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bin" ContentType="application/vnd.openxmlformats-officedocument.oleObject"/>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wmf" ContentType="image/x-w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2406" w:rsidRDefault="009E2406">
      <w:pPr>
        <w:spacing w:after="0"/>
        <w:jc w:val="left"/>
        <w:rPr>
          <w:rFonts w:ascii="Verdana" w:hAnsi="Verdana" w:cs="Verdana"/>
          <w:b/>
          <w:bCs/>
          <w:color w:val="000000"/>
          <w:sz w:val="32"/>
          <w:szCs w:val="32"/>
        </w:rPr>
      </w:pPr>
      <w:r w:rsidRPr="009E2406">
        <w:rPr>
          <w:rFonts w:ascii="Verdana" w:hAnsi="Verdana" w:cs="Verdana"/>
          <w:b/>
          <w:bCs/>
          <w:color w:val="000000"/>
          <w:sz w:val="32"/>
          <w:szCs w:val="32"/>
        </w:rPr>
        <w:t>VYSOKÁ ŠKOLA EKONOMIE A MANAGEMENTU</w:t>
      </w: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b/>
          <w:sz w:val="32"/>
          <w:szCs w:val="32"/>
        </w:rPr>
      </w:pPr>
    </w:p>
    <w:p w:rsidR="00320E0F" w:rsidRPr="0026039B" w:rsidRDefault="0026039B" w:rsidP="009E2406">
      <w:pPr>
        <w:spacing w:after="0"/>
        <w:jc w:val="center"/>
        <w:rPr>
          <w:rFonts w:ascii="Verdana" w:hAnsi="Verdana"/>
          <w:b/>
          <w:sz w:val="56"/>
          <w:szCs w:val="56"/>
        </w:rPr>
      </w:pPr>
      <w:r w:rsidRPr="0026039B">
        <w:rPr>
          <w:rFonts w:ascii="Verdana" w:hAnsi="Verdana"/>
          <w:b/>
          <w:sz w:val="56"/>
          <w:szCs w:val="56"/>
        </w:rPr>
        <w:t>BAKALÁŘSKÁ PRÁCE</w:t>
      </w:r>
    </w:p>
    <w:p w:rsidR="00320E0F" w:rsidRPr="00320E0F" w:rsidRDefault="00320E0F" w:rsidP="00320E0F">
      <w:pPr>
        <w:rPr>
          <w:sz w:val="32"/>
          <w:szCs w:val="32"/>
        </w:rPr>
      </w:pPr>
    </w:p>
    <w:p w:rsidR="00320E0F" w:rsidRDefault="00320E0F" w:rsidP="00320E0F">
      <w:pPr>
        <w:rPr>
          <w:sz w:val="32"/>
          <w:szCs w:val="32"/>
        </w:rPr>
      </w:pPr>
    </w:p>
    <w:p w:rsidR="00320E0F" w:rsidRPr="00320E0F" w:rsidRDefault="00320E0F" w:rsidP="00320E0F">
      <w:pPr>
        <w:rPr>
          <w:sz w:val="32"/>
          <w:szCs w:val="32"/>
        </w:rPr>
      </w:pPr>
    </w:p>
    <w:p w:rsidR="00320E0F" w:rsidRDefault="00320E0F" w:rsidP="00320E0F">
      <w:pPr>
        <w:rPr>
          <w:sz w:val="32"/>
          <w:szCs w:val="32"/>
        </w:rPr>
      </w:pPr>
    </w:p>
    <w:p w:rsidR="00320E0F" w:rsidRDefault="00320E0F" w:rsidP="00320E0F">
      <w:pPr>
        <w:tabs>
          <w:tab w:val="left" w:pos="3600"/>
        </w:tabs>
        <w:rPr>
          <w:sz w:val="32"/>
          <w:szCs w:val="32"/>
        </w:rPr>
      </w:pPr>
      <w:r>
        <w:rPr>
          <w:sz w:val="32"/>
          <w:szCs w:val="32"/>
        </w:rPr>
        <w:tab/>
      </w:r>
    </w:p>
    <w:p w:rsidR="00320E0F" w:rsidRDefault="00320E0F" w:rsidP="00320E0F">
      <w:pPr>
        <w:tabs>
          <w:tab w:val="left" w:pos="3600"/>
        </w:tabs>
        <w:rPr>
          <w:sz w:val="32"/>
          <w:szCs w:val="32"/>
        </w:rPr>
      </w:pPr>
    </w:p>
    <w:p w:rsidR="00320E0F" w:rsidRDefault="00B73132" w:rsidP="00320E0F">
      <w:pPr>
        <w:tabs>
          <w:tab w:val="left" w:pos="3600"/>
        </w:tabs>
        <w:rPr>
          <w:sz w:val="32"/>
          <w:szCs w:val="32"/>
        </w:rPr>
      </w:pPr>
      <w:r>
        <w:rPr>
          <w:noProof/>
          <w:sz w:val="32"/>
          <w:szCs w:val="32"/>
          <w:lang w:eastAsia="en-US"/>
        </w:rPr>
        <w:pict>
          <v:shapetype id="_x0000_t202" coordsize="21600,21600" o:spt="202" path="m,l,21600r21600,l21600,xe">
            <v:stroke joinstyle="miter"/>
            <v:path gradientshapeok="t" o:connecttype="rect"/>
          </v:shapetype>
          <v:shape id="_x0000_s1027" type="#_x0000_t202" style="position:absolute;left:0;text-align:left;margin-left:112.35pt;margin-top:32.35pt;width:312.75pt;height:30.75pt;z-index:251660288;mso-width-relative:margin;mso-height-relative:margin" strokecolor="white [3212]">
            <v:textbox>
              <w:txbxContent>
                <w:sdt>
                  <w:sdtPr>
                    <w:id w:val="528793311"/>
                    <w:placeholder>
                      <w:docPart w:val="DefaultPlaceholder_22675703"/>
                    </w:placeholder>
                  </w:sdtPr>
                  <w:sdtContent>
                    <w:p w:rsidR="00F600AB" w:rsidRPr="00320E0F" w:rsidRDefault="00F600AB" w:rsidP="00320E0F">
                      <w:pPr>
                        <w:jc w:val="right"/>
                      </w:pPr>
                      <w:r>
                        <w:rPr>
                          <w:rFonts w:ascii="Verdana" w:hAnsi="Verdana"/>
                          <w:b/>
                          <w:caps/>
                          <w:sz w:val="32"/>
                        </w:rPr>
                        <w:t>Dana kindlová</w:t>
                      </w:r>
                    </w:p>
                  </w:sdtContent>
                </w:sdt>
              </w:txbxContent>
            </v:textbox>
          </v:shape>
        </w:pict>
      </w:r>
    </w:p>
    <w:sdt>
      <w:sdtPr>
        <w:rPr>
          <w:rFonts w:ascii="Verdana" w:hAnsi="Verdana"/>
          <w:b/>
          <w:sz w:val="32"/>
          <w:szCs w:val="32"/>
        </w:rPr>
        <w:alias w:val="ROK"/>
        <w:tag w:val="ROK"/>
        <w:id w:val="528793251"/>
        <w:placeholder>
          <w:docPart w:val="D24EC7613F5C4889A5E79406FAFA9FCD"/>
        </w:placeholder>
        <w:comboBox>
          <w:listItem w:value="Zvolte položku."/>
          <w:listItem w:displayText="2010" w:value="2010"/>
          <w:listItem w:displayText="2011" w:value="2011"/>
          <w:listItem w:displayText="2012" w:value="2012"/>
          <w:listItem w:displayText="2013" w:value="2013"/>
          <w:listItem w:displayText="2014" w:value="2014"/>
        </w:comboBox>
      </w:sdtPr>
      <w:sdtContent>
        <w:p w:rsidR="00320E0F" w:rsidRDefault="00320E0F" w:rsidP="00320E0F">
          <w:pPr>
            <w:tabs>
              <w:tab w:val="left" w:pos="1785"/>
            </w:tabs>
            <w:jc w:val="left"/>
            <w:rPr>
              <w:sz w:val="32"/>
              <w:szCs w:val="32"/>
            </w:rPr>
          </w:pPr>
          <w:r>
            <w:rPr>
              <w:rFonts w:ascii="Verdana" w:hAnsi="Verdana"/>
              <w:b/>
              <w:sz w:val="32"/>
              <w:szCs w:val="32"/>
            </w:rPr>
            <w:t>201</w:t>
          </w:r>
          <w:r w:rsidR="00BE16DC">
            <w:rPr>
              <w:rFonts w:ascii="Verdana" w:hAnsi="Verdana"/>
              <w:b/>
              <w:sz w:val="32"/>
              <w:szCs w:val="32"/>
            </w:rPr>
            <w:t>1</w:t>
          </w:r>
          <w:r>
            <w:rPr>
              <w:rFonts w:ascii="Verdana" w:hAnsi="Verdana"/>
              <w:b/>
              <w:sz w:val="32"/>
              <w:szCs w:val="32"/>
            </w:rPr>
            <w:tab/>
          </w:r>
        </w:p>
      </w:sdtContent>
    </w:sdt>
    <w:p w:rsidR="00D57FD4" w:rsidRDefault="00D57FD4">
      <w:pPr>
        <w:spacing w:after="0" w:line="240" w:lineRule="auto"/>
        <w:jc w:val="left"/>
        <w:rPr>
          <w:b/>
          <w:sz w:val="32"/>
          <w:szCs w:val="32"/>
        </w:rPr>
        <w:sectPr w:rsidR="00D57FD4" w:rsidSect="00990CF5">
          <w:footerReference w:type="even" r:id="rId8"/>
          <w:footerReference w:type="default" r:id="rId9"/>
          <w:headerReference w:type="first" r:id="rId10"/>
          <w:footerReference w:type="first" r:id="rId11"/>
          <w:pgSz w:w="11906" w:h="16838" w:code="9"/>
          <w:pgMar w:top="1418" w:right="1134" w:bottom="1418" w:left="2268" w:header="709" w:footer="709" w:gutter="0"/>
          <w:cols w:space="708"/>
          <w:docGrid w:linePitch="326"/>
        </w:sectPr>
      </w:pPr>
    </w:p>
    <w:p w:rsidR="0032047F" w:rsidRPr="00FC17B7" w:rsidRDefault="0032047F" w:rsidP="0032047F">
      <w:pPr>
        <w:pStyle w:val="Nzev"/>
        <w:rPr>
          <w:rFonts w:ascii="Verdana" w:hAnsi="Verdana"/>
          <w:b w:val="0"/>
          <w:sz w:val="28"/>
          <w:szCs w:val="28"/>
        </w:rPr>
      </w:pPr>
    </w:p>
    <w:p w:rsidR="0032047F" w:rsidRDefault="0032047F" w:rsidP="0032047F">
      <w:pPr>
        <w:pStyle w:val="Nzev"/>
        <w:rPr>
          <w:rFonts w:ascii="Verdana" w:hAnsi="Verdana"/>
          <w:sz w:val="56"/>
          <w:szCs w:val="56"/>
        </w:rPr>
      </w:pPr>
    </w:p>
    <w:p w:rsidR="0032047F" w:rsidRDefault="0032047F" w:rsidP="0032047F">
      <w:pPr>
        <w:pStyle w:val="Nzev"/>
        <w:rPr>
          <w:rFonts w:ascii="Verdana" w:hAnsi="Verdana"/>
          <w:sz w:val="56"/>
          <w:szCs w:val="56"/>
        </w:rPr>
      </w:pPr>
    </w:p>
    <w:p w:rsidR="00B408CB" w:rsidRDefault="00B408CB" w:rsidP="0032047F">
      <w:pPr>
        <w:pStyle w:val="Nzev"/>
        <w:rPr>
          <w:rFonts w:ascii="Verdana" w:hAnsi="Verdana"/>
          <w:sz w:val="56"/>
          <w:szCs w:val="56"/>
        </w:rPr>
      </w:pPr>
    </w:p>
    <w:p w:rsidR="0032047F" w:rsidRDefault="0032047F" w:rsidP="0032047F">
      <w:pPr>
        <w:pStyle w:val="Nzev"/>
        <w:rPr>
          <w:rFonts w:ascii="Verdana" w:hAnsi="Verdana"/>
          <w:sz w:val="56"/>
          <w:szCs w:val="56"/>
        </w:rPr>
      </w:pPr>
    </w:p>
    <w:p w:rsidR="0032047F" w:rsidRDefault="0026039B" w:rsidP="0032047F">
      <w:pPr>
        <w:spacing w:after="0"/>
        <w:jc w:val="center"/>
        <w:rPr>
          <w:rFonts w:ascii="Verdana" w:hAnsi="Verdana"/>
          <w:b/>
          <w:caps/>
          <w:sz w:val="56"/>
          <w:szCs w:val="56"/>
        </w:rPr>
      </w:pPr>
      <w:r>
        <w:rPr>
          <w:rFonts w:ascii="Verdana" w:hAnsi="Verdana"/>
          <w:b/>
          <w:caps/>
          <w:sz w:val="56"/>
          <w:szCs w:val="56"/>
        </w:rPr>
        <w:t>bakalářská práce</w:t>
      </w: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sdt>
      <w:sdtPr>
        <w:rPr>
          <w:rFonts w:ascii="Verdana" w:hAnsi="Verdana"/>
          <w:sz w:val="36"/>
          <w:szCs w:val="36"/>
        </w:rPr>
        <w:id w:val="4309169"/>
        <w:placeholder>
          <w:docPart w:val="B748D979AEAE4A25B5117D7B3C70EEED"/>
        </w:placeholder>
        <w:comboBox>
          <w:listItem w:value="Zvolte položku."/>
          <w:listItem w:displayText="PODNIKOVÁ EKONOMIKA" w:value="PODNIKOVÁ EKONOMIKA"/>
          <w:listItem w:displayText="KOMUNIKACE A LIDSKÉ ZDROJE" w:value="KOMUNIKACE A LIDSKÉ ZDROJE"/>
          <w:listItem w:displayText="MARKETING" w:value="MARKETING"/>
        </w:comboBox>
      </w:sdtPr>
      <w:sdtContent>
        <w:p w:rsidR="00674498" w:rsidRDefault="00BE16DC" w:rsidP="00674498">
          <w:pPr>
            <w:pStyle w:val="Nzev"/>
            <w:rPr>
              <w:rFonts w:ascii="Verdana" w:hAnsi="Verdana"/>
              <w:sz w:val="36"/>
              <w:szCs w:val="36"/>
            </w:rPr>
          </w:pPr>
          <w:r>
            <w:rPr>
              <w:rFonts w:ascii="Verdana" w:hAnsi="Verdana"/>
              <w:sz w:val="36"/>
              <w:szCs w:val="36"/>
            </w:rPr>
            <w:t>PODNIKOVÁ EKONOMIKA</w:t>
          </w:r>
        </w:p>
      </w:sdtContent>
    </w:sdt>
    <w:p w:rsidR="0032047F" w:rsidRPr="00FC17B7" w:rsidRDefault="0032047F" w:rsidP="0032047F">
      <w:pPr>
        <w:pStyle w:val="Nzev"/>
        <w:rPr>
          <w:rFonts w:ascii="Verdana" w:hAnsi="Verdana"/>
          <w:b w:val="0"/>
          <w:sz w:val="28"/>
          <w:szCs w:val="28"/>
        </w:rPr>
      </w:pPr>
    </w:p>
    <w:p w:rsidR="0032047F" w:rsidRPr="00FC17B7" w:rsidRDefault="0032047F" w:rsidP="0032047F">
      <w:pPr>
        <w:pStyle w:val="Nzev"/>
        <w:rPr>
          <w:rFonts w:ascii="Verdana" w:hAnsi="Verdana"/>
          <w:b w:val="0"/>
          <w:sz w:val="28"/>
          <w:szCs w:val="28"/>
        </w:rPr>
      </w:pPr>
    </w:p>
    <w:p w:rsidR="0032047F" w:rsidRDefault="0032047F" w:rsidP="0032047F">
      <w:pPr>
        <w:pStyle w:val="Nzev"/>
        <w:rPr>
          <w:rFonts w:ascii="Verdana" w:hAnsi="Verdana"/>
          <w:b w:val="0"/>
          <w:sz w:val="28"/>
          <w:szCs w:val="28"/>
        </w:rPr>
      </w:pPr>
    </w:p>
    <w:p w:rsidR="00042ECF" w:rsidRDefault="00042ECF" w:rsidP="0032047F">
      <w:pPr>
        <w:pStyle w:val="Nzev"/>
        <w:rPr>
          <w:rFonts w:ascii="Verdana" w:hAnsi="Verdana"/>
          <w:b w:val="0"/>
          <w:sz w:val="28"/>
          <w:szCs w:val="28"/>
        </w:rPr>
      </w:pPr>
    </w:p>
    <w:p w:rsidR="00042ECF" w:rsidRDefault="00042ECF" w:rsidP="0032047F">
      <w:pPr>
        <w:pStyle w:val="Nzev"/>
        <w:rPr>
          <w:rFonts w:ascii="Verdana" w:hAnsi="Verdana"/>
          <w:b w:val="0"/>
          <w:sz w:val="28"/>
          <w:szCs w:val="28"/>
        </w:rPr>
      </w:pPr>
    </w:p>
    <w:p w:rsidR="00042ECF" w:rsidRPr="00FC17B7" w:rsidRDefault="00042ECF" w:rsidP="0032047F">
      <w:pPr>
        <w:pStyle w:val="Nzev"/>
        <w:rPr>
          <w:rFonts w:ascii="Verdana" w:hAnsi="Verdana"/>
          <w:b w:val="0"/>
          <w:sz w:val="28"/>
          <w:szCs w:val="28"/>
        </w:rPr>
      </w:pPr>
    </w:p>
    <w:p w:rsidR="0032047F" w:rsidRPr="00FC17B7" w:rsidRDefault="0032047F" w:rsidP="0032047F">
      <w:pPr>
        <w:pStyle w:val="Nzev"/>
        <w:rPr>
          <w:rFonts w:ascii="Verdana" w:hAnsi="Verdana"/>
          <w:b w:val="0"/>
          <w:sz w:val="28"/>
          <w:szCs w:val="28"/>
        </w:rPr>
      </w:pPr>
    </w:p>
    <w:p w:rsidR="0032047F" w:rsidRPr="00FC17B7" w:rsidRDefault="0032047F" w:rsidP="0032047F">
      <w:pPr>
        <w:pStyle w:val="Nzev"/>
        <w:rPr>
          <w:rFonts w:ascii="Verdana" w:hAnsi="Verdana"/>
          <w:b w:val="0"/>
          <w:sz w:val="28"/>
          <w:szCs w:val="28"/>
        </w:rPr>
      </w:pPr>
    </w:p>
    <w:p w:rsidR="00B55AB9" w:rsidRDefault="00B55AB9" w:rsidP="00B55AB9">
      <w:pPr>
        <w:pStyle w:val="Nzev"/>
        <w:rPr>
          <w:rFonts w:ascii="Verdana" w:hAnsi="Verdana"/>
          <w:b w:val="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DB47B9">
        <w:tc>
          <w:tcPr>
            <w:tcW w:w="9212" w:type="dxa"/>
            <w:shd w:val="clear" w:color="auto" w:fill="F3F3F3"/>
          </w:tcPr>
          <w:p w:rsidR="00B55AB9" w:rsidRPr="00B55AB9" w:rsidRDefault="00B55AB9" w:rsidP="006F1C24">
            <w:pPr>
              <w:pStyle w:val="Formul"/>
            </w:pPr>
            <w:r w:rsidRPr="00B55AB9">
              <w:lastRenderedPageBreak/>
              <w:t xml:space="preserve">Název </w:t>
            </w:r>
            <w:r w:rsidR="006F1C24">
              <w:t>BAKALÁŘSKÉ</w:t>
            </w:r>
            <w:r w:rsidRPr="00B55AB9">
              <w:t xml:space="preserve"> práce</w:t>
            </w:r>
          </w:p>
        </w:tc>
      </w:tr>
      <w:tr w:rsidR="00B55AB9" w:rsidRPr="004D09F5" w:rsidTr="00DB47B9">
        <w:tc>
          <w:tcPr>
            <w:tcW w:w="9212" w:type="dxa"/>
          </w:tcPr>
          <w:p w:rsidR="00B408CB" w:rsidRDefault="00B408CB" w:rsidP="00205ECD">
            <w:pPr>
              <w:spacing w:after="0" w:line="240" w:lineRule="auto"/>
              <w:jc w:val="left"/>
              <w:rPr>
                <w:rFonts w:ascii="Verdana" w:hAnsi="Verdana"/>
              </w:rPr>
            </w:pPr>
          </w:p>
          <w:sdt>
            <w:sdtPr>
              <w:rPr>
                <w:rFonts w:ascii="Verdana" w:hAnsi="Verdana"/>
              </w:rPr>
              <w:id w:val="528793342"/>
              <w:placeholder>
                <w:docPart w:val="6B2CEC3688A743C2A84428C59BBC7235"/>
              </w:placeholder>
              <w:text/>
            </w:sdtPr>
            <w:sdtContent>
              <w:p w:rsidR="00B55AB9" w:rsidRDefault="00BE16DC" w:rsidP="00B408CB">
                <w:pPr>
                  <w:spacing w:after="0" w:line="240" w:lineRule="auto"/>
                  <w:jc w:val="left"/>
                  <w:rPr>
                    <w:rFonts w:ascii="Verdana" w:hAnsi="Verdana"/>
                  </w:rPr>
                </w:pPr>
                <w:r>
                  <w:rPr>
                    <w:rFonts w:ascii="Verdana" w:hAnsi="Verdana"/>
                  </w:rPr>
                  <w:t>Daňové přiznání FO a odpisy jako významná položka daňových nákladů ovlivňujících daňový základ.</w:t>
                </w:r>
              </w:p>
            </w:sdtContent>
          </w:sdt>
          <w:p w:rsidR="00B408CB" w:rsidRPr="004D09F5" w:rsidRDefault="00B408CB" w:rsidP="00B408CB">
            <w:pPr>
              <w:spacing w:after="0" w:line="240" w:lineRule="auto"/>
              <w:jc w:val="left"/>
              <w:rPr>
                <w:rFonts w:ascii="Verdana" w:hAnsi="Verdana"/>
              </w:rPr>
            </w:pPr>
          </w:p>
        </w:tc>
      </w:tr>
    </w:tbl>
    <w:p w:rsidR="00B55AB9" w:rsidRPr="004D09F5" w:rsidRDefault="00B55AB9" w:rsidP="00B55AB9">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DB47B9">
        <w:tc>
          <w:tcPr>
            <w:tcW w:w="9212" w:type="dxa"/>
            <w:shd w:val="clear" w:color="auto" w:fill="F3F3F3"/>
          </w:tcPr>
          <w:p w:rsidR="00B55AB9" w:rsidRPr="004D09F5" w:rsidRDefault="00B55AB9" w:rsidP="00472479">
            <w:pPr>
              <w:pStyle w:val="Formul"/>
            </w:pPr>
            <w:r>
              <w:t>TERMÍN UKONČENÍ STUDIA A OBHAJOBA (MĚSÍC/ROK)</w:t>
            </w:r>
          </w:p>
        </w:tc>
      </w:tr>
      <w:tr w:rsidR="00B55AB9" w:rsidRPr="004D09F5" w:rsidTr="00DB47B9">
        <w:tc>
          <w:tcPr>
            <w:tcW w:w="9212" w:type="dxa"/>
          </w:tcPr>
          <w:p w:rsidR="00B408CB" w:rsidRDefault="00B408CB" w:rsidP="00205ECD">
            <w:pPr>
              <w:spacing w:after="0" w:line="240" w:lineRule="auto"/>
              <w:jc w:val="left"/>
              <w:rPr>
                <w:rFonts w:ascii="Verdana" w:hAnsi="Verdana"/>
              </w:rPr>
            </w:pPr>
          </w:p>
          <w:sdt>
            <w:sdtPr>
              <w:rPr>
                <w:rFonts w:ascii="Verdana" w:hAnsi="Verdana"/>
              </w:rPr>
              <w:id w:val="528793341"/>
              <w:placeholder>
                <w:docPart w:val="A445062028944384986715B165E51251"/>
              </w:placeholder>
              <w:text/>
            </w:sdtPr>
            <w:sdtContent>
              <w:p w:rsidR="00B55AB9" w:rsidRDefault="00BE16DC" w:rsidP="00B408CB">
                <w:pPr>
                  <w:spacing w:after="0" w:line="240" w:lineRule="auto"/>
                  <w:jc w:val="left"/>
                  <w:rPr>
                    <w:rFonts w:ascii="Verdana" w:hAnsi="Verdana"/>
                  </w:rPr>
                </w:pPr>
                <w:r>
                  <w:rPr>
                    <w:rFonts w:ascii="Verdana" w:hAnsi="Verdana"/>
                  </w:rPr>
                  <w:t>Leden / 2012</w:t>
                </w:r>
              </w:p>
            </w:sdtContent>
          </w:sdt>
          <w:p w:rsidR="00B408CB" w:rsidRPr="004D09F5" w:rsidRDefault="00B408CB" w:rsidP="00B408CB">
            <w:pPr>
              <w:spacing w:after="0" w:line="240" w:lineRule="auto"/>
              <w:jc w:val="left"/>
              <w:rPr>
                <w:rFonts w:ascii="Verdana" w:hAnsi="Verdana"/>
              </w:rPr>
            </w:pPr>
          </w:p>
        </w:tc>
      </w:tr>
    </w:tbl>
    <w:p w:rsidR="00B55AB9" w:rsidRPr="004D09F5" w:rsidRDefault="00B55AB9" w:rsidP="00384C28">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DB47B9">
        <w:tc>
          <w:tcPr>
            <w:tcW w:w="9212" w:type="dxa"/>
            <w:shd w:val="clear" w:color="auto" w:fill="F3F3F3"/>
          </w:tcPr>
          <w:p w:rsidR="00B55AB9" w:rsidRPr="004D09F5" w:rsidRDefault="00B55AB9" w:rsidP="00384C28">
            <w:pPr>
              <w:pStyle w:val="Formul"/>
            </w:pPr>
            <w:r w:rsidRPr="004D09F5">
              <w:t xml:space="preserve">jméno </w:t>
            </w:r>
            <w:r>
              <w:t>a příjmení</w:t>
            </w:r>
            <w:r w:rsidRPr="004D09F5">
              <w:t xml:space="preserve"> / studijní skupina</w:t>
            </w:r>
          </w:p>
        </w:tc>
      </w:tr>
      <w:tr w:rsidR="00B55AB9" w:rsidRPr="004D09F5" w:rsidTr="00DB47B9">
        <w:tc>
          <w:tcPr>
            <w:tcW w:w="9212" w:type="dxa"/>
          </w:tcPr>
          <w:p w:rsidR="00B408CB" w:rsidRDefault="00B408CB" w:rsidP="00205ECD">
            <w:pPr>
              <w:spacing w:after="0" w:line="240" w:lineRule="auto"/>
              <w:jc w:val="left"/>
              <w:rPr>
                <w:rFonts w:ascii="Verdana" w:hAnsi="Verdana"/>
              </w:rPr>
            </w:pPr>
          </w:p>
          <w:p w:rsidR="00B408CB" w:rsidRDefault="00B73132" w:rsidP="00B408CB">
            <w:pPr>
              <w:spacing w:after="0" w:line="240" w:lineRule="auto"/>
              <w:jc w:val="left"/>
              <w:rPr>
                <w:rFonts w:ascii="Verdana" w:hAnsi="Verdana"/>
              </w:rPr>
            </w:pPr>
            <w:sdt>
              <w:sdtPr>
                <w:rPr>
                  <w:rFonts w:ascii="Verdana" w:hAnsi="Verdana"/>
                </w:rPr>
                <w:id w:val="528793340"/>
                <w:placeholder>
                  <w:docPart w:val="C840E045410F4AC99C6C23D0C68FBB3A"/>
                </w:placeholder>
                <w:text/>
              </w:sdtPr>
              <w:sdtContent>
                <w:r w:rsidR="00BE16DC">
                  <w:rPr>
                    <w:rFonts w:ascii="Verdana" w:hAnsi="Verdana"/>
                  </w:rPr>
                  <w:t>Dana Kindlová / PE28</w:t>
                </w:r>
              </w:sdtContent>
            </w:sdt>
          </w:p>
          <w:p w:rsidR="00B55AB9" w:rsidRPr="004D09F5" w:rsidRDefault="00205ECD" w:rsidP="00B408CB">
            <w:pPr>
              <w:spacing w:after="0" w:line="240" w:lineRule="auto"/>
              <w:jc w:val="left"/>
              <w:rPr>
                <w:rFonts w:ascii="Verdana" w:hAnsi="Verdana"/>
              </w:rPr>
            </w:pPr>
            <w:r w:rsidRPr="004D09F5">
              <w:rPr>
                <w:rFonts w:ascii="Verdana" w:hAnsi="Verdana"/>
              </w:rPr>
              <w:t xml:space="preserve"> </w:t>
            </w:r>
          </w:p>
        </w:tc>
      </w:tr>
    </w:tbl>
    <w:p w:rsidR="00B55AB9" w:rsidRPr="004D09F5" w:rsidRDefault="00B55AB9" w:rsidP="00B55AB9">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DB47B9">
        <w:tc>
          <w:tcPr>
            <w:tcW w:w="9212" w:type="dxa"/>
            <w:shd w:val="clear" w:color="auto" w:fill="F3F3F3"/>
          </w:tcPr>
          <w:p w:rsidR="00B55AB9" w:rsidRPr="004D09F5" w:rsidRDefault="00B55AB9" w:rsidP="006F1C24">
            <w:pPr>
              <w:pStyle w:val="Formul"/>
            </w:pPr>
            <w:r w:rsidRPr="004D09F5">
              <w:t xml:space="preserve">jméno vedoucího </w:t>
            </w:r>
            <w:r w:rsidR="006F1C24">
              <w:t>BAKALÁŘSKÉ</w:t>
            </w:r>
            <w:r w:rsidR="00384C28">
              <w:t xml:space="preserve"> </w:t>
            </w:r>
            <w:r>
              <w:t>PRÁCE</w:t>
            </w:r>
          </w:p>
        </w:tc>
      </w:tr>
      <w:tr w:rsidR="00B55AB9" w:rsidRPr="004D09F5" w:rsidTr="00DB47B9">
        <w:tc>
          <w:tcPr>
            <w:tcW w:w="9212" w:type="dxa"/>
          </w:tcPr>
          <w:p w:rsidR="00B408CB" w:rsidRDefault="00B408CB" w:rsidP="00205ECD">
            <w:pPr>
              <w:spacing w:after="0" w:line="240" w:lineRule="auto"/>
              <w:jc w:val="left"/>
              <w:rPr>
                <w:rFonts w:ascii="Verdana" w:hAnsi="Verdana"/>
              </w:rPr>
            </w:pPr>
          </w:p>
          <w:p w:rsidR="00B408CB" w:rsidRDefault="00B73132" w:rsidP="00B408CB">
            <w:pPr>
              <w:spacing w:after="0" w:line="240" w:lineRule="auto"/>
              <w:jc w:val="left"/>
              <w:rPr>
                <w:rFonts w:ascii="Verdana" w:hAnsi="Verdana"/>
              </w:rPr>
            </w:pPr>
            <w:sdt>
              <w:sdtPr>
                <w:rPr>
                  <w:rFonts w:ascii="Verdana" w:hAnsi="Verdana"/>
                </w:rPr>
                <w:id w:val="7516487"/>
                <w:placeholder>
                  <w:docPart w:val="7A8A0736D35F4F64BAE5337B5B820467"/>
                </w:placeholder>
                <w:text/>
              </w:sdtPr>
              <w:sdtContent>
                <w:r w:rsidR="00BE16DC">
                  <w:rPr>
                    <w:rFonts w:ascii="Verdana" w:hAnsi="Verdana"/>
                  </w:rPr>
                  <w:t xml:space="preserve">Ing. Marta </w:t>
                </w:r>
                <w:proofErr w:type="spellStart"/>
                <w:r w:rsidR="00BE16DC">
                  <w:rPr>
                    <w:rFonts w:ascii="Verdana" w:hAnsi="Verdana"/>
                  </w:rPr>
                  <w:t>Dykovská</w:t>
                </w:r>
                <w:proofErr w:type="spellEnd"/>
              </w:sdtContent>
            </w:sdt>
          </w:p>
          <w:p w:rsidR="00B55AB9" w:rsidRPr="004D09F5" w:rsidRDefault="00205ECD" w:rsidP="00B408CB">
            <w:pPr>
              <w:spacing w:after="0" w:line="240" w:lineRule="auto"/>
              <w:jc w:val="left"/>
              <w:rPr>
                <w:rFonts w:ascii="Verdana" w:hAnsi="Verdana"/>
              </w:rPr>
            </w:pPr>
            <w:r w:rsidRPr="004D09F5">
              <w:rPr>
                <w:rFonts w:ascii="Verdana" w:hAnsi="Verdana"/>
              </w:rPr>
              <w:t xml:space="preserve"> </w:t>
            </w:r>
          </w:p>
        </w:tc>
      </w:tr>
    </w:tbl>
    <w:p w:rsidR="00B55AB9" w:rsidRPr="004D09F5" w:rsidRDefault="00B55AB9" w:rsidP="00B55AB9">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DB47B9">
        <w:tc>
          <w:tcPr>
            <w:tcW w:w="9212" w:type="dxa"/>
            <w:shd w:val="clear" w:color="auto" w:fill="F3F3F3"/>
          </w:tcPr>
          <w:p w:rsidR="00B55AB9" w:rsidRPr="00663BAA" w:rsidRDefault="00663BAA" w:rsidP="00663BAA">
            <w:pPr>
              <w:pStyle w:val="Formul"/>
            </w:pPr>
            <w:r w:rsidRPr="00663BAA">
              <w:t>prohlášení studenta</w:t>
            </w:r>
          </w:p>
        </w:tc>
      </w:tr>
      <w:tr w:rsidR="00B55AB9" w:rsidRPr="004D09F5" w:rsidTr="00DB47B9">
        <w:tc>
          <w:tcPr>
            <w:tcW w:w="9212" w:type="dxa"/>
          </w:tcPr>
          <w:p w:rsidR="007F1BB5" w:rsidRDefault="007F1BB5" w:rsidP="007F1BB5">
            <w:pPr>
              <w:spacing w:after="0" w:line="240" w:lineRule="auto"/>
              <w:jc w:val="left"/>
              <w:rPr>
                <w:rFonts w:ascii="Verdana" w:hAnsi="Verdana"/>
                <w:sz w:val="20"/>
              </w:rPr>
            </w:pPr>
          </w:p>
          <w:p w:rsidR="00663BAA" w:rsidRDefault="00663BAA" w:rsidP="000317EA">
            <w:pPr>
              <w:spacing w:after="0" w:line="240" w:lineRule="auto"/>
              <w:rPr>
                <w:rFonts w:ascii="Verdana" w:hAnsi="Verdana"/>
                <w:sz w:val="20"/>
              </w:rPr>
            </w:pPr>
            <w:r w:rsidRPr="00E906D8">
              <w:rPr>
                <w:rFonts w:ascii="Verdana" w:hAnsi="Verdana"/>
                <w:sz w:val="20"/>
              </w:rPr>
              <w:t xml:space="preserve">Prohlašuji tímto, že jsem zadanou bakalářskou práci na uvedené </w:t>
            </w:r>
            <w:r w:rsidR="00A23786" w:rsidRPr="00E906D8">
              <w:rPr>
                <w:rFonts w:ascii="Verdana" w:hAnsi="Verdana"/>
                <w:sz w:val="20"/>
              </w:rPr>
              <w:t>téma</w:t>
            </w:r>
            <w:r w:rsidR="00A23786">
              <w:rPr>
                <w:rFonts w:ascii="Verdana" w:hAnsi="Verdana"/>
                <w:sz w:val="20"/>
              </w:rPr>
              <w:t xml:space="preserve"> vypracovala</w:t>
            </w:r>
            <w:r w:rsidRPr="00E906D8">
              <w:rPr>
                <w:rFonts w:ascii="Verdana" w:hAnsi="Verdana"/>
                <w:sz w:val="20"/>
              </w:rPr>
              <w:t xml:space="preserve"> samostatně a že jsem ke zpracování této bakalářské práce použila pouze literární prameny v práci uvedené.</w:t>
            </w:r>
          </w:p>
          <w:p w:rsidR="007F1BB5" w:rsidRPr="00E906D8" w:rsidRDefault="007F1BB5" w:rsidP="007F1BB5">
            <w:pPr>
              <w:spacing w:after="0" w:line="240" w:lineRule="auto"/>
              <w:jc w:val="left"/>
              <w:rPr>
                <w:rFonts w:ascii="Verdana" w:hAnsi="Verdana"/>
                <w:sz w:val="20"/>
              </w:rPr>
            </w:pPr>
          </w:p>
          <w:p w:rsidR="00663BAA" w:rsidRPr="00E906D8" w:rsidRDefault="00663BAA" w:rsidP="00532BCE">
            <w:pPr>
              <w:spacing w:line="240" w:lineRule="auto"/>
              <w:rPr>
                <w:rFonts w:ascii="Verdana" w:hAnsi="Verdana"/>
                <w:sz w:val="20"/>
              </w:rPr>
            </w:pPr>
            <w:r w:rsidRPr="00E906D8">
              <w:rPr>
                <w:rFonts w:ascii="Verdana" w:hAnsi="Verdana"/>
                <w:sz w:val="20"/>
              </w:rPr>
              <w:t>Datum a místo:</w:t>
            </w:r>
            <w:r w:rsidR="00715A6D">
              <w:rPr>
                <w:rFonts w:ascii="Verdana" w:hAnsi="Verdana"/>
                <w:sz w:val="20"/>
              </w:rPr>
              <w:t xml:space="preserve"> 30. 10. 2011</w:t>
            </w:r>
            <w:r w:rsidRPr="00E906D8">
              <w:rPr>
                <w:rFonts w:ascii="Verdana" w:hAnsi="Verdana"/>
                <w:sz w:val="20"/>
              </w:rPr>
              <w:t xml:space="preserve">      </w:t>
            </w:r>
          </w:p>
          <w:p w:rsidR="00663BAA" w:rsidRPr="00E906D8" w:rsidRDefault="00663BAA" w:rsidP="00532BCE">
            <w:pPr>
              <w:spacing w:line="240" w:lineRule="auto"/>
              <w:rPr>
                <w:rFonts w:ascii="Verdana" w:hAnsi="Verdana"/>
              </w:rPr>
            </w:pPr>
            <w:r>
              <w:rPr>
                <w:rFonts w:ascii="Verdana" w:hAnsi="Verdana"/>
              </w:rPr>
              <w:t xml:space="preserve">                                          </w:t>
            </w:r>
            <w:r w:rsidRPr="00E906D8">
              <w:rPr>
                <w:rFonts w:ascii="Verdana" w:hAnsi="Verdana"/>
              </w:rPr>
              <w:t>_____________________________</w:t>
            </w:r>
          </w:p>
          <w:p w:rsidR="00B55AB9" w:rsidRPr="00663BAA" w:rsidRDefault="00663BAA" w:rsidP="00532BCE">
            <w:pPr>
              <w:spacing w:line="240" w:lineRule="auto"/>
              <w:rPr>
                <w:rFonts w:ascii="Verdana" w:hAnsi="Verdana"/>
                <w:sz w:val="20"/>
              </w:rPr>
            </w:pPr>
            <w:r>
              <w:rPr>
                <w:rFonts w:ascii="Verdana" w:hAnsi="Verdana"/>
                <w:sz w:val="20"/>
              </w:rPr>
              <w:t xml:space="preserve">                                                                    </w:t>
            </w:r>
            <w:r w:rsidRPr="00E906D8">
              <w:rPr>
                <w:rFonts w:ascii="Verdana" w:hAnsi="Verdana"/>
                <w:sz w:val="20"/>
              </w:rPr>
              <w:t>podpis studenta</w:t>
            </w:r>
          </w:p>
        </w:tc>
      </w:tr>
    </w:tbl>
    <w:p w:rsidR="00B55AB9" w:rsidRPr="004D09F5" w:rsidRDefault="00B55AB9" w:rsidP="00384C28">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DB47B9">
        <w:tc>
          <w:tcPr>
            <w:tcW w:w="9212" w:type="dxa"/>
            <w:shd w:val="clear" w:color="auto" w:fill="F3F3F3"/>
          </w:tcPr>
          <w:p w:rsidR="00B55AB9" w:rsidRPr="004D09F5" w:rsidRDefault="00532BCE" w:rsidP="00A46F76">
            <w:pPr>
              <w:pStyle w:val="Formul"/>
            </w:pPr>
            <w:r>
              <w:t>poděkování</w:t>
            </w:r>
          </w:p>
        </w:tc>
      </w:tr>
      <w:tr w:rsidR="00B55AB9" w:rsidRPr="004D09F5" w:rsidTr="00DB47B9">
        <w:tc>
          <w:tcPr>
            <w:tcW w:w="9212" w:type="dxa"/>
          </w:tcPr>
          <w:p w:rsidR="00B408CB" w:rsidRDefault="00B408CB" w:rsidP="00205ECD">
            <w:pPr>
              <w:spacing w:after="0" w:line="240" w:lineRule="auto"/>
              <w:jc w:val="left"/>
              <w:rPr>
                <w:rFonts w:ascii="Verdana" w:hAnsi="Verdana"/>
                <w:sz w:val="20"/>
              </w:rPr>
            </w:pPr>
          </w:p>
          <w:p w:rsidR="00B55AB9" w:rsidRDefault="00532BCE" w:rsidP="00B408CB">
            <w:pPr>
              <w:spacing w:after="0" w:line="240" w:lineRule="auto"/>
              <w:jc w:val="left"/>
              <w:rPr>
                <w:rFonts w:ascii="Verdana" w:hAnsi="Verdana"/>
              </w:rPr>
            </w:pPr>
            <w:r w:rsidRPr="00E906D8">
              <w:rPr>
                <w:rFonts w:ascii="Verdana" w:hAnsi="Verdana"/>
                <w:sz w:val="20"/>
              </w:rPr>
              <w:t>Rád</w:t>
            </w:r>
            <w:r>
              <w:rPr>
                <w:rFonts w:ascii="Verdana" w:hAnsi="Verdana"/>
                <w:sz w:val="20"/>
              </w:rPr>
              <w:t>a</w:t>
            </w:r>
            <w:r w:rsidRPr="00E906D8">
              <w:rPr>
                <w:rFonts w:ascii="Verdana" w:hAnsi="Verdana"/>
                <w:sz w:val="20"/>
              </w:rPr>
              <w:t xml:space="preserve"> bych tímto poděkoval</w:t>
            </w:r>
            <w:r>
              <w:rPr>
                <w:rFonts w:ascii="Verdana" w:hAnsi="Verdana"/>
                <w:sz w:val="20"/>
              </w:rPr>
              <w:t>a</w:t>
            </w:r>
            <w:r w:rsidRPr="00E906D8">
              <w:rPr>
                <w:rFonts w:ascii="Verdana" w:hAnsi="Verdana"/>
                <w:sz w:val="20"/>
              </w:rPr>
              <w:t xml:space="preserve"> vedoucí</w:t>
            </w:r>
            <w:r w:rsidR="00BE16DC">
              <w:rPr>
                <w:rFonts w:ascii="Verdana" w:hAnsi="Verdana"/>
                <w:sz w:val="20"/>
              </w:rPr>
              <w:t>m</w:t>
            </w:r>
            <w:r w:rsidRPr="00E906D8">
              <w:rPr>
                <w:rFonts w:ascii="Verdana" w:hAnsi="Verdana"/>
                <w:sz w:val="20"/>
              </w:rPr>
              <w:t>u</w:t>
            </w:r>
            <w:r w:rsidR="007F1BB5">
              <w:rPr>
                <w:rFonts w:ascii="Verdana" w:hAnsi="Verdana"/>
                <w:sz w:val="20"/>
              </w:rPr>
              <w:t xml:space="preserve"> bakalářské práce</w:t>
            </w:r>
            <w:r w:rsidRPr="00E906D8">
              <w:rPr>
                <w:rFonts w:ascii="Verdana" w:hAnsi="Verdana"/>
                <w:sz w:val="20"/>
              </w:rPr>
              <w:t xml:space="preserve"> </w:t>
            </w:r>
            <w:r w:rsidR="00BE16DC">
              <w:rPr>
                <w:rFonts w:ascii="Verdana" w:hAnsi="Verdana"/>
                <w:sz w:val="20"/>
              </w:rPr>
              <w:t xml:space="preserve">ing. Martě </w:t>
            </w:r>
            <w:proofErr w:type="spellStart"/>
            <w:r w:rsidR="00BE16DC">
              <w:rPr>
                <w:rFonts w:ascii="Verdana" w:hAnsi="Verdana"/>
                <w:sz w:val="20"/>
              </w:rPr>
              <w:t>Dykovské</w:t>
            </w:r>
            <w:proofErr w:type="spellEnd"/>
            <w:r w:rsidR="00BE16DC">
              <w:rPr>
                <w:rFonts w:ascii="Verdana" w:hAnsi="Verdana"/>
                <w:sz w:val="20"/>
              </w:rPr>
              <w:t xml:space="preserve"> </w:t>
            </w:r>
            <w:r w:rsidRPr="00E906D8">
              <w:rPr>
                <w:rFonts w:ascii="Verdana" w:hAnsi="Verdana"/>
                <w:sz w:val="20"/>
              </w:rPr>
              <w:t>za metodické vedení a odborné konzultace, které mi poskytl</w:t>
            </w:r>
            <w:r w:rsidR="007D5C54">
              <w:rPr>
                <w:rFonts w:ascii="Verdana" w:hAnsi="Verdana"/>
                <w:sz w:val="20"/>
              </w:rPr>
              <w:t>a</w:t>
            </w:r>
            <w:r w:rsidRPr="00E906D8">
              <w:rPr>
                <w:rFonts w:ascii="Verdana" w:hAnsi="Verdana"/>
                <w:sz w:val="20"/>
              </w:rPr>
              <w:t xml:space="preserve"> při zpracování mé bakalářské práce.</w:t>
            </w:r>
            <w:r w:rsidR="00205ECD">
              <w:rPr>
                <w:rFonts w:ascii="Verdana" w:hAnsi="Verdana"/>
                <w:sz w:val="20"/>
              </w:rPr>
              <w:t xml:space="preserve"> </w:t>
            </w:r>
          </w:p>
          <w:p w:rsidR="00B408CB" w:rsidRPr="004D09F5" w:rsidRDefault="00B408CB" w:rsidP="00B408CB">
            <w:pPr>
              <w:spacing w:after="0" w:line="240" w:lineRule="auto"/>
              <w:jc w:val="left"/>
              <w:rPr>
                <w:rFonts w:ascii="Verdana" w:hAnsi="Verdana"/>
              </w:rPr>
            </w:pPr>
          </w:p>
        </w:tc>
      </w:tr>
    </w:tbl>
    <w:p w:rsidR="00F600AB" w:rsidRDefault="00F600AB" w:rsidP="00D179FA">
      <w:pPr>
        <w:spacing w:after="0"/>
        <w:jc w:val="left"/>
        <w:rPr>
          <w:rFonts w:ascii="Verdana" w:hAnsi="Verdana" w:cs="Verdana"/>
          <w:b/>
          <w:bCs/>
          <w:color w:val="000000"/>
          <w:sz w:val="32"/>
          <w:szCs w:val="32"/>
        </w:rPr>
        <w:sectPr w:rsidR="00F600AB" w:rsidSect="00990CF5">
          <w:headerReference w:type="default" r:id="rId12"/>
          <w:footerReference w:type="default" r:id="rId13"/>
          <w:pgSz w:w="11906" w:h="16838" w:code="9"/>
          <w:pgMar w:top="1418" w:right="1134" w:bottom="1418" w:left="2268" w:header="709" w:footer="709" w:gutter="0"/>
          <w:cols w:space="708"/>
          <w:docGrid w:linePitch="326"/>
        </w:sectPr>
      </w:pPr>
    </w:p>
    <w:p w:rsidR="00042ECF" w:rsidRDefault="00042ECF" w:rsidP="00D179FA">
      <w:pPr>
        <w:spacing w:after="0"/>
        <w:jc w:val="left"/>
        <w:rPr>
          <w:rFonts w:ascii="Verdana" w:hAnsi="Verdana" w:cs="Verdana"/>
          <w:b/>
          <w:bCs/>
          <w:color w:val="000000"/>
          <w:sz w:val="32"/>
          <w:szCs w:val="32"/>
        </w:rPr>
      </w:pPr>
    </w:p>
    <w:p w:rsidR="00042ECF" w:rsidRDefault="00042ECF"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r w:rsidRPr="009E2406">
        <w:rPr>
          <w:rFonts w:ascii="Verdana" w:hAnsi="Verdana" w:cs="Verdana"/>
          <w:b/>
          <w:bCs/>
          <w:color w:val="000000"/>
          <w:sz w:val="32"/>
          <w:szCs w:val="32"/>
        </w:rPr>
        <w:t>VYSOKÁ ŠKOLA EKONOMIE A MANAGEMENTU</w:t>
      </w: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b/>
          <w:sz w:val="32"/>
          <w:szCs w:val="32"/>
        </w:rPr>
      </w:pPr>
    </w:p>
    <w:sdt>
      <w:sdtPr>
        <w:rPr>
          <w:b/>
          <w:sz w:val="32"/>
          <w:szCs w:val="32"/>
        </w:rPr>
        <w:id w:val="528793351"/>
        <w:placeholder>
          <w:docPart w:val="DefaultPlaceholder_22675703"/>
        </w:placeholder>
      </w:sdtPr>
      <w:sdtContent>
        <w:p w:rsidR="00A23786" w:rsidRDefault="00BE16DC" w:rsidP="00D179FA">
          <w:pPr>
            <w:spacing w:after="0"/>
            <w:jc w:val="center"/>
            <w:rPr>
              <w:b/>
              <w:sz w:val="48"/>
              <w:szCs w:val="48"/>
            </w:rPr>
          </w:pPr>
          <w:r>
            <w:rPr>
              <w:b/>
              <w:sz w:val="48"/>
              <w:szCs w:val="48"/>
            </w:rPr>
            <w:t xml:space="preserve">Daňové přiznání </w:t>
          </w:r>
          <w:r w:rsidR="00A23786">
            <w:rPr>
              <w:b/>
              <w:sz w:val="48"/>
              <w:szCs w:val="48"/>
            </w:rPr>
            <w:t>fyzické osoby</w:t>
          </w:r>
          <w:r>
            <w:rPr>
              <w:b/>
              <w:sz w:val="48"/>
              <w:szCs w:val="48"/>
            </w:rPr>
            <w:t xml:space="preserve"> a odpisy jako významná položka daňových nákladů ovlivňujících daňový základ</w:t>
          </w:r>
        </w:p>
        <w:p w:rsidR="00D179FA" w:rsidRDefault="00B73132" w:rsidP="00D179FA">
          <w:pPr>
            <w:spacing w:after="0"/>
            <w:jc w:val="center"/>
            <w:rPr>
              <w:b/>
              <w:sz w:val="32"/>
              <w:szCs w:val="32"/>
            </w:rPr>
          </w:pPr>
        </w:p>
      </w:sdtContent>
    </w:sdt>
    <w:sdt>
      <w:sdtPr>
        <w:rPr>
          <w:sz w:val="32"/>
          <w:szCs w:val="32"/>
        </w:rPr>
        <w:id w:val="528793371"/>
        <w:placeholder>
          <w:docPart w:val="DefaultPlaceholder_22675703"/>
        </w:placeholder>
      </w:sdtPr>
      <w:sdtContent>
        <w:p w:rsidR="00D179FA" w:rsidRPr="00A23786" w:rsidRDefault="00A23786" w:rsidP="00D179FA">
          <w:pPr>
            <w:spacing w:after="0"/>
            <w:jc w:val="center"/>
            <w:rPr>
              <w:sz w:val="32"/>
              <w:szCs w:val="32"/>
            </w:rPr>
          </w:pPr>
          <w:r w:rsidRPr="00A23786">
            <w:rPr>
              <w:sz w:val="28"/>
              <w:lang w:val="en-GB"/>
            </w:rPr>
            <w:t xml:space="preserve">The </w:t>
          </w:r>
          <w:r w:rsidR="001E693C" w:rsidRPr="001E693C">
            <w:rPr>
              <w:sz w:val="28"/>
              <w:szCs w:val="22"/>
              <w:lang w:val="en-GB" w:eastAsia="en-US"/>
            </w:rPr>
            <w:t>Income Tax Return by individuals</w:t>
          </w:r>
          <w:r w:rsidR="001E693C" w:rsidRPr="001E693C">
            <w:rPr>
              <w:sz w:val="32"/>
              <w:lang w:val="en-GB"/>
            </w:rPr>
            <w:t xml:space="preserve"> </w:t>
          </w:r>
          <w:r>
            <w:rPr>
              <w:sz w:val="28"/>
              <w:lang w:val="en-GB"/>
            </w:rPr>
            <w:t xml:space="preserve">and Depreciation </w:t>
          </w:r>
          <w:r w:rsidRPr="00A23786">
            <w:rPr>
              <w:sz w:val="28"/>
              <w:lang w:val="en-GB"/>
            </w:rPr>
            <w:t>as</w:t>
          </w:r>
          <w:r w:rsidR="001E693C">
            <w:rPr>
              <w:sz w:val="28"/>
              <w:lang w:val="en-GB"/>
            </w:rPr>
            <w:t xml:space="preserve"> an</w:t>
          </w:r>
          <w:r w:rsidRPr="00A23786">
            <w:rPr>
              <w:sz w:val="28"/>
              <w:lang w:val="en-GB"/>
            </w:rPr>
            <w:t xml:space="preserve"> Important Item of Tax Costs Influencing the Tax Base</w:t>
          </w:r>
        </w:p>
      </w:sdtContent>
    </w:sdt>
    <w:p w:rsidR="00D179FA" w:rsidRPr="00320E0F" w:rsidRDefault="00D179FA" w:rsidP="00D179FA">
      <w:pPr>
        <w:rPr>
          <w:sz w:val="32"/>
          <w:szCs w:val="32"/>
        </w:rPr>
      </w:pPr>
    </w:p>
    <w:p w:rsidR="00D179FA" w:rsidRDefault="00D179FA" w:rsidP="00D179FA">
      <w:pPr>
        <w:tabs>
          <w:tab w:val="left" w:pos="3600"/>
        </w:tabs>
        <w:rPr>
          <w:sz w:val="32"/>
          <w:szCs w:val="32"/>
        </w:rPr>
      </w:pPr>
      <w:r>
        <w:rPr>
          <w:sz w:val="32"/>
          <w:szCs w:val="32"/>
        </w:rPr>
        <w:tab/>
      </w:r>
    </w:p>
    <w:p w:rsidR="00D179FA" w:rsidRDefault="00D179FA" w:rsidP="00D179FA">
      <w:pPr>
        <w:tabs>
          <w:tab w:val="left" w:pos="3600"/>
        </w:tabs>
        <w:rPr>
          <w:sz w:val="32"/>
          <w:szCs w:val="32"/>
        </w:rPr>
      </w:pPr>
    </w:p>
    <w:p w:rsidR="00D179FA" w:rsidRDefault="00D179FA" w:rsidP="00D179FA">
      <w:pPr>
        <w:tabs>
          <w:tab w:val="left" w:pos="3600"/>
        </w:tabs>
        <w:rPr>
          <w:sz w:val="32"/>
          <w:szCs w:val="32"/>
        </w:rPr>
      </w:pPr>
    </w:p>
    <w:p w:rsidR="00D179FA" w:rsidRDefault="00D179FA" w:rsidP="00522B1C">
      <w:pPr>
        <w:tabs>
          <w:tab w:val="left" w:pos="3600"/>
        </w:tabs>
        <w:jc w:val="left"/>
        <w:rPr>
          <w:sz w:val="32"/>
          <w:szCs w:val="32"/>
        </w:rPr>
      </w:pPr>
      <w:r>
        <w:rPr>
          <w:sz w:val="32"/>
          <w:szCs w:val="32"/>
        </w:rPr>
        <w:t xml:space="preserve">Autor: </w:t>
      </w:r>
      <w:sdt>
        <w:sdtPr>
          <w:rPr>
            <w:sz w:val="32"/>
            <w:szCs w:val="32"/>
          </w:rPr>
          <w:id w:val="528793366"/>
          <w:placeholder>
            <w:docPart w:val="DefaultPlaceholder_22675703"/>
          </w:placeholder>
        </w:sdtPr>
        <w:sdtContent>
          <w:r w:rsidR="00042ECF">
            <w:rPr>
              <w:sz w:val="32"/>
              <w:szCs w:val="32"/>
            </w:rPr>
            <w:t>Dana Kindlová</w:t>
          </w:r>
        </w:sdtContent>
      </w:sdt>
    </w:p>
    <w:p w:rsidR="00C91C02" w:rsidRPr="003336A7" w:rsidRDefault="00C91C02" w:rsidP="003336A7">
      <w:pPr>
        <w:pStyle w:val="AbstractSummary-nadpis"/>
        <w:rPr>
          <w:rFonts w:ascii="Verdana" w:hAnsi="Verdana"/>
          <w:sz w:val="32"/>
          <w:szCs w:val="32"/>
        </w:rPr>
      </w:pPr>
      <w:r>
        <w:lastRenderedPageBreak/>
        <w:t>Souhrn</w:t>
      </w:r>
    </w:p>
    <w:p w:rsidR="001E693C" w:rsidRDefault="00A23786" w:rsidP="00A23786">
      <w:r>
        <w:t>Daně provázejí člověka celý život. Nejen v současnosti, v Čechách historie daní sahá hluboko do 10. století. Platbu v naturáliích již dávno vystřídala povinná platba v penězích. Aby mohl stát, dříve panovník, daně vybírat a zároveň měl přehled o</w:t>
      </w:r>
      <w:r w:rsidR="00715A6D">
        <w:t> </w:t>
      </w:r>
      <w:r>
        <w:t xml:space="preserve">splněné povinnosti poplatníků, vznikala a vzniká spousta zákonů, upravujících povinnosti daňových poplatníků. </w:t>
      </w:r>
    </w:p>
    <w:p w:rsidR="00A23786" w:rsidRDefault="00A23786" w:rsidP="00A23786">
      <w:r>
        <w:t xml:space="preserve">Daňové přiznání fyzické osoby je povinnost daná zákonem. Pro některé drobné i větší podnikatele je každoroční povinnost noční můrou, pro některé běžná záležitost, kterou za ně vyřeší účetní či daňový poradce. Pomocí správně vedeného účetnictví není problém i v průběhu roku sledovat vývoj hospodářského výsledku a pomocí uznaných daňových nákladů snižovat daňový základ. Jednou ze zákonných možností snížení daňového základu jsou odpisy. </w:t>
      </w:r>
    </w:p>
    <w:p w:rsidR="001E693C" w:rsidRDefault="00A23786" w:rsidP="00A23786">
      <w:r>
        <w:t>Cílem bakalářské práce je podrobné poznání a prezentace odpisů a jejich vliv na výši daňového základu s ohledem na velikost firmy fyzické osoby. Téma bakalářské práce je „Daňové přiznání fyzické osoby a odpisy jako významná položka daňových nákladů ovlivňujících daňový základ“. Odpisy jsou spojeny s dlouhodobým majetkem firmy a</w:t>
      </w:r>
      <w:r w:rsidR="00715A6D">
        <w:t> </w:t>
      </w:r>
      <w:r>
        <w:t xml:space="preserve">dále se dělí na účetní a daňové. Je důležité je rozlišovat a také je důležité vědět, proč je rozlišovat. </w:t>
      </w:r>
    </w:p>
    <w:p w:rsidR="001E693C" w:rsidRDefault="00A23786" w:rsidP="00A23786">
      <w:r>
        <w:t>Teoretická část bakalářské práce je zaměřena na podrobné zpracování a</w:t>
      </w:r>
      <w:r w:rsidR="00715A6D">
        <w:t> </w:t>
      </w:r>
      <w:r>
        <w:t>vysvětlení jak důležitých pojmů z oblasti daní, základní stavbu daňového základu a</w:t>
      </w:r>
      <w:r w:rsidR="00715A6D">
        <w:t> </w:t>
      </w:r>
      <w:r>
        <w:t xml:space="preserve">s tím související zpracování daňového přiznání, tak hlavně na podrobné vysvětlení teorie účetních a daňových odpisů. </w:t>
      </w:r>
    </w:p>
    <w:p w:rsidR="00A23786" w:rsidRDefault="00A23786" w:rsidP="00A23786">
      <w:r>
        <w:t>Praktická část bakalářské práce rozkryje a přiblíží konkrétní zpracování daňových přiznání podnikající fyzické osoby, podrobný přehled odpisovaného majetku, jeho zatřídění a výpočet odpisů. V závěrečné kapitole se</w:t>
      </w:r>
      <w:r w:rsidR="00715A6D">
        <w:t> </w:t>
      </w:r>
      <w:r>
        <w:t>bakalářská práce pokusí zjistit vliv odpisů na daňový základ a výši vypočtené daně.</w:t>
      </w:r>
    </w:p>
    <w:p w:rsidR="00C91C02" w:rsidRDefault="00C91C02" w:rsidP="00C91C02">
      <w:pPr>
        <w:pStyle w:val="AbstractSummary-text"/>
        <w:rPr>
          <w:lang w:val="pt-BR"/>
        </w:rPr>
      </w:pPr>
    </w:p>
    <w:p w:rsidR="001E693C" w:rsidRDefault="001E693C" w:rsidP="00C91C02">
      <w:pPr>
        <w:pStyle w:val="AbstractSummary-text"/>
        <w:rPr>
          <w:lang w:val="pt-BR"/>
        </w:rPr>
      </w:pPr>
    </w:p>
    <w:p w:rsidR="001E693C" w:rsidRPr="00FC4D1B" w:rsidRDefault="001E693C" w:rsidP="00C91C02">
      <w:pPr>
        <w:pStyle w:val="AbstractSummary-text"/>
        <w:rPr>
          <w:lang w:val="pt-BR"/>
        </w:rPr>
      </w:pPr>
    </w:p>
    <w:p w:rsidR="00C91C02" w:rsidRDefault="00E86E13" w:rsidP="00E86E13">
      <w:pPr>
        <w:pStyle w:val="AbstractSummary-nadpis"/>
      </w:pPr>
      <w:proofErr w:type="spellStart"/>
      <w:r>
        <w:lastRenderedPageBreak/>
        <w:t>Summary</w:t>
      </w:r>
      <w:proofErr w:type="spellEnd"/>
    </w:p>
    <w:p w:rsidR="001E693C" w:rsidRDefault="001E693C" w:rsidP="001E693C">
      <w:pPr>
        <w:rPr>
          <w:lang w:val="en-GB"/>
        </w:rPr>
      </w:pPr>
      <w:r>
        <w:rPr>
          <w:lang w:val="en-GB"/>
        </w:rPr>
        <w:t>Taxes are part of our everyday</w:t>
      </w:r>
      <w:r w:rsidRPr="00B03B94">
        <w:rPr>
          <w:lang w:val="en-GB"/>
        </w:rPr>
        <w:t xml:space="preserve"> lives.</w:t>
      </w:r>
      <w:r>
        <w:rPr>
          <w:lang w:val="en-GB"/>
        </w:rPr>
        <w:t xml:space="preserve"> The history of taxes interferes from past into present within the Czech Republic. The payment in perquisites was replaced by obligatory payment in cash. Many new laws were and have been enacted, which govern taxpayers’ obligations in order that the state, formerly ruler, could raise taxes and had the view of taxpayer’s obligations.  </w:t>
      </w:r>
    </w:p>
    <w:p w:rsidR="001E693C" w:rsidRDefault="001E693C" w:rsidP="001E693C">
      <w:pPr>
        <w:rPr>
          <w:lang w:val="en-GB"/>
        </w:rPr>
      </w:pPr>
      <w:r w:rsidRPr="001E693C">
        <w:rPr>
          <w:szCs w:val="24"/>
          <w:lang w:val="en-GB" w:eastAsia="en-US"/>
        </w:rPr>
        <w:t xml:space="preserve">The </w:t>
      </w:r>
      <w:r w:rsidRPr="001E693C">
        <w:rPr>
          <w:szCs w:val="24"/>
          <w:lang w:val="en-GB"/>
        </w:rPr>
        <w:t>i</w:t>
      </w:r>
      <w:r w:rsidRPr="001E693C">
        <w:rPr>
          <w:szCs w:val="24"/>
          <w:lang w:val="en-GB" w:eastAsia="en-US"/>
        </w:rPr>
        <w:t xml:space="preserve">ncome </w:t>
      </w:r>
      <w:r w:rsidRPr="001E693C">
        <w:rPr>
          <w:szCs w:val="24"/>
          <w:lang w:val="en-GB"/>
        </w:rPr>
        <w:t>t</w:t>
      </w:r>
      <w:r w:rsidRPr="001E693C">
        <w:rPr>
          <w:szCs w:val="24"/>
          <w:lang w:val="en-GB" w:eastAsia="en-US"/>
        </w:rPr>
        <w:t xml:space="preserve">ax </w:t>
      </w:r>
      <w:r w:rsidRPr="001E693C">
        <w:rPr>
          <w:szCs w:val="24"/>
          <w:lang w:val="en-GB"/>
        </w:rPr>
        <w:t>r</w:t>
      </w:r>
      <w:r w:rsidRPr="001E693C">
        <w:rPr>
          <w:szCs w:val="24"/>
          <w:lang w:val="en-GB" w:eastAsia="en-US"/>
        </w:rPr>
        <w:t>eturn by individuals</w:t>
      </w:r>
      <w:r>
        <w:rPr>
          <w:lang w:val="en-GB"/>
        </w:rPr>
        <w:t xml:space="preserve"> is a duty given by law. This annual duty is a nightmare for some small or bigger entrepreneurs or a quite ordinary matter for others, which is solved by an accountant or tax consultant. By means of correctly conducted accounts, it is possible to follow the progress of economic result within the financial year and by means of admitted tax costs to lower the tax base. Depreciation is one of legal possibilities of shortening the tax base. </w:t>
      </w:r>
    </w:p>
    <w:p w:rsidR="001E693C" w:rsidRDefault="001E693C" w:rsidP="001E693C">
      <w:pPr>
        <w:rPr>
          <w:lang w:val="en-GB"/>
        </w:rPr>
      </w:pPr>
      <w:r>
        <w:rPr>
          <w:lang w:val="en-GB"/>
        </w:rPr>
        <w:t xml:space="preserve">The aim of this bachelor work is a detailed knowledge and presentation of depreciation and its influence upon the amount of tax base considering the size of native person’s company.  The main topic of this work is </w:t>
      </w:r>
      <w:r w:rsidRPr="00AA7679">
        <w:rPr>
          <w:lang w:val="en-GB"/>
        </w:rPr>
        <w:t>“</w:t>
      </w:r>
      <w:r w:rsidRPr="001E693C">
        <w:rPr>
          <w:szCs w:val="22"/>
          <w:lang w:val="en-GB" w:eastAsia="en-US"/>
        </w:rPr>
        <w:t>The Income Tax Return by individuals</w:t>
      </w:r>
      <w:r w:rsidRPr="001E693C">
        <w:rPr>
          <w:sz w:val="28"/>
          <w:lang w:val="en-GB"/>
        </w:rPr>
        <w:t xml:space="preserve"> </w:t>
      </w:r>
      <w:r w:rsidRPr="00AA7679">
        <w:rPr>
          <w:lang w:val="en-GB"/>
        </w:rPr>
        <w:t>and</w:t>
      </w:r>
      <w:r>
        <w:rPr>
          <w:lang w:val="en-GB"/>
        </w:rPr>
        <w:t> </w:t>
      </w:r>
      <w:r w:rsidRPr="00AA7679">
        <w:rPr>
          <w:lang w:val="en-GB"/>
        </w:rPr>
        <w:t>Depreciation as an Important Item of Tax Costs Influencing the Tax Base”.</w:t>
      </w:r>
      <w:r>
        <w:rPr>
          <w:lang w:val="en-GB"/>
        </w:rPr>
        <w:t xml:space="preserve">  Depreciation is connected to the fixed property of the company and is further divided into accounting and taxable depreciation. It is important to divide it and to know why and how to divide it.</w:t>
      </w:r>
    </w:p>
    <w:p w:rsidR="001E693C" w:rsidRDefault="001E693C" w:rsidP="001E693C">
      <w:pPr>
        <w:rPr>
          <w:lang w:val="en-GB"/>
        </w:rPr>
      </w:pPr>
      <w:r>
        <w:rPr>
          <w:lang w:val="en-GB"/>
        </w:rPr>
        <w:t>The theoretical part of this work is focused on detailed processing and explanation of important terms connected to taxes, basic composition of tax base and accompanying tax declaration processing and further detailed explanation of the theory of accounting and taxable depreciation.</w:t>
      </w:r>
    </w:p>
    <w:p w:rsidR="001E693C" w:rsidRPr="00B03B94" w:rsidRDefault="001E693C" w:rsidP="001E693C">
      <w:pPr>
        <w:rPr>
          <w:lang w:val="en-GB"/>
        </w:rPr>
      </w:pPr>
      <w:r>
        <w:rPr>
          <w:lang w:val="en-GB"/>
        </w:rPr>
        <w:t xml:space="preserve"> The practical part of this work opens and shows concrete tax declaration processing of self- employed native person, detailed statement of property amortised, its designation and calculation of depreciation. In the last chapter, the bachelor works tries to elicit the influence of depreciation upon the tax base and the amount of tax calculation.</w:t>
      </w:r>
    </w:p>
    <w:p w:rsidR="00A23786" w:rsidRPr="00B03B94" w:rsidRDefault="00A23786" w:rsidP="00A23786">
      <w:pPr>
        <w:rPr>
          <w:lang w:val="en-GB"/>
        </w:rPr>
      </w:pPr>
    </w:p>
    <w:p w:rsidR="00E86E13" w:rsidRDefault="00E86E13" w:rsidP="00C91C02">
      <w:pPr>
        <w:pStyle w:val="AbstractSummary-nadpis"/>
      </w:pPr>
    </w:p>
    <w:p w:rsidR="00E86E13" w:rsidRDefault="00E86E13" w:rsidP="00EF42E4">
      <w:pPr>
        <w:pStyle w:val="AbstractSummary-nadpis"/>
        <w:spacing w:before="120" w:after="0"/>
      </w:pPr>
      <w:r>
        <w:lastRenderedPageBreak/>
        <w:t>Klíčová slova:</w:t>
      </w:r>
    </w:p>
    <w:p w:rsidR="00E86E13" w:rsidRPr="00BD7149" w:rsidRDefault="00E26026" w:rsidP="00E86E13">
      <w:pPr>
        <w:pStyle w:val="AbstractSummary-text"/>
        <w:rPr>
          <w:lang w:val="cs-CZ"/>
        </w:rPr>
      </w:pPr>
      <w:r>
        <w:rPr>
          <w:lang w:val="cs-CZ"/>
        </w:rPr>
        <w:t>Daně, fyzická osoba, daňové přiznání, daňové náklady, odpisy.</w:t>
      </w:r>
    </w:p>
    <w:p w:rsidR="00234347" w:rsidRDefault="00234347" w:rsidP="00C91C02">
      <w:pPr>
        <w:pStyle w:val="AbstractSummary-nadpis"/>
      </w:pPr>
    </w:p>
    <w:p w:rsidR="00C91C02" w:rsidRDefault="00C91C02" w:rsidP="00EF42E4">
      <w:pPr>
        <w:pStyle w:val="AbstractSummary-nadpis"/>
        <w:spacing w:before="120" w:after="0"/>
      </w:pPr>
      <w:proofErr w:type="spellStart"/>
      <w:r>
        <w:t>Keywords</w:t>
      </w:r>
      <w:proofErr w:type="spellEnd"/>
      <w:r>
        <w:t>:</w:t>
      </w:r>
    </w:p>
    <w:p w:rsidR="00C91C02" w:rsidRPr="00BD7149" w:rsidRDefault="00E26026" w:rsidP="00C91C02">
      <w:pPr>
        <w:pStyle w:val="AbstractSummary-text"/>
        <w:rPr>
          <w:lang w:val="cs-CZ"/>
        </w:rPr>
      </w:pPr>
      <w:proofErr w:type="spellStart"/>
      <w:r>
        <w:rPr>
          <w:lang w:val="cs-CZ"/>
        </w:rPr>
        <w:t>Taxes</w:t>
      </w:r>
      <w:proofErr w:type="spellEnd"/>
      <w:r>
        <w:rPr>
          <w:lang w:val="cs-CZ"/>
        </w:rPr>
        <w:t xml:space="preserve">, </w:t>
      </w:r>
      <w:proofErr w:type="spellStart"/>
      <w:r>
        <w:rPr>
          <w:lang w:val="cs-CZ"/>
        </w:rPr>
        <w:t>Natural</w:t>
      </w:r>
      <w:proofErr w:type="spellEnd"/>
      <w:r>
        <w:rPr>
          <w:lang w:val="cs-CZ"/>
        </w:rPr>
        <w:t xml:space="preserve"> Person, Tax </w:t>
      </w:r>
      <w:proofErr w:type="spellStart"/>
      <w:r>
        <w:rPr>
          <w:lang w:val="cs-CZ"/>
        </w:rPr>
        <w:t>Declaration</w:t>
      </w:r>
      <w:proofErr w:type="spellEnd"/>
      <w:r>
        <w:rPr>
          <w:lang w:val="cs-CZ"/>
        </w:rPr>
        <w:t xml:space="preserve">, Tax </w:t>
      </w:r>
      <w:proofErr w:type="spellStart"/>
      <w:r>
        <w:rPr>
          <w:lang w:val="cs-CZ"/>
        </w:rPr>
        <w:t>Costs</w:t>
      </w:r>
      <w:proofErr w:type="spellEnd"/>
      <w:r>
        <w:rPr>
          <w:lang w:val="cs-CZ"/>
        </w:rPr>
        <w:t xml:space="preserve">, </w:t>
      </w:r>
      <w:proofErr w:type="spellStart"/>
      <w:r>
        <w:rPr>
          <w:lang w:val="cs-CZ"/>
        </w:rPr>
        <w:t>Depr</w:t>
      </w:r>
      <w:r w:rsidR="00A456AA">
        <w:rPr>
          <w:lang w:val="cs-CZ"/>
        </w:rPr>
        <w:t>e</w:t>
      </w:r>
      <w:r>
        <w:rPr>
          <w:lang w:val="cs-CZ"/>
        </w:rPr>
        <w:t>ciation</w:t>
      </w:r>
      <w:proofErr w:type="spellEnd"/>
      <w:r w:rsidR="00C91C02" w:rsidRPr="00BD7149">
        <w:rPr>
          <w:lang w:val="cs-CZ"/>
        </w:rPr>
        <w:t>.</w:t>
      </w:r>
    </w:p>
    <w:p w:rsidR="00234347" w:rsidRPr="00BD7149" w:rsidRDefault="00234347" w:rsidP="00C91C02">
      <w:pPr>
        <w:pStyle w:val="AbstractSummary-text"/>
        <w:rPr>
          <w:lang w:val="cs-CZ"/>
        </w:rPr>
      </w:pPr>
    </w:p>
    <w:p w:rsidR="00BD7149" w:rsidRDefault="00BD7149" w:rsidP="00EF42E4">
      <w:pPr>
        <w:pStyle w:val="AbstractSummary-nadpis"/>
        <w:spacing w:before="120" w:after="0"/>
      </w:pPr>
      <w:r>
        <w:t xml:space="preserve">JEL </w:t>
      </w:r>
      <w:proofErr w:type="spellStart"/>
      <w:r w:rsidR="00ED6E3B">
        <w:t>C</w:t>
      </w:r>
      <w:r>
        <w:t>lassification</w:t>
      </w:r>
      <w:proofErr w:type="spellEnd"/>
      <w:r>
        <w:t>:</w:t>
      </w:r>
    </w:p>
    <w:p w:rsidR="00B93D04" w:rsidRDefault="00B93D04" w:rsidP="00EF42E4">
      <w:pPr>
        <w:pStyle w:val="AbstractSummary-text"/>
        <w:spacing w:after="0"/>
      </w:pPr>
      <w:r>
        <w:t>H200 - Taxation, Subsidies, and Revenue: General</w:t>
      </w:r>
    </w:p>
    <w:p w:rsidR="00B93D04" w:rsidRDefault="00B93D04" w:rsidP="00EF42E4">
      <w:pPr>
        <w:pStyle w:val="AbstractSummary-text"/>
        <w:spacing w:after="0"/>
      </w:pPr>
      <w:r>
        <w:t>H210 - Taxation and Subsidies: Efficiency; Optimal Taxation</w:t>
      </w:r>
    </w:p>
    <w:p w:rsidR="00C91C02" w:rsidRDefault="00A456AA" w:rsidP="00A456AA">
      <w:pPr>
        <w:pStyle w:val="AbstractSummary-text"/>
        <w:rPr>
          <w:b/>
          <w:bCs/>
          <w:sz w:val="26"/>
          <w:szCs w:val="40"/>
        </w:rPr>
      </w:pPr>
      <w:r>
        <w:t>K340 - Tax Law</w:t>
      </w:r>
    </w:p>
    <w:p w:rsidR="00C91C02" w:rsidRDefault="00C91C02" w:rsidP="00C91C02">
      <w:pPr>
        <w:spacing w:after="0"/>
        <w:jc w:val="left"/>
        <w:rPr>
          <w:b/>
          <w:bCs/>
          <w:sz w:val="26"/>
          <w:szCs w:val="40"/>
        </w:rPr>
      </w:pPr>
    </w:p>
    <w:p w:rsidR="00C91C02" w:rsidRDefault="00C91C02" w:rsidP="00C91C02">
      <w:pPr>
        <w:spacing w:after="0"/>
        <w:jc w:val="left"/>
        <w:rPr>
          <w:b/>
          <w:bCs/>
          <w:sz w:val="26"/>
          <w:szCs w:val="40"/>
        </w:rPr>
      </w:pPr>
    </w:p>
    <w:p w:rsidR="00C91C02" w:rsidRDefault="00C91C02">
      <w:pPr>
        <w:spacing w:after="0" w:line="240" w:lineRule="auto"/>
        <w:jc w:val="left"/>
        <w:rPr>
          <w:rFonts w:ascii="Verdana" w:hAnsi="Verdana"/>
          <w:b/>
          <w:sz w:val="32"/>
          <w:szCs w:val="32"/>
        </w:rPr>
      </w:pPr>
    </w:p>
    <w:p w:rsidR="00EF42E4" w:rsidRDefault="00EF42E4">
      <w:pPr>
        <w:spacing w:after="0" w:line="240" w:lineRule="auto"/>
        <w:jc w:val="left"/>
        <w:rPr>
          <w:b/>
          <w:sz w:val="32"/>
          <w:szCs w:val="32"/>
        </w:rPr>
      </w:pPr>
      <w:r>
        <w:rPr>
          <w:b/>
          <w:sz w:val="32"/>
          <w:szCs w:val="32"/>
        </w:rPr>
        <w:br w:type="page"/>
      </w:r>
    </w:p>
    <w:p w:rsidR="00793AB3" w:rsidRPr="00793AB3" w:rsidRDefault="00793AB3" w:rsidP="004F736F">
      <w:pPr>
        <w:jc w:val="left"/>
        <w:rPr>
          <w:sz w:val="32"/>
          <w:szCs w:val="32"/>
        </w:rPr>
      </w:pPr>
      <w:r w:rsidRPr="00793AB3">
        <w:rPr>
          <w:b/>
          <w:sz w:val="32"/>
          <w:szCs w:val="32"/>
        </w:rPr>
        <w:lastRenderedPageBreak/>
        <w:t>Obsah</w:t>
      </w:r>
    </w:p>
    <w:p w:rsidR="00C972B0" w:rsidRPr="00C972B0" w:rsidRDefault="00B73132">
      <w:pPr>
        <w:pStyle w:val="Obsah1"/>
        <w:rPr>
          <w:rFonts w:asciiTheme="minorHAnsi" w:eastAsiaTheme="minorEastAsia" w:hAnsiTheme="minorHAnsi" w:cstheme="minorBidi"/>
          <w:noProof/>
          <w:sz w:val="20"/>
          <w:lang w:eastAsia="cs-CZ"/>
        </w:rPr>
      </w:pPr>
      <w:r w:rsidRPr="00B73132">
        <w:rPr>
          <w:sz w:val="22"/>
        </w:rPr>
        <w:fldChar w:fldCharType="begin"/>
      </w:r>
      <w:r w:rsidR="00793AB3" w:rsidRPr="006500FF">
        <w:rPr>
          <w:sz w:val="22"/>
        </w:rPr>
        <w:instrText xml:space="preserve"> TOC \o "1-3" \h \z \u </w:instrText>
      </w:r>
      <w:r w:rsidRPr="00B73132">
        <w:rPr>
          <w:sz w:val="22"/>
        </w:rPr>
        <w:fldChar w:fldCharType="separate"/>
      </w:r>
      <w:hyperlink w:anchor="_Toc307768129" w:history="1">
        <w:r w:rsidR="00C972B0" w:rsidRPr="00C972B0">
          <w:rPr>
            <w:rStyle w:val="Hypertextovodkaz"/>
            <w:noProof/>
            <w:sz w:val="22"/>
          </w:rPr>
          <w:t>1</w:t>
        </w:r>
        <w:r w:rsidR="00C972B0" w:rsidRPr="00C972B0">
          <w:rPr>
            <w:rFonts w:asciiTheme="minorHAnsi" w:eastAsiaTheme="minorEastAsia" w:hAnsiTheme="minorHAnsi" w:cstheme="minorBidi"/>
            <w:noProof/>
            <w:sz w:val="20"/>
            <w:lang w:eastAsia="cs-CZ"/>
          </w:rPr>
          <w:tab/>
        </w:r>
        <w:r w:rsidR="00C972B0" w:rsidRPr="00C972B0">
          <w:rPr>
            <w:rStyle w:val="Hypertextovodkaz"/>
            <w:noProof/>
            <w:sz w:val="22"/>
          </w:rPr>
          <w:t>Úvod</w:t>
        </w:r>
        <w:r w:rsidR="00C972B0" w:rsidRPr="00C972B0">
          <w:rPr>
            <w:noProof/>
            <w:webHidden/>
            <w:sz w:val="22"/>
          </w:rPr>
          <w:tab/>
        </w:r>
        <w:r w:rsidRPr="00C972B0">
          <w:rPr>
            <w:noProof/>
            <w:webHidden/>
            <w:sz w:val="22"/>
          </w:rPr>
          <w:fldChar w:fldCharType="begin"/>
        </w:r>
        <w:r w:rsidR="00C972B0" w:rsidRPr="00C972B0">
          <w:rPr>
            <w:noProof/>
            <w:webHidden/>
            <w:sz w:val="22"/>
          </w:rPr>
          <w:instrText xml:space="preserve"> PAGEREF _Toc307768129 \h </w:instrText>
        </w:r>
        <w:r w:rsidRPr="00C972B0">
          <w:rPr>
            <w:noProof/>
            <w:webHidden/>
            <w:sz w:val="22"/>
          </w:rPr>
        </w:r>
        <w:r w:rsidRPr="00C972B0">
          <w:rPr>
            <w:noProof/>
            <w:webHidden/>
            <w:sz w:val="22"/>
          </w:rPr>
          <w:fldChar w:fldCharType="separate"/>
        </w:r>
        <w:r w:rsidR="00C972B0" w:rsidRPr="00C972B0">
          <w:rPr>
            <w:noProof/>
            <w:webHidden/>
            <w:sz w:val="22"/>
          </w:rPr>
          <w:t>1</w:t>
        </w:r>
        <w:r w:rsidRPr="00C972B0">
          <w:rPr>
            <w:noProof/>
            <w:webHidden/>
            <w:sz w:val="22"/>
          </w:rPr>
          <w:fldChar w:fldCharType="end"/>
        </w:r>
      </w:hyperlink>
    </w:p>
    <w:p w:rsidR="00C972B0" w:rsidRPr="00C972B0" w:rsidRDefault="00B73132">
      <w:pPr>
        <w:pStyle w:val="Obsah2"/>
        <w:rPr>
          <w:rFonts w:asciiTheme="minorHAnsi" w:eastAsiaTheme="minorEastAsia" w:hAnsiTheme="minorHAnsi" w:cstheme="minorBidi"/>
          <w:sz w:val="20"/>
          <w:lang w:eastAsia="cs-CZ"/>
        </w:rPr>
      </w:pPr>
      <w:hyperlink w:anchor="_Toc307768130" w:history="1">
        <w:r w:rsidR="00C972B0" w:rsidRPr="00C972B0">
          <w:rPr>
            <w:rStyle w:val="Hypertextovodkaz"/>
            <w:sz w:val="22"/>
          </w:rPr>
          <w:t>1.1</w:t>
        </w:r>
        <w:r w:rsidR="00C972B0" w:rsidRPr="00C972B0">
          <w:rPr>
            <w:rFonts w:asciiTheme="minorHAnsi" w:eastAsiaTheme="minorEastAsia" w:hAnsiTheme="minorHAnsi" w:cstheme="minorBidi"/>
            <w:sz w:val="20"/>
            <w:lang w:eastAsia="cs-CZ"/>
          </w:rPr>
          <w:tab/>
        </w:r>
        <w:r w:rsidR="00C972B0" w:rsidRPr="00C972B0">
          <w:rPr>
            <w:rStyle w:val="Hypertextovodkaz"/>
            <w:sz w:val="22"/>
          </w:rPr>
          <w:t>Historie daní</w:t>
        </w:r>
        <w:r w:rsidR="00C972B0" w:rsidRPr="00C972B0">
          <w:rPr>
            <w:webHidden/>
            <w:sz w:val="20"/>
          </w:rPr>
          <w:tab/>
        </w:r>
        <w:r w:rsidRPr="00C972B0">
          <w:rPr>
            <w:webHidden/>
            <w:sz w:val="20"/>
          </w:rPr>
          <w:fldChar w:fldCharType="begin"/>
        </w:r>
        <w:r w:rsidR="00C972B0" w:rsidRPr="00C972B0">
          <w:rPr>
            <w:webHidden/>
            <w:sz w:val="20"/>
          </w:rPr>
          <w:instrText xml:space="preserve"> PAGEREF _Toc307768130 \h </w:instrText>
        </w:r>
        <w:r w:rsidRPr="00C972B0">
          <w:rPr>
            <w:webHidden/>
            <w:sz w:val="20"/>
          </w:rPr>
        </w:r>
        <w:r w:rsidRPr="00C972B0">
          <w:rPr>
            <w:webHidden/>
            <w:sz w:val="20"/>
          </w:rPr>
          <w:fldChar w:fldCharType="separate"/>
        </w:r>
        <w:r w:rsidR="00C972B0" w:rsidRPr="00C972B0">
          <w:rPr>
            <w:webHidden/>
            <w:sz w:val="20"/>
          </w:rPr>
          <w:t>2</w:t>
        </w:r>
        <w:r w:rsidRPr="00C972B0">
          <w:rPr>
            <w:webHidden/>
            <w:sz w:val="20"/>
          </w:rPr>
          <w:fldChar w:fldCharType="end"/>
        </w:r>
      </w:hyperlink>
    </w:p>
    <w:p w:rsidR="00C972B0" w:rsidRPr="00C972B0" w:rsidRDefault="00B73132">
      <w:pPr>
        <w:pStyle w:val="Obsah2"/>
        <w:rPr>
          <w:rFonts w:asciiTheme="minorHAnsi" w:eastAsiaTheme="minorEastAsia" w:hAnsiTheme="minorHAnsi" w:cstheme="minorBidi"/>
          <w:sz w:val="20"/>
          <w:lang w:eastAsia="cs-CZ"/>
        </w:rPr>
      </w:pPr>
      <w:hyperlink w:anchor="_Toc307768131" w:history="1">
        <w:r w:rsidR="00C972B0" w:rsidRPr="00C972B0">
          <w:rPr>
            <w:rStyle w:val="Hypertextovodkaz"/>
            <w:sz w:val="22"/>
          </w:rPr>
          <w:t>1.2</w:t>
        </w:r>
        <w:r w:rsidR="00C972B0" w:rsidRPr="00C972B0">
          <w:rPr>
            <w:rFonts w:asciiTheme="minorHAnsi" w:eastAsiaTheme="minorEastAsia" w:hAnsiTheme="minorHAnsi" w:cstheme="minorBidi"/>
            <w:sz w:val="20"/>
            <w:lang w:eastAsia="cs-CZ"/>
          </w:rPr>
          <w:tab/>
        </w:r>
        <w:r w:rsidR="00C972B0" w:rsidRPr="00C972B0">
          <w:rPr>
            <w:rStyle w:val="Hypertextovodkaz"/>
            <w:sz w:val="22"/>
          </w:rPr>
          <w:t>Vývoj daní v poválečném Československu</w:t>
        </w:r>
        <w:r w:rsidR="00C972B0" w:rsidRPr="00C972B0">
          <w:rPr>
            <w:webHidden/>
            <w:sz w:val="20"/>
          </w:rPr>
          <w:tab/>
        </w:r>
        <w:r w:rsidRPr="00C972B0">
          <w:rPr>
            <w:webHidden/>
            <w:sz w:val="20"/>
          </w:rPr>
          <w:fldChar w:fldCharType="begin"/>
        </w:r>
        <w:r w:rsidR="00C972B0" w:rsidRPr="00C972B0">
          <w:rPr>
            <w:webHidden/>
            <w:sz w:val="20"/>
          </w:rPr>
          <w:instrText xml:space="preserve"> PAGEREF _Toc307768131 \h </w:instrText>
        </w:r>
        <w:r w:rsidRPr="00C972B0">
          <w:rPr>
            <w:webHidden/>
            <w:sz w:val="20"/>
          </w:rPr>
        </w:r>
        <w:r w:rsidRPr="00C972B0">
          <w:rPr>
            <w:webHidden/>
            <w:sz w:val="20"/>
          </w:rPr>
          <w:fldChar w:fldCharType="separate"/>
        </w:r>
        <w:r w:rsidR="00C972B0" w:rsidRPr="00C972B0">
          <w:rPr>
            <w:webHidden/>
            <w:sz w:val="20"/>
          </w:rPr>
          <w:t>3</w:t>
        </w:r>
        <w:r w:rsidRPr="00C972B0">
          <w:rPr>
            <w:webHidden/>
            <w:sz w:val="20"/>
          </w:rPr>
          <w:fldChar w:fldCharType="end"/>
        </w:r>
      </w:hyperlink>
    </w:p>
    <w:p w:rsidR="00C972B0" w:rsidRPr="00C972B0" w:rsidRDefault="00B73132">
      <w:pPr>
        <w:pStyle w:val="Obsah1"/>
        <w:rPr>
          <w:rFonts w:asciiTheme="minorHAnsi" w:eastAsiaTheme="minorEastAsia" w:hAnsiTheme="minorHAnsi" w:cstheme="minorBidi"/>
          <w:noProof/>
          <w:sz w:val="20"/>
          <w:lang w:eastAsia="cs-CZ"/>
        </w:rPr>
      </w:pPr>
      <w:hyperlink w:anchor="_Toc307768132" w:history="1">
        <w:r w:rsidR="00C972B0" w:rsidRPr="00C972B0">
          <w:rPr>
            <w:rStyle w:val="Hypertextovodkaz"/>
            <w:noProof/>
            <w:sz w:val="22"/>
          </w:rPr>
          <w:t>2</w:t>
        </w:r>
        <w:r w:rsidR="00C972B0" w:rsidRPr="00C972B0">
          <w:rPr>
            <w:rFonts w:asciiTheme="minorHAnsi" w:eastAsiaTheme="minorEastAsia" w:hAnsiTheme="minorHAnsi" w:cstheme="minorBidi"/>
            <w:noProof/>
            <w:sz w:val="20"/>
            <w:lang w:eastAsia="cs-CZ"/>
          </w:rPr>
          <w:tab/>
        </w:r>
        <w:r w:rsidR="00C972B0" w:rsidRPr="00C972B0">
          <w:rPr>
            <w:rStyle w:val="Hypertextovodkaz"/>
            <w:noProof/>
            <w:sz w:val="22"/>
          </w:rPr>
          <w:t>Teoreticko-metodologická část práce</w:t>
        </w:r>
        <w:r w:rsidR="00C972B0" w:rsidRPr="00C972B0">
          <w:rPr>
            <w:noProof/>
            <w:webHidden/>
            <w:sz w:val="22"/>
          </w:rPr>
          <w:tab/>
        </w:r>
        <w:r w:rsidRPr="00C972B0">
          <w:rPr>
            <w:noProof/>
            <w:webHidden/>
            <w:sz w:val="22"/>
          </w:rPr>
          <w:fldChar w:fldCharType="begin"/>
        </w:r>
        <w:r w:rsidR="00C972B0" w:rsidRPr="00C972B0">
          <w:rPr>
            <w:noProof/>
            <w:webHidden/>
            <w:sz w:val="22"/>
          </w:rPr>
          <w:instrText xml:space="preserve"> PAGEREF _Toc307768132 \h </w:instrText>
        </w:r>
        <w:r w:rsidRPr="00C972B0">
          <w:rPr>
            <w:noProof/>
            <w:webHidden/>
            <w:sz w:val="22"/>
          </w:rPr>
        </w:r>
        <w:r w:rsidRPr="00C972B0">
          <w:rPr>
            <w:noProof/>
            <w:webHidden/>
            <w:sz w:val="22"/>
          </w:rPr>
          <w:fldChar w:fldCharType="separate"/>
        </w:r>
        <w:r w:rsidR="00C972B0" w:rsidRPr="00C972B0">
          <w:rPr>
            <w:noProof/>
            <w:webHidden/>
            <w:sz w:val="22"/>
          </w:rPr>
          <w:t>4</w:t>
        </w:r>
        <w:r w:rsidRPr="00C972B0">
          <w:rPr>
            <w:noProof/>
            <w:webHidden/>
            <w:sz w:val="22"/>
          </w:rPr>
          <w:fldChar w:fldCharType="end"/>
        </w:r>
      </w:hyperlink>
    </w:p>
    <w:p w:rsidR="00C972B0" w:rsidRPr="00C972B0" w:rsidRDefault="00B73132">
      <w:pPr>
        <w:pStyle w:val="Obsah2"/>
        <w:rPr>
          <w:rFonts w:asciiTheme="minorHAnsi" w:eastAsiaTheme="minorEastAsia" w:hAnsiTheme="minorHAnsi" w:cstheme="minorBidi"/>
          <w:sz w:val="20"/>
          <w:lang w:eastAsia="cs-CZ"/>
        </w:rPr>
      </w:pPr>
      <w:hyperlink w:anchor="_Toc307768133" w:history="1">
        <w:r w:rsidR="00C972B0" w:rsidRPr="00C972B0">
          <w:rPr>
            <w:rStyle w:val="Hypertextovodkaz"/>
            <w:sz w:val="22"/>
          </w:rPr>
          <w:t>2.1</w:t>
        </w:r>
        <w:r w:rsidR="00C972B0" w:rsidRPr="00C972B0">
          <w:rPr>
            <w:rFonts w:asciiTheme="minorHAnsi" w:eastAsiaTheme="minorEastAsia" w:hAnsiTheme="minorHAnsi" w:cstheme="minorBidi"/>
            <w:sz w:val="20"/>
            <w:lang w:eastAsia="cs-CZ"/>
          </w:rPr>
          <w:tab/>
        </w:r>
        <w:r w:rsidR="00C972B0" w:rsidRPr="00C972B0">
          <w:rPr>
            <w:rStyle w:val="Hypertextovodkaz"/>
            <w:sz w:val="22"/>
          </w:rPr>
          <w:t>Daně</w:t>
        </w:r>
        <w:r w:rsidR="00C972B0" w:rsidRPr="00C972B0">
          <w:rPr>
            <w:webHidden/>
            <w:sz w:val="20"/>
          </w:rPr>
          <w:tab/>
        </w:r>
        <w:r w:rsidR="00C972B0">
          <w:rPr>
            <w:webHidden/>
            <w:sz w:val="20"/>
          </w:rPr>
          <w:t>…………………………………………………………………………………………………</w:t>
        </w:r>
        <w:r w:rsidRPr="00C972B0">
          <w:rPr>
            <w:webHidden/>
            <w:sz w:val="20"/>
          </w:rPr>
          <w:fldChar w:fldCharType="begin"/>
        </w:r>
        <w:r w:rsidR="00C972B0" w:rsidRPr="00C972B0">
          <w:rPr>
            <w:webHidden/>
            <w:sz w:val="20"/>
          </w:rPr>
          <w:instrText xml:space="preserve"> PAGEREF _Toc307768133 \h </w:instrText>
        </w:r>
        <w:r w:rsidRPr="00C972B0">
          <w:rPr>
            <w:webHidden/>
            <w:sz w:val="20"/>
          </w:rPr>
        </w:r>
        <w:r w:rsidRPr="00C972B0">
          <w:rPr>
            <w:webHidden/>
            <w:sz w:val="20"/>
          </w:rPr>
          <w:fldChar w:fldCharType="separate"/>
        </w:r>
        <w:r w:rsidR="00C972B0" w:rsidRPr="00C972B0">
          <w:rPr>
            <w:webHidden/>
            <w:sz w:val="20"/>
          </w:rPr>
          <w:t>4</w:t>
        </w:r>
        <w:r w:rsidRPr="00C972B0">
          <w:rPr>
            <w:webHidden/>
            <w:sz w:val="20"/>
          </w:rPr>
          <w:fldChar w:fldCharType="end"/>
        </w:r>
      </w:hyperlink>
    </w:p>
    <w:p w:rsidR="00C972B0" w:rsidRPr="00C972B0" w:rsidRDefault="00B73132">
      <w:pPr>
        <w:pStyle w:val="Obsah3"/>
        <w:rPr>
          <w:rFonts w:asciiTheme="minorHAnsi" w:eastAsiaTheme="minorEastAsia" w:hAnsiTheme="minorHAnsi" w:cstheme="minorBidi"/>
          <w:noProof/>
          <w:sz w:val="20"/>
          <w:lang w:eastAsia="cs-CZ"/>
        </w:rPr>
      </w:pPr>
      <w:hyperlink w:anchor="_Toc307768134" w:history="1">
        <w:r w:rsidR="00C972B0" w:rsidRPr="00C972B0">
          <w:rPr>
            <w:rStyle w:val="Hypertextovodkaz"/>
            <w:noProof/>
            <w:sz w:val="22"/>
          </w:rPr>
          <w:t>2.1.1</w:t>
        </w:r>
        <w:r w:rsidR="00C972B0" w:rsidRPr="00C972B0">
          <w:rPr>
            <w:rFonts w:asciiTheme="minorHAnsi" w:eastAsiaTheme="minorEastAsia" w:hAnsiTheme="minorHAnsi" w:cstheme="minorBidi"/>
            <w:noProof/>
            <w:sz w:val="20"/>
            <w:lang w:eastAsia="cs-CZ"/>
          </w:rPr>
          <w:tab/>
        </w:r>
        <w:r w:rsidR="00C972B0" w:rsidRPr="00C972B0">
          <w:rPr>
            <w:rStyle w:val="Hypertextovodkaz"/>
            <w:noProof/>
            <w:sz w:val="22"/>
          </w:rPr>
          <w:t>Daň, její vlastnosti, funkce, třídění a konstrukce</w:t>
        </w:r>
        <w:r w:rsidR="00C972B0" w:rsidRPr="00C972B0">
          <w:rPr>
            <w:noProof/>
            <w:webHidden/>
            <w:sz w:val="20"/>
          </w:rPr>
          <w:tab/>
        </w:r>
        <w:r w:rsidRPr="00C972B0">
          <w:rPr>
            <w:noProof/>
            <w:webHidden/>
            <w:sz w:val="20"/>
          </w:rPr>
          <w:fldChar w:fldCharType="begin"/>
        </w:r>
        <w:r w:rsidR="00C972B0" w:rsidRPr="00C972B0">
          <w:rPr>
            <w:noProof/>
            <w:webHidden/>
            <w:sz w:val="20"/>
          </w:rPr>
          <w:instrText xml:space="preserve"> PAGEREF _Toc307768134 \h </w:instrText>
        </w:r>
        <w:r w:rsidRPr="00C972B0">
          <w:rPr>
            <w:noProof/>
            <w:webHidden/>
            <w:sz w:val="20"/>
          </w:rPr>
        </w:r>
        <w:r w:rsidRPr="00C972B0">
          <w:rPr>
            <w:noProof/>
            <w:webHidden/>
            <w:sz w:val="20"/>
          </w:rPr>
          <w:fldChar w:fldCharType="separate"/>
        </w:r>
        <w:r w:rsidR="00C972B0" w:rsidRPr="00C972B0">
          <w:rPr>
            <w:noProof/>
            <w:webHidden/>
            <w:sz w:val="20"/>
          </w:rPr>
          <w:t>4</w:t>
        </w:r>
        <w:r w:rsidRPr="00C972B0">
          <w:rPr>
            <w:noProof/>
            <w:webHidden/>
            <w:sz w:val="20"/>
          </w:rPr>
          <w:fldChar w:fldCharType="end"/>
        </w:r>
      </w:hyperlink>
    </w:p>
    <w:p w:rsidR="00C972B0" w:rsidRPr="00C972B0" w:rsidRDefault="00B73132">
      <w:pPr>
        <w:pStyle w:val="Obsah3"/>
        <w:rPr>
          <w:rFonts w:asciiTheme="minorHAnsi" w:eastAsiaTheme="minorEastAsia" w:hAnsiTheme="minorHAnsi" w:cstheme="minorBidi"/>
          <w:noProof/>
          <w:sz w:val="20"/>
          <w:lang w:eastAsia="cs-CZ"/>
        </w:rPr>
      </w:pPr>
      <w:hyperlink w:anchor="_Toc307768135" w:history="1">
        <w:r w:rsidR="00C972B0" w:rsidRPr="00C972B0">
          <w:rPr>
            <w:rStyle w:val="Hypertextovodkaz"/>
            <w:noProof/>
            <w:sz w:val="22"/>
          </w:rPr>
          <w:t>2.1.2</w:t>
        </w:r>
        <w:r w:rsidR="00C972B0" w:rsidRPr="00C972B0">
          <w:rPr>
            <w:rFonts w:asciiTheme="minorHAnsi" w:eastAsiaTheme="minorEastAsia" w:hAnsiTheme="minorHAnsi" w:cstheme="minorBidi"/>
            <w:noProof/>
            <w:sz w:val="20"/>
            <w:lang w:eastAsia="cs-CZ"/>
          </w:rPr>
          <w:tab/>
        </w:r>
        <w:r w:rsidR="00C972B0" w:rsidRPr="00C972B0">
          <w:rPr>
            <w:rStyle w:val="Hypertextovodkaz"/>
            <w:noProof/>
            <w:sz w:val="22"/>
          </w:rPr>
          <w:t>Daňový systém ČR</w:t>
        </w:r>
        <w:r w:rsidR="00C972B0" w:rsidRPr="00C972B0">
          <w:rPr>
            <w:noProof/>
            <w:webHidden/>
            <w:sz w:val="20"/>
          </w:rPr>
          <w:tab/>
        </w:r>
        <w:r w:rsidRPr="00C972B0">
          <w:rPr>
            <w:noProof/>
            <w:webHidden/>
            <w:sz w:val="20"/>
          </w:rPr>
          <w:fldChar w:fldCharType="begin"/>
        </w:r>
        <w:r w:rsidR="00C972B0" w:rsidRPr="00C972B0">
          <w:rPr>
            <w:noProof/>
            <w:webHidden/>
            <w:sz w:val="20"/>
          </w:rPr>
          <w:instrText xml:space="preserve"> PAGEREF _Toc307768135 \h </w:instrText>
        </w:r>
        <w:r w:rsidRPr="00C972B0">
          <w:rPr>
            <w:noProof/>
            <w:webHidden/>
            <w:sz w:val="20"/>
          </w:rPr>
        </w:r>
        <w:r w:rsidRPr="00C972B0">
          <w:rPr>
            <w:noProof/>
            <w:webHidden/>
            <w:sz w:val="20"/>
          </w:rPr>
          <w:fldChar w:fldCharType="separate"/>
        </w:r>
        <w:r w:rsidR="00C972B0" w:rsidRPr="00C972B0">
          <w:rPr>
            <w:noProof/>
            <w:webHidden/>
            <w:sz w:val="20"/>
          </w:rPr>
          <w:t>8</w:t>
        </w:r>
        <w:r w:rsidRPr="00C972B0">
          <w:rPr>
            <w:noProof/>
            <w:webHidden/>
            <w:sz w:val="20"/>
          </w:rPr>
          <w:fldChar w:fldCharType="end"/>
        </w:r>
      </w:hyperlink>
    </w:p>
    <w:p w:rsidR="00C972B0" w:rsidRPr="00C972B0" w:rsidRDefault="00B73132">
      <w:pPr>
        <w:pStyle w:val="Obsah3"/>
        <w:rPr>
          <w:rFonts w:asciiTheme="minorHAnsi" w:eastAsiaTheme="minorEastAsia" w:hAnsiTheme="minorHAnsi" w:cstheme="minorBidi"/>
          <w:noProof/>
          <w:sz w:val="20"/>
          <w:lang w:eastAsia="cs-CZ"/>
        </w:rPr>
      </w:pPr>
      <w:hyperlink w:anchor="_Toc307768136" w:history="1">
        <w:r w:rsidR="00C972B0" w:rsidRPr="00C972B0">
          <w:rPr>
            <w:rStyle w:val="Hypertextovodkaz"/>
            <w:noProof/>
            <w:sz w:val="22"/>
          </w:rPr>
          <w:t>2.1.3</w:t>
        </w:r>
        <w:r w:rsidR="00C972B0" w:rsidRPr="00C972B0">
          <w:rPr>
            <w:rFonts w:asciiTheme="minorHAnsi" w:eastAsiaTheme="minorEastAsia" w:hAnsiTheme="minorHAnsi" w:cstheme="minorBidi"/>
            <w:noProof/>
            <w:sz w:val="20"/>
            <w:lang w:eastAsia="cs-CZ"/>
          </w:rPr>
          <w:tab/>
        </w:r>
        <w:r w:rsidR="00C972B0" w:rsidRPr="00C972B0">
          <w:rPr>
            <w:rStyle w:val="Hypertextovodkaz"/>
            <w:noProof/>
            <w:sz w:val="22"/>
          </w:rPr>
          <w:t>Daň z příjmů fyzických osob</w:t>
        </w:r>
        <w:r w:rsidR="00C972B0" w:rsidRPr="00C972B0">
          <w:rPr>
            <w:noProof/>
            <w:webHidden/>
            <w:sz w:val="20"/>
          </w:rPr>
          <w:tab/>
        </w:r>
        <w:r w:rsidRPr="00C972B0">
          <w:rPr>
            <w:noProof/>
            <w:webHidden/>
            <w:sz w:val="20"/>
          </w:rPr>
          <w:fldChar w:fldCharType="begin"/>
        </w:r>
        <w:r w:rsidR="00C972B0" w:rsidRPr="00C972B0">
          <w:rPr>
            <w:noProof/>
            <w:webHidden/>
            <w:sz w:val="20"/>
          </w:rPr>
          <w:instrText xml:space="preserve"> PAGEREF _Toc307768136 \h </w:instrText>
        </w:r>
        <w:r w:rsidRPr="00C972B0">
          <w:rPr>
            <w:noProof/>
            <w:webHidden/>
            <w:sz w:val="20"/>
          </w:rPr>
        </w:r>
        <w:r w:rsidRPr="00C972B0">
          <w:rPr>
            <w:noProof/>
            <w:webHidden/>
            <w:sz w:val="20"/>
          </w:rPr>
          <w:fldChar w:fldCharType="separate"/>
        </w:r>
        <w:r w:rsidR="00C972B0" w:rsidRPr="00C972B0">
          <w:rPr>
            <w:noProof/>
            <w:webHidden/>
            <w:sz w:val="20"/>
          </w:rPr>
          <w:t>9</w:t>
        </w:r>
        <w:r w:rsidRPr="00C972B0">
          <w:rPr>
            <w:noProof/>
            <w:webHidden/>
            <w:sz w:val="20"/>
          </w:rPr>
          <w:fldChar w:fldCharType="end"/>
        </w:r>
      </w:hyperlink>
    </w:p>
    <w:p w:rsidR="00C972B0" w:rsidRPr="00C972B0" w:rsidRDefault="00B73132">
      <w:pPr>
        <w:pStyle w:val="Obsah2"/>
        <w:rPr>
          <w:rFonts w:asciiTheme="minorHAnsi" w:eastAsiaTheme="minorEastAsia" w:hAnsiTheme="minorHAnsi" w:cstheme="minorBidi"/>
          <w:sz w:val="20"/>
          <w:lang w:eastAsia="cs-CZ"/>
        </w:rPr>
      </w:pPr>
      <w:hyperlink w:anchor="_Toc307768137" w:history="1">
        <w:r w:rsidR="00C972B0" w:rsidRPr="00C972B0">
          <w:rPr>
            <w:rStyle w:val="Hypertextovodkaz"/>
            <w:sz w:val="22"/>
          </w:rPr>
          <w:t>2.2</w:t>
        </w:r>
        <w:r w:rsidR="00C972B0" w:rsidRPr="00C972B0">
          <w:rPr>
            <w:rFonts w:asciiTheme="minorHAnsi" w:eastAsiaTheme="minorEastAsia" w:hAnsiTheme="minorHAnsi" w:cstheme="minorBidi"/>
            <w:sz w:val="20"/>
            <w:lang w:eastAsia="cs-CZ"/>
          </w:rPr>
          <w:tab/>
        </w:r>
        <w:r w:rsidR="00C972B0" w:rsidRPr="00C972B0">
          <w:rPr>
            <w:rStyle w:val="Hypertextovodkaz"/>
            <w:sz w:val="22"/>
          </w:rPr>
          <w:t>Daňové přiznání fyzické osoby</w:t>
        </w:r>
        <w:r w:rsidR="00C972B0" w:rsidRPr="00C972B0">
          <w:rPr>
            <w:webHidden/>
            <w:sz w:val="20"/>
          </w:rPr>
          <w:tab/>
        </w:r>
        <w:r w:rsidRPr="00C972B0">
          <w:rPr>
            <w:webHidden/>
            <w:sz w:val="20"/>
          </w:rPr>
          <w:fldChar w:fldCharType="begin"/>
        </w:r>
        <w:r w:rsidR="00C972B0" w:rsidRPr="00C972B0">
          <w:rPr>
            <w:webHidden/>
            <w:sz w:val="20"/>
          </w:rPr>
          <w:instrText xml:space="preserve"> PAGEREF _Toc307768137 \h </w:instrText>
        </w:r>
        <w:r w:rsidRPr="00C972B0">
          <w:rPr>
            <w:webHidden/>
            <w:sz w:val="20"/>
          </w:rPr>
        </w:r>
        <w:r w:rsidRPr="00C972B0">
          <w:rPr>
            <w:webHidden/>
            <w:sz w:val="20"/>
          </w:rPr>
          <w:fldChar w:fldCharType="separate"/>
        </w:r>
        <w:r w:rsidR="00C972B0" w:rsidRPr="00C972B0">
          <w:rPr>
            <w:webHidden/>
            <w:sz w:val="20"/>
          </w:rPr>
          <w:t>11</w:t>
        </w:r>
        <w:r w:rsidRPr="00C972B0">
          <w:rPr>
            <w:webHidden/>
            <w:sz w:val="20"/>
          </w:rPr>
          <w:fldChar w:fldCharType="end"/>
        </w:r>
      </w:hyperlink>
    </w:p>
    <w:p w:rsidR="00C972B0" w:rsidRPr="00C972B0" w:rsidRDefault="00B73132">
      <w:pPr>
        <w:pStyle w:val="Obsah3"/>
        <w:rPr>
          <w:rFonts w:asciiTheme="minorHAnsi" w:eastAsiaTheme="minorEastAsia" w:hAnsiTheme="minorHAnsi" w:cstheme="minorBidi"/>
          <w:noProof/>
          <w:sz w:val="20"/>
          <w:lang w:eastAsia="cs-CZ"/>
        </w:rPr>
      </w:pPr>
      <w:hyperlink w:anchor="_Toc307768138" w:history="1">
        <w:r w:rsidR="00C972B0" w:rsidRPr="00C972B0">
          <w:rPr>
            <w:rStyle w:val="Hypertextovodkaz"/>
            <w:noProof/>
            <w:sz w:val="22"/>
          </w:rPr>
          <w:t>2.2.1</w:t>
        </w:r>
        <w:r w:rsidR="00C972B0" w:rsidRPr="00C972B0">
          <w:rPr>
            <w:rFonts w:asciiTheme="minorHAnsi" w:eastAsiaTheme="minorEastAsia" w:hAnsiTheme="minorHAnsi" w:cstheme="minorBidi"/>
            <w:noProof/>
            <w:sz w:val="20"/>
            <w:lang w:eastAsia="cs-CZ"/>
          </w:rPr>
          <w:tab/>
        </w:r>
        <w:r w:rsidR="00C972B0" w:rsidRPr="00C972B0">
          <w:rPr>
            <w:rStyle w:val="Hypertextovodkaz"/>
            <w:noProof/>
            <w:sz w:val="22"/>
          </w:rPr>
          <w:t>Základní právní úprava</w:t>
        </w:r>
        <w:r w:rsidR="00C972B0" w:rsidRPr="00C972B0">
          <w:rPr>
            <w:noProof/>
            <w:webHidden/>
            <w:sz w:val="20"/>
          </w:rPr>
          <w:tab/>
        </w:r>
        <w:r w:rsidRPr="00C972B0">
          <w:rPr>
            <w:noProof/>
            <w:webHidden/>
            <w:sz w:val="20"/>
          </w:rPr>
          <w:fldChar w:fldCharType="begin"/>
        </w:r>
        <w:r w:rsidR="00C972B0" w:rsidRPr="00C972B0">
          <w:rPr>
            <w:noProof/>
            <w:webHidden/>
            <w:sz w:val="20"/>
          </w:rPr>
          <w:instrText xml:space="preserve"> PAGEREF _Toc307768138 \h </w:instrText>
        </w:r>
        <w:r w:rsidRPr="00C972B0">
          <w:rPr>
            <w:noProof/>
            <w:webHidden/>
            <w:sz w:val="20"/>
          </w:rPr>
        </w:r>
        <w:r w:rsidRPr="00C972B0">
          <w:rPr>
            <w:noProof/>
            <w:webHidden/>
            <w:sz w:val="20"/>
          </w:rPr>
          <w:fldChar w:fldCharType="separate"/>
        </w:r>
        <w:r w:rsidR="00C972B0" w:rsidRPr="00C972B0">
          <w:rPr>
            <w:noProof/>
            <w:webHidden/>
            <w:sz w:val="20"/>
          </w:rPr>
          <w:t>12</w:t>
        </w:r>
        <w:r w:rsidRPr="00C972B0">
          <w:rPr>
            <w:noProof/>
            <w:webHidden/>
            <w:sz w:val="20"/>
          </w:rPr>
          <w:fldChar w:fldCharType="end"/>
        </w:r>
      </w:hyperlink>
    </w:p>
    <w:p w:rsidR="00C972B0" w:rsidRPr="00C972B0" w:rsidRDefault="00B73132">
      <w:pPr>
        <w:pStyle w:val="Obsah3"/>
        <w:rPr>
          <w:rFonts w:asciiTheme="minorHAnsi" w:eastAsiaTheme="minorEastAsia" w:hAnsiTheme="minorHAnsi" w:cstheme="minorBidi"/>
          <w:noProof/>
          <w:sz w:val="20"/>
          <w:lang w:eastAsia="cs-CZ"/>
        </w:rPr>
      </w:pPr>
      <w:hyperlink w:anchor="_Toc307768139" w:history="1">
        <w:r w:rsidR="00C972B0" w:rsidRPr="00C972B0">
          <w:rPr>
            <w:rStyle w:val="Hypertextovodkaz"/>
            <w:noProof/>
            <w:sz w:val="22"/>
          </w:rPr>
          <w:t>2.2.2</w:t>
        </w:r>
        <w:r w:rsidR="00C972B0" w:rsidRPr="00C972B0">
          <w:rPr>
            <w:rFonts w:asciiTheme="minorHAnsi" w:eastAsiaTheme="minorEastAsia" w:hAnsiTheme="minorHAnsi" w:cstheme="minorBidi"/>
            <w:noProof/>
            <w:sz w:val="20"/>
            <w:lang w:eastAsia="cs-CZ"/>
          </w:rPr>
          <w:tab/>
        </w:r>
        <w:r w:rsidR="00C972B0" w:rsidRPr="00C972B0">
          <w:rPr>
            <w:rStyle w:val="Hypertextovodkaz"/>
            <w:noProof/>
            <w:sz w:val="22"/>
          </w:rPr>
          <w:t>Osoby podávající přiznání k dani z příjmů</w:t>
        </w:r>
        <w:r w:rsidR="00C972B0" w:rsidRPr="00C972B0">
          <w:rPr>
            <w:noProof/>
            <w:webHidden/>
            <w:sz w:val="20"/>
          </w:rPr>
          <w:tab/>
        </w:r>
        <w:r w:rsidRPr="00C972B0">
          <w:rPr>
            <w:noProof/>
            <w:webHidden/>
            <w:sz w:val="20"/>
          </w:rPr>
          <w:fldChar w:fldCharType="begin"/>
        </w:r>
        <w:r w:rsidR="00C972B0" w:rsidRPr="00C972B0">
          <w:rPr>
            <w:noProof/>
            <w:webHidden/>
            <w:sz w:val="20"/>
          </w:rPr>
          <w:instrText xml:space="preserve"> PAGEREF _Toc307768139 \h </w:instrText>
        </w:r>
        <w:r w:rsidRPr="00C972B0">
          <w:rPr>
            <w:noProof/>
            <w:webHidden/>
            <w:sz w:val="20"/>
          </w:rPr>
        </w:r>
        <w:r w:rsidRPr="00C972B0">
          <w:rPr>
            <w:noProof/>
            <w:webHidden/>
            <w:sz w:val="20"/>
          </w:rPr>
          <w:fldChar w:fldCharType="separate"/>
        </w:r>
        <w:r w:rsidR="00C972B0" w:rsidRPr="00C972B0">
          <w:rPr>
            <w:noProof/>
            <w:webHidden/>
            <w:sz w:val="20"/>
          </w:rPr>
          <w:t>12</w:t>
        </w:r>
        <w:r w:rsidRPr="00C972B0">
          <w:rPr>
            <w:noProof/>
            <w:webHidden/>
            <w:sz w:val="20"/>
          </w:rPr>
          <w:fldChar w:fldCharType="end"/>
        </w:r>
      </w:hyperlink>
    </w:p>
    <w:p w:rsidR="00C972B0" w:rsidRPr="00C972B0" w:rsidRDefault="00B73132">
      <w:pPr>
        <w:pStyle w:val="Obsah3"/>
        <w:rPr>
          <w:rFonts w:asciiTheme="minorHAnsi" w:eastAsiaTheme="minorEastAsia" w:hAnsiTheme="minorHAnsi" w:cstheme="minorBidi"/>
          <w:noProof/>
          <w:sz w:val="20"/>
          <w:lang w:eastAsia="cs-CZ"/>
        </w:rPr>
      </w:pPr>
      <w:hyperlink w:anchor="_Toc307768140" w:history="1">
        <w:r w:rsidR="00C972B0" w:rsidRPr="00C972B0">
          <w:rPr>
            <w:rStyle w:val="Hypertextovodkaz"/>
            <w:noProof/>
            <w:sz w:val="22"/>
          </w:rPr>
          <w:t>2.2.3</w:t>
        </w:r>
        <w:r w:rsidR="00C972B0" w:rsidRPr="00C972B0">
          <w:rPr>
            <w:rFonts w:asciiTheme="minorHAnsi" w:eastAsiaTheme="minorEastAsia" w:hAnsiTheme="minorHAnsi" w:cstheme="minorBidi"/>
            <w:noProof/>
            <w:sz w:val="20"/>
            <w:lang w:eastAsia="cs-CZ"/>
          </w:rPr>
          <w:tab/>
        </w:r>
        <w:r w:rsidR="00C972B0" w:rsidRPr="00C972B0">
          <w:rPr>
            <w:rStyle w:val="Hypertextovodkaz"/>
            <w:noProof/>
            <w:sz w:val="22"/>
          </w:rPr>
          <w:t>Způsob a termíny podání přiznání k dani z příjmů</w:t>
        </w:r>
        <w:r w:rsidR="00C972B0" w:rsidRPr="00C972B0">
          <w:rPr>
            <w:noProof/>
            <w:webHidden/>
            <w:sz w:val="20"/>
          </w:rPr>
          <w:tab/>
        </w:r>
        <w:r w:rsidRPr="00C972B0">
          <w:rPr>
            <w:noProof/>
            <w:webHidden/>
            <w:sz w:val="20"/>
          </w:rPr>
          <w:fldChar w:fldCharType="begin"/>
        </w:r>
        <w:r w:rsidR="00C972B0" w:rsidRPr="00C972B0">
          <w:rPr>
            <w:noProof/>
            <w:webHidden/>
            <w:sz w:val="20"/>
          </w:rPr>
          <w:instrText xml:space="preserve"> PAGEREF _Toc307768140 \h </w:instrText>
        </w:r>
        <w:r w:rsidRPr="00C972B0">
          <w:rPr>
            <w:noProof/>
            <w:webHidden/>
            <w:sz w:val="20"/>
          </w:rPr>
        </w:r>
        <w:r w:rsidRPr="00C972B0">
          <w:rPr>
            <w:noProof/>
            <w:webHidden/>
            <w:sz w:val="20"/>
          </w:rPr>
          <w:fldChar w:fldCharType="separate"/>
        </w:r>
        <w:r w:rsidR="00C972B0" w:rsidRPr="00C972B0">
          <w:rPr>
            <w:noProof/>
            <w:webHidden/>
            <w:sz w:val="20"/>
          </w:rPr>
          <w:t>12</w:t>
        </w:r>
        <w:r w:rsidRPr="00C972B0">
          <w:rPr>
            <w:noProof/>
            <w:webHidden/>
            <w:sz w:val="20"/>
          </w:rPr>
          <w:fldChar w:fldCharType="end"/>
        </w:r>
      </w:hyperlink>
    </w:p>
    <w:p w:rsidR="00C972B0" w:rsidRPr="00C972B0" w:rsidRDefault="00B73132">
      <w:pPr>
        <w:pStyle w:val="Obsah2"/>
        <w:rPr>
          <w:rFonts w:asciiTheme="minorHAnsi" w:eastAsiaTheme="minorEastAsia" w:hAnsiTheme="minorHAnsi" w:cstheme="minorBidi"/>
          <w:sz w:val="20"/>
          <w:lang w:eastAsia="cs-CZ"/>
        </w:rPr>
      </w:pPr>
      <w:hyperlink w:anchor="_Toc307768141" w:history="1">
        <w:r w:rsidR="00C972B0" w:rsidRPr="00C972B0">
          <w:rPr>
            <w:rStyle w:val="Hypertextovodkaz"/>
            <w:sz w:val="22"/>
          </w:rPr>
          <w:t>2.3</w:t>
        </w:r>
        <w:r w:rsidR="00C972B0" w:rsidRPr="00C972B0">
          <w:rPr>
            <w:rFonts w:asciiTheme="minorHAnsi" w:eastAsiaTheme="minorEastAsia" w:hAnsiTheme="minorHAnsi" w:cstheme="minorBidi"/>
            <w:sz w:val="20"/>
            <w:lang w:eastAsia="cs-CZ"/>
          </w:rPr>
          <w:tab/>
        </w:r>
        <w:r w:rsidR="00C972B0" w:rsidRPr="00C972B0">
          <w:rPr>
            <w:rStyle w:val="Hypertextovodkaz"/>
            <w:sz w:val="22"/>
          </w:rPr>
          <w:t>Odpisy</w:t>
        </w:r>
        <w:r w:rsidR="00C972B0" w:rsidRPr="00C972B0">
          <w:rPr>
            <w:webHidden/>
            <w:sz w:val="20"/>
          </w:rPr>
          <w:tab/>
        </w:r>
        <w:r w:rsidRPr="00C972B0">
          <w:rPr>
            <w:webHidden/>
            <w:sz w:val="20"/>
          </w:rPr>
          <w:fldChar w:fldCharType="begin"/>
        </w:r>
        <w:r w:rsidR="00C972B0" w:rsidRPr="00C972B0">
          <w:rPr>
            <w:webHidden/>
            <w:sz w:val="20"/>
          </w:rPr>
          <w:instrText xml:space="preserve"> PAGEREF _Toc307768141 \h </w:instrText>
        </w:r>
        <w:r w:rsidRPr="00C972B0">
          <w:rPr>
            <w:webHidden/>
            <w:sz w:val="20"/>
          </w:rPr>
        </w:r>
        <w:r w:rsidRPr="00C972B0">
          <w:rPr>
            <w:webHidden/>
            <w:sz w:val="20"/>
          </w:rPr>
          <w:fldChar w:fldCharType="separate"/>
        </w:r>
        <w:r w:rsidR="00C972B0" w:rsidRPr="00C972B0">
          <w:rPr>
            <w:webHidden/>
            <w:sz w:val="20"/>
          </w:rPr>
          <w:t>13</w:t>
        </w:r>
        <w:r w:rsidRPr="00C972B0">
          <w:rPr>
            <w:webHidden/>
            <w:sz w:val="20"/>
          </w:rPr>
          <w:fldChar w:fldCharType="end"/>
        </w:r>
      </w:hyperlink>
    </w:p>
    <w:p w:rsidR="00C972B0" w:rsidRPr="00C972B0" w:rsidRDefault="00B73132">
      <w:pPr>
        <w:pStyle w:val="Obsah3"/>
        <w:rPr>
          <w:rFonts w:asciiTheme="minorHAnsi" w:eastAsiaTheme="minorEastAsia" w:hAnsiTheme="minorHAnsi" w:cstheme="minorBidi"/>
          <w:noProof/>
          <w:sz w:val="20"/>
          <w:lang w:eastAsia="cs-CZ"/>
        </w:rPr>
      </w:pPr>
      <w:hyperlink w:anchor="_Toc307768142" w:history="1">
        <w:r w:rsidR="00C972B0" w:rsidRPr="00C972B0">
          <w:rPr>
            <w:rStyle w:val="Hypertextovodkaz"/>
            <w:noProof/>
            <w:sz w:val="22"/>
          </w:rPr>
          <w:t>2.3.1</w:t>
        </w:r>
        <w:r w:rsidR="00C972B0" w:rsidRPr="00C972B0">
          <w:rPr>
            <w:rFonts w:asciiTheme="minorHAnsi" w:eastAsiaTheme="minorEastAsia" w:hAnsiTheme="minorHAnsi" w:cstheme="minorBidi"/>
            <w:noProof/>
            <w:sz w:val="20"/>
            <w:lang w:eastAsia="cs-CZ"/>
          </w:rPr>
          <w:tab/>
        </w:r>
        <w:r w:rsidR="00C972B0" w:rsidRPr="00C972B0">
          <w:rPr>
            <w:rStyle w:val="Hypertextovodkaz"/>
            <w:noProof/>
            <w:sz w:val="22"/>
          </w:rPr>
          <w:t>Uplatnění daňových odpisů v daňovém přiznání FO</w:t>
        </w:r>
        <w:r w:rsidR="00C972B0" w:rsidRPr="00C972B0">
          <w:rPr>
            <w:noProof/>
            <w:webHidden/>
            <w:sz w:val="20"/>
          </w:rPr>
          <w:tab/>
        </w:r>
        <w:r w:rsidRPr="00C972B0">
          <w:rPr>
            <w:noProof/>
            <w:webHidden/>
            <w:sz w:val="20"/>
          </w:rPr>
          <w:fldChar w:fldCharType="begin"/>
        </w:r>
        <w:r w:rsidR="00C972B0" w:rsidRPr="00C972B0">
          <w:rPr>
            <w:noProof/>
            <w:webHidden/>
            <w:sz w:val="20"/>
          </w:rPr>
          <w:instrText xml:space="preserve"> PAGEREF _Toc307768142 \h </w:instrText>
        </w:r>
        <w:r w:rsidRPr="00C972B0">
          <w:rPr>
            <w:noProof/>
            <w:webHidden/>
            <w:sz w:val="20"/>
          </w:rPr>
        </w:r>
        <w:r w:rsidRPr="00C972B0">
          <w:rPr>
            <w:noProof/>
            <w:webHidden/>
            <w:sz w:val="20"/>
          </w:rPr>
          <w:fldChar w:fldCharType="separate"/>
        </w:r>
        <w:r w:rsidR="00C972B0" w:rsidRPr="00C972B0">
          <w:rPr>
            <w:noProof/>
            <w:webHidden/>
            <w:sz w:val="20"/>
          </w:rPr>
          <w:t>14</w:t>
        </w:r>
        <w:r w:rsidRPr="00C972B0">
          <w:rPr>
            <w:noProof/>
            <w:webHidden/>
            <w:sz w:val="20"/>
          </w:rPr>
          <w:fldChar w:fldCharType="end"/>
        </w:r>
      </w:hyperlink>
    </w:p>
    <w:p w:rsidR="00C972B0" w:rsidRPr="00C972B0" w:rsidRDefault="00B73132">
      <w:pPr>
        <w:pStyle w:val="Obsah3"/>
        <w:rPr>
          <w:rFonts w:asciiTheme="minorHAnsi" w:eastAsiaTheme="minorEastAsia" w:hAnsiTheme="minorHAnsi" w:cstheme="minorBidi"/>
          <w:noProof/>
          <w:sz w:val="20"/>
          <w:lang w:eastAsia="cs-CZ"/>
        </w:rPr>
      </w:pPr>
      <w:hyperlink w:anchor="_Toc307768143" w:history="1">
        <w:r w:rsidR="00C972B0" w:rsidRPr="00C972B0">
          <w:rPr>
            <w:rStyle w:val="Hypertextovodkaz"/>
            <w:noProof/>
            <w:sz w:val="22"/>
          </w:rPr>
          <w:t>2.3.2</w:t>
        </w:r>
        <w:r w:rsidR="00C972B0" w:rsidRPr="00C972B0">
          <w:rPr>
            <w:rFonts w:asciiTheme="minorHAnsi" w:eastAsiaTheme="minorEastAsia" w:hAnsiTheme="minorHAnsi" w:cstheme="minorBidi"/>
            <w:noProof/>
            <w:sz w:val="20"/>
            <w:lang w:eastAsia="cs-CZ"/>
          </w:rPr>
          <w:tab/>
        </w:r>
        <w:r w:rsidR="00C972B0" w:rsidRPr="00C972B0">
          <w:rPr>
            <w:rStyle w:val="Hypertextovodkaz"/>
            <w:noProof/>
            <w:sz w:val="22"/>
          </w:rPr>
          <w:t>Rozlišení dlouhodobého majetku z účetního hlediska</w:t>
        </w:r>
        <w:r w:rsidR="00C972B0" w:rsidRPr="00C972B0">
          <w:rPr>
            <w:noProof/>
            <w:webHidden/>
            <w:sz w:val="20"/>
          </w:rPr>
          <w:tab/>
        </w:r>
        <w:r w:rsidRPr="00C972B0">
          <w:rPr>
            <w:noProof/>
            <w:webHidden/>
            <w:sz w:val="20"/>
          </w:rPr>
          <w:fldChar w:fldCharType="begin"/>
        </w:r>
        <w:r w:rsidR="00C972B0" w:rsidRPr="00C972B0">
          <w:rPr>
            <w:noProof/>
            <w:webHidden/>
            <w:sz w:val="20"/>
          </w:rPr>
          <w:instrText xml:space="preserve"> PAGEREF _Toc307768143 \h </w:instrText>
        </w:r>
        <w:r w:rsidRPr="00C972B0">
          <w:rPr>
            <w:noProof/>
            <w:webHidden/>
            <w:sz w:val="20"/>
          </w:rPr>
        </w:r>
        <w:r w:rsidRPr="00C972B0">
          <w:rPr>
            <w:noProof/>
            <w:webHidden/>
            <w:sz w:val="20"/>
          </w:rPr>
          <w:fldChar w:fldCharType="separate"/>
        </w:r>
        <w:r w:rsidR="00C972B0" w:rsidRPr="00C972B0">
          <w:rPr>
            <w:noProof/>
            <w:webHidden/>
            <w:sz w:val="20"/>
          </w:rPr>
          <w:t>14</w:t>
        </w:r>
        <w:r w:rsidRPr="00C972B0">
          <w:rPr>
            <w:noProof/>
            <w:webHidden/>
            <w:sz w:val="20"/>
          </w:rPr>
          <w:fldChar w:fldCharType="end"/>
        </w:r>
      </w:hyperlink>
    </w:p>
    <w:p w:rsidR="00C972B0" w:rsidRPr="00C972B0" w:rsidRDefault="00B73132">
      <w:pPr>
        <w:pStyle w:val="Obsah3"/>
        <w:rPr>
          <w:rFonts w:asciiTheme="minorHAnsi" w:eastAsiaTheme="minorEastAsia" w:hAnsiTheme="minorHAnsi" w:cstheme="minorBidi"/>
          <w:noProof/>
          <w:sz w:val="20"/>
          <w:lang w:eastAsia="cs-CZ"/>
        </w:rPr>
      </w:pPr>
      <w:hyperlink w:anchor="_Toc307768144" w:history="1">
        <w:r w:rsidR="00C972B0" w:rsidRPr="00C972B0">
          <w:rPr>
            <w:rStyle w:val="Hypertextovodkaz"/>
            <w:noProof/>
            <w:sz w:val="22"/>
          </w:rPr>
          <w:t>2.3.3</w:t>
        </w:r>
        <w:r w:rsidR="00C972B0" w:rsidRPr="00C972B0">
          <w:rPr>
            <w:rFonts w:asciiTheme="minorHAnsi" w:eastAsiaTheme="minorEastAsia" w:hAnsiTheme="minorHAnsi" w:cstheme="minorBidi"/>
            <w:noProof/>
            <w:sz w:val="20"/>
            <w:lang w:eastAsia="cs-CZ"/>
          </w:rPr>
          <w:tab/>
        </w:r>
        <w:r w:rsidR="00C972B0" w:rsidRPr="00C972B0">
          <w:rPr>
            <w:rStyle w:val="Hypertextovodkaz"/>
            <w:noProof/>
            <w:sz w:val="22"/>
          </w:rPr>
          <w:t>Rozlišení dlouhodobého majetku z daňového hlediska</w:t>
        </w:r>
        <w:r w:rsidR="00C972B0" w:rsidRPr="00C972B0">
          <w:rPr>
            <w:noProof/>
            <w:webHidden/>
            <w:sz w:val="20"/>
          </w:rPr>
          <w:tab/>
        </w:r>
        <w:r w:rsidRPr="00C972B0">
          <w:rPr>
            <w:noProof/>
            <w:webHidden/>
            <w:sz w:val="20"/>
          </w:rPr>
          <w:fldChar w:fldCharType="begin"/>
        </w:r>
        <w:r w:rsidR="00C972B0" w:rsidRPr="00C972B0">
          <w:rPr>
            <w:noProof/>
            <w:webHidden/>
            <w:sz w:val="20"/>
          </w:rPr>
          <w:instrText xml:space="preserve"> PAGEREF _Toc307768144 \h </w:instrText>
        </w:r>
        <w:r w:rsidRPr="00C972B0">
          <w:rPr>
            <w:noProof/>
            <w:webHidden/>
            <w:sz w:val="20"/>
          </w:rPr>
        </w:r>
        <w:r w:rsidRPr="00C972B0">
          <w:rPr>
            <w:noProof/>
            <w:webHidden/>
            <w:sz w:val="20"/>
          </w:rPr>
          <w:fldChar w:fldCharType="separate"/>
        </w:r>
        <w:r w:rsidR="00C972B0" w:rsidRPr="00C972B0">
          <w:rPr>
            <w:noProof/>
            <w:webHidden/>
            <w:sz w:val="20"/>
          </w:rPr>
          <w:t>17</w:t>
        </w:r>
        <w:r w:rsidRPr="00C972B0">
          <w:rPr>
            <w:noProof/>
            <w:webHidden/>
            <w:sz w:val="20"/>
          </w:rPr>
          <w:fldChar w:fldCharType="end"/>
        </w:r>
      </w:hyperlink>
    </w:p>
    <w:p w:rsidR="00C972B0" w:rsidRPr="00C972B0" w:rsidRDefault="00B73132">
      <w:pPr>
        <w:pStyle w:val="Obsah3"/>
        <w:rPr>
          <w:rFonts w:asciiTheme="minorHAnsi" w:eastAsiaTheme="minorEastAsia" w:hAnsiTheme="minorHAnsi" w:cstheme="minorBidi"/>
          <w:noProof/>
          <w:sz w:val="20"/>
          <w:lang w:eastAsia="cs-CZ"/>
        </w:rPr>
      </w:pPr>
      <w:hyperlink w:anchor="_Toc307768145" w:history="1">
        <w:r w:rsidR="00C972B0" w:rsidRPr="00C972B0">
          <w:rPr>
            <w:rStyle w:val="Hypertextovodkaz"/>
            <w:noProof/>
            <w:sz w:val="22"/>
          </w:rPr>
          <w:t>2.3.4</w:t>
        </w:r>
        <w:r w:rsidR="00C972B0" w:rsidRPr="00C972B0">
          <w:rPr>
            <w:rFonts w:asciiTheme="minorHAnsi" w:eastAsiaTheme="minorEastAsia" w:hAnsiTheme="minorHAnsi" w:cstheme="minorBidi"/>
            <w:noProof/>
            <w:sz w:val="20"/>
            <w:lang w:eastAsia="cs-CZ"/>
          </w:rPr>
          <w:tab/>
        </w:r>
        <w:r w:rsidR="00C972B0" w:rsidRPr="00C972B0">
          <w:rPr>
            <w:rStyle w:val="Hypertextovodkaz"/>
            <w:noProof/>
            <w:sz w:val="22"/>
          </w:rPr>
          <w:t>Účetní odpisy</w:t>
        </w:r>
        <w:r w:rsidR="00C972B0" w:rsidRPr="00C972B0">
          <w:rPr>
            <w:noProof/>
            <w:webHidden/>
            <w:sz w:val="20"/>
          </w:rPr>
          <w:tab/>
        </w:r>
        <w:r w:rsidRPr="00C972B0">
          <w:rPr>
            <w:noProof/>
            <w:webHidden/>
            <w:sz w:val="20"/>
          </w:rPr>
          <w:fldChar w:fldCharType="begin"/>
        </w:r>
        <w:r w:rsidR="00C972B0" w:rsidRPr="00C972B0">
          <w:rPr>
            <w:noProof/>
            <w:webHidden/>
            <w:sz w:val="20"/>
          </w:rPr>
          <w:instrText xml:space="preserve"> PAGEREF _Toc307768145 \h </w:instrText>
        </w:r>
        <w:r w:rsidRPr="00C972B0">
          <w:rPr>
            <w:noProof/>
            <w:webHidden/>
            <w:sz w:val="20"/>
          </w:rPr>
        </w:r>
        <w:r w:rsidRPr="00C972B0">
          <w:rPr>
            <w:noProof/>
            <w:webHidden/>
            <w:sz w:val="20"/>
          </w:rPr>
          <w:fldChar w:fldCharType="separate"/>
        </w:r>
        <w:r w:rsidR="00C972B0" w:rsidRPr="00C972B0">
          <w:rPr>
            <w:noProof/>
            <w:webHidden/>
            <w:sz w:val="20"/>
          </w:rPr>
          <w:t>20</w:t>
        </w:r>
        <w:r w:rsidRPr="00C972B0">
          <w:rPr>
            <w:noProof/>
            <w:webHidden/>
            <w:sz w:val="20"/>
          </w:rPr>
          <w:fldChar w:fldCharType="end"/>
        </w:r>
      </w:hyperlink>
    </w:p>
    <w:p w:rsidR="00C972B0" w:rsidRPr="00C972B0" w:rsidRDefault="00B73132">
      <w:pPr>
        <w:pStyle w:val="Obsah3"/>
        <w:rPr>
          <w:rFonts w:asciiTheme="minorHAnsi" w:eastAsiaTheme="minorEastAsia" w:hAnsiTheme="minorHAnsi" w:cstheme="minorBidi"/>
          <w:noProof/>
          <w:sz w:val="20"/>
          <w:lang w:eastAsia="cs-CZ"/>
        </w:rPr>
      </w:pPr>
      <w:hyperlink w:anchor="_Toc307768146" w:history="1">
        <w:r w:rsidR="00C972B0" w:rsidRPr="00C972B0">
          <w:rPr>
            <w:rStyle w:val="Hypertextovodkaz"/>
            <w:noProof/>
            <w:sz w:val="22"/>
          </w:rPr>
          <w:t>2.3.5</w:t>
        </w:r>
        <w:r w:rsidR="00C972B0" w:rsidRPr="00C972B0">
          <w:rPr>
            <w:rFonts w:asciiTheme="minorHAnsi" w:eastAsiaTheme="minorEastAsia" w:hAnsiTheme="minorHAnsi" w:cstheme="minorBidi"/>
            <w:noProof/>
            <w:sz w:val="20"/>
            <w:lang w:eastAsia="cs-CZ"/>
          </w:rPr>
          <w:tab/>
        </w:r>
        <w:r w:rsidR="00C972B0" w:rsidRPr="00C972B0">
          <w:rPr>
            <w:rStyle w:val="Hypertextovodkaz"/>
            <w:noProof/>
            <w:sz w:val="22"/>
          </w:rPr>
          <w:t>Daňové odpisy</w:t>
        </w:r>
        <w:r w:rsidR="00C972B0" w:rsidRPr="00C972B0">
          <w:rPr>
            <w:noProof/>
            <w:webHidden/>
            <w:sz w:val="20"/>
          </w:rPr>
          <w:tab/>
        </w:r>
        <w:r w:rsidRPr="00C972B0">
          <w:rPr>
            <w:noProof/>
            <w:webHidden/>
            <w:sz w:val="20"/>
          </w:rPr>
          <w:fldChar w:fldCharType="begin"/>
        </w:r>
        <w:r w:rsidR="00C972B0" w:rsidRPr="00C972B0">
          <w:rPr>
            <w:noProof/>
            <w:webHidden/>
            <w:sz w:val="20"/>
          </w:rPr>
          <w:instrText xml:space="preserve"> PAGEREF _Toc307768146 \h </w:instrText>
        </w:r>
        <w:r w:rsidRPr="00C972B0">
          <w:rPr>
            <w:noProof/>
            <w:webHidden/>
            <w:sz w:val="20"/>
          </w:rPr>
        </w:r>
        <w:r w:rsidRPr="00C972B0">
          <w:rPr>
            <w:noProof/>
            <w:webHidden/>
            <w:sz w:val="20"/>
          </w:rPr>
          <w:fldChar w:fldCharType="separate"/>
        </w:r>
        <w:r w:rsidR="00C972B0" w:rsidRPr="00C972B0">
          <w:rPr>
            <w:noProof/>
            <w:webHidden/>
            <w:sz w:val="20"/>
          </w:rPr>
          <w:t>22</w:t>
        </w:r>
        <w:r w:rsidRPr="00C972B0">
          <w:rPr>
            <w:noProof/>
            <w:webHidden/>
            <w:sz w:val="20"/>
          </w:rPr>
          <w:fldChar w:fldCharType="end"/>
        </w:r>
      </w:hyperlink>
    </w:p>
    <w:p w:rsidR="00C972B0" w:rsidRPr="00C972B0" w:rsidRDefault="00B73132">
      <w:pPr>
        <w:pStyle w:val="Obsah1"/>
        <w:rPr>
          <w:rFonts w:asciiTheme="minorHAnsi" w:eastAsiaTheme="minorEastAsia" w:hAnsiTheme="minorHAnsi" w:cstheme="minorBidi"/>
          <w:noProof/>
          <w:sz w:val="20"/>
          <w:lang w:eastAsia="cs-CZ"/>
        </w:rPr>
      </w:pPr>
      <w:hyperlink w:anchor="_Toc307768147" w:history="1">
        <w:r w:rsidR="00C972B0" w:rsidRPr="00C972B0">
          <w:rPr>
            <w:rStyle w:val="Hypertextovodkaz"/>
            <w:noProof/>
            <w:sz w:val="22"/>
          </w:rPr>
          <w:t>3</w:t>
        </w:r>
        <w:r w:rsidR="00C972B0" w:rsidRPr="00C972B0">
          <w:rPr>
            <w:rFonts w:asciiTheme="minorHAnsi" w:eastAsiaTheme="minorEastAsia" w:hAnsiTheme="minorHAnsi" w:cstheme="minorBidi"/>
            <w:noProof/>
            <w:sz w:val="20"/>
            <w:lang w:eastAsia="cs-CZ"/>
          </w:rPr>
          <w:tab/>
        </w:r>
        <w:r w:rsidR="00C972B0" w:rsidRPr="00C972B0">
          <w:rPr>
            <w:rStyle w:val="Hypertextovodkaz"/>
            <w:noProof/>
            <w:sz w:val="22"/>
          </w:rPr>
          <w:t>Analytická/praktická část práce</w:t>
        </w:r>
        <w:r w:rsidR="00C972B0" w:rsidRPr="00C972B0">
          <w:rPr>
            <w:noProof/>
            <w:webHidden/>
            <w:sz w:val="22"/>
          </w:rPr>
          <w:tab/>
        </w:r>
        <w:r w:rsidRPr="00C972B0">
          <w:rPr>
            <w:noProof/>
            <w:webHidden/>
            <w:sz w:val="22"/>
          </w:rPr>
          <w:fldChar w:fldCharType="begin"/>
        </w:r>
        <w:r w:rsidR="00C972B0" w:rsidRPr="00C972B0">
          <w:rPr>
            <w:noProof/>
            <w:webHidden/>
            <w:sz w:val="22"/>
          </w:rPr>
          <w:instrText xml:space="preserve"> PAGEREF _Toc307768147 \h </w:instrText>
        </w:r>
        <w:r w:rsidRPr="00C972B0">
          <w:rPr>
            <w:noProof/>
            <w:webHidden/>
            <w:sz w:val="22"/>
          </w:rPr>
        </w:r>
        <w:r w:rsidRPr="00C972B0">
          <w:rPr>
            <w:noProof/>
            <w:webHidden/>
            <w:sz w:val="22"/>
          </w:rPr>
          <w:fldChar w:fldCharType="separate"/>
        </w:r>
        <w:r w:rsidR="00C972B0" w:rsidRPr="00C972B0">
          <w:rPr>
            <w:noProof/>
            <w:webHidden/>
            <w:sz w:val="22"/>
          </w:rPr>
          <w:t>30</w:t>
        </w:r>
        <w:r w:rsidRPr="00C972B0">
          <w:rPr>
            <w:noProof/>
            <w:webHidden/>
            <w:sz w:val="22"/>
          </w:rPr>
          <w:fldChar w:fldCharType="end"/>
        </w:r>
      </w:hyperlink>
    </w:p>
    <w:p w:rsidR="00C972B0" w:rsidRPr="00C972B0" w:rsidRDefault="00B73132">
      <w:pPr>
        <w:pStyle w:val="Obsah2"/>
        <w:rPr>
          <w:rFonts w:asciiTheme="minorHAnsi" w:eastAsiaTheme="minorEastAsia" w:hAnsiTheme="minorHAnsi" w:cstheme="minorBidi"/>
          <w:sz w:val="20"/>
          <w:lang w:eastAsia="cs-CZ"/>
        </w:rPr>
      </w:pPr>
      <w:hyperlink w:anchor="_Toc307768148" w:history="1">
        <w:r w:rsidR="00C972B0" w:rsidRPr="00C972B0">
          <w:rPr>
            <w:rStyle w:val="Hypertextovodkaz"/>
            <w:sz w:val="22"/>
          </w:rPr>
          <w:t>3.1</w:t>
        </w:r>
        <w:r w:rsidR="00C972B0" w:rsidRPr="00C972B0">
          <w:rPr>
            <w:rFonts w:asciiTheme="minorHAnsi" w:eastAsiaTheme="minorEastAsia" w:hAnsiTheme="minorHAnsi" w:cstheme="minorBidi"/>
            <w:sz w:val="20"/>
            <w:lang w:eastAsia="cs-CZ"/>
          </w:rPr>
          <w:tab/>
        </w:r>
        <w:r w:rsidR="00C972B0" w:rsidRPr="00C972B0">
          <w:rPr>
            <w:rStyle w:val="Hypertextovodkaz"/>
            <w:sz w:val="22"/>
          </w:rPr>
          <w:t>Odpisy ve firmě v letech 2005 – 2010</w:t>
        </w:r>
        <w:r w:rsidR="00C972B0" w:rsidRPr="00C972B0">
          <w:rPr>
            <w:webHidden/>
            <w:sz w:val="20"/>
          </w:rPr>
          <w:tab/>
        </w:r>
        <w:r w:rsidRPr="00C972B0">
          <w:rPr>
            <w:webHidden/>
            <w:sz w:val="20"/>
          </w:rPr>
          <w:fldChar w:fldCharType="begin"/>
        </w:r>
        <w:r w:rsidR="00C972B0" w:rsidRPr="00C972B0">
          <w:rPr>
            <w:webHidden/>
            <w:sz w:val="20"/>
          </w:rPr>
          <w:instrText xml:space="preserve"> PAGEREF _Toc307768148 \h </w:instrText>
        </w:r>
        <w:r w:rsidRPr="00C972B0">
          <w:rPr>
            <w:webHidden/>
            <w:sz w:val="20"/>
          </w:rPr>
        </w:r>
        <w:r w:rsidRPr="00C972B0">
          <w:rPr>
            <w:webHidden/>
            <w:sz w:val="20"/>
          </w:rPr>
          <w:fldChar w:fldCharType="separate"/>
        </w:r>
        <w:r w:rsidR="00C972B0" w:rsidRPr="00C972B0">
          <w:rPr>
            <w:webHidden/>
            <w:sz w:val="20"/>
          </w:rPr>
          <w:t>30</w:t>
        </w:r>
        <w:r w:rsidRPr="00C972B0">
          <w:rPr>
            <w:webHidden/>
            <w:sz w:val="20"/>
          </w:rPr>
          <w:fldChar w:fldCharType="end"/>
        </w:r>
      </w:hyperlink>
    </w:p>
    <w:p w:rsidR="00C972B0" w:rsidRPr="00C972B0" w:rsidRDefault="00B73132">
      <w:pPr>
        <w:pStyle w:val="Obsah2"/>
        <w:rPr>
          <w:rFonts w:asciiTheme="minorHAnsi" w:eastAsiaTheme="minorEastAsia" w:hAnsiTheme="minorHAnsi" w:cstheme="minorBidi"/>
          <w:sz w:val="20"/>
          <w:lang w:eastAsia="cs-CZ"/>
        </w:rPr>
      </w:pPr>
      <w:hyperlink w:anchor="_Toc307768149" w:history="1">
        <w:r w:rsidR="00C972B0" w:rsidRPr="00C972B0">
          <w:rPr>
            <w:rStyle w:val="Hypertextovodkaz"/>
            <w:sz w:val="22"/>
          </w:rPr>
          <w:t>3.2</w:t>
        </w:r>
        <w:r w:rsidR="00C972B0" w:rsidRPr="00C972B0">
          <w:rPr>
            <w:rFonts w:asciiTheme="minorHAnsi" w:eastAsiaTheme="minorEastAsia" w:hAnsiTheme="minorHAnsi" w:cstheme="minorBidi"/>
            <w:sz w:val="20"/>
            <w:lang w:eastAsia="cs-CZ"/>
          </w:rPr>
          <w:tab/>
        </w:r>
        <w:r w:rsidR="00C972B0" w:rsidRPr="00C972B0">
          <w:rPr>
            <w:rStyle w:val="Hypertextovodkaz"/>
            <w:sz w:val="22"/>
          </w:rPr>
          <w:t>Druhy odpisovaného majetku, jeho ocenění, výpočet a výše odpisů</w:t>
        </w:r>
        <w:r w:rsidR="00C972B0" w:rsidRPr="00C972B0">
          <w:rPr>
            <w:webHidden/>
            <w:sz w:val="20"/>
          </w:rPr>
          <w:tab/>
        </w:r>
        <w:r w:rsidRPr="00C972B0">
          <w:rPr>
            <w:webHidden/>
            <w:sz w:val="20"/>
          </w:rPr>
          <w:fldChar w:fldCharType="begin"/>
        </w:r>
        <w:r w:rsidR="00C972B0" w:rsidRPr="00C972B0">
          <w:rPr>
            <w:webHidden/>
            <w:sz w:val="20"/>
          </w:rPr>
          <w:instrText xml:space="preserve"> PAGEREF _Toc307768149 \h </w:instrText>
        </w:r>
        <w:r w:rsidRPr="00C972B0">
          <w:rPr>
            <w:webHidden/>
            <w:sz w:val="20"/>
          </w:rPr>
        </w:r>
        <w:r w:rsidRPr="00C972B0">
          <w:rPr>
            <w:webHidden/>
            <w:sz w:val="20"/>
          </w:rPr>
          <w:fldChar w:fldCharType="separate"/>
        </w:r>
        <w:r w:rsidR="00C972B0" w:rsidRPr="00C972B0">
          <w:rPr>
            <w:webHidden/>
            <w:sz w:val="20"/>
          </w:rPr>
          <w:t>31</w:t>
        </w:r>
        <w:r w:rsidRPr="00C972B0">
          <w:rPr>
            <w:webHidden/>
            <w:sz w:val="20"/>
          </w:rPr>
          <w:fldChar w:fldCharType="end"/>
        </w:r>
      </w:hyperlink>
    </w:p>
    <w:p w:rsidR="00C972B0" w:rsidRPr="00C972B0" w:rsidRDefault="00B73132">
      <w:pPr>
        <w:pStyle w:val="Obsah2"/>
        <w:rPr>
          <w:rFonts w:asciiTheme="minorHAnsi" w:eastAsiaTheme="minorEastAsia" w:hAnsiTheme="minorHAnsi" w:cstheme="minorBidi"/>
          <w:sz w:val="20"/>
          <w:lang w:eastAsia="cs-CZ"/>
        </w:rPr>
      </w:pPr>
      <w:hyperlink w:anchor="_Toc307768150" w:history="1">
        <w:r w:rsidR="00C972B0" w:rsidRPr="00C972B0">
          <w:rPr>
            <w:rStyle w:val="Hypertextovodkaz"/>
            <w:sz w:val="22"/>
          </w:rPr>
          <w:t>3.3</w:t>
        </w:r>
        <w:r w:rsidR="00C972B0" w:rsidRPr="00C972B0">
          <w:rPr>
            <w:rFonts w:asciiTheme="minorHAnsi" w:eastAsiaTheme="minorEastAsia" w:hAnsiTheme="minorHAnsi" w:cstheme="minorBidi"/>
            <w:sz w:val="20"/>
            <w:lang w:eastAsia="cs-CZ"/>
          </w:rPr>
          <w:tab/>
        </w:r>
        <w:r w:rsidR="00C972B0" w:rsidRPr="00C972B0">
          <w:rPr>
            <w:rStyle w:val="Hypertextovodkaz"/>
            <w:sz w:val="22"/>
          </w:rPr>
          <w:t>Daňová přiznání za roky 2005 – 2010</w:t>
        </w:r>
        <w:r w:rsidR="00C972B0" w:rsidRPr="00C972B0">
          <w:rPr>
            <w:webHidden/>
            <w:sz w:val="20"/>
          </w:rPr>
          <w:tab/>
        </w:r>
        <w:r w:rsidRPr="00C972B0">
          <w:rPr>
            <w:webHidden/>
            <w:sz w:val="20"/>
          </w:rPr>
          <w:fldChar w:fldCharType="begin"/>
        </w:r>
        <w:r w:rsidR="00C972B0" w:rsidRPr="00C972B0">
          <w:rPr>
            <w:webHidden/>
            <w:sz w:val="20"/>
          </w:rPr>
          <w:instrText xml:space="preserve"> PAGEREF _Toc307768150 \h </w:instrText>
        </w:r>
        <w:r w:rsidRPr="00C972B0">
          <w:rPr>
            <w:webHidden/>
            <w:sz w:val="20"/>
          </w:rPr>
        </w:r>
        <w:r w:rsidRPr="00C972B0">
          <w:rPr>
            <w:webHidden/>
            <w:sz w:val="20"/>
          </w:rPr>
          <w:fldChar w:fldCharType="separate"/>
        </w:r>
        <w:r w:rsidR="00C972B0" w:rsidRPr="00C972B0">
          <w:rPr>
            <w:webHidden/>
            <w:sz w:val="20"/>
          </w:rPr>
          <w:t>35</w:t>
        </w:r>
        <w:r w:rsidRPr="00C972B0">
          <w:rPr>
            <w:webHidden/>
            <w:sz w:val="20"/>
          </w:rPr>
          <w:fldChar w:fldCharType="end"/>
        </w:r>
      </w:hyperlink>
    </w:p>
    <w:p w:rsidR="00C972B0" w:rsidRPr="00C972B0" w:rsidRDefault="00B73132">
      <w:pPr>
        <w:pStyle w:val="Obsah2"/>
        <w:rPr>
          <w:rFonts w:asciiTheme="minorHAnsi" w:eastAsiaTheme="minorEastAsia" w:hAnsiTheme="minorHAnsi" w:cstheme="minorBidi"/>
          <w:sz w:val="20"/>
          <w:lang w:eastAsia="cs-CZ"/>
        </w:rPr>
      </w:pPr>
      <w:hyperlink w:anchor="_Toc307768151" w:history="1">
        <w:r w:rsidR="00C972B0" w:rsidRPr="00C972B0">
          <w:rPr>
            <w:rStyle w:val="Hypertextovodkaz"/>
            <w:sz w:val="22"/>
          </w:rPr>
          <w:t>3.4</w:t>
        </w:r>
        <w:r w:rsidR="00C972B0" w:rsidRPr="00C972B0">
          <w:rPr>
            <w:rFonts w:asciiTheme="minorHAnsi" w:eastAsiaTheme="minorEastAsia" w:hAnsiTheme="minorHAnsi" w:cstheme="minorBidi"/>
            <w:sz w:val="20"/>
            <w:lang w:eastAsia="cs-CZ"/>
          </w:rPr>
          <w:tab/>
        </w:r>
        <w:r w:rsidR="00C972B0" w:rsidRPr="00C972B0">
          <w:rPr>
            <w:rStyle w:val="Hypertextovodkaz"/>
            <w:sz w:val="22"/>
          </w:rPr>
          <w:t>Objem odpisů ve vztahu k daňovému základu</w:t>
        </w:r>
        <w:r w:rsidR="00C972B0" w:rsidRPr="00C972B0">
          <w:rPr>
            <w:webHidden/>
            <w:sz w:val="20"/>
          </w:rPr>
          <w:tab/>
        </w:r>
        <w:r w:rsidRPr="00C972B0">
          <w:rPr>
            <w:webHidden/>
            <w:sz w:val="20"/>
          </w:rPr>
          <w:fldChar w:fldCharType="begin"/>
        </w:r>
        <w:r w:rsidR="00C972B0" w:rsidRPr="00C972B0">
          <w:rPr>
            <w:webHidden/>
            <w:sz w:val="20"/>
          </w:rPr>
          <w:instrText xml:space="preserve"> PAGEREF _Toc307768151 \h </w:instrText>
        </w:r>
        <w:r w:rsidRPr="00C972B0">
          <w:rPr>
            <w:webHidden/>
            <w:sz w:val="20"/>
          </w:rPr>
        </w:r>
        <w:r w:rsidRPr="00C972B0">
          <w:rPr>
            <w:webHidden/>
            <w:sz w:val="20"/>
          </w:rPr>
          <w:fldChar w:fldCharType="separate"/>
        </w:r>
        <w:r w:rsidR="00C972B0" w:rsidRPr="00C972B0">
          <w:rPr>
            <w:webHidden/>
            <w:sz w:val="20"/>
          </w:rPr>
          <w:t>37</w:t>
        </w:r>
        <w:r w:rsidRPr="00C972B0">
          <w:rPr>
            <w:webHidden/>
            <w:sz w:val="20"/>
          </w:rPr>
          <w:fldChar w:fldCharType="end"/>
        </w:r>
      </w:hyperlink>
    </w:p>
    <w:p w:rsidR="00C972B0" w:rsidRPr="00C972B0" w:rsidRDefault="00B73132">
      <w:pPr>
        <w:pStyle w:val="Obsah1"/>
        <w:rPr>
          <w:rFonts w:asciiTheme="minorHAnsi" w:eastAsiaTheme="minorEastAsia" w:hAnsiTheme="minorHAnsi" w:cstheme="minorBidi"/>
          <w:noProof/>
          <w:sz w:val="20"/>
          <w:lang w:eastAsia="cs-CZ"/>
        </w:rPr>
      </w:pPr>
      <w:hyperlink w:anchor="_Toc307768152" w:history="1">
        <w:r w:rsidR="00C972B0" w:rsidRPr="00C972B0">
          <w:rPr>
            <w:rStyle w:val="Hypertextovodkaz"/>
            <w:noProof/>
            <w:sz w:val="22"/>
          </w:rPr>
          <w:t>4</w:t>
        </w:r>
        <w:r w:rsidR="00C972B0" w:rsidRPr="00C972B0">
          <w:rPr>
            <w:rFonts w:asciiTheme="minorHAnsi" w:eastAsiaTheme="minorEastAsia" w:hAnsiTheme="minorHAnsi" w:cstheme="minorBidi"/>
            <w:noProof/>
            <w:sz w:val="20"/>
            <w:lang w:eastAsia="cs-CZ"/>
          </w:rPr>
          <w:tab/>
        </w:r>
        <w:r w:rsidR="00C972B0" w:rsidRPr="00C972B0">
          <w:rPr>
            <w:rStyle w:val="Hypertextovodkaz"/>
            <w:noProof/>
            <w:sz w:val="22"/>
          </w:rPr>
          <w:t>Závěr</w:t>
        </w:r>
        <w:r w:rsidR="00C972B0" w:rsidRPr="00C972B0">
          <w:rPr>
            <w:noProof/>
            <w:webHidden/>
            <w:sz w:val="22"/>
          </w:rPr>
          <w:tab/>
        </w:r>
        <w:r w:rsidRPr="00C972B0">
          <w:rPr>
            <w:noProof/>
            <w:webHidden/>
            <w:sz w:val="22"/>
          </w:rPr>
          <w:fldChar w:fldCharType="begin"/>
        </w:r>
        <w:r w:rsidR="00C972B0" w:rsidRPr="00C972B0">
          <w:rPr>
            <w:noProof/>
            <w:webHidden/>
            <w:sz w:val="22"/>
          </w:rPr>
          <w:instrText xml:space="preserve"> PAGEREF _Toc307768152 \h </w:instrText>
        </w:r>
        <w:r w:rsidRPr="00C972B0">
          <w:rPr>
            <w:noProof/>
            <w:webHidden/>
            <w:sz w:val="22"/>
          </w:rPr>
        </w:r>
        <w:r w:rsidRPr="00C972B0">
          <w:rPr>
            <w:noProof/>
            <w:webHidden/>
            <w:sz w:val="22"/>
          </w:rPr>
          <w:fldChar w:fldCharType="separate"/>
        </w:r>
        <w:r w:rsidR="00C972B0" w:rsidRPr="00C972B0">
          <w:rPr>
            <w:noProof/>
            <w:webHidden/>
            <w:sz w:val="22"/>
          </w:rPr>
          <w:t>39</w:t>
        </w:r>
        <w:r w:rsidRPr="00C972B0">
          <w:rPr>
            <w:noProof/>
            <w:webHidden/>
            <w:sz w:val="22"/>
          </w:rPr>
          <w:fldChar w:fldCharType="end"/>
        </w:r>
      </w:hyperlink>
    </w:p>
    <w:p w:rsidR="00C972B0" w:rsidRPr="00C972B0" w:rsidRDefault="00B73132">
      <w:pPr>
        <w:pStyle w:val="Obsah1"/>
        <w:rPr>
          <w:rFonts w:asciiTheme="minorHAnsi" w:eastAsiaTheme="minorEastAsia" w:hAnsiTheme="minorHAnsi" w:cstheme="minorBidi"/>
          <w:noProof/>
          <w:sz w:val="20"/>
          <w:lang w:eastAsia="cs-CZ"/>
        </w:rPr>
      </w:pPr>
      <w:hyperlink w:anchor="_Toc307768153" w:history="1">
        <w:r w:rsidR="00C972B0" w:rsidRPr="00C972B0">
          <w:rPr>
            <w:rStyle w:val="Hypertextovodkaz"/>
            <w:noProof/>
            <w:sz w:val="22"/>
          </w:rPr>
          <w:t>Literatura</w:t>
        </w:r>
        <w:r w:rsidR="00C972B0" w:rsidRPr="00C972B0">
          <w:rPr>
            <w:noProof/>
            <w:webHidden/>
            <w:sz w:val="22"/>
          </w:rPr>
          <w:tab/>
        </w:r>
        <w:r w:rsidRPr="00C972B0">
          <w:rPr>
            <w:noProof/>
            <w:webHidden/>
            <w:sz w:val="22"/>
          </w:rPr>
          <w:fldChar w:fldCharType="begin"/>
        </w:r>
        <w:r w:rsidR="00C972B0" w:rsidRPr="00C972B0">
          <w:rPr>
            <w:noProof/>
            <w:webHidden/>
            <w:sz w:val="22"/>
          </w:rPr>
          <w:instrText xml:space="preserve"> PAGEREF _Toc307768153 \h </w:instrText>
        </w:r>
        <w:r w:rsidRPr="00C972B0">
          <w:rPr>
            <w:noProof/>
            <w:webHidden/>
            <w:sz w:val="22"/>
          </w:rPr>
        </w:r>
        <w:r w:rsidRPr="00C972B0">
          <w:rPr>
            <w:noProof/>
            <w:webHidden/>
            <w:sz w:val="22"/>
          </w:rPr>
          <w:fldChar w:fldCharType="separate"/>
        </w:r>
        <w:r w:rsidR="00C972B0" w:rsidRPr="00C972B0">
          <w:rPr>
            <w:noProof/>
            <w:webHidden/>
            <w:sz w:val="22"/>
          </w:rPr>
          <w:t>1</w:t>
        </w:r>
        <w:r w:rsidRPr="00C972B0">
          <w:rPr>
            <w:noProof/>
            <w:webHidden/>
            <w:sz w:val="22"/>
          </w:rPr>
          <w:fldChar w:fldCharType="end"/>
        </w:r>
      </w:hyperlink>
    </w:p>
    <w:p w:rsidR="00C972B0" w:rsidRPr="00C972B0" w:rsidRDefault="00B73132">
      <w:pPr>
        <w:pStyle w:val="Obsah1"/>
        <w:rPr>
          <w:rFonts w:asciiTheme="minorHAnsi" w:eastAsiaTheme="minorEastAsia" w:hAnsiTheme="minorHAnsi" w:cstheme="minorBidi"/>
          <w:noProof/>
          <w:sz w:val="20"/>
          <w:lang w:eastAsia="cs-CZ"/>
        </w:rPr>
      </w:pPr>
      <w:hyperlink w:anchor="_Toc307768154" w:history="1">
        <w:r w:rsidR="00C972B0" w:rsidRPr="00C972B0">
          <w:rPr>
            <w:rStyle w:val="Hypertextovodkaz"/>
            <w:noProof/>
            <w:sz w:val="22"/>
          </w:rPr>
          <w:t>Přílohy</w:t>
        </w:r>
        <w:r w:rsidR="00C972B0" w:rsidRPr="00C972B0">
          <w:rPr>
            <w:noProof/>
            <w:webHidden/>
            <w:sz w:val="22"/>
          </w:rPr>
          <w:tab/>
        </w:r>
        <w:r w:rsidRPr="00C972B0">
          <w:rPr>
            <w:noProof/>
            <w:webHidden/>
            <w:sz w:val="22"/>
          </w:rPr>
          <w:fldChar w:fldCharType="begin"/>
        </w:r>
        <w:r w:rsidR="00C972B0" w:rsidRPr="00C972B0">
          <w:rPr>
            <w:noProof/>
            <w:webHidden/>
            <w:sz w:val="22"/>
          </w:rPr>
          <w:instrText xml:space="preserve"> PAGEREF _Toc307768154 \h </w:instrText>
        </w:r>
        <w:r w:rsidRPr="00C972B0">
          <w:rPr>
            <w:noProof/>
            <w:webHidden/>
            <w:sz w:val="22"/>
          </w:rPr>
        </w:r>
        <w:r w:rsidRPr="00C972B0">
          <w:rPr>
            <w:noProof/>
            <w:webHidden/>
            <w:sz w:val="22"/>
          </w:rPr>
          <w:fldChar w:fldCharType="separate"/>
        </w:r>
        <w:r w:rsidR="00C972B0" w:rsidRPr="00C972B0">
          <w:rPr>
            <w:noProof/>
            <w:webHidden/>
            <w:sz w:val="22"/>
          </w:rPr>
          <w:t>4</w:t>
        </w:r>
        <w:r w:rsidRPr="00C972B0">
          <w:rPr>
            <w:noProof/>
            <w:webHidden/>
            <w:sz w:val="22"/>
          </w:rPr>
          <w:fldChar w:fldCharType="end"/>
        </w:r>
      </w:hyperlink>
    </w:p>
    <w:p w:rsidR="00C972B0" w:rsidRPr="00C972B0" w:rsidRDefault="00B73132">
      <w:pPr>
        <w:pStyle w:val="Obsah2"/>
        <w:rPr>
          <w:rFonts w:asciiTheme="minorHAnsi" w:eastAsiaTheme="minorEastAsia" w:hAnsiTheme="minorHAnsi" w:cstheme="minorBidi"/>
          <w:sz w:val="20"/>
          <w:lang w:eastAsia="cs-CZ"/>
        </w:rPr>
      </w:pPr>
      <w:hyperlink w:anchor="_Toc307768155" w:history="1">
        <w:r w:rsidR="00C972B0" w:rsidRPr="00C972B0">
          <w:rPr>
            <w:rStyle w:val="Hypertextovodkaz"/>
            <w:sz w:val="22"/>
          </w:rPr>
          <w:t>Příloha č. 1 Tabulky ročních odpisových sazeb při zvýšení odpisu v prvním roce odpisování</w:t>
        </w:r>
        <w:r w:rsidR="00C972B0" w:rsidRPr="00C972B0">
          <w:rPr>
            <w:webHidden/>
            <w:sz w:val="20"/>
          </w:rPr>
          <w:tab/>
        </w:r>
        <w:r w:rsidRPr="00C972B0">
          <w:rPr>
            <w:webHidden/>
            <w:sz w:val="20"/>
          </w:rPr>
          <w:fldChar w:fldCharType="begin"/>
        </w:r>
        <w:r w:rsidR="00C972B0" w:rsidRPr="00C972B0">
          <w:rPr>
            <w:webHidden/>
            <w:sz w:val="20"/>
          </w:rPr>
          <w:instrText xml:space="preserve"> PAGEREF _Toc307768155 \h </w:instrText>
        </w:r>
        <w:r w:rsidRPr="00C972B0">
          <w:rPr>
            <w:webHidden/>
            <w:sz w:val="20"/>
          </w:rPr>
        </w:r>
        <w:r w:rsidRPr="00C972B0">
          <w:rPr>
            <w:webHidden/>
            <w:sz w:val="20"/>
          </w:rPr>
          <w:fldChar w:fldCharType="separate"/>
        </w:r>
        <w:r w:rsidR="00C972B0" w:rsidRPr="00C972B0">
          <w:rPr>
            <w:webHidden/>
            <w:sz w:val="20"/>
          </w:rPr>
          <w:t>4</w:t>
        </w:r>
        <w:r w:rsidRPr="00C972B0">
          <w:rPr>
            <w:webHidden/>
            <w:sz w:val="20"/>
          </w:rPr>
          <w:fldChar w:fldCharType="end"/>
        </w:r>
      </w:hyperlink>
    </w:p>
    <w:p w:rsidR="00C972B0" w:rsidRPr="00C972B0" w:rsidRDefault="00B73132">
      <w:pPr>
        <w:pStyle w:val="Obsah2"/>
        <w:rPr>
          <w:rFonts w:asciiTheme="minorHAnsi" w:eastAsiaTheme="minorEastAsia" w:hAnsiTheme="minorHAnsi" w:cstheme="minorBidi"/>
          <w:sz w:val="20"/>
          <w:lang w:eastAsia="cs-CZ"/>
        </w:rPr>
      </w:pPr>
      <w:hyperlink w:anchor="_Toc307768156" w:history="1">
        <w:r w:rsidR="00C972B0" w:rsidRPr="00C972B0">
          <w:rPr>
            <w:rStyle w:val="Hypertextovodkaz"/>
            <w:sz w:val="22"/>
          </w:rPr>
          <w:t>Příloha č. 2 Inventární karta dlouhodobého hmotného majetku</w:t>
        </w:r>
        <w:r w:rsidR="00C972B0" w:rsidRPr="00C972B0">
          <w:rPr>
            <w:webHidden/>
            <w:sz w:val="20"/>
          </w:rPr>
          <w:tab/>
        </w:r>
        <w:r w:rsidRPr="00C972B0">
          <w:rPr>
            <w:webHidden/>
            <w:sz w:val="20"/>
          </w:rPr>
          <w:fldChar w:fldCharType="begin"/>
        </w:r>
        <w:r w:rsidR="00C972B0" w:rsidRPr="00C972B0">
          <w:rPr>
            <w:webHidden/>
            <w:sz w:val="20"/>
          </w:rPr>
          <w:instrText xml:space="preserve"> PAGEREF _Toc307768156 \h </w:instrText>
        </w:r>
        <w:r w:rsidRPr="00C972B0">
          <w:rPr>
            <w:webHidden/>
            <w:sz w:val="20"/>
          </w:rPr>
        </w:r>
        <w:r w:rsidRPr="00C972B0">
          <w:rPr>
            <w:webHidden/>
            <w:sz w:val="20"/>
          </w:rPr>
          <w:fldChar w:fldCharType="separate"/>
        </w:r>
        <w:r w:rsidR="00C972B0" w:rsidRPr="00C972B0">
          <w:rPr>
            <w:webHidden/>
            <w:sz w:val="20"/>
          </w:rPr>
          <w:t>5</w:t>
        </w:r>
        <w:r w:rsidRPr="00C972B0">
          <w:rPr>
            <w:webHidden/>
            <w:sz w:val="20"/>
          </w:rPr>
          <w:fldChar w:fldCharType="end"/>
        </w:r>
      </w:hyperlink>
    </w:p>
    <w:p w:rsidR="00C972B0" w:rsidRPr="00C972B0" w:rsidRDefault="00B73132">
      <w:pPr>
        <w:pStyle w:val="Obsah2"/>
        <w:rPr>
          <w:rFonts w:asciiTheme="minorHAnsi" w:eastAsiaTheme="minorEastAsia" w:hAnsiTheme="minorHAnsi" w:cstheme="minorBidi"/>
          <w:sz w:val="20"/>
          <w:lang w:eastAsia="cs-CZ"/>
        </w:rPr>
      </w:pPr>
      <w:hyperlink w:anchor="_Toc307768157" w:history="1">
        <w:r w:rsidR="00C972B0" w:rsidRPr="00C972B0">
          <w:rPr>
            <w:rStyle w:val="Hypertextovodkaz"/>
            <w:sz w:val="22"/>
          </w:rPr>
          <w:t>Příloha č. 3 Výkaz zisku a ztráty 2007, první strana, vyčíslení odpisů</w:t>
        </w:r>
        <w:r w:rsidR="00C972B0" w:rsidRPr="00C972B0">
          <w:rPr>
            <w:webHidden/>
            <w:sz w:val="20"/>
          </w:rPr>
          <w:tab/>
        </w:r>
        <w:r w:rsidRPr="00C972B0">
          <w:rPr>
            <w:webHidden/>
            <w:sz w:val="20"/>
          </w:rPr>
          <w:fldChar w:fldCharType="begin"/>
        </w:r>
        <w:r w:rsidR="00C972B0" w:rsidRPr="00C972B0">
          <w:rPr>
            <w:webHidden/>
            <w:sz w:val="20"/>
          </w:rPr>
          <w:instrText xml:space="preserve"> PAGEREF _Toc307768157 \h </w:instrText>
        </w:r>
        <w:r w:rsidRPr="00C972B0">
          <w:rPr>
            <w:webHidden/>
            <w:sz w:val="20"/>
          </w:rPr>
        </w:r>
        <w:r w:rsidRPr="00C972B0">
          <w:rPr>
            <w:webHidden/>
            <w:sz w:val="20"/>
          </w:rPr>
          <w:fldChar w:fldCharType="separate"/>
        </w:r>
        <w:r w:rsidR="00C972B0" w:rsidRPr="00C972B0">
          <w:rPr>
            <w:webHidden/>
            <w:sz w:val="20"/>
          </w:rPr>
          <w:t>6</w:t>
        </w:r>
        <w:r w:rsidRPr="00C972B0">
          <w:rPr>
            <w:webHidden/>
            <w:sz w:val="20"/>
          </w:rPr>
          <w:fldChar w:fldCharType="end"/>
        </w:r>
      </w:hyperlink>
    </w:p>
    <w:p w:rsidR="00C972B0" w:rsidRPr="00C972B0" w:rsidRDefault="00B73132">
      <w:pPr>
        <w:pStyle w:val="Obsah2"/>
        <w:rPr>
          <w:rFonts w:asciiTheme="minorHAnsi" w:eastAsiaTheme="minorEastAsia" w:hAnsiTheme="minorHAnsi" w:cstheme="minorBidi"/>
          <w:sz w:val="20"/>
          <w:lang w:eastAsia="cs-CZ"/>
        </w:rPr>
      </w:pPr>
      <w:hyperlink w:anchor="_Toc307768158" w:history="1">
        <w:r w:rsidR="00C972B0" w:rsidRPr="00C972B0">
          <w:rPr>
            <w:rStyle w:val="Hypertextovodkaz"/>
            <w:sz w:val="22"/>
          </w:rPr>
          <w:t>Příloha č. 4 Výkaz zisku a ztráty 2008, první strana, vyčíslení odpisů</w:t>
        </w:r>
        <w:r w:rsidR="00C972B0" w:rsidRPr="00C972B0">
          <w:rPr>
            <w:webHidden/>
            <w:sz w:val="20"/>
          </w:rPr>
          <w:tab/>
        </w:r>
        <w:r w:rsidRPr="00C972B0">
          <w:rPr>
            <w:webHidden/>
            <w:sz w:val="20"/>
          </w:rPr>
          <w:fldChar w:fldCharType="begin"/>
        </w:r>
        <w:r w:rsidR="00C972B0" w:rsidRPr="00C972B0">
          <w:rPr>
            <w:webHidden/>
            <w:sz w:val="20"/>
          </w:rPr>
          <w:instrText xml:space="preserve"> PAGEREF _Toc307768158 \h </w:instrText>
        </w:r>
        <w:r w:rsidRPr="00C972B0">
          <w:rPr>
            <w:webHidden/>
            <w:sz w:val="20"/>
          </w:rPr>
        </w:r>
        <w:r w:rsidRPr="00C972B0">
          <w:rPr>
            <w:webHidden/>
            <w:sz w:val="20"/>
          </w:rPr>
          <w:fldChar w:fldCharType="separate"/>
        </w:r>
        <w:r w:rsidR="00C972B0" w:rsidRPr="00C972B0">
          <w:rPr>
            <w:webHidden/>
            <w:sz w:val="20"/>
          </w:rPr>
          <w:t>7</w:t>
        </w:r>
        <w:r w:rsidRPr="00C972B0">
          <w:rPr>
            <w:webHidden/>
            <w:sz w:val="20"/>
          </w:rPr>
          <w:fldChar w:fldCharType="end"/>
        </w:r>
      </w:hyperlink>
    </w:p>
    <w:p w:rsidR="00C972B0" w:rsidRPr="00C972B0" w:rsidRDefault="00B73132">
      <w:pPr>
        <w:pStyle w:val="Obsah2"/>
        <w:rPr>
          <w:rFonts w:asciiTheme="minorHAnsi" w:eastAsiaTheme="minorEastAsia" w:hAnsiTheme="minorHAnsi" w:cstheme="minorBidi"/>
          <w:sz w:val="20"/>
          <w:lang w:eastAsia="cs-CZ"/>
        </w:rPr>
      </w:pPr>
      <w:hyperlink w:anchor="_Toc307768159" w:history="1">
        <w:r w:rsidR="00C972B0" w:rsidRPr="00C972B0">
          <w:rPr>
            <w:rStyle w:val="Hypertextovodkaz"/>
            <w:sz w:val="22"/>
          </w:rPr>
          <w:t>Příloha č. 5 Výkaz zisku a ztráty 2009, první strana, vyčíslení odpisů</w:t>
        </w:r>
        <w:r w:rsidR="00C972B0" w:rsidRPr="00C972B0">
          <w:rPr>
            <w:webHidden/>
            <w:sz w:val="20"/>
          </w:rPr>
          <w:tab/>
        </w:r>
        <w:r w:rsidRPr="00C972B0">
          <w:rPr>
            <w:webHidden/>
            <w:sz w:val="20"/>
          </w:rPr>
          <w:fldChar w:fldCharType="begin"/>
        </w:r>
        <w:r w:rsidR="00C972B0" w:rsidRPr="00C972B0">
          <w:rPr>
            <w:webHidden/>
            <w:sz w:val="20"/>
          </w:rPr>
          <w:instrText xml:space="preserve"> PAGEREF _Toc307768159 \h </w:instrText>
        </w:r>
        <w:r w:rsidRPr="00C972B0">
          <w:rPr>
            <w:webHidden/>
            <w:sz w:val="20"/>
          </w:rPr>
        </w:r>
        <w:r w:rsidRPr="00C972B0">
          <w:rPr>
            <w:webHidden/>
            <w:sz w:val="20"/>
          </w:rPr>
          <w:fldChar w:fldCharType="separate"/>
        </w:r>
        <w:r w:rsidR="00C972B0" w:rsidRPr="00C972B0">
          <w:rPr>
            <w:webHidden/>
            <w:sz w:val="20"/>
          </w:rPr>
          <w:t>8</w:t>
        </w:r>
        <w:r w:rsidRPr="00C972B0">
          <w:rPr>
            <w:webHidden/>
            <w:sz w:val="20"/>
          </w:rPr>
          <w:fldChar w:fldCharType="end"/>
        </w:r>
      </w:hyperlink>
    </w:p>
    <w:p w:rsidR="00C972B0" w:rsidRPr="00C972B0" w:rsidRDefault="00B73132">
      <w:pPr>
        <w:pStyle w:val="Obsah2"/>
        <w:rPr>
          <w:rFonts w:asciiTheme="minorHAnsi" w:eastAsiaTheme="minorEastAsia" w:hAnsiTheme="minorHAnsi" w:cstheme="minorBidi"/>
          <w:sz w:val="20"/>
          <w:lang w:eastAsia="cs-CZ"/>
        </w:rPr>
      </w:pPr>
      <w:hyperlink w:anchor="_Toc307768160" w:history="1">
        <w:r w:rsidR="00C972B0" w:rsidRPr="00C972B0">
          <w:rPr>
            <w:rStyle w:val="Hypertextovodkaz"/>
            <w:sz w:val="22"/>
          </w:rPr>
          <w:t>Příloha č. 6 Výkaz zisku a ztráty 2010, první strana, vyčíslení odpisů</w:t>
        </w:r>
        <w:r w:rsidR="00C972B0" w:rsidRPr="00C972B0">
          <w:rPr>
            <w:webHidden/>
            <w:sz w:val="20"/>
          </w:rPr>
          <w:tab/>
        </w:r>
        <w:r w:rsidRPr="00C972B0">
          <w:rPr>
            <w:webHidden/>
            <w:sz w:val="20"/>
          </w:rPr>
          <w:fldChar w:fldCharType="begin"/>
        </w:r>
        <w:r w:rsidR="00C972B0" w:rsidRPr="00C972B0">
          <w:rPr>
            <w:webHidden/>
            <w:sz w:val="20"/>
          </w:rPr>
          <w:instrText xml:space="preserve"> PAGEREF _Toc307768160 \h </w:instrText>
        </w:r>
        <w:r w:rsidRPr="00C972B0">
          <w:rPr>
            <w:webHidden/>
            <w:sz w:val="20"/>
          </w:rPr>
        </w:r>
        <w:r w:rsidRPr="00C972B0">
          <w:rPr>
            <w:webHidden/>
            <w:sz w:val="20"/>
          </w:rPr>
          <w:fldChar w:fldCharType="separate"/>
        </w:r>
        <w:r w:rsidR="00C972B0" w:rsidRPr="00C972B0">
          <w:rPr>
            <w:webHidden/>
            <w:sz w:val="20"/>
          </w:rPr>
          <w:t>9</w:t>
        </w:r>
        <w:r w:rsidRPr="00C972B0">
          <w:rPr>
            <w:webHidden/>
            <w:sz w:val="20"/>
          </w:rPr>
          <w:fldChar w:fldCharType="end"/>
        </w:r>
      </w:hyperlink>
    </w:p>
    <w:p w:rsidR="00C972B0" w:rsidRDefault="00B73132">
      <w:pPr>
        <w:pStyle w:val="Obsah2"/>
        <w:rPr>
          <w:rFonts w:asciiTheme="minorHAnsi" w:eastAsiaTheme="minorEastAsia" w:hAnsiTheme="minorHAnsi" w:cstheme="minorBidi"/>
          <w:lang w:eastAsia="cs-CZ"/>
        </w:rPr>
      </w:pPr>
      <w:hyperlink w:anchor="_Toc307768161" w:history="1">
        <w:r w:rsidR="00C972B0" w:rsidRPr="00C972B0">
          <w:rPr>
            <w:rStyle w:val="Hypertextovodkaz"/>
            <w:sz w:val="22"/>
          </w:rPr>
          <w:t>Příloha č. 7 Tabulka vypočtených daňových odpisů pro majetek nezařazený v obchodním majetku firmy</w:t>
        </w:r>
        <w:r w:rsidR="00C972B0" w:rsidRPr="00C972B0">
          <w:rPr>
            <w:webHidden/>
            <w:sz w:val="20"/>
          </w:rPr>
          <w:tab/>
        </w:r>
        <w:r w:rsidRPr="00C972B0">
          <w:rPr>
            <w:webHidden/>
            <w:sz w:val="20"/>
          </w:rPr>
          <w:fldChar w:fldCharType="begin"/>
        </w:r>
        <w:r w:rsidR="00C972B0" w:rsidRPr="00C972B0">
          <w:rPr>
            <w:webHidden/>
            <w:sz w:val="20"/>
          </w:rPr>
          <w:instrText xml:space="preserve"> PAGEREF _Toc307768161 \h </w:instrText>
        </w:r>
        <w:r w:rsidRPr="00C972B0">
          <w:rPr>
            <w:webHidden/>
            <w:sz w:val="20"/>
          </w:rPr>
        </w:r>
        <w:r w:rsidRPr="00C972B0">
          <w:rPr>
            <w:webHidden/>
            <w:sz w:val="20"/>
          </w:rPr>
          <w:fldChar w:fldCharType="separate"/>
        </w:r>
        <w:r w:rsidR="00C972B0" w:rsidRPr="00C972B0">
          <w:rPr>
            <w:webHidden/>
            <w:sz w:val="20"/>
          </w:rPr>
          <w:t>10</w:t>
        </w:r>
        <w:r w:rsidRPr="00C972B0">
          <w:rPr>
            <w:webHidden/>
            <w:sz w:val="20"/>
          </w:rPr>
          <w:fldChar w:fldCharType="end"/>
        </w:r>
      </w:hyperlink>
    </w:p>
    <w:p w:rsidR="007B4C07" w:rsidRPr="006500FF" w:rsidRDefault="00B73132" w:rsidP="006500FF">
      <w:pPr>
        <w:jc w:val="left"/>
        <w:rPr>
          <w:b/>
        </w:rPr>
      </w:pPr>
      <w:r w:rsidRPr="006500FF">
        <w:rPr>
          <w:sz w:val="22"/>
        </w:rPr>
        <w:lastRenderedPageBreak/>
        <w:fldChar w:fldCharType="end"/>
      </w:r>
      <w:r w:rsidR="007B4C07" w:rsidRPr="006500FF">
        <w:rPr>
          <w:b/>
        </w:rPr>
        <w:t>Seznam zkratek</w:t>
      </w:r>
    </w:p>
    <w:p w:rsidR="00AE1142" w:rsidRDefault="00AE1142" w:rsidP="007B4C07">
      <w:pPr>
        <w:tabs>
          <w:tab w:val="left" w:pos="2505"/>
          <w:tab w:val="center" w:leader="dot" w:pos="7938"/>
        </w:tabs>
      </w:pPr>
      <w:r>
        <w:t>ČR</w:t>
      </w:r>
      <w:r>
        <w:tab/>
        <w:t>Česká republika</w:t>
      </w:r>
    </w:p>
    <w:p w:rsidR="00601738" w:rsidRDefault="00601738" w:rsidP="007B4C07">
      <w:pPr>
        <w:tabs>
          <w:tab w:val="left" w:pos="2505"/>
          <w:tab w:val="center" w:leader="dot" w:pos="7938"/>
        </w:tabs>
      </w:pPr>
      <w:r>
        <w:t>ČÚS</w:t>
      </w:r>
      <w:r>
        <w:tab/>
        <w:t>Český účetní standard</w:t>
      </w:r>
    </w:p>
    <w:p w:rsidR="00897CDA" w:rsidRDefault="00897CDA" w:rsidP="007B4C07">
      <w:pPr>
        <w:tabs>
          <w:tab w:val="left" w:pos="2505"/>
          <w:tab w:val="center" w:leader="dot" w:pos="7938"/>
        </w:tabs>
      </w:pPr>
      <w:r>
        <w:t>DAP</w:t>
      </w:r>
      <w:r>
        <w:tab/>
        <w:t>Přiznání k dani z příjmů fyzických osob</w:t>
      </w:r>
    </w:p>
    <w:p w:rsidR="005F6C97" w:rsidRDefault="005F6C97" w:rsidP="007B4C07">
      <w:pPr>
        <w:tabs>
          <w:tab w:val="left" w:pos="2505"/>
          <w:tab w:val="center" w:leader="dot" w:pos="7938"/>
        </w:tabs>
      </w:pPr>
      <w:r>
        <w:t>DHM</w:t>
      </w:r>
      <w:r>
        <w:tab/>
        <w:t>Dlouhodobý hmotný majetek</w:t>
      </w:r>
    </w:p>
    <w:p w:rsidR="003E5AD1" w:rsidRDefault="003E5AD1" w:rsidP="007B4C07">
      <w:pPr>
        <w:tabs>
          <w:tab w:val="left" w:pos="2505"/>
          <w:tab w:val="center" w:leader="dot" w:pos="7938"/>
        </w:tabs>
      </w:pPr>
      <w:r>
        <w:t>DŘ</w:t>
      </w:r>
      <w:r>
        <w:tab/>
        <w:t>Daňový řád (zákon č. 280/2009 Sb.)</w:t>
      </w:r>
    </w:p>
    <w:p w:rsidR="00AE3D45" w:rsidRDefault="00AE3D45" w:rsidP="007B4C07">
      <w:pPr>
        <w:tabs>
          <w:tab w:val="left" w:pos="2505"/>
          <w:tab w:val="center" w:leader="dot" w:pos="7938"/>
        </w:tabs>
      </w:pPr>
      <w:r>
        <w:t>FO</w:t>
      </w:r>
      <w:r>
        <w:tab/>
        <w:t>Fyzická osoba</w:t>
      </w:r>
    </w:p>
    <w:p w:rsidR="00897CDA" w:rsidRDefault="00897CDA" w:rsidP="007B4C07">
      <w:pPr>
        <w:tabs>
          <w:tab w:val="left" w:pos="2505"/>
          <w:tab w:val="center" w:leader="dot" w:pos="7938"/>
        </w:tabs>
      </w:pPr>
      <w:r>
        <w:t>MFin</w:t>
      </w:r>
      <w:r>
        <w:tab/>
        <w:t>Ministerstvo financí ČR</w:t>
      </w:r>
    </w:p>
    <w:p w:rsidR="007B4C07" w:rsidRDefault="007B4C07" w:rsidP="007B4C07">
      <w:pPr>
        <w:tabs>
          <w:tab w:val="left" w:pos="2505"/>
          <w:tab w:val="center" w:leader="dot" w:pos="7938"/>
        </w:tabs>
      </w:pPr>
      <w:r>
        <w:t>OECD</w:t>
      </w:r>
      <w:r>
        <w:tab/>
        <w:t>Organizace pro hospodářskou spolupráci a rozvoj</w:t>
      </w:r>
    </w:p>
    <w:p w:rsidR="00CC6FFF" w:rsidRDefault="00CC6FFF" w:rsidP="007B4C07">
      <w:pPr>
        <w:tabs>
          <w:tab w:val="left" w:pos="2505"/>
          <w:tab w:val="center" w:leader="dot" w:pos="7938"/>
        </w:tabs>
      </w:pPr>
      <w:r>
        <w:t>SKP</w:t>
      </w:r>
      <w:r>
        <w:tab/>
        <w:t>Standardní klasifikace produkce</w:t>
      </w:r>
    </w:p>
    <w:p w:rsidR="00DC6B57" w:rsidRDefault="003E5AD1" w:rsidP="007B4C07">
      <w:pPr>
        <w:tabs>
          <w:tab w:val="left" w:pos="2505"/>
          <w:tab w:val="center" w:leader="dot" w:pos="7938"/>
        </w:tabs>
      </w:pPr>
      <w:r>
        <w:t>ZDP</w:t>
      </w:r>
      <w:r w:rsidR="00DC6B57">
        <w:tab/>
      </w:r>
      <w:r>
        <w:t>Zákon o dani z příjmu (zákon č. 586/1992 Sb.)</w:t>
      </w:r>
    </w:p>
    <w:p w:rsidR="00E94BC4" w:rsidRDefault="00E94BC4" w:rsidP="007B4C07">
      <w:pPr>
        <w:tabs>
          <w:tab w:val="left" w:pos="2505"/>
          <w:tab w:val="center" w:leader="dot" w:pos="7938"/>
        </w:tabs>
      </w:pPr>
      <w:r>
        <w:t>ZoÚ</w:t>
      </w:r>
      <w:r>
        <w:tab/>
        <w:t>Zákon o účetnictví (zákon č. 563/1991 Sb.)</w:t>
      </w:r>
    </w:p>
    <w:p w:rsidR="007B4C07" w:rsidRDefault="007B4C07">
      <w:pPr>
        <w:spacing w:after="0" w:line="240" w:lineRule="auto"/>
        <w:jc w:val="left"/>
        <w:rPr>
          <w:b/>
          <w:szCs w:val="24"/>
        </w:rPr>
      </w:pPr>
      <w:r>
        <w:br w:type="page"/>
      </w:r>
    </w:p>
    <w:p w:rsidR="00F72854" w:rsidRDefault="00F72854" w:rsidP="00F72854">
      <w:pPr>
        <w:pStyle w:val="AbstractSummary-nadpis"/>
      </w:pPr>
      <w:r>
        <w:lastRenderedPageBreak/>
        <w:t>Seznam tabulek</w:t>
      </w:r>
    </w:p>
    <w:p w:rsidR="008B4678" w:rsidRPr="006500FF" w:rsidRDefault="008B4678" w:rsidP="006500FF">
      <w:pPr>
        <w:spacing w:after="120"/>
        <w:rPr>
          <w:sz w:val="22"/>
        </w:rPr>
      </w:pPr>
      <w:r w:rsidRPr="006500FF">
        <w:rPr>
          <w:sz w:val="22"/>
        </w:rPr>
        <w:t>Tabulka č. 1 Odpisové skupiny podle ZDP…</w:t>
      </w:r>
      <w:r w:rsidR="006500FF" w:rsidRPr="006500FF">
        <w:rPr>
          <w:sz w:val="22"/>
        </w:rPr>
        <w:t>…………………………………………………. 23</w:t>
      </w:r>
    </w:p>
    <w:p w:rsidR="008B4678" w:rsidRPr="006500FF" w:rsidRDefault="008B4678" w:rsidP="006500FF">
      <w:pPr>
        <w:spacing w:after="120"/>
        <w:rPr>
          <w:sz w:val="22"/>
        </w:rPr>
      </w:pPr>
      <w:r w:rsidRPr="006500FF">
        <w:rPr>
          <w:sz w:val="22"/>
        </w:rPr>
        <w:t xml:space="preserve">Tabulka </w:t>
      </w:r>
      <w:proofErr w:type="gramStart"/>
      <w:r w:rsidRPr="006500FF">
        <w:rPr>
          <w:sz w:val="22"/>
        </w:rPr>
        <w:t>č. 2</w:t>
      </w:r>
      <w:r w:rsidR="006500FF" w:rsidRPr="006500FF">
        <w:rPr>
          <w:sz w:val="22"/>
        </w:rPr>
        <w:t xml:space="preserve"> </w:t>
      </w:r>
      <w:r w:rsidRPr="006500FF">
        <w:rPr>
          <w:sz w:val="22"/>
        </w:rPr>
        <w:t>Roční</w:t>
      </w:r>
      <w:proofErr w:type="gramEnd"/>
      <w:r w:rsidRPr="006500FF">
        <w:rPr>
          <w:sz w:val="22"/>
        </w:rPr>
        <w:t xml:space="preserve"> odpisová sazba pro hmotný majetek neodpisovaný podle písmen b- d)</w:t>
      </w:r>
      <w:r w:rsidR="006500FF" w:rsidRPr="006500FF">
        <w:rPr>
          <w:sz w:val="22"/>
        </w:rPr>
        <w:t>.</w:t>
      </w:r>
      <w:r w:rsidRPr="006500FF">
        <w:rPr>
          <w:sz w:val="22"/>
        </w:rPr>
        <w:t>…</w:t>
      </w:r>
      <w:r w:rsidR="006500FF">
        <w:rPr>
          <w:sz w:val="22"/>
        </w:rPr>
        <w:t xml:space="preserve"> </w:t>
      </w:r>
      <w:r w:rsidRPr="006500FF">
        <w:rPr>
          <w:sz w:val="22"/>
        </w:rPr>
        <w:t>25</w:t>
      </w:r>
    </w:p>
    <w:p w:rsidR="008B4678" w:rsidRPr="006500FF" w:rsidRDefault="008B4678" w:rsidP="006500FF">
      <w:pPr>
        <w:spacing w:after="120"/>
        <w:rPr>
          <w:sz w:val="22"/>
        </w:rPr>
      </w:pPr>
      <w:r w:rsidRPr="006500FF">
        <w:rPr>
          <w:sz w:val="22"/>
        </w:rPr>
        <w:t>Tabulka č. 3 Koeficienty pro výpočet zrychlených odpisů</w:t>
      </w:r>
      <w:r w:rsidR="006500FF" w:rsidRPr="006500FF">
        <w:rPr>
          <w:sz w:val="22"/>
        </w:rPr>
        <w:t>………………………………</w:t>
      </w:r>
      <w:proofErr w:type="gramStart"/>
      <w:r w:rsidR="006500FF" w:rsidRPr="006500FF">
        <w:rPr>
          <w:sz w:val="22"/>
        </w:rPr>
        <w:t>…..</w:t>
      </w:r>
      <w:r w:rsidRPr="006500FF">
        <w:rPr>
          <w:sz w:val="22"/>
        </w:rPr>
        <w:t>…</w:t>
      </w:r>
      <w:proofErr w:type="gramEnd"/>
      <w:r w:rsidRPr="006500FF">
        <w:rPr>
          <w:sz w:val="22"/>
        </w:rPr>
        <w:t>27</w:t>
      </w:r>
    </w:p>
    <w:p w:rsidR="008B4678" w:rsidRPr="006500FF" w:rsidRDefault="008B4678" w:rsidP="006500FF">
      <w:pPr>
        <w:spacing w:after="120"/>
        <w:rPr>
          <w:sz w:val="22"/>
        </w:rPr>
      </w:pPr>
      <w:r w:rsidRPr="006500FF">
        <w:rPr>
          <w:sz w:val="22"/>
        </w:rPr>
        <w:t>Tabulka č. 4 Výpočet zrychlených odpisů v roce 2003 – 2007 pro soubor movitých věcí…</w:t>
      </w:r>
      <w:proofErr w:type="gramStart"/>
      <w:r w:rsidR="006500FF" w:rsidRPr="006500FF">
        <w:rPr>
          <w:sz w:val="22"/>
        </w:rPr>
        <w:t>….</w:t>
      </w:r>
      <w:r w:rsidRPr="006500FF">
        <w:rPr>
          <w:sz w:val="22"/>
        </w:rPr>
        <w:t>32</w:t>
      </w:r>
      <w:proofErr w:type="gramEnd"/>
    </w:p>
    <w:p w:rsidR="008B4678" w:rsidRPr="006500FF" w:rsidRDefault="008B4678" w:rsidP="006500FF">
      <w:pPr>
        <w:spacing w:after="120"/>
        <w:rPr>
          <w:sz w:val="22"/>
        </w:rPr>
      </w:pPr>
      <w:r w:rsidRPr="006500FF">
        <w:rPr>
          <w:sz w:val="22"/>
        </w:rPr>
        <w:t>Tabulka č. 5 Výpočet zrychlených odpisů v roce 2007 – 2011 pro nákladní automobil</w:t>
      </w:r>
      <w:r w:rsidR="006500FF" w:rsidRPr="006500FF">
        <w:rPr>
          <w:sz w:val="22"/>
        </w:rPr>
        <w:t>…….</w:t>
      </w:r>
      <w:r w:rsidRPr="006500FF">
        <w:rPr>
          <w:sz w:val="22"/>
        </w:rPr>
        <w:t>…33</w:t>
      </w:r>
    </w:p>
    <w:p w:rsidR="008B4678" w:rsidRPr="006500FF" w:rsidRDefault="008B4678" w:rsidP="006500FF">
      <w:pPr>
        <w:spacing w:after="120"/>
        <w:rPr>
          <w:sz w:val="22"/>
        </w:rPr>
      </w:pPr>
      <w:r w:rsidRPr="006500FF">
        <w:rPr>
          <w:sz w:val="22"/>
        </w:rPr>
        <w:t>Tabulka č. 6 Výpočet zrychlených odpisů v roce 2007 – 2011 pro telefonní ústřednu…</w:t>
      </w:r>
      <w:proofErr w:type="gramStart"/>
      <w:r w:rsidR="006500FF" w:rsidRPr="006500FF">
        <w:rPr>
          <w:sz w:val="22"/>
        </w:rPr>
        <w:t>…</w:t>
      </w:r>
      <w:r w:rsidR="006500FF">
        <w:rPr>
          <w:sz w:val="22"/>
        </w:rPr>
        <w:t>...</w:t>
      </w:r>
      <w:r w:rsidR="006500FF" w:rsidRPr="006500FF">
        <w:rPr>
          <w:sz w:val="22"/>
        </w:rPr>
        <w:t>…</w:t>
      </w:r>
      <w:proofErr w:type="gramEnd"/>
      <w:r w:rsidR="006500FF" w:rsidRPr="006500FF">
        <w:rPr>
          <w:sz w:val="22"/>
        </w:rPr>
        <w:t>3</w:t>
      </w:r>
      <w:r w:rsidRPr="006500FF">
        <w:rPr>
          <w:sz w:val="22"/>
        </w:rPr>
        <w:t>3</w:t>
      </w:r>
    </w:p>
    <w:p w:rsidR="006500FF" w:rsidRDefault="008B4678" w:rsidP="006500FF">
      <w:pPr>
        <w:spacing w:after="120"/>
        <w:rPr>
          <w:sz w:val="22"/>
        </w:rPr>
      </w:pPr>
      <w:r w:rsidRPr="006500FF">
        <w:rPr>
          <w:sz w:val="22"/>
        </w:rPr>
        <w:t>Tabulka č. 7 Výpočet zrychlených odpisů v roce 20107 – 2014 pro hodinky</w:t>
      </w:r>
      <w:r w:rsidR="006500FF" w:rsidRPr="006500FF">
        <w:rPr>
          <w:sz w:val="22"/>
        </w:rPr>
        <w:t>……………….</w:t>
      </w:r>
      <w:r w:rsidRPr="006500FF">
        <w:rPr>
          <w:sz w:val="22"/>
        </w:rPr>
        <w:t>…34</w:t>
      </w:r>
    </w:p>
    <w:p w:rsidR="008B4678" w:rsidRPr="006500FF" w:rsidRDefault="008B4678" w:rsidP="006500FF">
      <w:pPr>
        <w:spacing w:after="120"/>
        <w:rPr>
          <w:sz w:val="22"/>
        </w:rPr>
      </w:pPr>
      <w:r w:rsidRPr="006500FF">
        <w:rPr>
          <w:sz w:val="22"/>
        </w:rPr>
        <w:t>Tabulka č. 8 Porovnání objemu odpisů ve vztahu k základu daně a vypočtené dani</w:t>
      </w:r>
      <w:r w:rsidR="006500FF" w:rsidRPr="006500FF">
        <w:rPr>
          <w:sz w:val="22"/>
        </w:rPr>
        <w:t>……</w:t>
      </w:r>
      <w:proofErr w:type="gramStart"/>
      <w:r w:rsidR="006500FF" w:rsidRPr="006500FF">
        <w:rPr>
          <w:sz w:val="22"/>
        </w:rPr>
        <w:t>…..</w:t>
      </w:r>
      <w:r w:rsidRPr="006500FF">
        <w:rPr>
          <w:sz w:val="22"/>
        </w:rPr>
        <w:t>…</w:t>
      </w:r>
      <w:proofErr w:type="gramEnd"/>
      <w:r w:rsidR="006500FF">
        <w:rPr>
          <w:sz w:val="22"/>
        </w:rPr>
        <w:t xml:space="preserve"> </w:t>
      </w:r>
      <w:r w:rsidRPr="006500FF">
        <w:rPr>
          <w:sz w:val="22"/>
        </w:rPr>
        <w:t>37</w:t>
      </w:r>
    </w:p>
    <w:p w:rsidR="006500FF" w:rsidRPr="006500FF" w:rsidRDefault="006500FF" w:rsidP="006500FF">
      <w:pPr>
        <w:spacing w:after="120"/>
        <w:rPr>
          <w:sz w:val="22"/>
        </w:rPr>
      </w:pPr>
      <w:r w:rsidRPr="006500FF">
        <w:rPr>
          <w:sz w:val="22"/>
        </w:rPr>
        <w:t xml:space="preserve">Tabulka č. 9 Roční odpisová sazba při zvýšení odpisu v prvním roce odpisování o </w:t>
      </w:r>
      <w:proofErr w:type="gramStart"/>
      <w:r w:rsidRPr="006500FF">
        <w:rPr>
          <w:sz w:val="22"/>
        </w:rPr>
        <w:t>20%</w:t>
      </w:r>
      <w:r>
        <w:rPr>
          <w:sz w:val="22"/>
        </w:rPr>
        <w:t>......</w:t>
      </w:r>
      <w:proofErr w:type="gramEnd"/>
      <w:r>
        <w:rPr>
          <w:sz w:val="22"/>
        </w:rPr>
        <w:t xml:space="preserve"> Př. 1</w:t>
      </w:r>
    </w:p>
    <w:p w:rsidR="006500FF" w:rsidRPr="006500FF" w:rsidRDefault="006500FF" w:rsidP="006500FF">
      <w:pPr>
        <w:spacing w:after="120"/>
        <w:rPr>
          <w:sz w:val="22"/>
        </w:rPr>
      </w:pPr>
      <w:r w:rsidRPr="006500FF">
        <w:rPr>
          <w:sz w:val="22"/>
        </w:rPr>
        <w:t xml:space="preserve">Tabulka č. 10 Roční odpisová sazba při zvýšení odpisu v prvním roce odpisování o </w:t>
      </w:r>
      <w:proofErr w:type="gramStart"/>
      <w:r w:rsidRPr="006500FF">
        <w:rPr>
          <w:sz w:val="22"/>
        </w:rPr>
        <w:t>15%</w:t>
      </w:r>
      <w:r>
        <w:rPr>
          <w:sz w:val="22"/>
        </w:rPr>
        <w:t>....</w:t>
      </w:r>
      <w:proofErr w:type="gramEnd"/>
      <w:r>
        <w:rPr>
          <w:sz w:val="22"/>
        </w:rPr>
        <w:t xml:space="preserve"> Př. 1</w:t>
      </w:r>
    </w:p>
    <w:p w:rsidR="006500FF" w:rsidRPr="006500FF" w:rsidRDefault="006500FF" w:rsidP="006500FF">
      <w:pPr>
        <w:spacing w:after="120"/>
        <w:rPr>
          <w:sz w:val="22"/>
        </w:rPr>
      </w:pPr>
      <w:r w:rsidRPr="006500FF">
        <w:rPr>
          <w:sz w:val="22"/>
        </w:rPr>
        <w:t xml:space="preserve">Tabulka č. 11 Roční odpisová sazba při zvýšení odpisu v prvním roce odpisování o </w:t>
      </w:r>
      <w:proofErr w:type="gramStart"/>
      <w:r w:rsidRPr="006500FF">
        <w:rPr>
          <w:sz w:val="22"/>
        </w:rPr>
        <w:t>10%</w:t>
      </w:r>
      <w:r>
        <w:rPr>
          <w:sz w:val="22"/>
        </w:rPr>
        <w:t>....</w:t>
      </w:r>
      <w:proofErr w:type="gramEnd"/>
      <w:r>
        <w:rPr>
          <w:sz w:val="22"/>
        </w:rPr>
        <w:t xml:space="preserve"> Př. 1</w:t>
      </w:r>
    </w:p>
    <w:p w:rsidR="00DA4A47" w:rsidRDefault="00DA4A47" w:rsidP="0007535B">
      <w:pPr>
        <w:tabs>
          <w:tab w:val="center" w:leader="dot" w:pos="7938"/>
        </w:tabs>
      </w:pPr>
    </w:p>
    <w:p w:rsidR="0007535B" w:rsidRDefault="0007535B">
      <w:pPr>
        <w:spacing w:after="0" w:line="240" w:lineRule="auto"/>
        <w:jc w:val="left"/>
      </w:pPr>
      <w:r>
        <w:br w:type="page"/>
      </w:r>
    </w:p>
    <w:p w:rsidR="0007535B" w:rsidRDefault="0007535B" w:rsidP="0007535B">
      <w:pPr>
        <w:pStyle w:val="AbstractSummary-nadpis"/>
      </w:pPr>
      <w:r>
        <w:lastRenderedPageBreak/>
        <w:t>Seznam grafů</w:t>
      </w:r>
    </w:p>
    <w:p w:rsidR="008B4678" w:rsidRPr="008B4678" w:rsidRDefault="008B4678" w:rsidP="008B4678">
      <w:pPr>
        <w:spacing w:after="120"/>
      </w:pPr>
      <w:r w:rsidRPr="008B4678">
        <w:t>G</w:t>
      </w:r>
      <w:r>
        <w:t xml:space="preserve">raf č. </w:t>
      </w:r>
      <w:r w:rsidRPr="008B4678">
        <w:t>1 Podíl jednotlivých druhů daní na celkových příjmech veřejného rozpočtu v roce 2010</w:t>
      </w:r>
      <w:r>
        <w:t>………………………………………………………………………………7</w:t>
      </w:r>
    </w:p>
    <w:p w:rsidR="0007535B" w:rsidRDefault="0007535B" w:rsidP="0007535B">
      <w:pPr>
        <w:tabs>
          <w:tab w:val="center" w:leader="dot" w:pos="7938"/>
        </w:tabs>
      </w:pPr>
    </w:p>
    <w:p w:rsidR="0007535B" w:rsidRDefault="0007535B" w:rsidP="00F05477">
      <w:pPr>
        <w:pStyle w:val="Zkladntext"/>
      </w:pPr>
      <w:r>
        <w:tab/>
      </w:r>
    </w:p>
    <w:p w:rsidR="0007535B" w:rsidRDefault="0007535B">
      <w:pPr>
        <w:spacing w:after="0" w:line="240" w:lineRule="auto"/>
        <w:jc w:val="left"/>
      </w:pPr>
      <w:r>
        <w:br w:type="page"/>
      </w:r>
    </w:p>
    <w:p w:rsidR="0007535B" w:rsidRDefault="0007535B" w:rsidP="0007535B">
      <w:pPr>
        <w:pStyle w:val="AbstractSummary-nadpis"/>
      </w:pPr>
      <w:r>
        <w:lastRenderedPageBreak/>
        <w:t>Seznam obrázků</w:t>
      </w:r>
    </w:p>
    <w:p w:rsidR="0007535B" w:rsidRDefault="008B4678" w:rsidP="008B4678">
      <w:pPr>
        <w:spacing w:after="0"/>
        <w:jc w:val="left"/>
        <w:sectPr w:rsidR="0007535B" w:rsidSect="00990CF5">
          <w:pgSz w:w="11906" w:h="16838" w:code="9"/>
          <w:pgMar w:top="1418" w:right="1134" w:bottom="1418" w:left="2268" w:header="709" w:footer="709" w:gutter="0"/>
          <w:cols w:space="708"/>
          <w:docGrid w:linePitch="326"/>
        </w:sectPr>
      </w:pPr>
      <w:r w:rsidRPr="008B4678">
        <w:t>Obr</w:t>
      </w:r>
      <w:r>
        <w:t xml:space="preserve">ázek </w:t>
      </w:r>
      <w:r w:rsidRPr="008B4678">
        <w:t>č. 1 Daňový systém ČR – schéma třídění daní</w:t>
      </w:r>
      <w:r>
        <w:t xml:space="preserve"> ……………………………… 9</w:t>
      </w:r>
    </w:p>
    <w:p w:rsidR="00990CF5" w:rsidRPr="003B0FCB" w:rsidRDefault="00990CF5" w:rsidP="0036573D">
      <w:pPr>
        <w:pStyle w:val="Nadpis1"/>
      </w:pPr>
      <w:bookmarkStart w:id="0" w:name="_Toc307768129"/>
      <w:r w:rsidRPr="00164167">
        <w:lastRenderedPageBreak/>
        <w:t>Úvod</w:t>
      </w:r>
      <w:bookmarkEnd w:id="0"/>
    </w:p>
    <w:p w:rsidR="00412C82" w:rsidRDefault="00412C82" w:rsidP="00412C82">
      <w:r>
        <w:t>Tématem této bakalářské práce je „Daňové přiznání fyzické osoby a odpisy jako významná položka daňových nákladů ovlivňujících daňový základ“.</w:t>
      </w:r>
    </w:p>
    <w:p w:rsidR="00412C82" w:rsidRDefault="00412C82" w:rsidP="00412C82">
      <w:r>
        <w:t>Daňové přiznání fyzické osoby je povinnost daná zákonem. Daně byly, jsou a budou… Pro některé drobné i větší podnikatele je každoroční povinnost noční můrou, pro některé běžná záležitost, kterou za ně vyřeší účetní či daňový poradce.</w:t>
      </w:r>
      <w:r w:rsidR="003336A1">
        <w:t xml:space="preserve"> </w:t>
      </w:r>
      <w:r>
        <w:t xml:space="preserve">Pomocí správně vedeného účetnictví není problém i v průběhu roku sledovat vývoj hospodářského výsledku a pomocí uznaných daňových nákladů snižovat daňový základ. </w:t>
      </w:r>
    </w:p>
    <w:p w:rsidR="00412C82" w:rsidRDefault="00412C82" w:rsidP="00412C82">
      <w:r>
        <w:t>Jednou ze zákonných možností snížení daňového základu jsou odpisy. Odpisy představují širokou škálu možností, jak zvýšit daňového náklady. Odpisy jsou spojeny s dlouhodobým majetkem firmy a dále se rozlišují na účetní a daňové. Je důležité je</w:t>
      </w:r>
      <w:r w:rsidR="00254F64">
        <w:t> </w:t>
      </w:r>
      <w:r>
        <w:t>rozlišovat a také je důležité vědět, proč je rozlišovat.</w:t>
      </w:r>
    </w:p>
    <w:p w:rsidR="00412C82" w:rsidRDefault="00412C82" w:rsidP="00412C82">
      <w:r>
        <w:t>Cílem bakalářské práce je podrobné poznání a prezentace odpisů a jejich vliv na výši daňového základu s ohledem na velikost firmy fyzické osoby.</w:t>
      </w:r>
    </w:p>
    <w:p w:rsidR="00412C82" w:rsidRDefault="00412C82" w:rsidP="00412C82">
      <w:r>
        <w:t>V praktické části se bakalářská práce bude zabývat konkrétními odpisy ve firmě vybrané fyzické osoby v letech 2005 – 2010, s přehledem jejich vlivu na skutečný daňový základ.</w:t>
      </w:r>
    </w:p>
    <w:p w:rsidR="00412C82" w:rsidRPr="00761230" w:rsidRDefault="00412C82" w:rsidP="00412C82">
      <w:r>
        <w:t>Při porovnání daňových přiznání, hospodářských výsledků a výstupů z účetnictví v určité časové řadě lze vidět využité i nevyužité možnosti snížení daňového základu pomocí odpisů. Zároveň lze vysledovat i odlišnosti při pořízení firemních vozidel buď formou leasingu, anebo na úvěr, které se zde objevují a významně ovlivňují výši daňového základu.</w:t>
      </w:r>
    </w:p>
    <w:p w:rsidR="00412C82" w:rsidRDefault="00412C82" w:rsidP="00412C82">
      <w:r>
        <w:t xml:space="preserve">Z pohledu podnikající fyzické osoby jsou zákonné odpisy do jisté míry nepříjemnost, která jím zabraňuje uplatnit nákup dlouhodobého hmotného majetku ihned v nákladech a získat tím část pořizovací ceny ve formě snížení daní zpět. Tato bakalářská práce </w:t>
      </w:r>
      <w:r w:rsidR="00A07E62">
        <w:t>se</w:t>
      </w:r>
      <w:r w:rsidR="00254F64">
        <w:t> </w:t>
      </w:r>
      <w:r w:rsidR="00A07E62">
        <w:t>pokusí</w:t>
      </w:r>
      <w:r>
        <w:t xml:space="preserve"> najít odpověď na </w:t>
      </w:r>
      <w:r w:rsidR="00A07E62">
        <w:t>otázku, zda se opravdu jedná u malých podnikatelů</w:t>
      </w:r>
      <w:r>
        <w:t xml:space="preserve"> </w:t>
      </w:r>
      <w:r w:rsidR="00A07E62">
        <w:t>o</w:t>
      </w:r>
      <w:r w:rsidR="00254F64">
        <w:t> </w:t>
      </w:r>
      <w:r w:rsidR="00A07E62">
        <w:t>zákonnou bariéru, která jim znepříjemňuje podnikání.</w:t>
      </w:r>
    </w:p>
    <w:p w:rsidR="00A07E62" w:rsidRDefault="00A07E62" w:rsidP="00A07E62">
      <w:pPr>
        <w:pStyle w:val="Nadpis2"/>
      </w:pPr>
      <w:bookmarkStart w:id="1" w:name="_Toc307768130"/>
      <w:r>
        <w:lastRenderedPageBreak/>
        <w:t>Historie daní</w:t>
      </w:r>
      <w:bookmarkEnd w:id="1"/>
    </w:p>
    <w:p w:rsidR="00EA6C79" w:rsidRDefault="00A07E62" w:rsidP="005B4629">
      <w:r>
        <w:t>Součástí úvodu k bakalářské práci</w:t>
      </w:r>
      <w:r w:rsidR="00A24068">
        <w:t xml:space="preserve"> je také krátký exkurz do historie daní. </w:t>
      </w:r>
      <w:r w:rsidR="00603F1D">
        <w:t>Daně se objevují již v hluboké historii</w:t>
      </w:r>
      <w:r w:rsidR="00B80237">
        <w:rPr>
          <w:rStyle w:val="Znakapoznpodarou"/>
        </w:rPr>
        <w:footnoteReference w:id="1"/>
      </w:r>
      <w:r w:rsidR="00603F1D">
        <w:t>. Jejich vznik je svázán se vznikem států, tzn. politicky a</w:t>
      </w:r>
      <w:r w:rsidR="00B74AFE">
        <w:t> </w:t>
      </w:r>
      <w:r w:rsidR="00603F1D">
        <w:t xml:space="preserve">teritoriálně vymezených celků. Původně se jednalo o dobrovolné dávky, převážně v naturální podobě. V průběhu věků ovšem došlo k vývoji nejen lidstva, ale i </w:t>
      </w:r>
      <w:r w:rsidR="00433BE0">
        <w:t>jevů a</w:t>
      </w:r>
      <w:r w:rsidR="00B74AFE">
        <w:t> </w:t>
      </w:r>
      <w:r w:rsidR="00433BE0">
        <w:t>procesů lidstvo provázejí</w:t>
      </w:r>
      <w:r w:rsidR="001612E3">
        <w:t>cích</w:t>
      </w:r>
      <w:r w:rsidR="00433BE0">
        <w:t>, tudíž došlo i k vývoji daní.</w:t>
      </w:r>
      <w:r w:rsidR="00EA6C79">
        <w:t xml:space="preserve"> </w:t>
      </w:r>
    </w:p>
    <w:p w:rsidR="00433BE0" w:rsidRDefault="00433BE0" w:rsidP="005B4629">
      <w:r>
        <w:t>Daně byly původně dobrovolné, ve formě naturálních dávek, jednalo se o nahodilý, nepravidelný příjem, který byl zcela účelový</w:t>
      </w:r>
      <w:r w:rsidR="00376403">
        <w:rPr>
          <w:rStyle w:val="Znakapoznpodarou"/>
        </w:rPr>
        <w:footnoteReference w:id="2"/>
      </w:r>
      <w:r>
        <w:t>. Postupným vývojem se dospělo k tomu, že daň je povinná, státem vynucená dávka, vyplácená v peněžních jednotkách. Již se nejedná o účelovou dávku, ale o všeobecný, neúčelový zdroj příjmů státu. Zároveň se</w:t>
      </w:r>
      <w:r w:rsidR="00254F64">
        <w:t> </w:t>
      </w:r>
      <w:r>
        <w:t xml:space="preserve">z daní vyvinul jeden z hlavních zdrojů příjmů státu. V rozložení jednotlivých daní dříve převažovaly u daní přímých daně majetkové a daně z hlavy, dnes je zcela </w:t>
      </w:r>
      <w:r w:rsidR="00376403">
        <w:t>převažující daň osobní důchodová. U nepřímých daní vývoj přeměnil původní akc</w:t>
      </w:r>
      <w:r w:rsidR="00254F64">
        <w:t>í</w:t>
      </w:r>
      <w:r w:rsidR="00376403">
        <w:t>zy a</w:t>
      </w:r>
      <w:r w:rsidR="00254F64">
        <w:t> </w:t>
      </w:r>
      <w:r w:rsidR="00376403">
        <w:t>obratové daně k dnes nejrozšířenější dani z přidané hodnoty.</w:t>
      </w:r>
    </w:p>
    <w:p w:rsidR="00376403" w:rsidRDefault="00376403" w:rsidP="005B4629">
      <w:r>
        <w:t xml:space="preserve">Osobní důchodová daň je z pohledu historie celkem mladá. Objevila se poprvé v roce 1799 ve Velké Británii a byla určena k financování </w:t>
      </w:r>
      <w:r w:rsidR="00B80237">
        <w:t>válek proti Napoleonovi. Po</w:t>
      </w:r>
      <w:r w:rsidR="00B74AFE">
        <w:t> </w:t>
      </w:r>
      <w:r w:rsidR="00B80237">
        <w:t>vítězství nad Napoleonem byla tato daň dočasně zrušena, ale válečné zadlužení</w:t>
      </w:r>
      <w:r w:rsidR="00B74AFE">
        <w:t>,</w:t>
      </w:r>
      <w:r w:rsidR="00B80237">
        <w:t xml:space="preserve"> a</w:t>
      </w:r>
      <w:r w:rsidR="00B74AFE">
        <w:t> </w:t>
      </w:r>
      <w:r w:rsidR="00B80237">
        <w:t>s</w:t>
      </w:r>
      <w:r w:rsidR="00B74AFE">
        <w:t> </w:t>
      </w:r>
      <w:r w:rsidR="00B80237">
        <w:t>tím spojený nedostatek veřejných příjmů</w:t>
      </w:r>
      <w:r w:rsidR="00B74AFE">
        <w:t>,</w:t>
      </w:r>
      <w:r w:rsidR="00B80237">
        <w:t xml:space="preserve"> donutil</w:t>
      </w:r>
      <w:r w:rsidR="00B74AFE">
        <w:t xml:space="preserve"> </w:t>
      </w:r>
      <w:r w:rsidR="00B80237">
        <w:t>vládu opět daň zavést. V ostatních vyspělých zemích se osobní důchodová daň objevuje koncem 19. století a</w:t>
      </w:r>
      <w:r w:rsidR="00B74AFE">
        <w:t> </w:t>
      </w:r>
      <w:r w:rsidR="00B80237">
        <w:t xml:space="preserve">počátkem 20. století. </w:t>
      </w:r>
      <w:r w:rsidR="00B87953">
        <w:t>V Rakousku, jehož součásti byly i České země, byla v roce 1812 zavedena tzv. pozemková daň, která se v roce 1820 rozpadla na daň domovní a zbytek daně pozemkové. Osobní důchodová daň byla v </w:t>
      </w:r>
      <w:proofErr w:type="spellStart"/>
      <w:r w:rsidR="00B87953">
        <w:t>Rakousku</w:t>
      </w:r>
      <w:proofErr w:type="spellEnd"/>
      <w:r w:rsidR="00B87953">
        <w:t>-Uhersku zavedena v roce 1849.</w:t>
      </w:r>
    </w:p>
    <w:p w:rsidR="00B87953" w:rsidRDefault="00B87953" w:rsidP="005B4629">
      <w:r>
        <w:lastRenderedPageBreak/>
        <w:t xml:space="preserve">V současné době existuje na světě pouze několik států, především se jedná o naftové </w:t>
      </w:r>
      <w:r w:rsidR="001612E3">
        <w:t>velmoci</w:t>
      </w:r>
      <w:r>
        <w:t xml:space="preserve"> neb</w:t>
      </w:r>
      <w:r w:rsidR="001612E3">
        <w:t>o státy, jejichž výhradním příj</w:t>
      </w:r>
      <w:r>
        <w:t>mem je turistika, kde daň z důchodů není zavedena, protože se nejedná nezbytný příjem veřejných zdrojů.</w:t>
      </w:r>
      <w:r>
        <w:rPr>
          <w:rStyle w:val="Znakapoznpodarou"/>
        </w:rPr>
        <w:footnoteReference w:id="3"/>
      </w:r>
    </w:p>
    <w:p w:rsidR="007F75BC" w:rsidRDefault="007F75BC" w:rsidP="005B4629">
      <w:r>
        <w:t>Daně měly původně velmi nízké sazby. Ovšem celosvětový vývoj ekonomiky, zejména po druhé světové válce přinesl i zvýšení daňových sazeb. V zemích jako je Velká Británie a USA sazby v 60. letech dosahovaly velmi vysokých hodnot (až 60%). K postupnému uvolňování daňových sazeb dochází v 80. letech.</w:t>
      </w:r>
    </w:p>
    <w:p w:rsidR="00C972B0" w:rsidRDefault="00C972B0" w:rsidP="005B4629"/>
    <w:p w:rsidR="00C071CF" w:rsidRDefault="00C071CF" w:rsidP="00C071CF">
      <w:pPr>
        <w:pStyle w:val="Nadpis2"/>
      </w:pPr>
      <w:bookmarkStart w:id="2" w:name="_Toc307768131"/>
      <w:r>
        <w:t>Vývoj daní v poválečném Československu</w:t>
      </w:r>
      <w:bookmarkEnd w:id="2"/>
    </w:p>
    <w:p w:rsidR="00C071CF" w:rsidRDefault="00C071CF" w:rsidP="00C071CF">
      <w:r>
        <w:t>V poválečném Československu byl po roce 1949 zcela zlikvidován dlouhodobě budovaný daňový a celní systém. Zcela byly zrušeny daňové úřady, jejich povinnosti převzaly národní výbory. Postupně byly zaváděny daně odpovídající centrálně plánovanému hospodářství, které zcela znemožňovaly soukromé podnikání, podporovaly monopol zahraničního i vnitřního obchodu, regulaci cen a postupně posilující kolektivizaci zemědělství.</w:t>
      </w:r>
    </w:p>
    <w:p w:rsidR="00C071CF" w:rsidRDefault="00C071CF" w:rsidP="00C071CF">
      <w:r>
        <w:t>Došlo i k nárůstu mimořádných a majetkových dávek, které byly původně vypsány jen pro poválečné období k nápravě škod.</w:t>
      </w:r>
    </w:p>
    <w:p w:rsidR="00C071CF" w:rsidRDefault="00C071CF" w:rsidP="00C071CF">
      <w:r>
        <w:t>Daň z příjmů, resp</w:t>
      </w:r>
      <w:r w:rsidR="00EE6086">
        <w:t>.,</w:t>
      </w:r>
      <w:r>
        <w:t xml:space="preserve"> daň ze mzdy byla poměrně jednoduchá – vycházelo se z hrubé mzdy a při zařazování do daňového pásma </w:t>
      </w:r>
      <w:r w:rsidR="00EE6086">
        <w:t>se přihlíželo</w:t>
      </w:r>
      <w:r>
        <w:t xml:space="preserve"> k věku, rodinnému stavu a</w:t>
      </w:r>
      <w:r w:rsidR="00B74AFE">
        <w:t> </w:t>
      </w:r>
      <w:r>
        <w:t>počtu dětí zaměstnance. Sazba daně byla progresivní v rozpětí 15 % a horní hranice dosahovala lehce nad 30%. Daň zahrnovala i všechny povinné platby pojištění.</w:t>
      </w:r>
    </w:p>
    <w:p w:rsidR="00C071CF" w:rsidRDefault="00C071CF" w:rsidP="00C071CF">
      <w:r>
        <w:t>Počátkem 90. let 20. století dochází i v Československu k zavedení osobní důchodové daně v souladu s potřebami tržní ekonomiky. K </w:t>
      </w:r>
      <w:r w:rsidR="008F1464">
        <w:t>1. 1. 1993</w:t>
      </w:r>
      <w:r w:rsidR="00760C44">
        <w:t xml:space="preserve"> došlo v České republice k daňové reformě, jejímž cílem je zdanění globálního důchodu každého jednotlivce tak, aby nedocházelo k rozdílům ve zdanění příjmů pocházejících z různ</w:t>
      </w:r>
      <w:r w:rsidR="003336A1">
        <w:t>ý</w:t>
      </w:r>
      <w:r w:rsidR="00760C44">
        <w:t>ch zdrojů.</w:t>
      </w:r>
      <w:r w:rsidR="00760C44">
        <w:rPr>
          <w:rStyle w:val="Znakapoznpodarou"/>
        </w:rPr>
        <w:footnoteReference w:id="4"/>
      </w:r>
    </w:p>
    <w:p w:rsidR="003336A1" w:rsidRDefault="003336A1" w:rsidP="00C071CF"/>
    <w:p w:rsidR="00990CF5" w:rsidRDefault="00990CF5" w:rsidP="00F05477">
      <w:pPr>
        <w:pStyle w:val="Nadpis1"/>
      </w:pPr>
      <w:bookmarkStart w:id="3" w:name="_Toc307768132"/>
      <w:r w:rsidRPr="00F05477">
        <w:lastRenderedPageBreak/>
        <w:t>Teoreticko</w:t>
      </w:r>
      <w:r w:rsidRPr="003B0FCB">
        <w:t>-</w:t>
      </w:r>
      <w:r w:rsidRPr="005B4629">
        <w:t>metodologická</w:t>
      </w:r>
      <w:r w:rsidRPr="003B0FCB">
        <w:t xml:space="preserve"> část práce</w:t>
      </w:r>
      <w:bookmarkEnd w:id="3"/>
    </w:p>
    <w:p w:rsidR="0097157C" w:rsidRDefault="00A96CB1" w:rsidP="0014355A">
      <w:pPr>
        <w:rPr>
          <w:szCs w:val="24"/>
        </w:rPr>
      </w:pPr>
      <w:r>
        <w:rPr>
          <w:szCs w:val="24"/>
        </w:rPr>
        <w:t>„</w:t>
      </w:r>
      <w:r w:rsidRPr="00A96CB1">
        <w:rPr>
          <w:i/>
          <w:szCs w:val="24"/>
        </w:rPr>
        <w:t>Vymáhat daně znamená škubat husu tak, abychom získali co nejvíce peří s</w:t>
      </w:r>
      <w:r w:rsidR="00254F64">
        <w:rPr>
          <w:i/>
          <w:szCs w:val="24"/>
        </w:rPr>
        <w:t> </w:t>
      </w:r>
      <w:r w:rsidRPr="00A96CB1">
        <w:rPr>
          <w:i/>
          <w:szCs w:val="24"/>
        </w:rPr>
        <w:t>c</w:t>
      </w:r>
      <w:r w:rsidR="00254F64">
        <w:rPr>
          <w:i/>
          <w:szCs w:val="24"/>
        </w:rPr>
        <w:t>o </w:t>
      </w:r>
      <w:r w:rsidRPr="00A96CB1">
        <w:rPr>
          <w:i/>
          <w:szCs w:val="24"/>
        </w:rPr>
        <w:t>nejmenším syčením</w:t>
      </w:r>
      <w:r w:rsidRPr="004D69B4">
        <w:rPr>
          <w:szCs w:val="24"/>
        </w:rPr>
        <w:t>.</w:t>
      </w:r>
      <w:r>
        <w:rPr>
          <w:szCs w:val="24"/>
        </w:rPr>
        <w:t>“</w:t>
      </w:r>
      <w:r>
        <w:rPr>
          <w:rStyle w:val="Znakapoznpodarou"/>
          <w:szCs w:val="24"/>
        </w:rPr>
        <w:footnoteReference w:id="5"/>
      </w:r>
      <w:r w:rsidR="0071674F">
        <w:rPr>
          <w:szCs w:val="24"/>
        </w:rPr>
        <w:t xml:space="preserve"> Každá daň by měla být vybírána způsobem, který bude pro</w:t>
      </w:r>
      <w:r w:rsidR="00254F64">
        <w:rPr>
          <w:szCs w:val="24"/>
        </w:rPr>
        <w:t> </w:t>
      </w:r>
      <w:r w:rsidR="0071674F">
        <w:rPr>
          <w:szCs w:val="24"/>
        </w:rPr>
        <w:t>poplatníka co nejvíce pohodlný, protože se vlastně jedná o vztah zákazníka</w:t>
      </w:r>
      <w:r w:rsidR="00FA329A">
        <w:rPr>
          <w:szCs w:val="24"/>
        </w:rPr>
        <w:t>, který vládě platí za poskytov</w:t>
      </w:r>
      <w:r w:rsidR="001612E3">
        <w:rPr>
          <w:szCs w:val="24"/>
        </w:rPr>
        <w:t>a</w:t>
      </w:r>
      <w:r w:rsidR="00FA329A">
        <w:rPr>
          <w:szCs w:val="24"/>
        </w:rPr>
        <w:t>né služby.</w:t>
      </w:r>
      <w:r w:rsidR="00FA329A">
        <w:rPr>
          <w:rStyle w:val="Znakapoznpodarou"/>
          <w:szCs w:val="24"/>
        </w:rPr>
        <w:footnoteReference w:id="6"/>
      </w:r>
    </w:p>
    <w:p w:rsidR="005B4629" w:rsidRPr="00F05477" w:rsidRDefault="00A51CEE" w:rsidP="0056002D">
      <w:pPr>
        <w:pStyle w:val="Nadpis2"/>
      </w:pPr>
      <w:bookmarkStart w:id="4" w:name="_Toc307768133"/>
      <w:r>
        <w:t>Daně</w:t>
      </w:r>
      <w:bookmarkEnd w:id="4"/>
      <w:r>
        <w:t xml:space="preserve"> </w:t>
      </w:r>
    </w:p>
    <w:p w:rsidR="005B4629" w:rsidRDefault="00A51CEE" w:rsidP="005B4629">
      <w:pPr>
        <w:pStyle w:val="Nadpis3"/>
      </w:pPr>
      <w:bookmarkStart w:id="5" w:name="_Toc307768134"/>
      <w:r>
        <w:t>Daň</w:t>
      </w:r>
      <w:r w:rsidR="0026237D">
        <w:t>,</w:t>
      </w:r>
      <w:r>
        <w:t xml:space="preserve"> její </w:t>
      </w:r>
      <w:r w:rsidR="0026237D">
        <w:t xml:space="preserve">vlastnosti, funkce, třídění a </w:t>
      </w:r>
      <w:r>
        <w:t>konstrukce</w:t>
      </w:r>
      <w:bookmarkEnd w:id="5"/>
    </w:p>
    <w:p w:rsidR="005B4629" w:rsidRDefault="00F07955" w:rsidP="005B4629">
      <w:r>
        <w:t>Pojem „</w:t>
      </w:r>
      <w:r w:rsidRPr="00F07955">
        <w:rPr>
          <w:i/>
        </w:rPr>
        <w:t>daň</w:t>
      </w:r>
      <w:r>
        <w:t>“</w:t>
      </w:r>
      <w:r w:rsidR="005B4629">
        <w:t xml:space="preserve"> </w:t>
      </w:r>
      <w:r>
        <w:t>je v dnešní době znám všem lidem</w:t>
      </w:r>
      <w:r w:rsidR="001F68F3">
        <w:t>, ani děti v první třídě nemohou tvrdit, že toto slovo nikdy neslyšely.</w:t>
      </w:r>
      <w:r w:rsidR="0026237D">
        <w:t xml:space="preserve"> Daně představují jeden z příjmů do veřejného rozpočtu státu. Jedná se o transfer finančních prostředků od soukromého sektoru do sektoru veřejného. </w:t>
      </w:r>
    </w:p>
    <w:p w:rsidR="0026237D" w:rsidRDefault="0026237D" w:rsidP="005B4629">
      <w:r>
        <w:t>Definice nám představí daň jako povinnou, nenávratnou, zákonem určenou platbu do</w:t>
      </w:r>
      <w:r w:rsidR="00B74AFE">
        <w:t> </w:t>
      </w:r>
      <w:r>
        <w:t>veřejného rozpočtu. Jedná se</w:t>
      </w:r>
      <w:r w:rsidR="008E5DBB">
        <w:t xml:space="preserve"> </w:t>
      </w:r>
      <w:r>
        <w:t>o platbu neúčelovou a neekvivalentní. Daň se</w:t>
      </w:r>
      <w:r w:rsidR="00254F64">
        <w:t> </w:t>
      </w:r>
      <w:r>
        <w:t>pravidelně opakuje v určených časových intervalech (např. pravidelná daň z příjmů, která se platí každoročně), nebo jde o platbu nepravidelnou a platí se jen za určitých okolností (např. platba daně za převod nemovitosti nebo daň darovací).</w:t>
      </w:r>
      <w:r w:rsidR="008E5DBB">
        <w:rPr>
          <w:rStyle w:val="Znakapoznpodarou"/>
        </w:rPr>
        <w:footnoteReference w:id="7"/>
      </w:r>
      <w:r w:rsidR="00594385">
        <w:t xml:space="preserve"> V</w:t>
      </w:r>
      <w:r w:rsidR="00254F64">
        <w:t> </w:t>
      </w:r>
      <w:r w:rsidR="001612E3">
        <w:t>současnosti</w:t>
      </w:r>
      <w:r w:rsidR="00254F64">
        <w:t xml:space="preserve"> </w:t>
      </w:r>
      <w:r w:rsidR="00594385">
        <w:t>se vždy jedná o peněžní plnění.</w:t>
      </w:r>
    </w:p>
    <w:p w:rsidR="008E5DBB" w:rsidRDefault="008E5DBB" w:rsidP="00E9246A">
      <w:pPr>
        <w:spacing w:after="120"/>
      </w:pPr>
      <w:r w:rsidRPr="00594385">
        <w:rPr>
          <w:b/>
          <w:i/>
        </w:rPr>
        <w:t>Vlastnosti daně</w:t>
      </w:r>
      <w:r>
        <w:t xml:space="preserve"> vycházejí pře</w:t>
      </w:r>
      <w:r w:rsidR="00E9246A">
        <w:t>d</w:t>
      </w:r>
      <w:r>
        <w:t>evším ze skutečnosti, že prostřednictvím daní jsou financovány veřejné statky, které jsou spotřebovávány všemi lidmi bez výjimky a</w:t>
      </w:r>
      <w:r w:rsidR="00254F64">
        <w:t> </w:t>
      </w:r>
      <w:r>
        <w:t>bez</w:t>
      </w:r>
      <w:r w:rsidR="00254F64">
        <w:t> </w:t>
      </w:r>
      <w:r>
        <w:t>možnosti určit, kdo, kolik a čeho spotřeboval:</w:t>
      </w:r>
    </w:p>
    <w:p w:rsidR="008E5DBB" w:rsidRDefault="008E5DBB" w:rsidP="00F57258">
      <w:pPr>
        <w:pStyle w:val="Odstavecseseznamem"/>
        <w:numPr>
          <w:ilvl w:val="0"/>
          <w:numId w:val="5"/>
        </w:numPr>
        <w:spacing w:after="120"/>
        <w:ind w:left="714" w:hanging="357"/>
      </w:pPr>
      <w:r w:rsidRPr="00594385">
        <w:rPr>
          <w:b/>
          <w:i/>
        </w:rPr>
        <w:t>Platba povinná</w:t>
      </w:r>
      <w:r>
        <w:t xml:space="preserve"> – nelze určit, kdo spotřebovává veřejné statky, proto musí daně platit povinně všichni, aby část veřejnosti pouze nevyužívala výhody, aniž by</w:t>
      </w:r>
      <w:r w:rsidR="00254F64">
        <w:t> </w:t>
      </w:r>
      <w:r>
        <w:t>přispívala do společné pokladny.</w:t>
      </w:r>
    </w:p>
    <w:p w:rsidR="008E5DBB" w:rsidRDefault="008E5DBB" w:rsidP="00F57258">
      <w:pPr>
        <w:pStyle w:val="Odstavecseseznamem"/>
        <w:numPr>
          <w:ilvl w:val="0"/>
          <w:numId w:val="5"/>
        </w:numPr>
        <w:spacing w:after="120"/>
        <w:ind w:left="714" w:hanging="357"/>
      </w:pPr>
      <w:r w:rsidRPr="00594385">
        <w:rPr>
          <w:b/>
          <w:i/>
        </w:rPr>
        <w:lastRenderedPageBreak/>
        <w:t>Platba daná zákonem</w:t>
      </w:r>
      <w:r>
        <w:t xml:space="preserve"> – protože platba daní představuje omezení osobní svobody jednotlivce, je nutno ji vymezit zákonem</w:t>
      </w:r>
      <w:r w:rsidR="00E9246A">
        <w:t>, aby byla v případě potřeby i</w:t>
      </w:r>
      <w:r w:rsidR="00B74AFE">
        <w:t> </w:t>
      </w:r>
      <w:r w:rsidR="00E9246A">
        <w:t xml:space="preserve">vymahatelná. </w:t>
      </w:r>
    </w:p>
    <w:p w:rsidR="00E9246A" w:rsidRDefault="00E9246A" w:rsidP="00F57258">
      <w:pPr>
        <w:pStyle w:val="Odstavecseseznamem"/>
        <w:numPr>
          <w:ilvl w:val="0"/>
          <w:numId w:val="5"/>
        </w:numPr>
        <w:spacing w:after="120"/>
        <w:ind w:left="714" w:hanging="357"/>
      </w:pPr>
      <w:r w:rsidRPr="00594385">
        <w:rPr>
          <w:b/>
          <w:i/>
        </w:rPr>
        <w:t>Platba do veřejného rozpočtu</w:t>
      </w:r>
      <w:r>
        <w:t xml:space="preserve"> – tato vlastnost daní vychází z předpokladu, že</w:t>
      </w:r>
      <w:r w:rsidR="00B74AFE">
        <w:t> </w:t>
      </w:r>
      <w:r>
        <w:t>z daní jsou hrazeny potřeby, které jsou společné (např. obrana státu), nebo se jedná o potřeby, které je účelnější hradit z veřejných rozpočtů (např. základní školství).</w:t>
      </w:r>
    </w:p>
    <w:p w:rsidR="00E9246A" w:rsidRDefault="00E9246A" w:rsidP="00F57258">
      <w:pPr>
        <w:pStyle w:val="Odstavecseseznamem"/>
        <w:numPr>
          <w:ilvl w:val="0"/>
          <w:numId w:val="5"/>
        </w:numPr>
        <w:spacing w:after="120"/>
        <w:ind w:left="714" w:hanging="357"/>
      </w:pPr>
      <w:r w:rsidRPr="00594385">
        <w:rPr>
          <w:b/>
          <w:i/>
        </w:rPr>
        <w:t>Platba nenávratná</w:t>
      </w:r>
      <w:r>
        <w:t xml:space="preserve"> – nejedná se o půjčku, ale zákonem stanovený povinný odvod, subjektu platbou daně nevzniká žádný konkrétní nárok.</w:t>
      </w:r>
    </w:p>
    <w:p w:rsidR="00E9246A" w:rsidRDefault="00E9246A" w:rsidP="00F57258">
      <w:pPr>
        <w:pStyle w:val="Odstavecseseznamem"/>
        <w:numPr>
          <w:ilvl w:val="0"/>
          <w:numId w:val="5"/>
        </w:numPr>
        <w:spacing w:after="120"/>
        <w:ind w:left="714" w:hanging="357"/>
      </w:pPr>
      <w:r w:rsidRPr="00594385">
        <w:rPr>
          <w:b/>
          <w:i/>
        </w:rPr>
        <w:t>Platba neekvivalentní</w:t>
      </w:r>
      <w:r>
        <w:t xml:space="preserve"> – výše odvedené daně nemá žádný vztah ke skutečně spotřebovaným veřejným statkům.</w:t>
      </w:r>
    </w:p>
    <w:p w:rsidR="00E9246A" w:rsidRDefault="00E9246A" w:rsidP="00F57258">
      <w:pPr>
        <w:pStyle w:val="Odstavecseseznamem"/>
        <w:numPr>
          <w:ilvl w:val="0"/>
          <w:numId w:val="5"/>
        </w:numPr>
        <w:spacing w:after="120"/>
        <w:ind w:left="714" w:hanging="357"/>
      </w:pPr>
      <w:r w:rsidRPr="00594385">
        <w:rPr>
          <w:b/>
          <w:i/>
        </w:rPr>
        <w:t>Platba neúčelová</w:t>
      </w:r>
      <w:r>
        <w:t xml:space="preserve"> – nikdy nelze přesně stanovit, které peníze budou použity na</w:t>
      </w:r>
      <w:r w:rsidR="00B74AFE">
        <w:t> </w:t>
      </w:r>
      <w:r>
        <w:t>jaký účel.</w:t>
      </w:r>
      <w:r w:rsidR="00594385">
        <w:t xml:space="preserve"> Poplatník může jen tiše doufat, že stát s jeho daněmi naloží moudře a hospodárně ku prospěchu celé společnosti.</w:t>
      </w:r>
    </w:p>
    <w:p w:rsidR="00594385" w:rsidRDefault="00FA329A" w:rsidP="00594385">
      <w:pPr>
        <w:spacing w:after="120"/>
      </w:pPr>
      <w:r>
        <w:t xml:space="preserve">Moderní daně jsou nástrojem hospodářské politiky státu a kromě funkce naplnění veřejných rozpočtů plní celou řadu </w:t>
      </w:r>
      <w:r w:rsidRPr="00FA329A">
        <w:rPr>
          <w:b/>
          <w:i/>
        </w:rPr>
        <w:t>funkcí</w:t>
      </w:r>
      <w:r>
        <w:t>:</w:t>
      </w:r>
    </w:p>
    <w:p w:rsidR="00FA329A" w:rsidRDefault="00FA329A" w:rsidP="00EC10FF">
      <w:pPr>
        <w:pStyle w:val="Odstavecseseznamem"/>
        <w:numPr>
          <w:ilvl w:val="0"/>
          <w:numId w:val="5"/>
        </w:numPr>
        <w:spacing w:after="120"/>
      </w:pPr>
      <w:r w:rsidRPr="006B474F">
        <w:rPr>
          <w:b/>
          <w:i/>
        </w:rPr>
        <w:t>Funkce fiskální</w:t>
      </w:r>
      <w:r>
        <w:t xml:space="preserve"> – jedná se o primární funkci daní naplnit veřejný rozpočet. Tato funkce musí být vždy zachována.</w:t>
      </w:r>
    </w:p>
    <w:p w:rsidR="00FA329A" w:rsidRDefault="00FA329A" w:rsidP="00EC10FF">
      <w:pPr>
        <w:pStyle w:val="Odstavecseseznamem"/>
        <w:numPr>
          <w:ilvl w:val="0"/>
          <w:numId w:val="5"/>
        </w:numPr>
        <w:spacing w:after="120"/>
      </w:pPr>
      <w:r w:rsidRPr="006B474F">
        <w:rPr>
          <w:b/>
          <w:i/>
        </w:rPr>
        <w:t>Funkce alokační</w:t>
      </w:r>
      <w:r>
        <w:t xml:space="preserve"> – působí vždy tam, kde selhává efektivnost tržních mechanismů (nejvhodnějším příkladem je plošné očkování, kdy užitek jedince z očkování se násobí počtem očkovaných lidí z jeho okolí, kteří jsou tím</w:t>
      </w:r>
      <w:r w:rsidR="00FD31B1">
        <w:t xml:space="preserve"> pádem imunní vůči onemocnění). </w:t>
      </w:r>
      <w:r>
        <w:t xml:space="preserve">Alokační funkce daní ale může působit i opačně, kdy </w:t>
      </w:r>
      <w:r w:rsidR="00FD31B1">
        <w:t>znevýhodňuje spotřebu nebo výrobu určitých statků (v současné společnosti je jasným příkladem spotřební daň z cigaret nebo alkoholu).</w:t>
      </w:r>
    </w:p>
    <w:p w:rsidR="00FD31B1" w:rsidRDefault="00FD31B1" w:rsidP="00EC10FF">
      <w:pPr>
        <w:pStyle w:val="Odstavecseseznamem"/>
        <w:numPr>
          <w:ilvl w:val="0"/>
          <w:numId w:val="5"/>
        </w:numPr>
        <w:spacing w:after="120"/>
      </w:pPr>
      <w:r w:rsidRPr="006B474F">
        <w:rPr>
          <w:b/>
          <w:i/>
        </w:rPr>
        <w:t>Funkce redistribuční</w:t>
      </w:r>
      <w:r w:rsidR="001612E3">
        <w:t xml:space="preserve"> – prostřednictvím daní jsou z</w:t>
      </w:r>
      <w:r>
        <w:t>mírňovány rozdíly v důchodech jednotlivých subjektů tak, že jsou vybírány daně ve větší míře od</w:t>
      </w:r>
      <w:r w:rsidR="00B74AFE">
        <w:t> </w:t>
      </w:r>
      <w:r>
        <w:t>bohatých a stát může prostřednictvím transferů zvyšovat příjmy chudším. Stejně tak lze redistribuovat z bohatších regionů do chudších.</w:t>
      </w:r>
    </w:p>
    <w:p w:rsidR="00FD31B1" w:rsidRDefault="00FD31B1" w:rsidP="00EC10FF">
      <w:pPr>
        <w:pStyle w:val="Odstavecseseznamem"/>
        <w:numPr>
          <w:ilvl w:val="0"/>
          <w:numId w:val="5"/>
        </w:numPr>
        <w:spacing w:after="120"/>
      </w:pPr>
      <w:r w:rsidRPr="006B474F">
        <w:rPr>
          <w:b/>
          <w:i/>
        </w:rPr>
        <w:t>Funkce stimulační</w:t>
      </w:r>
      <w:r>
        <w:t xml:space="preserve"> – protože jsou daně vnímány jako omezení svobody subjektu, újma na jeho příjmech, stát poskytuje různé formy daňových úspor (např. daňové prázdniny na podporu podnikání a investic nebo snížení podnikatelského rizika možností uplatnění snížení základu daně o ztrátu </w:t>
      </w:r>
      <w:r>
        <w:lastRenderedPageBreak/>
        <w:t>z podnikání z minulých let) nebo naopak subjekty vystavuje vyššímu zdanění (podobně jako u alokační funkce se jedná o vyšší zdanění alkoholických nápojů a cigaret, které poškozují lidské zdraví).</w:t>
      </w:r>
    </w:p>
    <w:p w:rsidR="008E5DBB" w:rsidRDefault="006B474F" w:rsidP="005B4629">
      <w:pPr>
        <w:pStyle w:val="Odstavecseseznamem"/>
        <w:numPr>
          <w:ilvl w:val="0"/>
          <w:numId w:val="5"/>
        </w:numPr>
        <w:spacing w:after="120"/>
      </w:pPr>
      <w:r w:rsidRPr="0070425E">
        <w:rPr>
          <w:b/>
          <w:i/>
        </w:rPr>
        <w:t>Funkce stabilizační</w:t>
      </w:r>
      <w:r>
        <w:t xml:space="preserve"> – měla by sloužit ke zmírnění výkyvů ekonomického cyklu a velmi úzce souvisí s rozpočtovou kázní, kdy je možno v časech dobrých vytvářet rezervu pro časy horší. Ne vždy ale současná politická garnitura dokáže tuto rozpočtovou kázeň udržet.</w:t>
      </w:r>
      <w:r w:rsidR="008E5DBB">
        <w:t xml:space="preserve"> </w:t>
      </w:r>
    </w:p>
    <w:p w:rsidR="0070425E" w:rsidRDefault="0070425E" w:rsidP="0070425E">
      <w:pPr>
        <w:spacing w:after="120"/>
      </w:pPr>
      <w:r>
        <w:t>Z uvedených vlastností a funkcí daní vyplývá</w:t>
      </w:r>
      <w:r w:rsidR="0018677E">
        <w:t xml:space="preserve"> nejen to, jaký objem finančních prostředků bude vybrán prostřednictvím daní, ale také to, jak tyto daně působí na</w:t>
      </w:r>
      <w:r w:rsidR="00B74AFE">
        <w:t> </w:t>
      </w:r>
      <w:r w:rsidR="0018677E">
        <w:t xml:space="preserve">ekonomické subjekty a domácnosti, od koho a kdy se daně vyberou, jak bude výše daňových odvodů pro ekonomické subjekty a domácnosti zatěžující. Z těchto požadavků vzniká složitá </w:t>
      </w:r>
      <w:r w:rsidR="0018677E" w:rsidRPr="0018677E">
        <w:rPr>
          <w:b/>
          <w:i/>
        </w:rPr>
        <w:t>konstrukce daně</w:t>
      </w:r>
      <w:r w:rsidR="0018677E">
        <w:t>, jejíž prvky je nutno posuzovat ve</w:t>
      </w:r>
      <w:r w:rsidR="00B74AFE">
        <w:t> </w:t>
      </w:r>
      <w:r w:rsidR="0018677E">
        <w:t>vzájemných souvislostech:</w:t>
      </w:r>
    </w:p>
    <w:p w:rsidR="0018677E" w:rsidRDefault="0018677E" w:rsidP="0018677E">
      <w:pPr>
        <w:pStyle w:val="Odstavecseseznamem"/>
        <w:numPr>
          <w:ilvl w:val="0"/>
          <w:numId w:val="5"/>
        </w:numPr>
        <w:spacing w:after="120"/>
      </w:pPr>
      <w:r w:rsidRPr="0018677E">
        <w:rPr>
          <w:b/>
          <w:i/>
        </w:rPr>
        <w:t>Daňový subjekt</w:t>
      </w:r>
      <w:r w:rsidRPr="0018677E">
        <w:t xml:space="preserve"> </w:t>
      </w:r>
      <w:r>
        <w:t>–</w:t>
      </w:r>
      <w:r w:rsidRPr="0018677E">
        <w:t xml:space="preserve"> </w:t>
      </w:r>
      <w:r>
        <w:t xml:space="preserve">na rozdíl od historie, v moderních daňových systémech platí všeobecná daňová povinnost. </w:t>
      </w:r>
      <w:r w:rsidR="006E1BD7">
        <w:t>„</w:t>
      </w:r>
      <w:r w:rsidR="006E1BD7" w:rsidRPr="006E1BD7">
        <w:rPr>
          <w:i/>
        </w:rPr>
        <w:t xml:space="preserve">Daňový subjekt je podle zákona osoba </w:t>
      </w:r>
      <w:r w:rsidR="00664409">
        <w:rPr>
          <w:i/>
        </w:rPr>
        <w:t>povinná</w:t>
      </w:r>
      <w:r w:rsidR="006E1BD7" w:rsidRPr="006E1BD7">
        <w:rPr>
          <w:i/>
        </w:rPr>
        <w:t xml:space="preserve"> strpět, odvádět nebo platit daň</w:t>
      </w:r>
      <w:r w:rsidR="006E1BD7">
        <w:t>.“</w:t>
      </w:r>
      <w:r w:rsidR="006E1BD7">
        <w:rPr>
          <w:rStyle w:val="Znakapoznpodarou"/>
        </w:rPr>
        <w:footnoteReference w:id="8"/>
      </w:r>
      <w:r w:rsidR="006E1BD7">
        <w:t xml:space="preserve"> Daňové subjekty z hlediska daňové techniky dělíme na daňové poplatníky (jeho pře</w:t>
      </w:r>
      <w:r w:rsidR="001612E3">
        <w:t>d</w:t>
      </w:r>
      <w:r w:rsidR="006E1BD7">
        <w:t>mět – zejména příjem nebo majetek je podroben dani) a daňové plátce (jedná se o daňový subjekt, který je povinen ze</w:t>
      </w:r>
      <w:r w:rsidR="00664409">
        <w:t> </w:t>
      </w:r>
      <w:r w:rsidR="006E1BD7">
        <w:t>zákona odvést do veřejného rozpočtu vybranou daň od jiných subjektů nebo daň sraženou jiným poplatníkům pod svou majetkovou odpovědností)</w:t>
      </w:r>
      <w:r w:rsidR="008E7B7A">
        <w:t>.</w:t>
      </w:r>
    </w:p>
    <w:p w:rsidR="008E7B7A" w:rsidRDefault="008E7B7A" w:rsidP="0018677E">
      <w:pPr>
        <w:pStyle w:val="Odstavecseseznamem"/>
        <w:numPr>
          <w:ilvl w:val="0"/>
          <w:numId w:val="5"/>
        </w:numPr>
        <w:spacing w:after="120"/>
      </w:pPr>
      <w:r>
        <w:rPr>
          <w:b/>
          <w:i/>
        </w:rPr>
        <w:t xml:space="preserve">Předmět daně </w:t>
      </w:r>
      <w:r>
        <w:t xml:space="preserve">– jedná se o veličinu, ze které je daň vybírána. Většinou jeho stručné vymezení je součástí názvu daňového zákona, který upravuje tu kterou daň. Jsou vymezeny čtyři okruhy předmětů daně – historicky nejstarší </w:t>
      </w:r>
      <w:r w:rsidRPr="008E7B7A">
        <w:rPr>
          <w:b/>
        </w:rPr>
        <w:t>daně z hlavy</w:t>
      </w:r>
      <w:r>
        <w:t xml:space="preserve"> (v současném daňovém systému České republiky je asi nejvýraznějším příkladem daně z hlavy platba poplatků za zajištění komunálních odpadů, k</w:t>
      </w:r>
      <w:r w:rsidR="00254F64">
        <w:t>t</w:t>
      </w:r>
      <w:r>
        <w:t xml:space="preserve">erá je stanovena obcí na každého občana). Druhým okruhem </w:t>
      </w:r>
      <w:r w:rsidR="004D3188">
        <w:t>jsou daně</w:t>
      </w:r>
      <w:r w:rsidRPr="008E7B7A">
        <w:rPr>
          <w:b/>
        </w:rPr>
        <w:t xml:space="preserve"> majetkové</w:t>
      </w:r>
      <w:r>
        <w:t xml:space="preserve">, které mají také svoji dlouhou historii. </w:t>
      </w:r>
      <w:r w:rsidR="004D3188">
        <w:t xml:space="preserve">Ovšem v celkové skladbě daní mají pouze doplňkový charakter. Vybírány jsou prostřednictvím poplatníků. </w:t>
      </w:r>
      <w:r w:rsidR="004D3188" w:rsidRPr="004D3188">
        <w:rPr>
          <w:b/>
        </w:rPr>
        <w:t>Daně ze</w:t>
      </w:r>
      <w:r w:rsidR="00664409">
        <w:rPr>
          <w:b/>
        </w:rPr>
        <w:t> </w:t>
      </w:r>
      <w:r w:rsidR="004D3188" w:rsidRPr="004D3188">
        <w:rPr>
          <w:b/>
        </w:rPr>
        <w:t>spotřeby</w:t>
      </w:r>
      <w:r w:rsidR="004D3188">
        <w:t xml:space="preserve">, které představují třetí okruh předmětu daně, </w:t>
      </w:r>
      <w:r w:rsidR="002777FA">
        <w:t xml:space="preserve">také v historii prošly dlouhým vývojem. Jedná se o daně zahrnuté do ceny zboží, služeb, které jsou </w:t>
      </w:r>
      <w:r w:rsidR="002777FA">
        <w:lastRenderedPageBreak/>
        <w:t xml:space="preserve">vybírány prostřednictvím plátce daně. Vývoj této daně v posledních desetiletích spěje ke zvyšování podílu daní ze spotřeby v celkové skladbě daní. Můžeme k nim přiřadit i daně </w:t>
      </w:r>
      <w:r w:rsidR="002777FA" w:rsidRPr="002777FA">
        <w:rPr>
          <w:i/>
        </w:rPr>
        <w:t>ekologické</w:t>
      </w:r>
      <w:r w:rsidR="002777FA">
        <w:t xml:space="preserve"> a patří sem i daně z užívání, které jsou </w:t>
      </w:r>
      <w:r w:rsidR="00664409">
        <w:t>v Č</w:t>
      </w:r>
      <w:r w:rsidR="002777FA">
        <w:t xml:space="preserve">eské republice představovány daní </w:t>
      </w:r>
      <w:r w:rsidR="002777FA" w:rsidRPr="002777FA">
        <w:rPr>
          <w:i/>
        </w:rPr>
        <w:t>silniční</w:t>
      </w:r>
      <w:r w:rsidR="002777FA">
        <w:t>.</w:t>
      </w:r>
    </w:p>
    <w:p w:rsidR="002777FA" w:rsidRDefault="002777FA" w:rsidP="0018677E">
      <w:pPr>
        <w:pStyle w:val="Odstavecseseznamem"/>
        <w:numPr>
          <w:ilvl w:val="0"/>
          <w:numId w:val="5"/>
        </w:numPr>
        <w:spacing w:after="120"/>
      </w:pPr>
      <w:r>
        <w:rPr>
          <w:b/>
          <w:i/>
        </w:rPr>
        <w:t>Důchodové, resp</w:t>
      </w:r>
      <w:r w:rsidRPr="002777FA">
        <w:t>.</w:t>
      </w:r>
      <w:r>
        <w:t xml:space="preserve"> </w:t>
      </w:r>
      <w:r w:rsidRPr="002777FA">
        <w:rPr>
          <w:b/>
          <w:i/>
        </w:rPr>
        <w:t>daně z příjmů</w:t>
      </w:r>
      <w:r>
        <w:t xml:space="preserve"> – relativně nejmladší objekt zdanění, ovšem typ daní, se kterým se nejvíce pojí stimulační funkce daní. Osobní důchodová daň, v České republice daň z příjmů fyzických osob je jeden z nejdůležitějších redistribučních kanálů, avšak podíl těchto daní na daňových příjmech v posledních letech klesá.</w:t>
      </w:r>
    </w:p>
    <w:p w:rsidR="003F282C" w:rsidRDefault="003F282C" w:rsidP="003F282C">
      <w:pPr>
        <w:spacing w:after="120"/>
        <w:rPr>
          <w:sz w:val="20"/>
        </w:rPr>
      </w:pPr>
      <w:r w:rsidRPr="003F282C">
        <w:rPr>
          <w:sz w:val="20"/>
        </w:rPr>
        <w:t>Graf č. 1 Podíl jednotlivých druhů daní na celkových příjmech veřejného rozpočtu v roce 2010</w:t>
      </w:r>
    </w:p>
    <w:p w:rsidR="003F282C" w:rsidRDefault="003F282C" w:rsidP="003F282C">
      <w:pPr>
        <w:spacing w:after="120"/>
        <w:rPr>
          <w:sz w:val="20"/>
        </w:rPr>
      </w:pPr>
      <w:r w:rsidRPr="003F282C">
        <w:rPr>
          <w:noProof/>
          <w:sz w:val="20"/>
        </w:rPr>
        <w:drawing>
          <wp:inline distT="0" distB="0" distL="0" distR="0">
            <wp:extent cx="5397555" cy="3399182"/>
            <wp:effectExtent l="19050" t="0" r="12645" b="0"/>
            <wp:docPr id="5"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F282C" w:rsidRDefault="003F282C" w:rsidP="003F282C">
      <w:pPr>
        <w:spacing w:after="120"/>
        <w:rPr>
          <w:sz w:val="20"/>
        </w:rPr>
      </w:pPr>
      <w:r>
        <w:rPr>
          <w:sz w:val="20"/>
        </w:rPr>
        <w:t xml:space="preserve">Zdroj: MFČR, </w:t>
      </w:r>
      <w:hyperlink r:id="rId15" w:history="1">
        <w:r w:rsidRPr="00370564">
          <w:rPr>
            <w:rStyle w:val="Hypertextovodkaz"/>
            <w:sz w:val="20"/>
          </w:rPr>
          <w:t>http://www.mfcr.cz/cps/rde/xchg/mfcr/xsl/vlad_fin_stat_62902.html</w:t>
        </w:r>
      </w:hyperlink>
      <w:r>
        <w:rPr>
          <w:sz w:val="20"/>
        </w:rPr>
        <w:t>; vlastní úprava.</w:t>
      </w:r>
    </w:p>
    <w:p w:rsidR="0049271C" w:rsidRDefault="0049271C" w:rsidP="0049271C">
      <w:r>
        <w:t>Z uvedeného grafu vyplývá skutečnost, že největší podíl na vybraných daních tvoří opravdu spotřební daně. Cca 38 % příjmu tvoří daně z příjmu v přibližně shodném podílu mezi daněmi z příjmu fyzických osob a daněmi z příjmu právnických osob.</w:t>
      </w:r>
    </w:p>
    <w:p w:rsidR="0049271C" w:rsidRPr="00404C8E" w:rsidRDefault="0049271C" w:rsidP="0049271C">
      <w:r>
        <w:t xml:space="preserve">Stejně tak je vidět i rozdělení na </w:t>
      </w:r>
      <w:r w:rsidRPr="0049271C">
        <w:rPr>
          <w:i/>
        </w:rPr>
        <w:t>daně přímé</w:t>
      </w:r>
      <w:r>
        <w:t xml:space="preserve">, které jsou tvořeny daněmi důchodovými, resp. daněmi z příjmu a daněmi majetkovými. </w:t>
      </w:r>
      <w:r w:rsidRPr="0049271C">
        <w:rPr>
          <w:i/>
        </w:rPr>
        <w:t>Daně nepřímé</w:t>
      </w:r>
      <w:r>
        <w:t xml:space="preserve"> jsou prezentovány daněmi spotřebními. Široké vymezení předmětu daně tak, aby byl definován co nejpřesněji</w:t>
      </w:r>
      <w:r w:rsidR="00404C8E">
        <w:t>, si</w:t>
      </w:r>
      <w:r w:rsidR="00664409">
        <w:t> </w:t>
      </w:r>
      <w:r w:rsidR="00404C8E">
        <w:t xml:space="preserve">vyžádalo doplnění nástrojem </w:t>
      </w:r>
      <w:r w:rsidR="00404C8E" w:rsidRPr="00404C8E">
        <w:rPr>
          <w:i/>
        </w:rPr>
        <w:t>vynětí z předmětu daně</w:t>
      </w:r>
      <w:r w:rsidR="00404C8E">
        <w:t xml:space="preserve"> (určuje hranici, za kterou </w:t>
      </w:r>
      <w:r w:rsidR="00404C8E">
        <w:lastRenderedPageBreak/>
        <w:t>již</w:t>
      </w:r>
      <w:r w:rsidR="00254F64">
        <w:t> </w:t>
      </w:r>
      <w:r w:rsidR="00404C8E">
        <w:t xml:space="preserve">předmět daně nesahá, používá se vždy tam, kde není možné přesně definovat předmět daně, nebo tam, kde je potřeba rozlišit předměty několika daní; zvyšuje právní jistotu daňového subjektu) a </w:t>
      </w:r>
      <w:r w:rsidR="00404C8E" w:rsidRPr="00404C8E">
        <w:rPr>
          <w:i/>
        </w:rPr>
        <w:t>osvobození od daně</w:t>
      </w:r>
      <w:r w:rsidR="00404C8E">
        <w:t xml:space="preserve"> (definuje tu část předmětu, kterou daňový subjekt není </w:t>
      </w:r>
      <w:r w:rsidR="001612E3">
        <w:t>povinen</w:t>
      </w:r>
      <w:r w:rsidR="00404C8E">
        <w:t xml:space="preserve"> a většinou ani oprávněn zahrnout do základu daně).</w:t>
      </w:r>
      <w:r w:rsidR="00A56D94">
        <w:t xml:space="preserve"> </w:t>
      </w:r>
    </w:p>
    <w:p w:rsidR="003131C7" w:rsidRPr="005B4629" w:rsidRDefault="00A51CEE" w:rsidP="005B4629">
      <w:pPr>
        <w:pStyle w:val="Nadpis3"/>
      </w:pPr>
      <w:bookmarkStart w:id="6" w:name="_Toc307768135"/>
      <w:r>
        <w:t>Daňový systém</w:t>
      </w:r>
      <w:r w:rsidR="0026237D">
        <w:t xml:space="preserve"> ČR</w:t>
      </w:r>
      <w:bookmarkEnd w:id="6"/>
    </w:p>
    <w:p w:rsidR="00716C13" w:rsidRDefault="00013FC8" w:rsidP="005B4629">
      <w:r>
        <w:t>Daňový systém představuje souhrn všech daní, které se na daném území vybírají na</w:t>
      </w:r>
      <w:r w:rsidR="00664409">
        <w:t> </w:t>
      </w:r>
      <w:r>
        <w:t xml:space="preserve">základě </w:t>
      </w:r>
      <w:r w:rsidR="001612E3">
        <w:t>zákonných</w:t>
      </w:r>
      <w:r>
        <w:t xml:space="preserve"> předpisů. Zcela úzce tento pojem souvisí s termínem „</w:t>
      </w:r>
      <w:r>
        <w:rPr>
          <w:i/>
        </w:rPr>
        <w:t>daňová kvóta“</w:t>
      </w:r>
      <w:r>
        <w:t>, což je podíl vybraných daní na hrubém domácím produktu. Tento ukazatel, jehož metodika je dána</w:t>
      </w:r>
      <w:r w:rsidR="00716C13">
        <w:t xml:space="preserve"> OECD, slouží i k mezinárodnímu srovnávání. Rozlišujeme daňovou kvótu čistou (obsahuje daně jen v právním slova smyslu), daňovou kvótu složenou (tato obsahuje všechny zákonem dané odvody, které odpovídají ekonomickému pojetí daně) a dále konsolidovanou daňovou kvótu, která právě podle metodiky OECD vylučuje z objemu odvedených daní sociální pojistné zaměstnanců státního sektoru, protože jejich mzdy jsou hrazeny ze státního rozpočtu, potažmo tedy z vybraných daní.</w:t>
      </w:r>
      <w:r w:rsidR="0031273A">
        <w:t xml:space="preserve"> </w:t>
      </w:r>
      <w:r w:rsidR="00716C13">
        <w:t>Aby byla n</w:t>
      </w:r>
      <w:r w:rsidR="000F66D8">
        <w:t xml:space="preserve">aplněna podmínka představy </w:t>
      </w:r>
      <w:proofErr w:type="spellStart"/>
      <w:r w:rsidR="000F66D8">
        <w:t>Jean</w:t>
      </w:r>
      <w:proofErr w:type="spellEnd"/>
      <w:r w:rsidR="00716C13">
        <w:t xml:space="preserve">-Baptisty </w:t>
      </w:r>
      <w:proofErr w:type="spellStart"/>
      <w:r w:rsidR="00716C13">
        <w:t>Colbera</w:t>
      </w:r>
      <w:proofErr w:type="spellEnd"/>
      <w:r w:rsidR="00716C13">
        <w:t xml:space="preserve"> (viz.</w:t>
      </w:r>
      <w:r w:rsidR="00664409">
        <w:t> </w:t>
      </w:r>
      <w:r w:rsidR="00254F64">
        <w:t>Poznámka</w:t>
      </w:r>
      <w:r w:rsidR="00716C13">
        <w:t xml:space="preserve"> pod čarou </w:t>
      </w:r>
      <w:r w:rsidR="00664409">
        <w:t>č. 5), musí</w:t>
      </w:r>
      <w:r w:rsidR="00732BB5">
        <w:t xml:space="preserve"> řádný daňový systém splňovat</w:t>
      </w:r>
      <w:r w:rsidR="00664409">
        <w:t xml:space="preserve"> </w:t>
      </w:r>
      <w:r w:rsidR="00732BB5">
        <w:t>základní požadavky na něj kladené:</w:t>
      </w:r>
    </w:p>
    <w:p w:rsidR="00732BB5" w:rsidRDefault="00732BB5" w:rsidP="00732BB5">
      <w:pPr>
        <w:pStyle w:val="Odstavecseseznamem"/>
        <w:numPr>
          <w:ilvl w:val="0"/>
          <w:numId w:val="5"/>
        </w:numPr>
      </w:pPr>
      <w:r w:rsidRPr="00732BB5">
        <w:rPr>
          <w:b/>
          <w:i/>
        </w:rPr>
        <w:t>Daňová spravedlnost</w:t>
      </w:r>
      <w:r>
        <w:t xml:space="preserve"> – </w:t>
      </w:r>
      <w:r w:rsidR="001612E3">
        <w:t>každý</w:t>
      </w:r>
      <w:r>
        <w:t xml:space="preserve"> subjekt, který přispívá do veřejného rozpočtu, by</w:t>
      </w:r>
      <w:r w:rsidR="00254F64">
        <w:t> </w:t>
      </w:r>
      <w:r>
        <w:t>měl platit takovou část ze svých příjmů, která odpovídá pře</w:t>
      </w:r>
      <w:r w:rsidR="001612E3">
        <w:t>d</w:t>
      </w:r>
      <w:r>
        <w:t xml:space="preserve">evším jeho možnostem, v tom případě mluvíme </w:t>
      </w:r>
      <w:r w:rsidRPr="00732BB5">
        <w:rPr>
          <w:b/>
        </w:rPr>
        <w:t>principu platební schopnosti</w:t>
      </w:r>
      <w:r>
        <w:t xml:space="preserve">, a potom podle prospěchu, který poplatník získává ze spotřeby veřejných statků, v tomto případě mluvíme o </w:t>
      </w:r>
      <w:r w:rsidRPr="00732BB5">
        <w:rPr>
          <w:b/>
        </w:rPr>
        <w:t>pri</w:t>
      </w:r>
      <w:r w:rsidR="001612E3">
        <w:rPr>
          <w:b/>
        </w:rPr>
        <w:t>n</w:t>
      </w:r>
      <w:r w:rsidRPr="00732BB5">
        <w:rPr>
          <w:b/>
        </w:rPr>
        <w:t>cipu prospěchu</w:t>
      </w:r>
      <w:r>
        <w:t>.</w:t>
      </w:r>
    </w:p>
    <w:p w:rsidR="00732BB5" w:rsidRDefault="00732BB5" w:rsidP="00732BB5">
      <w:pPr>
        <w:pStyle w:val="Odstavecseseznamem"/>
        <w:numPr>
          <w:ilvl w:val="0"/>
          <w:numId w:val="5"/>
        </w:numPr>
      </w:pPr>
      <w:r>
        <w:rPr>
          <w:b/>
          <w:i/>
        </w:rPr>
        <w:t xml:space="preserve">Daňová efektivnost </w:t>
      </w:r>
      <w:r>
        <w:t>– představuje požadavek na snížení ztráty užitku daňového poplatníka v návaznosti na výnos veřejných prostředků. S tímto souvisí administrativní náklady výběru daní, které můžeme rozdělit na přímé (vznikají v přímé souvislosti s výběrem daní na úrovni státních složek) a náklady nepřímé, které vznikají daňovým poplatníkům v souvislosti s platbou daní (náklady na</w:t>
      </w:r>
      <w:r w:rsidR="00664409">
        <w:t> </w:t>
      </w:r>
      <w:r w:rsidR="001612E3">
        <w:t>vlastní</w:t>
      </w:r>
      <w:r>
        <w:t xml:space="preserve"> vzdělání, popř. náklady na daňového poradce, či účetní, kteří pomohou s výpočtem daní). Se zvýšením efektivnosti daní souvisí požadavek na</w:t>
      </w:r>
      <w:r w:rsidR="00664409">
        <w:t> </w:t>
      </w:r>
      <w:r w:rsidRPr="00732BB5">
        <w:rPr>
          <w:b/>
          <w:i/>
        </w:rPr>
        <w:t>jednoduchost a jednoznačnost</w:t>
      </w:r>
      <w:r>
        <w:t xml:space="preserve"> daňových předpisů a s tím související požadavek na </w:t>
      </w:r>
      <w:r w:rsidRPr="00732BB5">
        <w:rPr>
          <w:b/>
          <w:i/>
        </w:rPr>
        <w:t>právní perfektnost</w:t>
      </w:r>
      <w:r>
        <w:rPr>
          <w:b/>
          <w:i/>
        </w:rPr>
        <w:t>.</w:t>
      </w:r>
      <w:r>
        <w:t xml:space="preserve"> Nejednoznačnost, složitý právní výklad </w:t>
      </w:r>
      <w:r>
        <w:lastRenderedPageBreak/>
        <w:t>daňových zákonů, to vše přispívá k</w:t>
      </w:r>
      <w:r w:rsidR="00EB1D88">
        <w:t> vyhledávání možností pro obcházení daňových zákonů, krácení daňové povinnosti, a tím ke snižování kreditu účelu daňové povinnosti.</w:t>
      </w:r>
    </w:p>
    <w:p w:rsidR="00531E7F" w:rsidRDefault="00531E7F" w:rsidP="001F5523">
      <w:r>
        <w:t xml:space="preserve">Daňový systém v České republice rozeznává daně dle následujícího přehledu roztříděné podle předmětu zdanění podle </w:t>
      </w:r>
      <w:r w:rsidR="001612E3">
        <w:t>metodiky</w:t>
      </w:r>
      <w:r>
        <w:t xml:space="preserve"> OECD:</w:t>
      </w:r>
    </w:p>
    <w:p w:rsidR="001F5523" w:rsidRDefault="00C74919" w:rsidP="00EA6C79">
      <w:pPr>
        <w:spacing w:after="0"/>
        <w:jc w:val="left"/>
        <w:rPr>
          <w:sz w:val="20"/>
        </w:rPr>
      </w:pPr>
      <w:r w:rsidRPr="00C74919">
        <w:rPr>
          <w:sz w:val="20"/>
        </w:rPr>
        <w:t>Obr</w:t>
      </w:r>
      <w:r w:rsidR="008B4678">
        <w:rPr>
          <w:sz w:val="20"/>
        </w:rPr>
        <w:t>ázek</w:t>
      </w:r>
      <w:r w:rsidRPr="00C74919">
        <w:rPr>
          <w:sz w:val="20"/>
        </w:rPr>
        <w:t xml:space="preserve"> </w:t>
      </w:r>
      <w:r w:rsidR="008B4678" w:rsidRPr="00C74919">
        <w:rPr>
          <w:sz w:val="20"/>
        </w:rPr>
        <w:t>č. 1 Daňový</w:t>
      </w:r>
      <w:r w:rsidRPr="00C74919">
        <w:rPr>
          <w:sz w:val="20"/>
        </w:rPr>
        <w:t xml:space="preserve"> systém ČR – schéma třídění daní</w:t>
      </w:r>
    </w:p>
    <w:p w:rsidR="00531E7F" w:rsidRDefault="00C74919" w:rsidP="00EA6C79">
      <w:pPr>
        <w:spacing w:after="0"/>
        <w:jc w:val="left"/>
      </w:pPr>
      <w:r w:rsidRPr="00C74919">
        <w:rPr>
          <w:noProof/>
        </w:rPr>
        <w:drawing>
          <wp:inline distT="0" distB="0" distL="0" distR="0">
            <wp:extent cx="5367130" cy="1770822"/>
            <wp:effectExtent l="19050" t="19050" r="24020" b="828"/>
            <wp:docPr id="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C74919" w:rsidRPr="00013FC8" w:rsidRDefault="00C74919" w:rsidP="001F5523">
      <w:pPr>
        <w:jc w:val="left"/>
      </w:pPr>
      <w:r w:rsidRPr="00C74919">
        <w:rPr>
          <w:sz w:val="20"/>
        </w:rPr>
        <w:t>Zdroj: VANČUROVÁ, A. -  LÁCHOVÁ, L. (2010). Praha: 1. VOX. Str. 47. Vlastní úprava</w:t>
      </w:r>
      <w:r>
        <w:t>.</w:t>
      </w:r>
    </w:p>
    <w:p w:rsidR="0026237D" w:rsidRDefault="0026237D" w:rsidP="0026237D">
      <w:pPr>
        <w:pStyle w:val="Nadpis3"/>
      </w:pPr>
      <w:bookmarkStart w:id="7" w:name="_Toc307768136"/>
      <w:r>
        <w:t>Daň z příjmů fyzických osob</w:t>
      </w:r>
      <w:bookmarkEnd w:id="7"/>
    </w:p>
    <w:p w:rsidR="0026237D" w:rsidRDefault="001F5523" w:rsidP="001F5523">
      <w:r>
        <w:t>Z pohledu této bakalářské práce je z daňového systému ČR podstatná daň z příjmu fyzických osob.</w:t>
      </w:r>
      <w:r w:rsidR="00D4570D">
        <w:t xml:space="preserve"> Jedná se o osobní důchodovou daň, zdaňovacím obdobím daně z příjmu fyzických osob je vždy kalendářní rok. Právní úprava daně z příjmu fyzických osob je</w:t>
      </w:r>
      <w:r w:rsidR="00254F64">
        <w:t> </w:t>
      </w:r>
      <w:r w:rsidR="00D4570D">
        <w:t>dána zákonem č. 586/1992 Sb., o daních z příjmů.</w:t>
      </w:r>
    </w:p>
    <w:p w:rsidR="00D4570D" w:rsidRDefault="00D4570D" w:rsidP="001F5523">
      <w:r w:rsidRPr="00FA176E">
        <w:rPr>
          <w:b/>
          <w:i/>
        </w:rPr>
        <w:t>Poplatníkem</w:t>
      </w:r>
      <w:r>
        <w:t xml:space="preserve"> daně z příjmu fyzických osob jsou všechny fyzické osoby, dělíme je</w:t>
      </w:r>
      <w:r w:rsidR="00254F64">
        <w:t> </w:t>
      </w:r>
      <w:r>
        <w:t>na</w:t>
      </w:r>
      <w:r w:rsidR="00664409">
        <w:t> </w:t>
      </w:r>
      <w:r>
        <w:t xml:space="preserve">dvě skupiny: </w:t>
      </w:r>
      <w:r w:rsidRPr="00FA176E">
        <w:rPr>
          <w:i/>
        </w:rPr>
        <w:t>daňový rezident</w:t>
      </w:r>
      <w:r>
        <w:t xml:space="preserve"> (tuzemec, osoba, která má na území ČR trvalé bydliště, nebo se na území ČR zdržuje alespoň 183 dní v roce; dani z příjmů podléhá svými celosvětovými příjmy) a </w:t>
      </w:r>
      <w:r w:rsidRPr="00FA176E">
        <w:rPr>
          <w:i/>
        </w:rPr>
        <w:t>daňový nerezident</w:t>
      </w:r>
      <w:r>
        <w:t xml:space="preserve"> (cizozemec, jedná se o osoby, které nejsou daňovými rezidenty, dani z příjmů podléhají pouze svými příjmy na území ČR, tzn.,</w:t>
      </w:r>
      <w:r w:rsidR="00664409">
        <w:t> </w:t>
      </w:r>
      <w:r>
        <w:t>mají omezenou daňov</w:t>
      </w:r>
      <w:r w:rsidR="001612E3">
        <w:t>o</w:t>
      </w:r>
      <w:r>
        <w:t>u povinnost).</w:t>
      </w:r>
    </w:p>
    <w:p w:rsidR="00FA176E" w:rsidRDefault="00FA176E" w:rsidP="001F5523">
      <w:r w:rsidRPr="00FA176E">
        <w:rPr>
          <w:b/>
          <w:i/>
        </w:rPr>
        <w:t>Předmětem daně z příjmů</w:t>
      </w:r>
      <w:r>
        <w:t xml:space="preserve"> jsou veškeré příjmy fyzických osob peněžní i nepeněžní, kdy</w:t>
      </w:r>
      <w:r w:rsidR="00254F64">
        <w:t> </w:t>
      </w:r>
      <w:r>
        <w:t xml:space="preserve">dochází ke zvýšení majetku poplatníka. Předmětem daně z příjmů nejsou </w:t>
      </w:r>
      <w:r w:rsidRPr="00FA176E">
        <w:rPr>
          <w:i/>
        </w:rPr>
        <w:t>příjmy vyňaté</w:t>
      </w:r>
      <w:r>
        <w:t xml:space="preserve"> z předmětu daní (především daně z dědictví, příjmy získané darem s výjimkou darů získaných v souvislosti se závislou činností nebo podnikáním a také úvěry </w:t>
      </w:r>
      <w:r>
        <w:lastRenderedPageBreak/>
        <w:t>a</w:t>
      </w:r>
      <w:r w:rsidR="00254F64">
        <w:t> </w:t>
      </w:r>
      <w:r>
        <w:t xml:space="preserve">půjčky. Existuje celá řada </w:t>
      </w:r>
      <w:r w:rsidRPr="00FA176E">
        <w:rPr>
          <w:i/>
        </w:rPr>
        <w:t>osvobozených příjmů</w:t>
      </w:r>
      <w:r>
        <w:t>, které také nejsou předmětem daně z příjmů fyzických osob. Jedná se celkem o více než 50 taxativně vyjmenovaných druhů příjmů, které specifikuje §4 ZDP. Nejdůležitějšími osvobozenými příjmy jsou především příjmy sociální, zejména sociální dávky, příjmy ze zdravotního a</w:t>
      </w:r>
      <w:r w:rsidR="00254F64">
        <w:t> </w:t>
      </w:r>
      <w:r>
        <w:t xml:space="preserve">nemocenského pojištění, stipendia, a hlavně pravidelně </w:t>
      </w:r>
      <w:r w:rsidR="001612E3">
        <w:t>vyplácené</w:t>
      </w:r>
      <w:r>
        <w:t xml:space="preserve"> důchody (tyto jsou od daně osvobozeny do</w:t>
      </w:r>
      <w:r w:rsidR="00664409">
        <w:t> </w:t>
      </w:r>
      <w:r>
        <w:t>výše 288 000,- Kč).</w:t>
      </w:r>
      <w:r w:rsidR="00010341">
        <w:t xml:space="preserve"> Dalšími osvobozenými příjmy jsou náhrady škody, které nemají vztah k podnikání, ani jiné samostatné výdělečné činnosti, a </w:t>
      </w:r>
      <w:r w:rsidR="008743CF">
        <w:t xml:space="preserve">také </w:t>
      </w:r>
      <w:r w:rsidR="00010341">
        <w:t xml:space="preserve">příjmy z prodeje majetku, který rovněž nemá souvislost s podnikáním a </w:t>
      </w:r>
      <w:r w:rsidR="008743CF">
        <w:t>k</w:t>
      </w:r>
      <w:r w:rsidR="001612E3">
        <w:t>t</w:t>
      </w:r>
      <w:r w:rsidR="008743CF">
        <w:t>erý</w:t>
      </w:r>
      <w:r w:rsidR="00010341">
        <w:t xml:space="preserve"> </w:t>
      </w:r>
      <w:r w:rsidR="008743CF">
        <w:t>vyhovuje</w:t>
      </w:r>
      <w:r w:rsidR="00010341">
        <w:t xml:space="preserve"> časovému testu.</w:t>
      </w:r>
    </w:p>
    <w:p w:rsidR="00D4570D" w:rsidRDefault="00010341" w:rsidP="001F5523">
      <w:r w:rsidRPr="00010341">
        <w:rPr>
          <w:b/>
          <w:i/>
        </w:rPr>
        <w:t>Základ daně</w:t>
      </w:r>
      <w:r w:rsidR="00C3507E">
        <w:rPr>
          <w:b/>
          <w:i/>
        </w:rPr>
        <w:t xml:space="preserve"> (§5 ZDP)</w:t>
      </w:r>
      <w:r>
        <w:t xml:space="preserve"> tedy je souhrnem všech příjmů po vyloučení příjmů vyňatých a</w:t>
      </w:r>
      <w:r w:rsidR="00664409">
        <w:t> </w:t>
      </w:r>
      <w:r>
        <w:t>příjmů osvobozených od daně. Toto vyjádření je velmi zjednodušené, neboť základ daně z příjmů fyzických osob se skládá z</w:t>
      </w:r>
      <w:r w:rsidR="008743CF">
        <w:t> pěti dílčích základů daně. Toto rozdělení přinesla nutnost odlišení příjmů podle využitelnosti, možnost stanovit pravidla pro</w:t>
      </w:r>
      <w:r w:rsidR="00664409">
        <w:t> </w:t>
      </w:r>
      <w:r w:rsidR="008743CF">
        <w:t>uplatnění výdajů souvisejících s příjmy u jednotlivých dílčích základů daně:</w:t>
      </w:r>
    </w:p>
    <w:p w:rsidR="008743CF" w:rsidRDefault="008743CF" w:rsidP="008743CF">
      <w:pPr>
        <w:pStyle w:val="Odstavecseseznamem"/>
        <w:numPr>
          <w:ilvl w:val="0"/>
          <w:numId w:val="5"/>
        </w:numPr>
      </w:pPr>
      <w:r w:rsidRPr="008743CF">
        <w:rPr>
          <w:b/>
          <w:i/>
        </w:rPr>
        <w:t>Příjmy ze závislé činnosti a funkční požitky</w:t>
      </w:r>
      <w:r w:rsidR="00C3507E">
        <w:rPr>
          <w:b/>
          <w:i/>
        </w:rPr>
        <w:t xml:space="preserve"> (§6 ZDP)</w:t>
      </w:r>
      <w:r>
        <w:t xml:space="preserve"> – u této skupiny příjmů nelze uplatnit výdaje, naopak daňový základ se zvyšuje o odvody sociálního a</w:t>
      </w:r>
      <w:r w:rsidR="00664409">
        <w:t> </w:t>
      </w:r>
      <w:r>
        <w:t>zdravotního pojištění, které za své zaměstnance platí zaměstnavatel.</w:t>
      </w:r>
    </w:p>
    <w:p w:rsidR="008743CF" w:rsidRDefault="008743CF" w:rsidP="008743CF">
      <w:pPr>
        <w:pStyle w:val="Odstavecseseznamem"/>
        <w:numPr>
          <w:ilvl w:val="0"/>
          <w:numId w:val="5"/>
        </w:numPr>
      </w:pPr>
      <w:r>
        <w:rPr>
          <w:b/>
          <w:i/>
        </w:rPr>
        <w:t>Příjmy z podnikání a jiné samostatné výdělečné činnosti</w:t>
      </w:r>
      <w:r w:rsidR="00C3507E">
        <w:rPr>
          <w:b/>
          <w:i/>
        </w:rPr>
        <w:t xml:space="preserve"> (§7, 7a, 7b ZDP)</w:t>
      </w:r>
      <w:r>
        <w:rPr>
          <w:b/>
          <w:i/>
        </w:rPr>
        <w:t xml:space="preserve"> </w:t>
      </w:r>
      <w:r>
        <w:t>– u</w:t>
      </w:r>
      <w:r w:rsidR="00664409">
        <w:t> </w:t>
      </w:r>
      <w:r>
        <w:t>této skupiny příjmů platí velice rozsáhlá pravidla a možnosti uplatnění výdajů snižujících daňový základ, takže konečný výsledkem tohoto dílčího základu daně může být záporný.</w:t>
      </w:r>
    </w:p>
    <w:p w:rsidR="008743CF" w:rsidRDefault="008743CF" w:rsidP="008743CF">
      <w:pPr>
        <w:pStyle w:val="Odstavecseseznamem"/>
        <w:numPr>
          <w:ilvl w:val="0"/>
          <w:numId w:val="5"/>
        </w:numPr>
      </w:pPr>
      <w:r>
        <w:rPr>
          <w:b/>
          <w:i/>
        </w:rPr>
        <w:t>Příjmy z kapitálového majetku</w:t>
      </w:r>
      <w:r w:rsidR="00C3507E">
        <w:rPr>
          <w:b/>
          <w:i/>
        </w:rPr>
        <w:t xml:space="preserve"> (§8 ZDP)</w:t>
      </w:r>
      <w:r>
        <w:rPr>
          <w:b/>
          <w:i/>
        </w:rPr>
        <w:t xml:space="preserve"> </w:t>
      </w:r>
      <w:r>
        <w:t>– pro tento dílčí základ daně opět platí zákaz uplat</w:t>
      </w:r>
      <w:r w:rsidR="001612E3">
        <w:t>n</w:t>
      </w:r>
      <w:r>
        <w:t>ění souvisejících nákladů, dílčí základ daně nemůže být záporný.</w:t>
      </w:r>
    </w:p>
    <w:p w:rsidR="008743CF" w:rsidRDefault="008743CF" w:rsidP="008743CF">
      <w:pPr>
        <w:pStyle w:val="Odstavecseseznamem"/>
        <w:numPr>
          <w:ilvl w:val="0"/>
          <w:numId w:val="5"/>
        </w:numPr>
      </w:pPr>
      <w:r>
        <w:rPr>
          <w:b/>
          <w:i/>
        </w:rPr>
        <w:t>Příjmy z</w:t>
      </w:r>
      <w:r w:rsidR="00C3507E">
        <w:rPr>
          <w:b/>
          <w:i/>
        </w:rPr>
        <w:t> </w:t>
      </w:r>
      <w:r>
        <w:rPr>
          <w:b/>
          <w:i/>
        </w:rPr>
        <w:t>pronájmu</w:t>
      </w:r>
      <w:r w:rsidR="00C3507E">
        <w:rPr>
          <w:b/>
          <w:i/>
        </w:rPr>
        <w:t xml:space="preserve"> (§9 ZDP)</w:t>
      </w:r>
      <w:r>
        <w:rPr>
          <w:b/>
          <w:i/>
        </w:rPr>
        <w:t xml:space="preserve"> </w:t>
      </w:r>
      <w:r>
        <w:t>– u tohoto dílčího základ</w:t>
      </w:r>
      <w:r w:rsidR="00664409">
        <w:t>u daně lze uplatnit související</w:t>
      </w:r>
      <w:r>
        <w:t xml:space="preserve"> výdaje a tento daňový základ může nabývat záporných hodnot.</w:t>
      </w:r>
    </w:p>
    <w:p w:rsidR="008743CF" w:rsidRDefault="008743CF" w:rsidP="008743CF">
      <w:pPr>
        <w:pStyle w:val="Odstavecseseznamem"/>
        <w:numPr>
          <w:ilvl w:val="0"/>
          <w:numId w:val="5"/>
        </w:numPr>
      </w:pPr>
      <w:r>
        <w:rPr>
          <w:b/>
          <w:i/>
        </w:rPr>
        <w:t>Ostatní příjmy</w:t>
      </w:r>
      <w:r w:rsidR="00C3507E">
        <w:rPr>
          <w:b/>
          <w:i/>
        </w:rPr>
        <w:t xml:space="preserve"> (§10 ZDP)</w:t>
      </w:r>
      <w:r>
        <w:rPr>
          <w:b/>
          <w:i/>
        </w:rPr>
        <w:t xml:space="preserve"> </w:t>
      </w:r>
      <w:r w:rsidR="00B52400">
        <w:rPr>
          <w:b/>
          <w:i/>
        </w:rPr>
        <w:t>–</w:t>
      </w:r>
      <w:r>
        <w:rPr>
          <w:b/>
          <w:i/>
        </w:rPr>
        <w:t xml:space="preserve"> </w:t>
      </w:r>
      <w:r w:rsidR="00B52400">
        <w:t>u tohoto dílčího základu daně je umožněno odečítat související náklady dle druhu příjmů, ale pouze do výše skutečných příjmů, takže dílčí základ daně nemůže nabývat záporných hodnot.</w:t>
      </w:r>
    </w:p>
    <w:p w:rsidR="00B52400" w:rsidRDefault="00B52400" w:rsidP="00B52400">
      <w:pPr>
        <w:rPr>
          <w:i/>
        </w:rPr>
      </w:pPr>
      <w:r>
        <w:t>Při stanovení celkového daňového základu se bude vycházet nejprve z výpočtu dílčích základů př</w:t>
      </w:r>
      <w:r w:rsidR="001612E3">
        <w:t>í</w:t>
      </w:r>
      <w:r>
        <w:t xml:space="preserve">jmů z podnikání + dílčí základ z příjmů z kapitálového majetku + (-) dílčí základ z příjmů z pronájmu + dílčí základ z ostatních příjmů. Takto vypočtený částečný </w:t>
      </w:r>
      <w:r>
        <w:lastRenderedPageBreak/>
        <w:t xml:space="preserve">daňový základ může nabývat i záporné hodnoty. Nakonec </w:t>
      </w:r>
      <w:r w:rsidR="00251CFD">
        <w:t>se vypočte</w:t>
      </w:r>
      <w:r>
        <w:t xml:space="preserve"> dílčí základ z daně z příjmů ze závislé činnosti a funkčních požitků, který musí dosahovat kladných hodnot, a k tomuto přičteme kladný výsledek součtu dalších čtyř dílčích základů. Pokud výsledek součtu těchto čtyř dílčích základů je záporný, nelze jej uplatnit pro snížení dílčího základu daně z příjmu ze závislé činnosti. M</w:t>
      </w:r>
      <w:r w:rsidR="00886CAB">
        <w:t>ůže být vyčíslen jako ztráta v </w:t>
      </w:r>
      <w:r>
        <w:t>příslušných dílčích základech a uplat</w:t>
      </w:r>
      <w:r w:rsidR="001612E3">
        <w:t>n</w:t>
      </w:r>
      <w:r>
        <w:t xml:space="preserve">ěn pro snížení příslušných daňových základů v následujících daňových obdobích. Z tohoto postupu vyplývá jedno ze základních pravidel výpočtu daně z příjmů: </w:t>
      </w:r>
      <w:r>
        <w:rPr>
          <w:i/>
        </w:rPr>
        <w:t>„Základ daně z příjm</w:t>
      </w:r>
      <w:r w:rsidR="00E348CB">
        <w:rPr>
          <w:i/>
        </w:rPr>
        <w:t>ů</w:t>
      </w:r>
      <w:r>
        <w:rPr>
          <w:i/>
        </w:rPr>
        <w:t xml:space="preserve"> fyzických osob nemůže být nižší než dílčí základ daně ze závislé čin</w:t>
      </w:r>
      <w:r w:rsidR="001612E3">
        <w:rPr>
          <w:i/>
        </w:rPr>
        <w:t>n</w:t>
      </w:r>
      <w:r>
        <w:rPr>
          <w:i/>
        </w:rPr>
        <w:t>osti a funkčních požitků.“</w:t>
      </w:r>
      <w:r w:rsidR="00E348CB">
        <w:rPr>
          <w:rStyle w:val="Znakapoznpodarou"/>
          <w:i/>
        </w:rPr>
        <w:footnoteReference w:id="9"/>
      </w:r>
    </w:p>
    <w:p w:rsidR="00E348CB" w:rsidRDefault="00E348CB" w:rsidP="00B52400">
      <w:r w:rsidRPr="00E348CB">
        <w:rPr>
          <w:b/>
          <w:i/>
        </w:rPr>
        <w:t>Vypočtený daňový základ</w:t>
      </w:r>
      <w:r>
        <w:t xml:space="preserve"> se na základě zákonných úprav snižuje o </w:t>
      </w:r>
      <w:r w:rsidRPr="00E348CB">
        <w:rPr>
          <w:i/>
        </w:rPr>
        <w:t>nestandardní odpočty</w:t>
      </w:r>
      <w:r w:rsidR="00C3507E">
        <w:rPr>
          <w:i/>
        </w:rPr>
        <w:t xml:space="preserve"> podle §15 ZDP</w:t>
      </w:r>
      <w:r>
        <w:t xml:space="preserve"> (úroky z úvěrů na bytové potřeby, dary na veřejně prospěšné účely, pojistné na soukromé životní pojištění a příspěvky na penzijní připojištění, dále sem patří zaplacené členské </w:t>
      </w:r>
      <w:r w:rsidR="001612E3">
        <w:t>příspěvky</w:t>
      </w:r>
      <w:r>
        <w:t xml:space="preserve"> člena odborového hnutí a v neposlední řadě daňová ztráta; fyzické osoby mohou využít odpočet výdajů na projekty výzkumu a</w:t>
      </w:r>
      <w:r w:rsidR="00664409">
        <w:t> </w:t>
      </w:r>
      <w:r>
        <w:t>vývoje).</w:t>
      </w:r>
    </w:p>
    <w:p w:rsidR="00E348CB" w:rsidRDefault="00E348CB" w:rsidP="00B52400">
      <w:r w:rsidRPr="00E348CB">
        <w:rPr>
          <w:b/>
          <w:i/>
        </w:rPr>
        <w:t>Sazba daně</w:t>
      </w:r>
      <w:r w:rsidR="00C3507E">
        <w:rPr>
          <w:b/>
          <w:i/>
        </w:rPr>
        <w:t xml:space="preserve"> (§16 ZDP)</w:t>
      </w:r>
      <w:r>
        <w:t xml:space="preserve"> z příjmů v ČR od roku 2008 je lineární ve výši 15%. Vypočtená daň z daňového základu poníženého o nestandardní odpočty pomocí daňové sazby je</w:t>
      </w:r>
      <w:r w:rsidR="00634250">
        <w:t> </w:t>
      </w:r>
      <w:r>
        <w:t xml:space="preserve">dále upravena pomocí standardních slev na dani, které jsou v ČR od roku 2006 stanoveny jako absolutní. Kompletní přehled standardních slev na dani </w:t>
      </w:r>
      <w:r w:rsidR="00664409">
        <w:t xml:space="preserve">řeší </w:t>
      </w:r>
      <w:r w:rsidR="00C3507E">
        <w:t>§</w:t>
      </w:r>
      <w:r w:rsidR="00664409">
        <w:t xml:space="preserve"> </w:t>
      </w:r>
      <w:r w:rsidR="00C3507E">
        <w:t>35 ZDP</w:t>
      </w:r>
      <w:r w:rsidR="00664409">
        <w:t>,</w:t>
      </w:r>
      <w:r w:rsidR="00C3507E">
        <w:t xml:space="preserve"> pro</w:t>
      </w:r>
      <w:r w:rsidR="00664409">
        <w:t> </w:t>
      </w:r>
      <w:r w:rsidR="00C3507E">
        <w:t>daň z příjmů fyzických osob platí zejména ustanovení §</w:t>
      </w:r>
      <w:r w:rsidR="00664409">
        <w:t xml:space="preserve"> </w:t>
      </w:r>
      <w:r w:rsidR="00C3507E">
        <w:t>35ba ZDP (odpočet na</w:t>
      </w:r>
      <w:r w:rsidR="00664409">
        <w:t> </w:t>
      </w:r>
      <w:r w:rsidR="00C3507E">
        <w:t>poplatníka, na manželku bez vlastních příjmů, na invaliditu, ad.) a §</w:t>
      </w:r>
      <w:r w:rsidR="00664409">
        <w:t xml:space="preserve"> </w:t>
      </w:r>
      <w:r w:rsidR="00C3507E">
        <w:t>35c ZDP (odpočet na vyživo</w:t>
      </w:r>
      <w:r w:rsidR="006206CD">
        <w:t>vané děti ve společné domácnosti včetně daňového bonusu).</w:t>
      </w:r>
    </w:p>
    <w:p w:rsidR="00AE3D45" w:rsidRDefault="00AE3D45" w:rsidP="00B52400"/>
    <w:p w:rsidR="005B4629" w:rsidRDefault="003D7E66" w:rsidP="00F05477">
      <w:pPr>
        <w:pStyle w:val="Nadpis2"/>
      </w:pPr>
      <w:bookmarkStart w:id="8" w:name="_Toc307768137"/>
      <w:r>
        <w:t>Daňové přiznání fyzické osoby</w:t>
      </w:r>
      <w:bookmarkEnd w:id="8"/>
    </w:p>
    <w:p w:rsidR="00886CAB" w:rsidRPr="00886CAB" w:rsidRDefault="00886CAB" w:rsidP="00886CAB">
      <w:r>
        <w:t xml:space="preserve">Konec roku, podnikatele zajímá hospodářský výsledek roku a zároveň se na obzoru objevuje strašák v podobě „papírů“. Daňové přiznání…. Malý živnostník je dnes schopen si zpracovat daňové přiznání sám, podnikatelé s malou či větší firmou mají své </w:t>
      </w:r>
      <w:r>
        <w:lastRenderedPageBreak/>
        <w:t>účetní, popřípadě celé ekonomické oddělení, které jim zpracuje podklady a daňový poradce zajistí jeho správné vyplnění.</w:t>
      </w:r>
    </w:p>
    <w:p w:rsidR="00F07955" w:rsidRPr="00F07955" w:rsidRDefault="00F07955" w:rsidP="00F07955">
      <w:pPr>
        <w:pStyle w:val="Nadpis3"/>
      </w:pPr>
      <w:bookmarkStart w:id="9" w:name="_Toc307768138"/>
      <w:r>
        <w:t>Základní právní úprava</w:t>
      </w:r>
      <w:bookmarkEnd w:id="9"/>
      <w:r>
        <w:t xml:space="preserve"> </w:t>
      </w:r>
    </w:p>
    <w:p w:rsidR="003D7E66" w:rsidRDefault="00886CAB" w:rsidP="00F07955">
      <w:r>
        <w:t>Právní úprava daňového přiznání je dána několika zákony České republiky</w:t>
      </w:r>
      <w:r w:rsidR="00C56D7A">
        <w:t>.</w:t>
      </w:r>
      <w:r>
        <w:t xml:space="preserve"> </w:t>
      </w:r>
      <w:r w:rsidR="00C56D7A">
        <w:t>F</w:t>
      </w:r>
      <w:r>
        <w:t xml:space="preserve">ormální stránku daňového přiznání, </w:t>
      </w:r>
      <w:r w:rsidR="000F66D8">
        <w:t>tzn., jak</w:t>
      </w:r>
      <w:r>
        <w:t xml:space="preserve"> bude vypadat, členění tiskopisu, určené přílohy, termíny podání daňového přiznání řeší </w:t>
      </w:r>
      <w:r w:rsidR="00C56D7A">
        <w:t xml:space="preserve">zákon č. 280/2009 Sb., daňový řád. Samotný obsah daňového přiznání je dán především zákonem č. 586/1992 Sb., o </w:t>
      </w:r>
      <w:r w:rsidR="001612E3">
        <w:t>daních z</w:t>
      </w:r>
      <w:r w:rsidR="00C56D7A">
        <w:t xml:space="preserve"> příjmů a</w:t>
      </w:r>
      <w:r w:rsidR="00664409">
        <w:t> </w:t>
      </w:r>
      <w:r w:rsidR="00C56D7A">
        <w:t>dále např. zákonem č. 593/1992 Sb., o rezervách pro zjištění základu daně z příjmu. U</w:t>
      </w:r>
      <w:r w:rsidR="00664409">
        <w:t> </w:t>
      </w:r>
      <w:r w:rsidR="00C56D7A">
        <w:t>podnikatelů, plátců DPH a silniční daně, je stanovení daňového základu dotčeno i</w:t>
      </w:r>
      <w:r w:rsidR="00664409">
        <w:t> </w:t>
      </w:r>
      <w:r w:rsidR="00C56D7A">
        <w:t>zákonem č. 235/2004 Sb., o dani z přidané hodnoty a zákonem ČNR č. 16/1992 Sb., o</w:t>
      </w:r>
      <w:r w:rsidR="00664409">
        <w:t> </w:t>
      </w:r>
      <w:r w:rsidR="00C56D7A">
        <w:t xml:space="preserve">dani silniční. </w:t>
      </w:r>
    </w:p>
    <w:p w:rsidR="00F07955" w:rsidRPr="003D7E66" w:rsidRDefault="00F07955" w:rsidP="00F07955">
      <w:pPr>
        <w:pStyle w:val="Nadpis3"/>
      </w:pPr>
      <w:bookmarkStart w:id="10" w:name="_Toc307768139"/>
      <w:r>
        <w:t>Osoby podávající přiznání k dani z příjmů</w:t>
      </w:r>
      <w:bookmarkEnd w:id="10"/>
    </w:p>
    <w:p w:rsidR="00ED6A09" w:rsidRDefault="002D32AC" w:rsidP="000B73D2">
      <w:r>
        <w:t xml:space="preserve">§ 38g ZDP upřesňuje, </w:t>
      </w:r>
      <w:r w:rsidRPr="003E3E55">
        <w:rPr>
          <w:b/>
          <w:i/>
        </w:rPr>
        <w:t xml:space="preserve">kdo je </w:t>
      </w:r>
      <w:r w:rsidR="001612E3" w:rsidRPr="003E3E55">
        <w:rPr>
          <w:b/>
          <w:i/>
        </w:rPr>
        <w:t>povinen</w:t>
      </w:r>
      <w:r w:rsidRPr="003E3E55">
        <w:rPr>
          <w:b/>
          <w:i/>
        </w:rPr>
        <w:t xml:space="preserve"> podat daňové přiznání</w:t>
      </w:r>
      <w:r>
        <w:t>: především se jedná o</w:t>
      </w:r>
      <w:r w:rsidR="0097221E">
        <w:t> </w:t>
      </w:r>
      <w:r>
        <w:t xml:space="preserve">všechny osoby, jejichž roční příjem přesáhl 15 000,- nebo je k tomu </w:t>
      </w:r>
      <w:r w:rsidR="00ED6A09">
        <w:t>vyzval finanční úřad, a také osoby, které vykazují daňovou ztrátu, kterou by mohli případně odečítat v následujících obdobích. Daňové přiznání také musí podávat daňoví nerezidenti, kteří chtějí uplatňovat slevy na dani (např. na dítě) nebo některé odečitatelné položky (např.</w:t>
      </w:r>
      <w:r w:rsidR="0097221E">
        <w:t> </w:t>
      </w:r>
      <w:r w:rsidR="00ED6A09">
        <w:t>úroky z hypotéky), a dále také osoby, které obdržely mzdu za uplynulé období, která nebyla zdaněna.</w:t>
      </w:r>
      <w:r w:rsidR="00471F6A">
        <w:t xml:space="preserve"> </w:t>
      </w:r>
      <w:r w:rsidR="00ED6A09">
        <w:t>Zaměstnanci v převážné většině daňové přiznání nepodávají, roční zúčtování daní probíhá prostřednictvím zaměstnavatele. Jako u všech zákonem daných podmínek i zde se vyskytují určité výjimky, na jejichž základě jsou zaměstnanci povinni podat daňové přiznání</w:t>
      </w:r>
      <w:r w:rsidR="00471F6A">
        <w:t>.</w:t>
      </w:r>
    </w:p>
    <w:p w:rsidR="00F07955" w:rsidRDefault="00F07955" w:rsidP="00F07955">
      <w:pPr>
        <w:pStyle w:val="Nadpis3"/>
      </w:pPr>
      <w:bookmarkStart w:id="11" w:name="_Toc307768140"/>
      <w:r>
        <w:t>Způsob a termíny podání přiznání k dani z příjmů</w:t>
      </w:r>
      <w:bookmarkEnd w:id="11"/>
    </w:p>
    <w:p w:rsidR="00DB3F27" w:rsidRDefault="00097C70" w:rsidP="00097C70">
      <w:r>
        <w:t xml:space="preserve">Daňový řád určuje </w:t>
      </w:r>
      <w:r w:rsidRPr="003E3E55">
        <w:rPr>
          <w:b/>
          <w:i/>
        </w:rPr>
        <w:t>termín podání daňového přiznání</w:t>
      </w:r>
      <w:r>
        <w:t>. Podnikající fyzická osoba má zdaňovací období 12 měsíců a podle §13</w:t>
      </w:r>
      <w:r w:rsidR="003E5AD1">
        <w:t>6</w:t>
      </w:r>
      <w:r>
        <w:t xml:space="preserve"> DŘ je tato osoba povinna podat daňové přiznání </w:t>
      </w:r>
      <w:r w:rsidR="00FB0460">
        <w:t>nejpozději do 3 měsíců po uplynutí zdaňovacího období. V roce 2011 pro</w:t>
      </w:r>
      <w:r w:rsidR="0097221E">
        <w:t> </w:t>
      </w:r>
      <w:r w:rsidR="00FB0460">
        <w:t>daňové přiznání za rok 2011 byl tento nejzazší termín 1. 4. 2011.</w:t>
      </w:r>
      <w:r w:rsidR="00EA6C79">
        <w:t xml:space="preserve"> </w:t>
      </w:r>
      <w:r w:rsidR="00FB0460">
        <w:t xml:space="preserve">Pokud je osoba podávající daňové přiznání povinna mít účetní závěrku ověřenou auditorem nebo </w:t>
      </w:r>
      <w:r w:rsidR="00FB0460">
        <w:lastRenderedPageBreak/>
        <w:t>daňové přiznání zpracovává a podává daňový poradce, prodlužuje se lhůta k podání daňového přiznání na 6 měsíců, takže v roce 2011 musela být takto podávaná daňová přiznání za rok 2010 odevzdána nejpozději 1. 7. 2011. Zároveň musí být dodržena zákonná podmínka, že plná moc udělená daňovému poradci pro zpracování a podání daňového přiznání musí být uplatněna u příslušného sprá</w:t>
      </w:r>
      <w:r w:rsidR="001612E3">
        <w:t>v</w:t>
      </w:r>
      <w:r w:rsidR="00FB0460">
        <w:t>ce daně před uplynutím první lhůty 3 měsíců pro podání daňového přiznání.</w:t>
      </w:r>
      <w:r w:rsidR="00471F6A">
        <w:t xml:space="preserve"> </w:t>
      </w:r>
      <w:r w:rsidR="00DB3F27">
        <w:t>Daňové přiznání lze podat buď v klasické papírové formě přímo na podatelně příslušného finančního úřadu popřípadě poslat poštou, nebo lze využít elektronickou cestu v případě, že má poplatník datovou schránku nebo má zřízen elektronický podpis. U všech těchto možností musí být dodrženy termíny podání.</w:t>
      </w:r>
    </w:p>
    <w:p w:rsidR="00FB0460" w:rsidRDefault="00DB3F27" w:rsidP="00097C70">
      <w:r>
        <w:t>Vypočtená daň se musí uhradit nejpozději v termínech shodných s termíny pro podání daňového přiznání. Daň lze zaplatit přímo na pokladně příslušného finančního úřadu (s</w:t>
      </w:r>
      <w:r w:rsidR="0097221E">
        <w:t> </w:t>
      </w:r>
      <w:r>
        <w:t>dodržením hotovostního limitu 500 000,- u jednoho poplatníka za jeden pracovní den), bankovním převodem nebo poštovní složenkou</w:t>
      </w:r>
      <w:r w:rsidR="003E5AD1">
        <w:t xml:space="preserve"> (§ 163 DŘ)</w:t>
      </w:r>
      <w:r>
        <w:t>. Za den platby</w:t>
      </w:r>
      <w:r w:rsidR="003E5AD1">
        <w:t xml:space="preserve"> (§</w:t>
      </w:r>
      <w:r w:rsidR="0097221E">
        <w:t> </w:t>
      </w:r>
      <w:r w:rsidR="003E5AD1">
        <w:t>166</w:t>
      </w:r>
      <w:r w:rsidR="0097221E">
        <w:t> </w:t>
      </w:r>
      <w:r w:rsidR="003E5AD1">
        <w:t>DŘ)</w:t>
      </w:r>
      <w:r>
        <w:t xml:space="preserve"> se považuje u hotovostních plateb den úhrady do pokladny fin</w:t>
      </w:r>
      <w:r w:rsidR="001612E3">
        <w:t>an</w:t>
      </w:r>
      <w:r>
        <w:t xml:space="preserve">čního </w:t>
      </w:r>
      <w:r w:rsidR="001612E3">
        <w:t>úřadu</w:t>
      </w:r>
      <w:r>
        <w:t>, resp. správce daně, u bezhotovostních plateb a plateb prostřednictvím poštovních složenek se za den úhrady považuje den připsání konkrétní částky na účet správce daně. Daň se platí v české měně</w:t>
      </w:r>
      <w:r w:rsidR="003E5AD1">
        <w:t xml:space="preserve"> příslušnému správci daně</w:t>
      </w:r>
      <w:r>
        <w:t>.</w:t>
      </w:r>
    </w:p>
    <w:p w:rsidR="00AE3D45" w:rsidRDefault="00AE3D45" w:rsidP="00097C70"/>
    <w:p w:rsidR="00A56D94" w:rsidRDefault="00A71D8E" w:rsidP="00A56D94">
      <w:pPr>
        <w:pStyle w:val="Nadpis2"/>
      </w:pPr>
      <w:bookmarkStart w:id="12" w:name="_Toc307768141"/>
      <w:r>
        <w:t>Odpisy</w:t>
      </w:r>
      <w:bookmarkEnd w:id="12"/>
    </w:p>
    <w:p w:rsidR="00251CFD" w:rsidRDefault="00251CFD" w:rsidP="00251CFD">
      <w:r>
        <w:t>Každý podnikatel při své činnosti využívá svůj majetek (aktiva), a to jeho dvě základní složky – majetek krátkodobý a majetek dlouhodobý. Z charakteristiky krátkodobého majetku vyplývá skutečnost okamžité spotřeby, proto je spotřeba tohoto majetku účtována přímo do nákladů.</w:t>
      </w:r>
    </w:p>
    <w:p w:rsidR="006D536E" w:rsidRDefault="00251CFD" w:rsidP="00251CFD">
      <w:r>
        <w:t xml:space="preserve">V případě dlouhodobého majetku je účetní i daňová spotřeba rozložena do </w:t>
      </w:r>
      <w:r w:rsidR="001612E3">
        <w:t>několika</w:t>
      </w:r>
      <w:r>
        <w:t xml:space="preserve"> účetních i zdaňovacích období, a proto nelze celou pořizovací (vstupní) cenu dlouhodobého majetku zahrnout do nákladů, resp. do </w:t>
      </w:r>
      <w:r w:rsidR="001612E3">
        <w:t>spotřeby</w:t>
      </w:r>
      <w:r>
        <w:t xml:space="preserve"> v jediném účetním a</w:t>
      </w:r>
      <w:r w:rsidR="0097221E">
        <w:t> </w:t>
      </w:r>
      <w:r>
        <w:t xml:space="preserve">zdaňovacím období. </w:t>
      </w:r>
      <w:r w:rsidR="006D536E">
        <w:t xml:space="preserve">Vstupní cena je do nákladů přenášena postupně v několika obdobích, a to prostřednictvím odpisů dlouhodobého majetku. Odpis vyjadřuje trvalé </w:t>
      </w:r>
      <w:r w:rsidR="006D536E">
        <w:lastRenderedPageBreak/>
        <w:t>snížení hodnoty dlouhodobého majetku, je peněžním vyjádřením jeho trvalého opotřebení za určité období. Odpisy jsou základním nástrojem metody opatrnosti a</w:t>
      </w:r>
      <w:r w:rsidR="0097221E">
        <w:t> </w:t>
      </w:r>
      <w:r w:rsidR="006D536E">
        <w:t>účtují se do nákladů. Celková výše odpisů za několik období je vyjádřena opr</w:t>
      </w:r>
      <w:r w:rsidR="004C26E1">
        <w:t>áv</w:t>
      </w:r>
      <w:r w:rsidR="006D536E">
        <w:t>kami. Zůstatková cena majetku se vypočte jako rozdíl mezi pořizovací cenou a kumulací odpisů, tedy oprávkami.</w:t>
      </w:r>
    </w:p>
    <w:p w:rsidR="00AE1142" w:rsidRPr="00251CFD" w:rsidRDefault="00AE1142" w:rsidP="00251CFD">
      <w:r>
        <w:t xml:space="preserve">Ze své podstaty odpisy plní tři základní funkce – jsou významnou nákladovou položkou, která ovlivňuje hospodářský výsledek </w:t>
      </w:r>
      <w:r w:rsidR="00C36EEC">
        <w:t>účetní jednotky i ziskovost jednotlivých produktů, zároveň slouží k vyjádření hodnoty dlouhodobého majetku, a</w:t>
      </w:r>
      <w:r w:rsidR="0097221E">
        <w:t> </w:t>
      </w:r>
      <w:r w:rsidR="00C36EEC">
        <w:t>tím přispívá k poctivému zobrazení hospodářské situace účetní jednotky, a</w:t>
      </w:r>
      <w:r w:rsidR="0097221E">
        <w:t> </w:t>
      </w:r>
      <w:r w:rsidR="00C36EEC">
        <w:t>v neposlední řadě je významným interním zdrojem financování.</w:t>
      </w:r>
    </w:p>
    <w:p w:rsidR="00A71D8E" w:rsidRDefault="00A71D8E" w:rsidP="00A71D8E">
      <w:pPr>
        <w:pStyle w:val="Nadpis3"/>
      </w:pPr>
      <w:bookmarkStart w:id="13" w:name="_Toc307768142"/>
      <w:r>
        <w:t>Uplatnění daňových odpisů v daňovém přiznání FO</w:t>
      </w:r>
      <w:bookmarkEnd w:id="13"/>
    </w:p>
    <w:p w:rsidR="00B62972" w:rsidRDefault="004C26E1" w:rsidP="00A71D8E">
      <w:r>
        <w:t>Daňové odpisy v daňovém přiznání fyzické osoby nejsou vyjádřeny samostatně, jsou součástí nákladů, které snižují daňový základ. Jejich vyčíslení je součástí výkazu zisku a ztráty, která je nedílnou součástí účetní závěrky. Tato je základním podkladem pro</w:t>
      </w:r>
      <w:r w:rsidR="0097221E">
        <w:t> </w:t>
      </w:r>
      <w:r>
        <w:t>stanovení daňového základu pro výpočet daně z příjmu fyzických osob.  Právní úpravu odpisů řeší § 26 až 32 ZDP.</w:t>
      </w:r>
      <w:r w:rsidR="009D7FCD">
        <w:t xml:space="preserve"> Osoby, které uplatňují náklady procentem z příjmů, nemohou snižovat daňový základ i o odpisy, protože se předpokládá, že takto vypočtené náklady zahrnují všechny náklady vynaložené na dosažení, zajištění a udržení příjmů, včetně odpisů pořízeného majetku.</w:t>
      </w:r>
      <w:r w:rsidR="00471F6A">
        <w:t xml:space="preserve"> </w:t>
      </w:r>
      <w:r w:rsidR="00B62972">
        <w:t>Odpisy dlouhodobého majetku se dělí na dvě skupiny – odpisy účetní a odpisy daňové. Z tohoto hlediska je nutné dělit i dlouhodobý majetek.</w:t>
      </w:r>
    </w:p>
    <w:p w:rsidR="00A71D8E" w:rsidRDefault="00A71D8E" w:rsidP="00A71D8E">
      <w:pPr>
        <w:pStyle w:val="Nadpis3"/>
      </w:pPr>
      <w:bookmarkStart w:id="14" w:name="_Toc307768143"/>
      <w:r>
        <w:t>Rozlišení dlouhodobého majetku z účetního hlediska</w:t>
      </w:r>
      <w:bookmarkEnd w:id="14"/>
    </w:p>
    <w:p w:rsidR="00B62972" w:rsidRDefault="00B62972" w:rsidP="00A71D8E">
      <w:r w:rsidRPr="00B62972">
        <w:rPr>
          <w:b/>
          <w:i/>
        </w:rPr>
        <w:t>Dlouhodobý majetek z účetního hlediska</w:t>
      </w:r>
      <w:r>
        <w:t xml:space="preserve"> definuje § 19 o</w:t>
      </w:r>
      <w:r w:rsidR="001612E3">
        <w:t>d</w:t>
      </w:r>
      <w:r>
        <w:t>st. 7 ZoÚ, který jej charakterizuje jako majetek, jehož doba použitelnosti, resp. sjednaná doba splatnosti v případě vzniku účetního případu je delší než 1 rok. Majetek, který nevyhovuje této definici</w:t>
      </w:r>
      <w:r w:rsidR="00471F6A">
        <w:t>,</w:t>
      </w:r>
      <w:r>
        <w:t xml:space="preserve"> je považován za krátkodobý. Může nastat situace, že použitá kritéria nejsou pro</w:t>
      </w:r>
      <w:r w:rsidR="0097221E">
        <w:t> </w:t>
      </w:r>
      <w:r>
        <w:t>stanovení povahy majetku využitelná, potom platí, že pro určení povahy majetku je</w:t>
      </w:r>
      <w:r w:rsidR="00634250">
        <w:t> </w:t>
      </w:r>
      <w:r>
        <w:t>rozhodující záměr účetní jednotky, se kterým byl majetek pořizován.</w:t>
      </w:r>
      <w:r w:rsidR="00471F6A">
        <w:t xml:space="preserve"> </w:t>
      </w:r>
      <w:r>
        <w:t>Podle doplňující vyhlášky Ministerstva financí č. 500/2002 Sb., § 6-8 s</w:t>
      </w:r>
      <w:r w:rsidR="00471F6A">
        <w:t>e</w:t>
      </w:r>
      <w:r>
        <w:t> dlouhodobý majetek dále člení:</w:t>
      </w:r>
    </w:p>
    <w:p w:rsidR="00B62972" w:rsidRDefault="00B62972" w:rsidP="00B62972">
      <w:pPr>
        <w:pStyle w:val="Odstavecseseznamem"/>
        <w:numPr>
          <w:ilvl w:val="0"/>
          <w:numId w:val="5"/>
        </w:numPr>
      </w:pPr>
      <w:r w:rsidRPr="00AF4A4B">
        <w:rPr>
          <w:i/>
        </w:rPr>
        <w:lastRenderedPageBreak/>
        <w:t>Dlouhodobý nehmotný majetek</w:t>
      </w:r>
      <w:r w:rsidR="00E94BC4" w:rsidRPr="00AF4A4B">
        <w:rPr>
          <w:i/>
        </w:rPr>
        <w:t xml:space="preserve"> (§ 6)</w:t>
      </w:r>
      <w:r>
        <w:t xml:space="preserve"> – zřizovací výdaje účetní jednotky do</w:t>
      </w:r>
      <w:r w:rsidR="0097221E">
        <w:t> </w:t>
      </w:r>
      <w:r>
        <w:t>okamžiku jejího vzniku, nehmotné výsledky výzkumu a vývoje a software, ocenitelná práva</w:t>
      </w:r>
      <w:r w:rsidR="009E291B">
        <w:t xml:space="preserve"> a goodwill. Od data novelizace této vyhlášky, tj. od </w:t>
      </w:r>
      <w:r w:rsidR="00E94BC4">
        <w:t>5. 10. 2005</w:t>
      </w:r>
      <w:r w:rsidR="009E291B">
        <w:t xml:space="preserve"> sem patří i povolenky na emise a preferenční limity.</w:t>
      </w:r>
      <w:r w:rsidR="00E94BC4">
        <w:t xml:space="preserve"> Za dlouhodobý nehmotný majetek se také považuje technické zhodnocení od částky stanovené ZDP.</w:t>
      </w:r>
    </w:p>
    <w:p w:rsidR="006E117E" w:rsidRDefault="00E94BC4" w:rsidP="00B62972">
      <w:pPr>
        <w:pStyle w:val="Odstavecseseznamem"/>
        <w:numPr>
          <w:ilvl w:val="0"/>
          <w:numId w:val="5"/>
        </w:numPr>
      </w:pPr>
      <w:r w:rsidRPr="00AF4A4B">
        <w:rPr>
          <w:i/>
        </w:rPr>
        <w:t>Dlouhodobý hmotný majetek (§ 7)</w:t>
      </w:r>
      <w:r>
        <w:t xml:space="preserve"> – zahrnuje pozemky bez ohledu na výši ocenění, pokud nejsou zbožím, dále sem patří bez ohledu na dobu použitelnosti a výši ocenění stavby, otevírky nových lomů, pískoven a hlinišť, technické rekultivace, </w:t>
      </w:r>
      <w:r w:rsidR="00AF4A4B">
        <w:t>byty a nebytové prostory vymezené jako jednotky podle zákona č.</w:t>
      </w:r>
      <w:r w:rsidR="0097221E">
        <w:t> </w:t>
      </w:r>
      <w:r w:rsidR="00AF4A4B">
        <w:t>72/1994 Sb., zákon o vlastnictví bytů, bez ohledu na výši ocenění předměty z drahých kovů, samostatné movité věci a soubory movitých věcí se samostatným technicko-ekonomickým určením s dobou použitelnosti delší než 1</w:t>
      </w:r>
      <w:r w:rsidR="0097221E">
        <w:t> </w:t>
      </w:r>
      <w:r w:rsidR="00AF4A4B">
        <w:t>rok a od výše ocenění určené účetní jednotkou. O samostatných movitých věcech a souborech, pokud nejsou vykázána jako DHM, protože pořizovací cena je nižší než limit stanovený účetní jednotkou, se účtuje jako o zásobách a</w:t>
      </w:r>
      <w:r w:rsidR="0097221E">
        <w:t> </w:t>
      </w:r>
      <w:r w:rsidR="00AF4A4B">
        <w:t xml:space="preserve">považují se za drobný hmotný majetek. Další složkou dlouhodobého hmotného majetku jsou dospělá zvířata a jejich skupiny, rovněž s dobou použitelnosti delší než 1 rok a od výše ocenění určené účetní jednotkou. </w:t>
      </w:r>
      <w:r w:rsidR="00A732CD">
        <w:t>I</w:t>
      </w:r>
      <w:r w:rsidR="00AF4A4B">
        <w:t xml:space="preserve"> zde dochází k možnosti, že dospělá zvířata s dobou použitelnosti </w:t>
      </w:r>
      <w:r w:rsidR="00392E79">
        <w:t>delší</w:t>
      </w:r>
      <w:r w:rsidR="00AF4A4B">
        <w:t xml:space="preserve"> než 1 rok, které se nevykazují jako DHM, jsou účtována jako zásoby. Speciální složkou dlouhodobého hmotného majetku jsou pěstitelské celky trvalých porostů</w:t>
      </w:r>
      <w:r w:rsidR="006E117E">
        <w:t xml:space="preserve"> (ovocné stromy nebo keře na</w:t>
      </w:r>
      <w:r w:rsidR="0097221E">
        <w:t> </w:t>
      </w:r>
      <w:r w:rsidR="006E117E">
        <w:t>souvislém pozemku o výměře nad 0,25 hektaru a v hustotě nejméně 90</w:t>
      </w:r>
      <w:r w:rsidR="0097221E">
        <w:t> </w:t>
      </w:r>
      <w:r w:rsidR="006E117E">
        <w:t>stromů nebo 1000 keřů na 1 hektar a také trvalý porost vinic a chmelnic bez</w:t>
      </w:r>
      <w:r w:rsidR="0097221E">
        <w:t> </w:t>
      </w:r>
      <w:r w:rsidR="006E117E">
        <w:t>nosných konstrukcí). Součástí DHM je tzv. jiný dlouhodobý hmotný majetek, což bez ohledu na výši ocenění zahrnuje ložiska nevyhrazeného nerostu nebo jejich části koupené nebo nabyté vkladem jako součást pozemku po</w:t>
      </w:r>
      <w:r w:rsidR="0097221E">
        <w:t> </w:t>
      </w:r>
      <w:r w:rsidR="006E117E">
        <w:t>1.</w:t>
      </w:r>
      <w:r w:rsidR="0097221E">
        <w:t> </w:t>
      </w:r>
      <w:r w:rsidR="006E117E">
        <w:t>1.</w:t>
      </w:r>
      <w:r w:rsidR="0097221E">
        <w:t> </w:t>
      </w:r>
      <w:r w:rsidR="006E117E">
        <w:t>1997 v rozsahu v</w:t>
      </w:r>
      <w:r w:rsidR="001612E3">
        <w:t>y</w:t>
      </w:r>
      <w:r w:rsidR="006E117E">
        <w:t>mezeném geologickým průzkumem a dalších podmínek §56 odst. 2 a 3 vyhlášky č. 500/2002 Sb., dále sem patří umělecká díla, která nejsou součástí stavby, movité kulturní památky, předměty kulturní hodnoty a obdobné movité věci a jejich soubory stanovené zvláštními předpisy, jako je např. zákon č. 122/200 Sb., o ochraně sbírek muzejní povahy, apod.</w:t>
      </w:r>
    </w:p>
    <w:p w:rsidR="00E94BC4" w:rsidRDefault="006E117E" w:rsidP="006E117E">
      <w:pPr>
        <w:pStyle w:val="Odstavecseseznamem"/>
        <w:numPr>
          <w:ilvl w:val="0"/>
          <w:numId w:val="5"/>
        </w:numPr>
      </w:pPr>
      <w:r>
        <w:rPr>
          <w:i/>
        </w:rPr>
        <w:lastRenderedPageBreak/>
        <w:t xml:space="preserve">Dlouhodobý finanční majetek </w:t>
      </w:r>
      <w:r>
        <w:t xml:space="preserve">– jedná se o další složku dlouhodobého majetku, ovšem z hlediska </w:t>
      </w:r>
      <w:r w:rsidR="00392E79">
        <w:t xml:space="preserve">účetních </w:t>
      </w:r>
      <w:r>
        <w:t xml:space="preserve">odpisů zcela bezpředmětnou, protože </w:t>
      </w:r>
      <w:r w:rsidR="00392E79">
        <w:t>§</w:t>
      </w:r>
      <w:r w:rsidR="000D0A7B">
        <w:t xml:space="preserve"> </w:t>
      </w:r>
      <w:r w:rsidR="00392E79">
        <w:t>56 odst. 10 vyhlášky č. 500/2000 Sb. odpisy finančního majetku zcela zakazuje.</w:t>
      </w:r>
    </w:p>
    <w:p w:rsidR="008C6532" w:rsidRDefault="008C6532" w:rsidP="00A773A9">
      <w:r>
        <w:t xml:space="preserve">Dlouhodobý hmotný majetek pro účely účetních odpisů musí být řádně oceněn podle platných zákonných norem a také musí být správně stanoven </w:t>
      </w:r>
      <w:r w:rsidR="004D5F8B">
        <w:t>okamžik, kdy</w:t>
      </w:r>
      <w:r>
        <w:t xml:space="preserve"> se </w:t>
      </w:r>
      <w:r w:rsidR="004D5F8B">
        <w:t>hmotný a</w:t>
      </w:r>
      <w:r w:rsidR="0097221E">
        <w:t> </w:t>
      </w:r>
      <w:r w:rsidR="004D5F8B">
        <w:t>nehmotný</w:t>
      </w:r>
      <w:r>
        <w:t xml:space="preserve"> majetek stává dlouhodobým, protože od tohoto okamžiku začíná doba jak</w:t>
      </w:r>
      <w:r w:rsidR="0097221E">
        <w:t> </w:t>
      </w:r>
      <w:r>
        <w:t>účetního, tak daňového odpisování.</w:t>
      </w:r>
    </w:p>
    <w:p w:rsidR="004D5F8B" w:rsidRDefault="008C6532" w:rsidP="00A773A9">
      <w:r w:rsidRPr="004D5F8B">
        <w:rPr>
          <w:b/>
          <w:i/>
        </w:rPr>
        <w:t>Oceňování dlouhodobého majetku z účetního hlediska</w:t>
      </w:r>
      <w:r>
        <w:t xml:space="preserve"> řeší § 24 – 27 ZoÚ, které doplňuje § 47 vyhlášky č. 500/2002 Sb. </w:t>
      </w:r>
      <w:r w:rsidR="004D5F8B">
        <w:t>Majetek se oceňuje ke dvěma základním okamžikům:</w:t>
      </w:r>
    </w:p>
    <w:p w:rsidR="004D5F8B" w:rsidRDefault="004D5F8B" w:rsidP="004D5F8B">
      <w:pPr>
        <w:pStyle w:val="Odstavecseseznamem"/>
        <w:numPr>
          <w:ilvl w:val="0"/>
          <w:numId w:val="5"/>
        </w:numPr>
      </w:pPr>
      <w:r w:rsidRPr="004D5F8B">
        <w:rPr>
          <w:i/>
        </w:rPr>
        <w:t xml:space="preserve">K okamžiku uskutečnění účetního případu (§ 25 ZoÚ) </w:t>
      </w:r>
      <w:r>
        <w:t xml:space="preserve">– v tomto případě lze k ocenění použít některý ze tří základních způsobů oceňování: </w:t>
      </w:r>
      <w:r w:rsidRPr="004D5F8B">
        <w:rPr>
          <w:b/>
        </w:rPr>
        <w:t>pořizovací cenu</w:t>
      </w:r>
      <w:r>
        <w:t xml:space="preserve"> (dlouhodobý </w:t>
      </w:r>
      <w:r w:rsidR="001612E3">
        <w:t>hmotný</w:t>
      </w:r>
      <w:r>
        <w:t xml:space="preserve"> a nehmotný majetek se ocení pořizovací cenou, která se</w:t>
      </w:r>
      <w:r w:rsidR="00634250">
        <w:t> </w:t>
      </w:r>
      <w:r>
        <w:t xml:space="preserve">skládá ze základní ceny majetku pořízeného za </w:t>
      </w:r>
      <w:r w:rsidR="001612E3">
        <w:t>úplatu</w:t>
      </w:r>
      <w:r>
        <w:t xml:space="preserve"> a nákladů spojeních s </w:t>
      </w:r>
      <w:r w:rsidR="001612E3">
        <w:t>pořízením</w:t>
      </w:r>
      <w:r>
        <w:t xml:space="preserve"> </w:t>
      </w:r>
      <w:r w:rsidR="005C6726">
        <w:t>majetku</w:t>
      </w:r>
      <w:r w:rsidR="00512D66">
        <w:t>, které upravuje § 47 vyhlášky č. 500/2002 Sb.</w:t>
      </w:r>
      <w:r w:rsidR="005C6726">
        <w:t>), vlastní</w:t>
      </w:r>
      <w:r>
        <w:t xml:space="preserve"> náklady (tento způsob ocenění se použije pro ocenění </w:t>
      </w:r>
      <w:r w:rsidR="001612E3">
        <w:t>dlouhodobého</w:t>
      </w:r>
      <w:r>
        <w:t xml:space="preserve"> hmotného a</w:t>
      </w:r>
      <w:r w:rsidR="0097221E">
        <w:t> </w:t>
      </w:r>
      <w:r>
        <w:t xml:space="preserve">nehmotného majetku pořízeného vlastní činností) a dále reprodukční </w:t>
      </w:r>
      <w:r w:rsidR="001612E3">
        <w:t>pořizovací</w:t>
      </w:r>
      <w:r>
        <w:t xml:space="preserve"> cenu (určena pro ocenění dlouhodobého hmotného a nehmotného </w:t>
      </w:r>
      <w:r w:rsidR="005C6726">
        <w:t>majetku pořízeného</w:t>
      </w:r>
      <w:r>
        <w:t xml:space="preserve"> bezúplatně, např. dary nebo inventarizační přebytky, nebo </w:t>
      </w:r>
      <w:r w:rsidR="005C6726">
        <w:t>v případě, že nelze zjistit náklady na jeho vytvoření vla</w:t>
      </w:r>
      <w:r w:rsidR="00512D66">
        <w:t>s</w:t>
      </w:r>
      <w:r w:rsidR="005C6726">
        <w:t>tní činností; od</w:t>
      </w:r>
      <w:r w:rsidR="0097221E">
        <w:t> </w:t>
      </w:r>
      <w:r w:rsidR="005C6726">
        <w:t>1.</w:t>
      </w:r>
      <w:r w:rsidR="0097221E">
        <w:t> </w:t>
      </w:r>
      <w:r w:rsidR="005C6726">
        <w:t>1.</w:t>
      </w:r>
      <w:r w:rsidR="0097221E">
        <w:t> </w:t>
      </w:r>
      <w:r w:rsidR="005C6726">
        <w:t>2009 platí, že kulturní památky, předměty kulturní povahy, muzejní sbírky a církevní stavby, pokud není známa jejich pořizovací hodnota, se oceňují hodnotou 1,- Kč).</w:t>
      </w:r>
    </w:p>
    <w:p w:rsidR="005C6726" w:rsidRDefault="005C6726" w:rsidP="004D5F8B">
      <w:pPr>
        <w:pStyle w:val="Odstavecseseznamem"/>
        <w:numPr>
          <w:ilvl w:val="0"/>
          <w:numId w:val="5"/>
        </w:numPr>
      </w:pPr>
      <w:r>
        <w:rPr>
          <w:i/>
        </w:rPr>
        <w:t xml:space="preserve">Ke konci rozvahového dne nebo jinému okamžiku, ke kterému se sestavuje účetní závěrka (§ 27 ZoÚ) </w:t>
      </w:r>
      <w:r w:rsidR="00512D66">
        <w:t>–</w:t>
      </w:r>
      <w:r>
        <w:t xml:space="preserve"> </w:t>
      </w:r>
      <w:r w:rsidR="00512D66">
        <w:t xml:space="preserve">toto oceňování se nepoužije u </w:t>
      </w:r>
      <w:r w:rsidR="001612E3">
        <w:t>odpisovaného</w:t>
      </w:r>
      <w:r w:rsidR="00512D66">
        <w:t xml:space="preserve"> dlouhodobého hmotného a nehmotného majetku u zcela běžných</w:t>
      </w:r>
      <w:r w:rsidR="001612E3">
        <w:t xml:space="preserve"> </w:t>
      </w:r>
      <w:r w:rsidR="00512D66">
        <w:t>podnikatelských subjektů, takže z pohledu této bakalářské práce není podstatný.</w:t>
      </w:r>
    </w:p>
    <w:p w:rsidR="0033097F" w:rsidRDefault="00512D66" w:rsidP="00512D66">
      <w:r w:rsidRPr="0033097F">
        <w:rPr>
          <w:b/>
          <w:i/>
        </w:rPr>
        <w:t>Výše ocenění</w:t>
      </w:r>
      <w:r>
        <w:t xml:space="preserve"> jednotlivého </w:t>
      </w:r>
      <w:r w:rsidR="0033097F">
        <w:t xml:space="preserve">odpisovaného </w:t>
      </w:r>
      <w:r>
        <w:t>dlouhodobého hmotného a</w:t>
      </w:r>
      <w:r w:rsidR="0033097F">
        <w:t xml:space="preserve"> nehmotného</w:t>
      </w:r>
      <w:r>
        <w:t xml:space="preserve"> majetku</w:t>
      </w:r>
      <w:r w:rsidR="0033097F">
        <w:t xml:space="preserve"> se zvyšuje o technické zhodnocení; v případě finančního leasingu se pořizovací cena majetku převzatého do vlastnictví zvýší o technické zhodnocení odpisované </w:t>
      </w:r>
      <w:r w:rsidR="0033097F">
        <w:lastRenderedPageBreak/>
        <w:t>uživatelem v průběhu užívání a dále se pokračuje v odpisování ze zvýšené pořizovací ceny. Zároveň se ocenění dlouhodobého hmotného a nehmotného majetku a</w:t>
      </w:r>
      <w:r w:rsidR="0097221E">
        <w:t> </w:t>
      </w:r>
      <w:r w:rsidR="0033097F">
        <w:t>technického zhodnocení snižuje o výši dotace na pořízení majetku nebo o dotace poskytované na úhradu úroků zahrnovaných do ocenění majetku.</w:t>
      </w:r>
    </w:p>
    <w:p w:rsidR="0033097F" w:rsidRDefault="0033097F" w:rsidP="00512D66">
      <w:r w:rsidRPr="001F428E">
        <w:rPr>
          <w:b/>
          <w:i/>
        </w:rPr>
        <w:t>Stanovení data</w:t>
      </w:r>
      <w:r>
        <w:t>, resp. správného okamžiku, od něhož je možné považovat hmotný a</w:t>
      </w:r>
      <w:r w:rsidR="0097221E">
        <w:t> </w:t>
      </w:r>
      <w:r>
        <w:t xml:space="preserve">nehmotný majetek za dlouhodobý </w:t>
      </w:r>
      <w:r w:rsidR="001612E3">
        <w:t>hmotný</w:t>
      </w:r>
      <w:r w:rsidR="00A6215B">
        <w:t xml:space="preserve"> </w:t>
      </w:r>
      <w:r>
        <w:t>a nehmotný majetek a zahájit z účetního hlediska jeho odpisování stanoví § 6 odst. 8 vyhlášky č. 500/2002 Sb.</w:t>
      </w:r>
      <w:r>
        <w:rPr>
          <w:rStyle w:val="Znakapoznpodarou"/>
        </w:rPr>
        <w:footnoteReference w:id="10"/>
      </w:r>
      <w:r>
        <w:t xml:space="preserve"> u nehmotného majetku a § 7 odst. 11 vyhlášky č. 500/2002 Sb.</w:t>
      </w:r>
      <w:r w:rsidR="007E29D2">
        <w:rPr>
          <w:rStyle w:val="Znakapoznpodarou"/>
        </w:rPr>
        <w:footnoteReference w:id="11"/>
      </w:r>
    </w:p>
    <w:p w:rsidR="00AE3D45" w:rsidRDefault="00AE3D45" w:rsidP="00512D66"/>
    <w:p w:rsidR="000D0A7B" w:rsidRDefault="00392E79" w:rsidP="00A71D8E">
      <w:pPr>
        <w:pStyle w:val="Nadpis3"/>
      </w:pPr>
      <w:bookmarkStart w:id="15" w:name="_Toc307768144"/>
      <w:r>
        <w:t>Rozlišení dlouhodobého majetku z daňového hlediska</w:t>
      </w:r>
      <w:bookmarkEnd w:id="15"/>
    </w:p>
    <w:p w:rsidR="000D0A7B" w:rsidRDefault="000D0A7B" w:rsidP="000D0A7B">
      <w:r w:rsidRPr="00F71E29">
        <w:rPr>
          <w:b/>
        </w:rPr>
        <w:t>Rozlišení dlouhodobého majetku z daňového hlediska</w:t>
      </w:r>
      <w:r>
        <w:t xml:space="preserve"> není úplně totožné s rozlišením podle hlediska účetního. ZDP hovoří pouze o hmotném a </w:t>
      </w:r>
      <w:r w:rsidR="001612E3">
        <w:t>nehmotném</w:t>
      </w:r>
      <w:r>
        <w:t xml:space="preserve"> majetku, přičemž z definice tohoto majetku vyplývá, že se jedná o majetek dlouhodobý:</w:t>
      </w:r>
    </w:p>
    <w:p w:rsidR="000D0A7B" w:rsidRDefault="000D0A7B" w:rsidP="000D0A7B">
      <w:pPr>
        <w:pStyle w:val="Odstavecseseznamem"/>
        <w:numPr>
          <w:ilvl w:val="0"/>
          <w:numId w:val="5"/>
        </w:numPr>
      </w:pPr>
      <w:r w:rsidRPr="00F71E29">
        <w:rPr>
          <w:i/>
        </w:rPr>
        <w:t>Hmotný majetek</w:t>
      </w:r>
      <w:r w:rsidR="001F428E">
        <w:rPr>
          <w:i/>
        </w:rPr>
        <w:t xml:space="preserve"> </w:t>
      </w:r>
      <w:r w:rsidR="001211C6">
        <w:rPr>
          <w:i/>
        </w:rPr>
        <w:t>daňově odpisovaný</w:t>
      </w:r>
      <w:r w:rsidRPr="00F71E29">
        <w:rPr>
          <w:i/>
        </w:rPr>
        <w:t xml:space="preserve"> je definován v § 26 </w:t>
      </w:r>
      <w:r w:rsidR="00E1181C">
        <w:rPr>
          <w:i/>
        </w:rPr>
        <w:t xml:space="preserve">odst. 2 </w:t>
      </w:r>
      <w:r w:rsidRPr="00F71E29">
        <w:rPr>
          <w:i/>
        </w:rPr>
        <w:t>ZDP</w:t>
      </w:r>
      <w:r>
        <w:t xml:space="preserve"> – samostatné movité věci popř. jejich soubory se samostatným technicko-ekonomickým určením, jejichž vstupní cena je vyšší než 40 000,- Kč a doba použitelnosti delší než 1 rok; budovy, doby, byty a nebytové prostory, vymezené zvláštním předpisem jako samostatné jednotky; stavby s vyjmenovanými výjimkami</w:t>
      </w:r>
      <w:r w:rsidR="00F71E29">
        <w:t xml:space="preserve"> (provozní důlní díla, drobné stavby na pozemcích </w:t>
      </w:r>
      <w:r w:rsidR="001612E3">
        <w:t>sloužící</w:t>
      </w:r>
      <w:r w:rsidR="00F71E29">
        <w:t xml:space="preserve"> k plnění funkcí lesa, oplocení sloužící k zajišťování lesní výroby a myslivosti)</w:t>
      </w:r>
      <w:r w:rsidR="00E1181C">
        <w:t>;</w:t>
      </w:r>
      <w:r w:rsidR="00F71E29">
        <w:t xml:space="preserve"> dále celky trvalých porostů s dobou plodnosti delší než 3 roky podle § 26 odst. 9 ZDP</w:t>
      </w:r>
      <w:r w:rsidR="00E1181C">
        <w:t>;</w:t>
      </w:r>
      <w:r w:rsidR="00F71E29">
        <w:t xml:space="preserve"> dospělá zvířata </w:t>
      </w:r>
      <w:r w:rsidR="00E1181C">
        <w:t xml:space="preserve">a </w:t>
      </w:r>
      <w:r w:rsidR="00F71E29">
        <w:t>jejich skupiny</w:t>
      </w:r>
      <w:r w:rsidR="00E1181C">
        <w:t xml:space="preserve">, jejichž vstupní cena podle § 29 ZDP je vyšší než 40 000,- Kč; jiný majetek, který je vymezen § 26 odst. 3 ZDP. Za hmotný majetek z daňového hlediska nejsou považovány zásoby. Za samostatné movité </w:t>
      </w:r>
      <w:r w:rsidR="001612E3">
        <w:lastRenderedPageBreak/>
        <w:t>věci s</w:t>
      </w:r>
      <w:r w:rsidR="00E1181C">
        <w:t>e považují i výrobní zařízení, předměty sloužící k provozování služeb a</w:t>
      </w:r>
      <w:r w:rsidR="0097221E">
        <w:t> </w:t>
      </w:r>
      <w:r w:rsidR="00E1181C">
        <w:t>účelová zařízení a předměty, které netvoří jeden funkční celek s budovou, i</w:t>
      </w:r>
      <w:r w:rsidR="0097221E">
        <w:t> </w:t>
      </w:r>
      <w:r w:rsidR="00E1181C">
        <w:t>když s ní jsou pevně spojeny. Soubory movitých věcí je nutné evidovat zvlášť, aby byly zajištěny všechny průkazné skutečnosti (technické i hodnotové údaje) o</w:t>
      </w:r>
      <w:r w:rsidR="0097221E">
        <w:t> </w:t>
      </w:r>
      <w:r w:rsidR="00E1181C">
        <w:t xml:space="preserve">jednotlivých věcech v souboru. Soubor movitých věcí se zařazuje do odpisové skupiny podle </w:t>
      </w:r>
      <w:r w:rsidR="001211C6">
        <w:t>funkce hlavního předmětu. Případné pochybnosti o správném zařazení majetku, který je pevně spojen s budovou, do odpisové skupiny řeší pokyn Ministerstva financí D-300.</w:t>
      </w:r>
    </w:p>
    <w:p w:rsidR="001211C6" w:rsidRDefault="001211C6" w:rsidP="000D0A7B">
      <w:pPr>
        <w:pStyle w:val="Odstavecseseznamem"/>
        <w:numPr>
          <w:ilvl w:val="0"/>
          <w:numId w:val="5"/>
        </w:numPr>
      </w:pPr>
      <w:r>
        <w:rPr>
          <w:i/>
        </w:rPr>
        <w:t xml:space="preserve">Nehmotný majetek daňově odpisovaný vymezuje § 32a odst. 1 ZDP – </w:t>
      </w:r>
      <w:r w:rsidRPr="001211C6">
        <w:t>jedná se především o zřizovací výdaje</w:t>
      </w:r>
      <w:r>
        <w:t xml:space="preserve">, nehmotné výsledky vývoje a výzkumu, software, ocenitelná práva a jiný majetek, který je veden jako nehmotný vymezený zvláštním předpisem, jestliže veškerý tento zmíněný majetek byl nabyt úplatně, vkladem společníka (i tichého) nebo člena družstva, přeměnou, darováním nebo zděděním, nebo došlo k jeho získání vytvořením </w:t>
      </w:r>
      <w:r w:rsidR="001612E3">
        <w:t>vlastní</w:t>
      </w:r>
      <w:r>
        <w:t xml:space="preserve"> činností za účelem obchodování s tímto majetkem nebo k jeho opakovanému poskytování. Vstupní cena </w:t>
      </w:r>
      <w:r w:rsidR="001612E3">
        <w:t>daňově</w:t>
      </w:r>
      <w:r>
        <w:t xml:space="preserve"> odpisovaného nehmotného majetku musí být vyšší než </w:t>
      </w:r>
      <w:r w:rsidR="00A773A9">
        <w:t>60 000,- Kč a doba použitelnosti delší než 1 rok. Tímto se rozumí doba, po kterou je</w:t>
      </w:r>
      <w:r w:rsidR="00634250">
        <w:t> </w:t>
      </w:r>
      <w:r w:rsidR="00A773A9">
        <w:t>nehmotný majetek využíván k současné činnosti nebo uchováván pro další činno</w:t>
      </w:r>
      <w:r w:rsidR="00634250">
        <w:t>s</w:t>
      </w:r>
      <w:r w:rsidR="00A773A9">
        <w:t>t, či jako podklad nebo součást zdokonalovaných postupů a řešení včetně doby ověřování nehmotných výsledků. Za nehmotný majetek daňově odpisovaný se podle § 32a odst. 2 ZDP nepovažuje goodwill, povolenky na</w:t>
      </w:r>
      <w:r w:rsidR="0097221E">
        <w:t> </w:t>
      </w:r>
      <w:r w:rsidR="00A773A9">
        <w:t>emise a preferenční limit, zejména limity podle zákona č. 256/2000 Sb., O</w:t>
      </w:r>
      <w:r w:rsidR="0097221E">
        <w:t> </w:t>
      </w:r>
      <w:r w:rsidR="00A773A9">
        <w:t>státním zemědělském intervenčním fondu.</w:t>
      </w:r>
    </w:p>
    <w:p w:rsidR="001F428E" w:rsidRDefault="001F428E" w:rsidP="001F428E">
      <w:r w:rsidRPr="00277138">
        <w:rPr>
          <w:b/>
          <w:i/>
        </w:rPr>
        <w:t>Oceňování dlouhodobého majetku z daňového hlediska upravuje § 29 ZDP</w:t>
      </w:r>
      <w:r>
        <w:t xml:space="preserve"> s využitím § 25 odst. 5 ZoÚ a zákona č. 151/1997 Sb., o oceňování majetku.</w:t>
      </w:r>
      <w:r w:rsidR="00CF7AF3">
        <w:t xml:space="preserve"> § 29 odst. 1 ZDP upřesňuje vstupní cenu hmotného majetku pro daňové účely:</w:t>
      </w:r>
    </w:p>
    <w:p w:rsidR="00CF7AF3" w:rsidRDefault="00CF7AF3" w:rsidP="00CF7AF3">
      <w:pPr>
        <w:pStyle w:val="Odstavecseseznamem"/>
        <w:numPr>
          <w:ilvl w:val="0"/>
          <w:numId w:val="5"/>
        </w:numPr>
      </w:pPr>
      <w:r w:rsidRPr="00277138">
        <w:rPr>
          <w:b/>
        </w:rPr>
        <w:t>Pořizovací cena</w:t>
      </w:r>
      <w:r>
        <w:t xml:space="preserve"> – pro úplatně nabytý majetek s výjimkou některých automobilů (do konce roku 2007 platilo omezení podle § 29 odst. 10 ZDP, které limitovalo výši vstupní ceny do 1 500 000,- Kč); při odkoupení najatého majetku, kde</w:t>
      </w:r>
      <w:r w:rsidR="0097221E">
        <w:t> </w:t>
      </w:r>
      <w:r>
        <w:t>nájemce odepisoval technické zhodnocení, je součástí vstupní ceny i</w:t>
      </w:r>
      <w:r w:rsidR="0097221E">
        <w:t> </w:t>
      </w:r>
      <w:r>
        <w:t xml:space="preserve">zůstatková hodnota technického zhodnocení; u nemovitého majetku, který </w:t>
      </w:r>
      <w:r>
        <w:lastRenderedPageBreak/>
        <w:t>fyzická osoba pořídila úplatně v době delší než 5 let před vložením do</w:t>
      </w:r>
      <w:r w:rsidR="0097221E">
        <w:t> </w:t>
      </w:r>
      <w:r>
        <w:t>obchodního majetku firmy nebo delší než 5 let před započetím pronájmu, se</w:t>
      </w:r>
      <w:r w:rsidR="0097221E">
        <w:t> </w:t>
      </w:r>
      <w:r>
        <w:t>vstupní cenou rozumí cena reprodukční; pokud byl nemovitý majetek pořízen úplatně v době kratší než 5 let př</w:t>
      </w:r>
      <w:r w:rsidR="00277138">
        <w:t>e</w:t>
      </w:r>
      <w:r>
        <w:t>d vložením do obchodního majetku nebo v době kratší než 5 let před započetím pronájmu, pořizovací cena se zvyšuje o</w:t>
      </w:r>
      <w:r w:rsidR="0097221E">
        <w:t> </w:t>
      </w:r>
      <w:r>
        <w:t>prokazatelné náklady spojené s opravou a technickým zhodnocením tohoto majetku</w:t>
      </w:r>
      <w:r w:rsidR="00277138">
        <w:t>; u movitého majetku pořízeného v době delší než 1 rok před vložením do obchodního majetku je vstupní cenou cena reprodukční s výjimkou majetku pořízeného formou finančního pronájmu s následnou koupí tohoto předmětu.</w:t>
      </w:r>
    </w:p>
    <w:p w:rsidR="00277138" w:rsidRDefault="00277138" w:rsidP="00CF7AF3">
      <w:pPr>
        <w:pStyle w:val="Odstavecseseznamem"/>
        <w:numPr>
          <w:ilvl w:val="0"/>
          <w:numId w:val="5"/>
        </w:numPr>
      </w:pPr>
      <w:r>
        <w:rPr>
          <w:b/>
        </w:rPr>
        <w:t xml:space="preserve">Vlastní náklady </w:t>
      </w:r>
      <w:r>
        <w:t>– použijí se u majetku, který byl pořízen nebo vyroben ve</w:t>
      </w:r>
      <w:r w:rsidR="0097221E">
        <w:t> </w:t>
      </w:r>
      <w:r>
        <w:t>vlastní režii. I zde platí ustanovení o reprodukční pořizovací ceně u</w:t>
      </w:r>
      <w:r w:rsidR="0097221E">
        <w:t> </w:t>
      </w:r>
      <w:r>
        <w:t>nemovitostí s časovým testem pořízení v době delší než 5 let a navýšení hodnoty pořizovací ceny o prokazatelné náklady spojené s pořízením majetku v případě časového testu pořízení v době kratší než 5 let před vložením do</w:t>
      </w:r>
      <w:r w:rsidR="0097221E">
        <w:t> </w:t>
      </w:r>
      <w:r>
        <w:t>obchodního majetku.</w:t>
      </w:r>
    </w:p>
    <w:p w:rsidR="00277138" w:rsidRDefault="00277138" w:rsidP="00CF7AF3">
      <w:pPr>
        <w:pStyle w:val="Odstavecseseznamem"/>
        <w:numPr>
          <w:ilvl w:val="0"/>
          <w:numId w:val="5"/>
        </w:numPr>
      </w:pPr>
      <w:r>
        <w:rPr>
          <w:b/>
        </w:rPr>
        <w:t xml:space="preserve">Hodnota nesplacené pohledávky </w:t>
      </w:r>
      <w:r>
        <w:t>– zajištění převodem práva podle § 533 občanského zákoníku, ve znění zákona č. 509/1991 Sb.</w:t>
      </w:r>
    </w:p>
    <w:p w:rsidR="00277138" w:rsidRDefault="00277138" w:rsidP="00CF7AF3">
      <w:pPr>
        <w:pStyle w:val="Odstavecseseznamem"/>
        <w:numPr>
          <w:ilvl w:val="0"/>
          <w:numId w:val="5"/>
        </w:numPr>
      </w:pPr>
      <w:r>
        <w:rPr>
          <w:b/>
        </w:rPr>
        <w:t xml:space="preserve">Reprodukční pořizovací cena </w:t>
      </w:r>
      <w:r>
        <w:t>– platí pro ostatní případy, zjišťuje se podle zákona č. 151/1997 Sb., o oceňování majetku</w:t>
      </w:r>
      <w:r w:rsidR="004C0AD8">
        <w:t>. U nemovité kulturní památky se</w:t>
      </w:r>
      <w:r w:rsidR="00634250">
        <w:t> </w:t>
      </w:r>
      <w:r w:rsidR="004C0AD8">
        <w:t>reprodukční pořizovací hodnota stanoví jako cena stavby podle §</w:t>
      </w:r>
      <w:r w:rsidR="00B51379">
        <w:t xml:space="preserve"> </w:t>
      </w:r>
      <w:r w:rsidR="004C0AD8">
        <w:t>169 vyhlášky č.178/1994</w:t>
      </w:r>
      <w:r w:rsidR="00B51379">
        <w:t xml:space="preserve"> </w:t>
      </w:r>
      <w:r w:rsidR="004C0AD8">
        <w:t>Sb. bez přihlédnutí ke kategorii kulturní památky, jejímu historickému stáří a ceně uměleckých děl, které jsou součástí stavby. V případě poplatníka, který má příjmy z pronájmu podle § 9 ZDP, je nutno stanovit reprodukční pořizovací cenu již při zahájení pronájmu.</w:t>
      </w:r>
    </w:p>
    <w:p w:rsidR="004C0AD8" w:rsidRDefault="004C0AD8" w:rsidP="00CF7AF3">
      <w:pPr>
        <w:pStyle w:val="Odstavecseseznamem"/>
        <w:numPr>
          <w:ilvl w:val="0"/>
          <w:numId w:val="5"/>
        </w:numPr>
      </w:pPr>
      <w:r>
        <w:rPr>
          <w:b/>
        </w:rPr>
        <w:t xml:space="preserve">Při nabytí majetku darováním nebo děděním – </w:t>
      </w:r>
      <w:r w:rsidRPr="004C0AD8">
        <w:t>vstupní cena je</w:t>
      </w:r>
      <w:r>
        <w:t xml:space="preserve"> rovněž </w:t>
      </w:r>
      <w:r w:rsidRPr="004C0AD8">
        <w:t>stanovena</w:t>
      </w:r>
      <w:r>
        <w:t xml:space="preserve"> </w:t>
      </w:r>
      <w:r w:rsidRPr="004C0AD8">
        <w:t xml:space="preserve">podle </w:t>
      </w:r>
      <w:r>
        <w:t>zákona č. 151/1997 Sb., o oceňování majetku.</w:t>
      </w:r>
    </w:p>
    <w:p w:rsidR="001211C6" w:rsidRDefault="00BC08C8" w:rsidP="00A773A9">
      <w:r>
        <w:rPr>
          <w:b/>
          <w:i/>
        </w:rPr>
        <w:t xml:space="preserve">Výše ocenění, </w:t>
      </w:r>
      <w:r w:rsidRPr="00BC08C8">
        <w:t>resp.</w:t>
      </w:r>
      <w:r>
        <w:t xml:space="preserve"> vstupní cena hmotného majetku se snižuje o poskytnuté dotace ze</w:t>
      </w:r>
      <w:r w:rsidR="00A53002">
        <w:t> </w:t>
      </w:r>
      <w:r>
        <w:t>státního rozpočtu (potažmo z rozpočtů krajů a obcí, státních fondů, grantů podle zvláštní</w:t>
      </w:r>
      <w:r w:rsidR="0085591A">
        <w:t>c</w:t>
      </w:r>
      <w:r>
        <w:t>h právních předpisů, apod.), pokud se tyto finanční prostředky neúčtují ve</w:t>
      </w:r>
      <w:r w:rsidR="00A53002">
        <w:t> </w:t>
      </w:r>
      <w:r>
        <w:t>prospěch výnosů. Podobný postup platí i pro oceňování majetku vytvořeného vlastní činností.</w:t>
      </w:r>
    </w:p>
    <w:p w:rsidR="00A71D8E" w:rsidRDefault="00A71D8E" w:rsidP="00A71D8E">
      <w:pPr>
        <w:pStyle w:val="Nadpis3"/>
      </w:pPr>
      <w:bookmarkStart w:id="16" w:name="_Toc307768145"/>
      <w:r>
        <w:lastRenderedPageBreak/>
        <w:t>Účetní odpisy</w:t>
      </w:r>
      <w:bookmarkEnd w:id="16"/>
    </w:p>
    <w:p w:rsidR="00A71D8E" w:rsidRDefault="00632B78" w:rsidP="00A71D8E">
      <w:r>
        <w:t xml:space="preserve">Účetní odpisy pro definované účetní jednotky řeší především § 25 odst. 3 ZoÚ. Zde je zakotvena povinnost účetních jednotek odepisovat dlouhodobý hmotný a nehmotný majetek, protože tím je zajištěna ke konci rozvahového dne skutečnost, že majetek účetní jednotky je zobrazen </w:t>
      </w:r>
      <w:r w:rsidR="00E77500">
        <w:t xml:space="preserve">ve skutečné hodnotě, účetní jednotka dostála </w:t>
      </w:r>
      <w:r w:rsidR="0085591A">
        <w:t>povinnosti</w:t>
      </w:r>
      <w:r w:rsidR="00E77500">
        <w:t xml:space="preserve"> dodržovat zásadu opatrnosti při zobrazování skutečného stavu vykazovaného majetku.</w:t>
      </w:r>
    </w:p>
    <w:p w:rsidR="00E77500" w:rsidRDefault="00E77500" w:rsidP="00A71D8E">
      <w:r w:rsidRPr="00E77500">
        <w:rPr>
          <w:i/>
        </w:rPr>
        <w:t xml:space="preserve">„Účelem </w:t>
      </w:r>
      <w:r>
        <w:rPr>
          <w:i/>
        </w:rPr>
        <w:t>účetních odpisů</w:t>
      </w:r>
      <w:r w:rsidRPr="00E77500">
        <w:rPr>
          <w:i/>
        </w:rPr>
        <w:t xml:space="preserve"> je vyjádření trvalého snížení hodnoty (dlouhodobého) majetku. Toto vyjádření musí odpovídat skutečné míře opotřebovanosti majetku.</w:t>
      </w:r>
      <w:r>
        <w:t>“</w:t>
      </w:r>
      <w:r>
        <w:rPr>
          <w:rStyle w:val="Znakapoznpodarou"/>
        </w:rPr>
        <w:footnoteReference w:id="12"/>
      </w:r>
    </w:p>
    <w:p w:rsidR="00CA2909" w:rsidRDefault="00E77500" w:rsidP="00A71D8E">
      <w:r>
        <w:t>Doba účetního odpisování dlouhodobého hmotného a nehmotného majetku je v pravomoci účetní jednotky, vychází ze skutečné doby využívání majetku. Odpisy provádí vlastník majetku, popř. pronajímatel, na základě odpisového plánu, jehož</w:t>
      </w:r>
      <w:r w:rsidR="00A53002">
        <w:t> </w:t>
      </w:r>
      <w:r>
        <w:t xml:space="preserve">vytvoření a náležitosti mu ukládá </w:t>
      </w:r>
      <w:r w:rsidR="009B46B4">
        <w:t>ZoÚ</w:t>
      </w:r>
      <w:r>
        <w:t>, resp. § 56 odst. 3 vyhlášky č.</w:t>
      </w:r>
      <w:r w:rsidR="00A53002">
        <w:t> </w:t>
      </w:r>
      <w:r>
        <w:t>500/2002</w:t>
      </w:r>
      <w:r w:rsidR="00A53002">
        <w:t> </w:t>
      </w:r>
      <w:r>
        <w:t>Sb. Dlouhodobý majetek může být odepisován pouze do výše jeho ocenění v účetnictví.</w:t>
      </w:r>
      <w:r w:rsidR="00A732CD">
        <w:t xml:space="preserve"> </w:t>
      </w:r>
      <w:r w:rsidR="009B46B4">
        <w:t xml:space="preserve">Výjimku z doby odpisování tvoří </w:t>
      </w:r>
      <w:r w:rsidR="009B46B4" w:rsidRPr="009B46B4">
        <w:rPr>
          <w:i/>
        </w:rPr>
        <w:t>zřizovací výdaje</w:t>
      </w:r>
      <w:r w:rsidR="009B46B4">
        <w:t>, které se podle zákona úč</w:t>
      </w:r>
      <w:r w:rsidR="00A732CD">
        <w:t>e</w:t>
      </w:r>
      <w:r w:rsidR="009B46B4">
        <w:t xml:space="preserve">tně odpisují nejvýše p dobu 5 let; </w:t>
      </w:r>
      <w:r w:rsidR="009B46B4" w:rsidRPr="009B46B4">
        <w:rPr>
          <w:i/>
        </w:rPr>
        <w:t>goodwill</w:t>
      </w:r>
      <w:r w:rsidR="009B46B4">
        <w:t xml:space="preserve"> se podle zákona odpisuje rovnoměrně po</w:t>
      </w:r>
      <w:r w:rsidR="00A53002">
        <w:t> </w:t>
      </w:r>
      <w:r w:rsidR="009B46B4">
        <w:t>dobu 60 měsíců, a to od nabytí podniku, jeho části a u záporného goodwillu od</w:t>
      </w:r>
      <w:r w:rsidR="00A53002">
        <w:t> </w:t>
      </w:r>
      <w:r w:rsidR="009B46B4">
        <w:t xml:space="preserve">rozhodného dne přeměny do nákladů, resp. u kladného goodwillu od rozhodného dne přeměny do výnosů; </w:t>
      </w:r>
      <w:r w:rsidR="009B46B4" w:rsidRPr="009B46B4">
        <w:rPr>
          <w:i/>
        </w:rPr>
        <w:t>oceňovací rozdíly</w:t>
      </w:r>
      <w:r w:rsidR="009B46B4">
        <w:t xml:space="preserve"> se odpisují rovnoměrně po dobu 180 měsíců,</w:t>
      </w:r>
      <w:r w:rsidR="009B46B4" w:rsidRPr="009B46B4">
        <w:t xml:space="preserve"> </w:t>
      </w:r>
      <w:r w:rsidR="009B46B4">
        <w:t>a</w:t>
      </w:r>
      <w:r w:rsidR="00A53002">
        <w:t> </w:t>
      </w:r>
      <w:r w:rsidR="009B46B4">
        <w:t>to od nabytí podniku, jeho části a u aktivního oceňovacího rozdílu od rozhodného dne přeměny do nákladů, resp. u pasivního oceňovacího rozdílu od rozhodného dne přeměny do výnosů.</w:t>
      </w:r>
      <w:r w:rsidR="00471F6A">
        <w:t xml:space="preserve"> </w:t>
      </w:r>
      <w:r w:rsidR="00CA2909">
        <w:t>Vypočtené odpisy podle následujících metod jsou zaokrouhlovány na celé koruny nahoru. Metodiku jejich účtování stanovuje ČÚS č. 013 – Dlouhodobý nehmotný a hmotný majetek.</w:t>
      </w:r>
      <w:r w:rsidR="00601738">
        <w:t xml:space="preserve"> </w:t>
      </w:r>
    </w:p>
    <w:p w:rsidR="009B46B4" w:rsidRDefault="009B46B4" w:rsidP="00A71D8E">
      <w:r w:rsidRPr="009B46B4">
        <w:rPr>
          <w:b/>
        </w:rPr>
        <w:t>Metody účetních odpisů</w:t>
      </w:r>
      <w:r w:rsidR="00A732CD">
        <w:rPr>
          <w:b/>
        </w:rPr>
        <w:t xml:space="preserve"> -</w:t>
      </w:r>
      <w:r w:rsidR="00080FB1">
        <w:rPr>
          <w:b/>
        </w:rPr>
        <w:t xml:space="preserve"> </w:t>
      </w:r>
      <w:r w:rsidR="00080FB1">
        <w:t>jedná se o 3 základní metody odpisování, přičemž je možné využít jiný způsob odpisování, který lépe vystihne podstatu opotřebení daného majetku</w:t>
      </w:r>
      <w:r>
        <w:t>:</w:t>
      </w:r>
      <w:r w:rsidR="00A732CD">
        <w:t xml:space="preserve"> </w:t>
      </w:r>
      <w:r w:rsidR="00A732CD" w:rsidRPr="00634250">
        <w:rPr>
          <w:i/>
        </w:rPr>
        <w:t>metoda časová, metoda výkonová a m</w:t>
      </w:r>
      <w:r w:rsidR="00634250">
        <w:rPr>
          <w:i/>
        </w:rPr>
        <w:t>e</w:t>
      </w:r>
      <w:r w:rsidR="00A732CD" w:rsidRPr="00634250">
        <w:rPr>
          <w:i/>
        </w:rPr>
        <w:t>toda komponentního odpisování</w:t>
      </w:r>
      <w:r w:rsidR="00A732CD">
        <w:t>.</w:t>
      </w:r>
    </w:p>
    <w:p w:rsidR="009B46B4" w:rsidRDefault="00601738" w:rsidP="009B46B4">
      <w:r>
        <w:rPr>
          <w:b/>
          <w:i/>
        </w:rPr>
        <w:t>Časová metoda účetního odpisování</w:t>
      </w:r>
      <w:r>
        <w:t xml:space="preserve"> se člení především podle způsobu využívání odpisovaného majetku. </w:t>
      </w:r>
      <w:r w:rsidRPr="003212EA">
        <w:rPr>
          <w:i/>
        </w:rPr>
        <w:t>Rovnoměrné účetní odpisy</w:t>
      </w:r>
      <w:r>
        <w:t xml:space="preserve"> se využijí především u majetku, </w:t>
      </w:r>
      <w:r>
        <w:lastRenderedPageBreak/>
        <w:t>který je po celou dobu používání využíván rovnoměrně, takže každý rok je v účetních odpisech uplatněna stejná částka, která odpovídá podílu podle stanovených let využívání majetku v odpisovém plánu. Jestliže, je majetek pořízen v průběhu roku, bude nutno vypočítat odpis ve výši odpovídající danému účetnímu období. Vzorec pro</w:t>
      </w:r>
      <w:r w:rsidR="00A53002">
        <w:t> </w:t>
      </w:r>
      <w:r>
        <w:t>výpočet rovnoměrných odpisů je zcela jednoduchý:</w:t>
      </w:r>
    </w:p>
    <w:p w:rsidR="00601738" w:rsidRPr="00C36EEC" w:rsidRDefault="00665684" w:rsidP="00665684">
      <w:pPr>
        <w:jc w:val="center"/>
        <w:rPr>
          <w:b/>
          <w:i/>
        </w:rPr>
      </w:pPr>
      <w:r w:rsidRPr="00C36EEC">
        <w:rPr>
          <w:b/>
          <w:i/>
        </w:rPr>
        <w:t xml:space="preserve">O = </w:t>
      </w:r>
      <w:r w:rsidR="003212EA" w:rsidRPr="00C36EEC">
        <w:rPr>
          <w:b/>
          <w:i/>
          <w:position w:val="-24"/>
        </w:rPr>
        <w:object w:dxaOrig="4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31.8pt" o:ole="">
            <v:imagedata r:id="rId21" o:title=""/>
          </v:shape>
          <o:OLEObject Type="Embed" ProgID="Equation.3" ShapeID="_x0000_i1025" DrawAspect="Content" ObjectID="_1383410272" r:id="rId22"/>
        </w:object>
      </w:r>
      <w:r w:rsidR="003212EA" w:rsidRPr="00C36EEC">
        <w:rPr>
          <w:b/>
          <w:i/>
        </w:rPr>
        <w:t>,</w:t>
      </w:r>
    </w:p>
    <w:p w:rsidR="003212EA" w:rsidRPr="00C36EEC" w:rsidRDefault="003212EA" w:rsidP="003212EA">
      <w:pPr>
        <w:rPr>
          <w:sz w:val="20"/>
        </w:rPr>
      </w:pPr>
      <w:r w:rsidRPr="00C36EEC">
        <w:rPr>
          <w:sz w:val="20"/>
        </w:rPr>
        <w:t>VC = vstupní cena odpisovaného majetku, t = doba odpisování.</w:t>
      </w:r>
    </w:p>
    <w:p w:rsidR="003212EA" w:rsidRDefault="003212EA" w:rsidP="00AE3D45">
      <w:r>
        <w:rPr>
          <w:i/>
        </w:rPr>
        <w:t>Zrychlené, resp. degresivní účetní odpisy</w:t>
      </w:r>
      <w:r w:rsidR="00550E31">
        <w:t xml:space="preserve"> se využívají především u majetku, který nejrychleji ztrácí hodnotu v prvních letech používání (morálně zastarávají), příkladem mohou být počítače, které v dnešní době morálně zastarávají velice rychle. U tohoto majetku je nejvyšší odpis v prvním roce používání a nejnižší v roce posledním. Pro</w:t>
      </w:r>
      <w:r w:rsidR="00A53002">
        <w:t> </w:t>
      </w:r>
      <w:r w:rsidR="00550E31">
        <w:t>výpočet zrychlených odpisů se používá následující vzorec:</w:t>
      </w:r>
    </w:p>
    <w:p w:rsidR="00550E31" w:rsidRPr="00C36EEC" w:rsidRDefault="00550E31" w:rsidP="00AE3D45">
      <w:pPr>
        <w:jc w:val="center"/>
        <w:rPr>
          <w:b/>
        </w:rPr>
      </w:pPr>
      <w:r w:rsidRPr="00C36EEC">
        <w:rPr>
          <w:b/>
          <w:i/>
        </w:rPr>
        <w:t xml:space="preserve">O </w:t>
      </w:r>
      <w:r w:rsidRPr="00C36EEC">
        <w:rPr>
          <w:b/>
        </w:rPr>
        <w:t xml:space="preserve">= </w:t>
      </w:r>
      <w:r w:rsidRPr="00C36EEC">
        <w:rPr>
          <w:b/>
          <w:position w:val="-30"/>
        </w:rPr>
        <w:object w:dxaOrig="1680" w:dyaOrig="680">
          <v:shape id="_x0000_i1026" type="#_x0000_t75" style="width:83.7pt;height:34.35pt" o:ole="">
            <v:imagedata r:id="rId23" o:title=""/>
          </v:shape>
          <o:OLEObject Type="Embed" ProgID="Equation.3" ShapeID="_x0000_i1026" DrawAspect="Content" ObjectID="_1383410273" r:id="rId24"/>
        </w:object>
      </w:r>
      <w:r w:rsidRPr="00C36EEC">
        <w:rPr>
          <w:b/>
        </w:rPr>
        <w:t>,</w:t>
      </w:r>
    </w:p>
    <w:p w:rsidR="00550E31" w:rsidRPr="00C36EEC" w:rsidRDefault="00550E31" w:rsidP="00AE3D45">
      <w:pPr>
        <w:rPr>
          <w:sz w:val="20"/>
        </w:rPr>
      </w:pPr>
      <w:r w:rsidRPr="00C36EEC">
        <w:rPr>
          <w:sz w:val="20"/>
        </w:rPr>
        <w:t>VC = vstupní cena odpisovaného majetku, t = doba odpisování, i = rok odpisování.</w:t>
      </w:r>
    </w:p>
    <w:p w:rsidR="00550E31" w:rsidRDefault="00550E31" w:rsidP="00AE3D45">
      <w:r w:rsidRPr="00550E31">
        <w:rPr>
          <w:i/>
        </w:rPr>
        <w:t>Zpomalené, resp. progresivní účetní odpisy</w:t>
      </w:r>
      <w:r>
        <w:t xml:space="preserve"> jsou vhodné pro odpisování majetku, který ztrácí hodnotu především na konci své životnosti, může se jednat např. o výrobní budovy, kde samotný výrobní provoz bude způsobovat čím dál větší opotřebení </w:t>
      </w:r>
      <w:r w:rsidR="0085591A">
        <w:t>majetku</w:t>
      </w:r>
      <w:r>
        <w:t>. U tohoto majetku je odpis v každém následujícím roce vyšší, než byl v roce předchozím. Výpočet bude prováděn pomocí následujícího vzorce</w:t>
      </w:r>
      <w:r w:rsidR="00080FB1">
        <w:t>:</w:t>
      </w:r>
    </w:p>
    <w:p w:rsidR="00080FB1" w:rsidRPr="00C36EEC" w:rsidRDefault="00080FB1" w:rsidP="00AE3D45">
      <w:pPr>
        <w:jc w:val="center"/>
        <w:rPr>
          <w:b/>
        </w:rPr>
      </w:pPr>
      <w:r w:rsidRPr="00C36EEC">
        <w:rPr>
          <w:b/>
          <w:i/>
        </w:rPr>
        <w:t>O</w:t>
      </w:r>
      <w:r w:rsidRPr="00C36EEC">
        <w:rPr>
          <w:b/>
        </w:rPr>
        <w:t xml:space="preserve"> = </w:t>
      </w:r>
      <w:r w:rsidRPr="00C36EEC">
        <w:rPr>
          <w:b/>
          <w:position w:val="-30"/>
        </w:rPr>
        <w:object w:dxaOrig="880" w:dyaOrig="680">
          <v:shape id="_x0000_i1027" type="#_x0000_t75" style="width:43.55pt;height:34.35pt" o:ole="">
            <v:imagedata r:id="rId25" o:title=""/>
          </v:shape>
          <o:OLEObject Type="Embed" ProgID="Equation.3" ShapeID="_x0000_i1027" DrawAspect="Content" ObjectID="_1383410274" r:id="rId26"/>
        </w:object>
      </w:r>
      <w:r w:rsidRPr="00C36EEC">
        <w:rPr>
          <w:b/>
        </w:rPr>
        <w:t>,</w:t>
      </w:r>
    </w:p>
    <w:p w:rsidR="00080FB1" w:rsidRPr="00C36EEC" w:rsidRDefault="00080FB1" w:rsidP="00080FB1">
      <w:pPr>
        <w:rPr>
          <w:sz w:val="20"/>
        </w:rPr>
      </w:pPr>
      <w:r w:rsidRPr="00C36EEC">
        <w:rPr>
          <w:sz w:val="20"/>
        </w:rPr>
        <w:t>VC = vstupní cena odpisovaného majetku, t = doba odpisování, i = rok odpisování.</w:t>
      </w:r>
    </w:p>
    <w:p w:rsidR="00E94733" w:rsidRDefault="00E94733" w:rsidP="00080FB1">
      <w:r w:rsidRPr="00E94733">
        <w:rPr>
          <w:b/>
          <w:i/>
        </w:rPr>
        <w:t>Metoda komponentního odpisování</w:t>
      </w:r>
      <w:r>
        <w:t xml:space="preserve"> je dána § 56a vyhlášky č. 500/2002 Sb. a je určena pouze pro stavby, byty a nebytové prostory a samostatné movité věci a jejich soubory.</w:t>
      </w:r>
    </w:p>
    <w:p w:rsidR="00DB76AC" w:rsidRDefault="00DB76AC" w:rsidP="0031273A">
      <w:pPr>
        <w:spacing w:after="120"/>
      </w:pPr>
      <w:r>
        <w:rPr>
          <w:b/>
          <w:i/>
        </w:rPr>
        <w:lastRenderedPageBreak/>
        <w:t>Výkonová metoda odpisování</w:t>
      </w:r>
      <w:r>
        <w:t xml:space="preserve"> je využívána především při odpisování výrobních zařízení, strojů, které budou odpisovány pomocí koeficientů vypočtených na základě deklarovaného množství vyrobených kusů za dobu životnosti, nebo se mohou využít u</w:t>
      </w:r>
      <w:r w:rsidR="00A53002">
        <w:t> </w:t>
      </w:r>
      <w:r>
        <w:t>vozidel, které by mohly být odpisovány podle množství ujetých kilometrů, protože u</w:t>
      </w:r>
      <w:r w:rsidR="00A53002">
        <w:t> </w:t>
      </w:r>
      <w:r>
        <w:t>vozidel, která jsou určena pro dálkové přepravy, dochází k opotřebení daleko rychleji v závislosti na výkonu, nežli na čase. Odpisový koeficient např. u výrobních strojů se vypočte jako podíl vstupní ceny a počtu kusů deklarovaných výrobcem na dobu životnosti:</w:t>
      </w:r>
    </w:p>
    <w:p w:rsidR="00D015A5" w:rsidRPr="00C36EEC" w:rsidRDefault="00D015A5" w:rsidP="0031273A">
      <w:pPr>
        <w:spacing w:after="120"/>
        <w:jc w:val="center"/>
        <w:rPr>
          <w:b/>
        </w:rPr>
      </w:pPr>
      <w:r w:rsidRPr="00C36EEC">
        <w:rPr>
          <w:b/>
          <w:i/>
        </w:rPr>
        <w:t>Odpisový koeficient</w:t>
      </w:r>
      <w:r w:rsidRPr="00C36EEC">
        <w:rPr>
          <w:b/>
        </w:rPr>
        <w:t xml:space="preserve"> = </w:t>
      </w:r>
      <w:r w:rsidRPr="00C36EEC">
        <w:rPr>
          <w:b/>
          <w:position w:val="-24"/>
        </w:rPr>
        <w:object w:dxaOrig="940" w:dyaOrig="620">
          <v:shape id="_x0000_i1028" type="#_x0000_t75" style="width:46.9pt;height:31.8pt" o:ole="">
            <v:imagedata r:id="rId27" o:title=""/>
          </v:shape>
          <o:OLEObject Type="Embed" ProgID="Equation.3" ShapeID="_x0000_i1028" DrawAspect="Content" ObjectID="_1383410275" r:id="rId28"/>
        </w:object>
      </w:r>
      <w:r w:rsidR="00634250">
        <w:rPr>
          <w:b/>
          <w:position w:val="-24"/>
        </w:rPr>
        <w:t>,</w:t>
      </w:r>
    </w:p>
    <w:p w:rsidR="00D015A5" w:rsidRPr="00C36EEC" w:rsidRDefault="00D015A5" w:rsidP="00D015A5">
      <w:pPr>
        <w:rPr>
          <w:sz w:val="20"/>
        </w:rPr>
      </w:pPr>
      <w:r w:rsidRPr="00C36EEC">
        <w:rPr>
          <w:sz w:val="20"/>
        </w:rPr>
        <w:t>VC = vstupní cena zařízení, PKVDV = počet kusů výrobků deklarovaných výrobcem pro celou dobu životnosti zařízení.</w:t>
      </w:r>
    </w:p>
    <w:p w:rsidR="00D015A5" w:rsidRDefault="00D015A5" w:rsidP="00D015A5">
      <w:r>
        <w:t>Roční účetní odpis zařízení se vypočte jako násobek roční produkce výrobků a</w:t>
      </w:r>
      <w:r w:rsidR="00A53002">
        <w:t> </w:t>
      </w:r>
      <w:r>
        <w:t>odpisového koeficientu. Zařízení se odepisuje pouze do výše jeho vstupní ceny, bez</w:t>
      </w:r>
      <w:r w:rsidR="00A53002">
        <w:t> </w:t>
      </w:r>
      <w:r>
        <w:t>ohledu na to, zda zařízení nadále zůstává v provozu.</w:t>
      </w:r>
    </w:p>
    <w:p w:rsidR="00657A11" w:rsidRDefault="00657A11" w:rsidP="00D015A5">
      <w:r>
        <w:t>Pro účetní odpisy technického zhodnocení není právní úprava v ZoÚ, pojem „technické zhodnocení“ je definován v ZDP. Platí zde stejné podmínky pro účetní odpisy jako pro</w:t>
      </w:r>
      <w:r w:rsidR="00A53002">
        <w:t> </w:t>
      </w:r>
      <w:r>
        <w:t xml:space="preserve">dlouhodobý majetek. Odpisy musí vyjadřovat především skutečné opotřebení technického zhodnocení. </w:t>
      </w:r>
    </w:p>
    <w:p w:rsidR="00080FB1" w:rsidRPr="00550E31" w:rsidRDefault="00657A11" w:rsidP="00080FB1">
      <w:r>
        <w:t xml:space="preserve">Při úplném odepsání dlouhodobého majetku, tzn., že jeho zůstatková hodnota je rovna nule, dochází k jeho vyřazení z majetku. Běžně nastává situace, že je potřeba </w:t>
      </w:r>
      <w:r w:rsidR="0085591A">
        <w:t>vyřadit</w:t>
      </w:r>
      <w:r>
        <w:t xml:space="preserve"> majetek z evidence i v případě, že jeho zůstatková cena ještě vykazuje kladnou hodnotu. V tomto případě je nutno provést jednorázový odpis zůstatkové ceny podle ČÚS č. 13. Tady může nastat situace, že tento odpis není účtován do nákladů, ale je účtován přes</w:t>
      </w:r>
      <w:r w:rsidR="00A53002">
        <w:t> </w:t>
      </w:r>
      <w:r>
        <w:t>rozvahové účty bez vlivu na účetní výsledek hospodaření podniku.</w:t>
      </w:r>
      <w:r w:rsidR="00DB76AC">
        <w:t xml:space="preserve"> </w:t>
      </w:r>
    </w:p>
    <w:p w:rsidR="00A71D8E" w:rsidRDefault="00A71D8E" w:rsidP="00A71D8E">
      <w:pPr>
        <w:pStyle w:val="Nadpis3"/>
      </w:pPr>
      <w:bookmarkStart w:id="17" w:name="_Toc307768146"/>
      <w:r>
        <w:t>Daňové odpisy</w:t>
      </w:r>
      <w:bookmarkEnd w:id="17"/>
    </w:p>
    <w:p w:rsidR="00A71D8E" w:rsidRDefault="000358A7" w:rsidP="00A71D8E">
      <w:r>
        <w:t xml:space="preserve">Daňové odpisy nesouvisí s účetnictvím na rozdíl od odpisů účetních. Účetní odpisy vycházejí z reálného opotřebení a jsou jedním z principů větného zobrazování hospodaření podniku. Daňové odpisy jsou zjišťovány mimo účetnictví, neodpovídají </w:t>
      </w:r>
      <w:r>
        <w:lastRenderedPageBreak/>
        <w:t>reálnému opotřebení majetku a slouží výhradně daňovým účelům. Na základě zákonných postupů, které určuje ZDP - zařazení majetku do určených odpisových skupin, zvolení vhodné odpisové metody, správný výpočet, jsou pouze v této výši odpisy uznány jako daňový náklad, který ovlivní základ daně z příjmu fyzické osoby.</w:t>
      </w:r>
    </w:p>
    <w:p w:rsidR="000358A7" w:rsidRDefault="000358A7" w:rsidP="00A71D8E">
      <w:r>
        <w:t xml:space="preserve">Daňové odpisy upravuje především § 26-33 ZDP. Na rozdíl od povinnosti vedení účetních odpisů, u daňových odpisů toto nepředstavuje </w:t>
      </w:r>
      <w:r w:rsidR="00D8785B">
        <w:t>pro podnikatele</w:t>
      </w:r>
      <w:r>
        <w:t xml:space="preserve"> povinnost – je na jeho vůli, zda bude či nebude daňové odpisy uplatňo</w:t>
      </w:r>
      <w:r w:rsidR="00D8785B">
        <w:t>v</w:t>
      </w:r>
      <w:r>
        <w:t>at</w:t>
      </w:r>
      <w:r w:rsidR="00D8785B">
        <w:t>. Podle § 26 odst. 8 ZDP jsou daňové odpisy právem podnikatele a také je lze přerušit. Pokud je podnikatel ve ztrátě, může rozhodnout o přerušení odpisování. V následujících období může opět navázat, ale musí přesně navázat na předchozí postup a způsob odpisování, jako kdyby vůbec k přerušení odpisování nedošlo. Zároveň také daňové odpisy nemůže použít podnikatel, který v určitém zdaňovacím období uplatňuje výdaje procentem z příjmů. V tomto období vede přehled o daňových odpisech pouze evidenčně a zároveň nelze prodloužit dobu odpisování o dobu, kdy se uplatňovaly výdaje procentem z příjmů.</w:t>
      </w:r>
    </w:p>
    <w:p w:rsidR="00FA3023" w:rsidRDefault="00FA3023" w:rsidP="00A732CD">
      <w:pPr>
        <w:spacing w:after="120"/>
      </w:pPr>
      <w:r>
        <w:t>Prvním krokem pro správný výpočet daňových odpisů</w:t>
      </w:r>
      <w:r w:rsidR="001712BB">
        <w:t xml:space="preserve"> hmotného majetku</w:t>
      </w:r>
      <w:r>
        <w:t xml:space="preserve"> je zatřídění majetku do správné </w:t>
      </w:r>
      <w:r w:rsidRPr="00DF5739">
        <w:rPr>
          <w:b/>
          <w:i/>
        </w:rPr>
        <w:t>odpisové skupiny</w:t>
      </w:r>
      <w:r>
        <w:t>. Toto řeší § 33 ZDP a př</w:t>
      </w:r>
      <w:r w:rsidR="001712BB">
        <w:t>íloha č. 1 ZDP. Od roku 2008 je vymezeno 6 odpisových skupin, kterým je přiřazena minimální doba odpisování:</w:t>
      </w:r>
    </w:p>
    <w:p w:rsidR="001712BB" w:rsidRPr="009F23E2" w:rsidRDefault="001712BB" w:rsidP="00A732CD">
      <w:pPr>
        <w:spacing w:after="0"/>
        <w:rPr>
          <w:sz w:val="20"/>
        </w:rPr>
      </w:pPr>
      <w:r w:rsidRPr="009F23E2">
        <w:rPr>
          <w:sz w:val="20"/>
        </w:rPr>
        <w:t>Tabulka č. 1 Odpisové skupiny</w:t>
      </w:r>
      <w:r w:rsidR="00634250">
        <w:rPr>
          <w:sz w:val="20"/>
        </w:rPr>
        <w:t xml:space="preserve"> podle ZDP</w:t>
      </w:r>
    </w:p>
    <w:tbl>
      <w:tblPr>
        <w:tblStyle w:val="Svtlmkazvraznn4"/>
        <w:tblW w:w="0" w:type="auto"/>
        <w:tblInd w:w="108" w:type="dxa"/>
        <w:tblLook w:val="02A0"/>
      </w:tblPr>
      <w:tblGrid>
        <w:gridCol w:w="4214"/>
        <w:gridCol w:w="4322"/>
      </w:tblGrid>
      <w:tr w:rsidR="001712BB" w:rsidTr="009F23E2">
        <w:trPr>
          <w:cnfStyle w:val="100000000000"/>
          <w:trHeight w:hRule="exact" w:val="284"/>
        </w:trPr>
        <w:tc>
          <w:tcPr>
            <w:cnfStyle w:val="001000000000"/>
            <w:tcW w:w="4214" w:type="dxa"/>
            <w:vAlign w:val="bottom"/>
          </w:tcPr>
          <w:p w:rsidR="001712BB" w:rsidRPr="001712BB" w:rsidRDefault="001712BB" w:rsidP="009F23E2">
            <w:pPr>
              <w:jc w:val="center"/>
              <w:rPr>
                <w:rFonts w:ascii="Times New Roman" w:hAnsi="Times New Roman" w:cs="Times New Roman"/>
                <w:sz w:val="20"/>
              </w:rPr>
            </w:pPr>
            <w:r>
              <w:rPr>
                <w:rFonts w:ascii="Times New Roman" w:hAnsi="Times New Roman" w:cs="Times New Roman"/>
                <w:sz w:val="20"/>
              </w:rPr>
              <w:t>Odpisová skupina</w:t>
            </w:r>
            <w:r w:rsidR="00EA6C79">
              <w:rPr>
                <w:rStyle w:val="Znakapoznpodarou"/>
                <w:rFonts w:ascii="Times New Roman" w:hAnsi="Times New Roman" w:cs="Times New Roman"/>
                <w:sz w:val="20"/>
              </w:rPr>
              <w:footnoteReference w:id="13"/>
            </w:r>
          </w:p>
        </w:tc>
        <w:tc>
          <w:tcPr>
            <w:cnfStyle w:val="000010000000"/>
            <w:tcW w:w="4322" w:type="dxa"/>
            <w:vAlign w:val="bottom"/>
          </w:tcPr>
          <w:p w:rsidR="001712BB" w:rsidRPr="001712BB" w:rsidRDefault="001712BB" w:rsidP="009F23E2">
            <w:pPr>
              <w:jc w:val="center"/>
              <w:rPr>
                <w:sz w:val="20"/>
              </w:rPr>
            </w:pPr>
            <w:r>
              <w:rPr>
                <w:sz w:val="20"/>
              </w:rPr>
              <w:t>Doba odpisování</w:t>
            </w:r>
          </w:p>
        </w:tc>
      </w:tr>
      <w:tr w:rsidR="001712BB" w:rsidTr="009F23E2">
        <w:trPr>
          <w:trHeight w:hRule="exact" w:val="284"/>
        </w:trPr>
        <w:tc>
          <w:tcPr>
            <w:cnfStyle w:val="001000000000"/>
            <w:tcW w:w="4214" w:type="dxa"/>
            <w:vAlign w:val="bottom"/>
          </w:tcPr>
          <w:p w:rsidR="001712BB" w:rsidRPr="001712BB" w:rsidRDefault="001712BB" w:rsidP="009F23E2">
            <w:pPr>
              <w:jc w:val="center"/>
              <w:rPr>
                <w:sz w:val="20"/>
              </w:rPr>
            </w:pPr>
            <w:r>
              <w:rPr>
                <w:sz w:val="20"/>
              </w:rPr>
              <w:t>1</w:t>
            </w:r>
          </w:p>
        </w:tc>
        <w:tc>
          <w:tcPr>
            <w:cnfStyle w:val="000010000000"/>
            <w:tcW w:w="4322" w:type="dxa"/>
            <w:vAlign w:val="bottom"/>
          </w:tcPr>
          <w:p w:rsidR="001712BB" w:rsidRPr="001712BB" w:rsidRDefault="001712BB" w:rsidP="009F23E2">
            <w:pPr>
              <w:jc w:val="center"/>
              <w:rPr>
                <w:sz w:val="20"/>
              </w:rPr>
            </w:pPr>
            <w:r>
              <w:rPr>
                <w:sz w:val="20"/>
              </w:rPr>
              <w:t>3 roky</w:t>
            </w:r>
          </w:p>
        </w:tc>
      </w:tr>
      <w:tr w:rsidR="001712BB" w:rsidTr="009F23E2">
        <w:trPr>
          <w:trHeight w:hRule="exact" w:val="284"/>
        </w:trPr>
        <w:tc>
          <w:tcPr>
            <w:cnfStyle w:val="001000000000"/>
            <w:tcW w:w="4214" w:type="dxa"/>
            <w:vAlign w:val="bottom"/>
          </w:tcPr>
          <w:p w:rsidR="001712BB" w:rsidRPr="001712BB" w:rsidRDefault="001712BB" w:rsidP="009F23E2">
            <w:pPr>
              <w:jc w:val="center"/>
              <w:rPr>
                <w:sz w:val="20"/>
              </w:rPr>
            </w:pPr>
            <w:r>
              <w:rPr>
                <w:sz w:val="20"/>
              </w:rPr>
              <w:t>2</w:t>
            </w:r>
          </w:p>
        </w:tc>
        <w:tc>
          <w:tcPr>
            <w:cnfStyle w:val="000010000000"/>
            <w:tcW w:w="4322" w:type="dxa"/>
            <w:vAlign w:val="bottom"/>
          </w:tcPr>
          <w:p w:rsidR="001712BB" w:rsidRPr="001712BB" w:rsidRDefault="001712BB" w:rsidP="009F23E2">
            <w:pPr>
              <w:jc w:val="center"/>
              <w:rPr>
                <w:sz w:val="20"/>
              </w:rPr>
            </w:pPr>
            <w:r>
              <w:rPr>
                <w:sz w:val="20"/>
              </w:rPr>
              <w:t>5 let</w:t>
            </w:r>
          </w:p>
        </w:tc>
      </w:tr>
      <w:tr w:rsidR="001712BB" w:rsidTr="009F23E2">
        <w:trPr>
          <w:trHeight w:hRule="exact" w:val="284"/>
        </w:trPr>
        <w:tc>
          <w:tcPr>
            <w:cnfStyle w:val="001000000000"/>
            <w:tcW w:w="4214" w:type="dxa"/>
            <w:vAlign w:val="bottom"/>
          </w:tcPr>
          <w:p w:rsidR="001712BB" w:rsidRPr="001712BB" w:rsidRDefault="001712BB" w:rsidP="009F23E2">
            <w:pPr>
              <w:jc w:val="center"/>
              <w:rPr>
                <w:sz w:val="20"/>
              </w:rPr>
            </w:pPr>
            <w:r>
              <w:rPr>
                <w:sz w:val="20"/>
              </w:rPr>
              <w:t>3</w:t>
            </w:r>
          </w:p>
        </w:tc>
        <w:tc>
          <w:tcPr>
            <w:cnfStyle w:val="000010000000"/>
            <w:tcW w:w="4322" w:type="dxa"/>
            <w:vAlign w:val="bottom"/>
          </w:tcPr>
          <w:p w:rsidR="001712BB" w:rsidRPr="001712BB" w:rsidRDefault="001712BB" w:rsidP="009F23E2">
            <w:pPr>
              <w:jc w:val="center"/>
              <w:rPr>
                <w:sz w:val="20"/>
              </w:rPr>
            </w:pPr>
            <w:r>
              <w:rPr>
                <w:sz w:val="20"/>
              </w:rPr>
              <w:t>10 let</w:t>
            </w:r>
          </w:p>
        </w:tc>
      </w:tr>
      <w:tr w:rsidR="001712BB" w:rsidTr="009F23E2">
        <w:trPr>
          <w:trHeight w:hRule="exact" w:val="284"/>
        </w:trPr>
        <w:tc>
          <w:tcPr>
            <w:cnfStyle w:val="001000000000"/>
            <w:tcW w:w="4214" w:type="dxa"/>
            <w:vAlign w:val="bottom"/>
          </w:tcPr>
          <w:p w:rsidR="001712BB" w:rsidRPr="001712BB" w:rsidRDefault="001712BB" w:rsidP="009F23E2">
            <w:pPr>
              <w:jc w:val="center"/>
              <w:rPr>
                <w:sz w:val="20"/>
              </w:rPr>
            </w:pPr>
            <w:r>
              <w:rPr>
                <w:sz w:val="20"/>
              </w:rPr>
              <w:t>4</w:t>
            </w:r>
          </w:p>
        </w:tc>
        <w:tc>
          <w:tcPr>
            <w:cnfStyle w:val="000010000000"/>
            <w:tcW w:w="4322" w:type="dxa"/>
            <w:vAlign w:val="bottom"/>
          </w:tcPr>
          <w:p w:rsidR="001712BB" w:rsidRPr="001712BB" w:rsidRDefault="009F23E2" w:rsidP="009F23E2">
            <w:pPr>
              <w:jc w:val="center"/>
              <w:rPr>
                <w:sz w:val="20"/>
              </w:rPr>
            </w:pPr>
            <w:r>
              <w:rPr>
                <w:sz w:val="20"/>
              </w:rPr>
              <w:t>20 let</w:t>
            </w:r>
          </w:p>
        </w:tc>
      </w:tr>
      <w:tr w:rsidR="001712BB" w:rsidTr="009F23E2">
        <w:trPr>
          <w:trHeight w:hRule="exact" w:val="284"/>
        </w:trPr>
        <w:tc>
          <w:tcPr>
            <w:cnfStyle w:val="001000000000"/>
            <w:tcW w:w="4214" w:type="dxa"/>
            <w:vAlign w:val="bottom"/>
          </w:tcPr>
          <w:p w:rsidR="001712BB" w:rsidRPr="001712BB" w:rsidRDefault="001712BB" w:rsidP="009F23E2">
            <w:pPr>
              <w:jc w:val="center"/>
              <w:rPr>
                <w:sz w:val="20"/>
              </w:rPr>
            </w:pPr>
            <w:r>
              <w:rPr>
                <w:sz w:val="20"/>
              </w:rPr>
              <w:t>5</w:t>
            </w:r>
          </w:p>
        </w:tc>
        <w:tc>
          <w:tcPr>
            <w:cnfStyle w:val="000010000000"/>
            <w:tcW w:w="4322" w:type="dxa"/>
            <w:vAlign w:val="bottom"/>
          </w:tcPr>
          <w:p w:rsidR="001712BB" w:rsidRPr="001712BB" w:rsidRDefault="009F23E2" w:rsidP="009F23E2">
            <w:pPr>
              <w:jc w:val="center"/>
              <w:rPr>
                <w:sz w:val="20"/>
              </w:rPr>
            </w:pPr>
            <w:r>
              <w:rPr>
                <w:sz w:val="20"/>
              </w:rPr>
              <w:t>30 let</w:t>
            </w:r>
          </w:p>
        </w:tc>
      </w:tr>
      <w:tr w:rsidR="001712BB" w:rsidTr="009F23E2">
        <w:trPr>
          <w:trHeight w:hRule="exact" w:val="284"/>
        </w:trPr>
        <w:tc>
          <w:tcPr>
            <w:cnfStyle w:val="001000000000"/>
            <w:tcW w:w="4214" w:type="dxa"/>
            <w:vAlign w:val="bottom"/>
          </w:tcPr>
          <w:p w:rsidR="001712BB" w:rsidRPr="001712BB" w:rsidRDefault="001712BB" w:rsidP="009F23E2">
            <w:pPr>
              <w:jc w:val="center"/>
              <w:rPr>
                <w:sz w:val="20"/>
              </w:rPr>
            </w:pPr>
            <w:r>
              <w:rPr>
                <w:sz w:val="20"/>
              </w:rPr>
              <w:t>6</w:t>
            </w:r>
          </w:p>
        </w:tc>
        <w:tc>
          <w:tcPr>
            <w:cnfStyle w:val="000010000000"/>
            <w:tcW w:w="4322" w:type="dxa"/>
            <w:vAlign w:val="bottom"/>
          </w:tcPr>
          <w:p w:rsidR="001712BB" w:rsidRPr="001712BB" w:rsidRDefault="009F23E2" w:rsidP="009F23E2">
            <w:pPr>
              <w:jc w:val="center"/>
              <w:rPr>
                <w:sz w:val="20"/>
              </w:rPr>
            </w:pPr>
            <w:r>
              <w:rPr>
                <w:sz w:val="20"/>
              </w:rPr>
              <w:t>50 let</w:t>
            </w:r>
          </w:p>
        </w:tc>
      </w:tr>
    </w:tbl>
    <w:p w:rsidR="009F23E2" w:rsidRDefault="009F23E2" w:rsidP="001712BB">
      <w:pPr>
        <w:rPr>
          <w:sz w:val="20"/>
        </w:rPr>
      </w:pPr>
      <w:r w:rsidRPr="009F23E2">
        <w:rPr>
          <w:sz w:val="22"/>
        </w:rPr>
        <w:t xml:space="preserve">Zdroj: </w:t>
      </w:r>
      <w:r w:rsidRPr="009F23E2">
        <w:rPr>
          <w:sz w:val="20"/>
        </w:rPr>
        <w:t>ZDP, § 30. Vlastní úprava.</w:t>
      </w:r>
    </w:p>
    <w:p w:rsidR="00DF5739" w:rsidRDefault="009F23E2" w:rsidP="009F23E2">
      <w:r>
        <w:t>V odpisové skupině 1 – 3 je zatříděn hmotný movitý majetek, ve skupině 4 – 6 je zatříděn hmotný nemovitý majetek. Pokud nelze zatřídit majetek podle přílohy č.</w:t>
      </w:r>
      <w:r w:rsidR="00A53002">
        <w:t> </w:t>
      </w:r>
      <w:r>
        <w:t>1</w:t>
      </w:r>
      <w:r w:rsidR="00A53002">
        <w:t> </w:t>
      </w:r>
      <w:r>
        <w:t xml:space="preserve">ZDP, tak majetek klasifikovaný podle Klasifikace stavebních děl vydané Českým </w:t>
      </w:r>
      <w:r>
        <w:lastRenderedPageBreak/>
        <w:t xml:space="preserve">statistickým úřadem se řadí do skupiny 5 a ostatní hmotný majetek zatříděný </w:t>
      </w:r>
      <w:r w:rsidR="00DF5739">
        <w:t>podle Standardní klasifikace produkce</w:t>
      </w:r>
      <w:r w:rsidR="00FF76E9">
        <w:rPr>
          <w:rStyle w:val="Znakapoznpodarou"/>
        </w:rPr>
        <w:footnoteReference w:id="14"/>
      </w:r>
      <w:r w:rsidR="00DF5739">
        <w:t xml:space="preserve"> se řadí do skupiny 2.</w:t>
      </w:r>
    </w:p>
    <w:p w:rsidR="00DF5739" w:rsidRPr="00DF5739" w:rsidRDefault="00DF5739" w:rsidP="00A732CD">
      <w:pPr>
        <w:rPr>
          <w:sz w:val="32"/>
          <w:szCs w:val="40"/>
        </w:rPr>
      </w:pPr>
      <w:r>
        <w:t>Pro výpočet daňových odpisů lze využít dvě základní metody</w:t>
      </w:r>
      <w:r w:rsidR="00A732CD">
        <w:t xml:space="preserve"> - r</w:t>
      </w:r>
      <w:r>
        <w:t>ovnoměrné daňové odpisy podle § 31 ZDP</w:t>
      </w:r>
      <w:r w:rsidR="00A732CD">
        <w:t xml:space="preserve"> a z</w:t>
      </w:r>
      <w:r>
        <w:t>rychlené daňové odpisy podle § 32 ZDP.</w:t>
      </w:r>
    </w:p>
    <w:p w:rsidR="003B7613" w:rsidRDefault="00DF5739" w:rsidP="00DF5739">
      <w:r>
        <w:t>Metoda odpisování se musí zvolit na počátku odpisování a musí být dodržena po celou dobu odpisování majetku</w:t>
      </w:r>
      <w:r w:rsidR="003B7613">
        <w:t>, způsob nelze měnit. I u daňových odpisů platí, že majetek může být odepsán pouze do výše vstupní ceny. Vypočtené odpisy se zaokrouhlují na</w:t>
      </w:r>
      <w:r w:rsidR="00A53002">
        <w:t> </w:t>
      </w:r>
      <w:r w:rsidR="003B7613">
        <w:t>koruny nahoru.</w:t>
      </w:r>
    </w:p>
    <w:p w:rsidR="00066FC2" w:rsidRDefault="003B7613" w:rsidP="00DF5739">
      <w:r>
        <w:t>§ 30 odst. 4 – 6 ZDP stanovuje speciální postup odpisů pro přesně vyjmenované složky majetku, např. odpisy otevírek nových lomů, hlinišť, pískoven, technické rekultivace</w:t>
      </w:r>
      <w:r>
        <w:rPr>
          <w:rStyle w:val="Znakapoznpodarou"/>
        </w:rPr>
        <w:footnoteReference w:id="15"/>
      </w:r>
      <w:r>
        <w:t xml:space="preserve">, dočasné stavby a důlní díla (odpis se stanoví jako podíl vstupní ceny a stanovené doby trvání); specifické výrobní potřeby – matrice, formy, zápustky, šablony a modely (roční odpis se vypočte jako podíl vstupní ceny a doby použitelnosti nebo stanoveného počtu výrobků, vyrobených jejich </w:t>
      </w:r>
      <w:r w:rsidR="0085591A">
        <w:t>prostřednictvím</w:t>
      </w:r>
      <w:r>
        <w:t xml:space="preserve">); technické zhodnocení na kulturních památkách (roční odpis představuje jednu patnáctinu vstupní ceny). U těchto </w:t>
      </w:r>
      <w:r w:rsidR="00D14F5C">
        <w:t>specifických odpisů se výpočet provádí s přesností na dny nebo celé měsíce, odpisuje se od následujícího měsíce po dni, kdy byly splněny podmínky pro odpisování. Od</w:t>
      </w:r>
      <w:r w:rsidR="00A53002">
        <w:t> </w:t>
      </w:r>
      <w:r w:rsidR="00D14F5C">
        <w:t>1.</w:t>
      </w:r>
      <w:r w:rsidR="00A53002">
        <w:t> </w:t>
      </w:r>
      <w:r w:rsidR="00D14F5C">
        <w:t>1.</w:t>
      </w:r>
      <w:r w:rsidR="00A53002">
        <w:t> </w:t>
      </w:r>
      <w:r w:rsidR="00D14F5C">
        <w:t>2008 je upřesněno, že odpisování tohoto majetku nelze přerušit. Pokud je odpisování zahájeno nebo ukončeno v průběhu zdaňovacího období, smí být uplatněny odpisy pouze ve výši odpovídající této části zdaňovacího období v závislosti na</w:t>
      </w:r>
      <w:r w:rsidR="00A53002">
        <w:t> </w:t>
      </w:r>
      <w:r w:rsidR="00D14F5C">
        <w:t>zvoleném způsobu přesnosti výpočtu odpisů.</w:t>
      </w:r>
    </w:p>
    <w:p w:rsidR="00066FC2" w:rsidRDefault="00066FC2" w:rsidP="00066FC2">
      <w:r w:rsidRPr="00066FC2">
        <w:rPr>
          <w:b/>
          <w:i/>
        </w:rPr>
        <w:t>Rovnoměrné daňové odpisy</w:t>
      </w:r>
      <w:r>
        <w:t xml:space="preserve"> jsou první z možných metod výpočtu odpisů. Jedná se o</w:t>
      </w:r>
      <w:r w:rsidR="00A53002">
        <w:t> </w:t>
      </w:r>
      <w:r>
        <w:t xml:space="preserve">výpočet v souladu s § 31 ZDP. Jednotlivým odpisovým skupinám jsou přiřazeny maximální roční odpisové sazby, a to v dalším rozčlenění na 4 možné skupiny podle </w:t>
      </w:r>
      <w:r w:rsidR="0085591A">
        <w:t>odst.</w:t>
      </w:r>
      <w:r>
        <w:t xml:space="preserve"> 1, písm. a – b) § 31 ZDP:</w:t>
      </w:r>
    </w:p>
    <w:p w:rsidR="00634250" w:rsidRDefault="00634250" w:rsidP="00066FC2"/>
    <w:p w:rsidR="00634250" w:rsidRDefault="00634250" w:rsidP="00066FC2"/>
    <w:p w:rsidR="00066FC2" w:rsidRDefault="00066FC2" w:rsidP="00A732CD">
      <w:pPr>
        <w:spacing w:after="0"/>
        <w:rPr>
          <w:sz w:val="20"/>
        </w:rPr>
      </w:pPr>
      <w:r>
        <w:rPr>
          <w:sz w:val="20"/>
        </w:rPr>
        <w:lastRenderedPageBreak/>
        <w:t xml:space="preserve">Tabulka </w:t>
      </w:r>
      <w:proofErr w:type="gramStart"/>
      <w:r>
        <w:rPr>
          <w:sz w:val="20"/>
        </w:rPr>
        <w:t>č. 2  Roční</w:t>
      </w:r>
      <w:proofErr w:type="gramEnd"/>
      <w:r>
        <w:rPr>
          <w:sz w:val="20"/>
        </w:rPr>
        <w:t xml:space="preserve"> odpisová sazba pro hmotný majetek neodpisovaný podle písmen b- d)</w:t>
      </w:r>
    </w:p>
    <w:tbl>
      <w:tblPr>
        <w:tblStyle w:val="Svtlmkazvraznn4"/>
        <w:tblW w:w="0" w:type="auto"/>
        <w:tblInd w:w="108" w:type="dxa"/>
        <w:tblLook w:val="02A0"/>
      </w:tblPr>
      <w:tblGrid>
        <w:gridCol w:w="2053"/>
        <w:gridCol w:w="2161"/>
        <w:gridCol w:w="2161"/>
        <w:gridCol w:w="2161"/>
      </w:tblGrid>
      <w:tr w:rsidR="00066FC2" w:rsidTr="00CC3D0E">
        <w:trPr>
          <w:cnfStyle w:val="100000000000"/>
          <w:trHeight w:hRule="exact" w:val="648"/>
        </w:trPr>
        <w:tc>
          <w:tcPr>
            <w:cnfStyle w:val="001000000000"/>
            <w:tcW w:w="2053" w:type="dxa"/>
            <w:vAlign w:val="center"/>
          </w:tcPr>
          <w:p w:rsidR="00066FC2" w:rsidRPr="00066FC2" w:rsidRDefault="006128B7" w:rsidP="006128B7">
            <w:pPr>
              <w:jc w:val="center"/>
              <w:rPr>
                <w:rFonts w:ascii="Times New Roman" w:hAnsi="Times New Roman" w:cs="Times New Roman"/>
                <w:sz w:val="20"/>
              </w:rPr>
            </w:pPr>
            <w:r>
              <w:rPr>
                <w:rFonts w:ascii="Times New Roman" w:hAnsi="Times New Roman" w:cs="Times New Roman"/>
                <w:sz w:val="20"/>
              </w:rPr>
              <w:t>Odpisová skupina</w:t>
            </w:r>
            <w:r w:rsidR="00EA6C79">
              <w:rPr>
                <w:rStyle w:val="Znakapoznpodarou"/>
                <w:rFonts w:ascii="Times New Roman" w:hAnsi="Times New Roman" w:cs="Times New Roman"/>
                <w:sz w:val="20"/>
              </w:rPr>
              <w:footnoteReference w:id="16"/>
            </w:r>
          </w:p>
        </w:tc>
        <w:tc>
          <w:tcPr>
            <w:cnfStyle w:val="000010000000"/>
            <w:tcW w:w="2161" w:type="dxa"/>
            <w:vAlign w:val="center"/>
          </w:tcPr>
          <w:p w:rsidR="00066FC2" w:rsidRPr="00066FC2" w:rsidRDefault="006128B7" w:rsidP="006128B7">
            <w:pPr>
              <w:jc w:val="center"/>
              <w:rPr>
                <w:rFonts w:ascii="Times New Roman" w:hAnsi="Times New Roman" w:cs="Times New Roman"/>
                <w:sz w:val="20"/>
              </w:rPr>
            </w:pPr>
            <w:r>
              <w:rPr>
                <w:rFonts w:ascii="Times New Roman" w:hAnsi="Times New Roman" w:cs="Times New Roman"/>
                <w:sz w:val="20"/>
              </w:rPr>
              <w:t>První rok odpisování</w:t>
            </w:r>
          </w:p>
        </w:tc>
        <w:tc>
          <w:tcPr>
            <w:tcW w:w="2161" w:type="dxa"/>
            <w:vAlign w:val="center"/>
          </w:tcPr>
          <w:p w:rsidR="00066FC2" w:rsidRPr="00066FC2" w:rsidRDefault="006128B7" w:rsidP="006128B7">
            <w:pPr>
              <w:jc w:val="center"/>
              <w:cnfStyle w:val="100000000000"/>
              <w:rPr>
                <w:rFonts w:ascii="Times New Roman" w:hAnsi="Times New Roman" w:cs="Times New Roman"/>
                <w:sz w:val="20"/>
              </w:rPr>
            </w:pPr>
            <w:r>
              <w:rPr>
                <w:rFonts w:ascii="Times New Roman" w:hAnsi="Times New Roman" w:cs="Times New Roman"/>
                <w:sz w:val="20"/>
              </w:rPr>
              <w:t>Další roky odpisování</w:t>
            </w:r>
          </w:p>
        </w:tc>
        <w:tc>
          <w:tcPr>
            <w:cnfStyle w:val="000010000000"/>
            <w:tcW w:w="2161" w:type="dxa"/>
            <w:vAlign w:val="center"/>
          </w:tcPr>
          <w:p w:rsidR="00066FC2" w:rsidRPr="00066FC2" w:rsidRDefault="006128B7" w:rsidP="006128B7">
            <w:pPr>
              <w:jc w:val="center"/>
              <w:rPr>
                <w:rFonts w:ascii="Times New Roman" w:hAnsi="Times New Roman" w:cs="Times New Roman"/>
                <w:sz w:val="20"/>
              </w:rPr>
            </w:pPr>
            <w:r>
              <w:rPr>
                <w:rFonts w:ascii="Times New Roman" w:hAnsi="Times New Roman" w:cs="Times New Roman"/>
                <w:sz w:val="20"/>
              </w:rPr>
              <w:t>Pro zvýšenou vstupní cenu</w:t>
            </w:r>
          </w:p>
        </w:tc>
      </w:tr>
      <w:tr w:rsidR="00066FC2" w:rsidTr="00CC3D0E">
        <w:trPr>
          <w:trHeight w:hRule="exact" w:val="284"/>
        </w:trPr>
        <w:tc>
          <w:tcPr>
            <w:cnfStyle w:val="001000000000"/>
            <w:tcW w:w="2053" w:type="dxa"/>
            <w:vAlign w:val="center"/>
          </w:tcPr>
          <w:p w:rsidR="00066FC2" w:rsidRPr="00066FC2" w:rsidRDefault="006128B7" w:rsidP="006128B7">
            <w:pPr>
              <w:jc w:val="center"/>
              <w:rPr>
                <w:rFonts w:ascii="Times New Roman" w:hAnsi="Times New Roman" w:cs="Times New Roman"/>
                <w:sz w:val="20"/>
              </w:rPr>
            </w:pPr>
            <w:r>
              <w:rPr>
                <w:rFonts w:ascii="Times New Roman" w:hAnsi="Times New Roman" w:cs="Times New Roman"/>
                <w:sz w:val="20"/>
              </w:rPr>
              <w:t>1</w:t>
            </w:r>
          </w:p>
        </w:tc>
        <w:tc>
          <w:tcPr>
            <w:cnfStyle w:val="000010000000"/>
            <w:tcW w:w="2161" w:type="dxa"/>
            <w:vAlign w:val="center"/>
          </w:tcPr>
          <w:p w:rsidR="00066FC2" w:rsidRPr="00066FC2" w:rsidRDefault="006128B7" w:rsidP="006128B7">
            <w:pPr>
              <w:jc w:val="center"/>
              <w:rPr>
                <w:sz w:val="20"/>
              </w:rPr>
            </w:pPr>
            <w:r>
              <w:rPr>
                <w:sz w:val="20"/>
              </w:rPr>
              <w:t>20</w:t>
            </w:r>
          </w:p>
        </w:tc>
        <w:tc>
          <w:tcPr>
            <w:tcW w:w="2161" w:type="dxa"/>
            <w:vAlign w:val="center"/>
          </w:tcPr>
          <w:p w:rsidR="00066FC2" w:rsidRPr="00066FC2" w:rsidRDefault="006128B7" w:rsidP="006128B7">
            <w:pPr>
              <w:jc w:val="center"/>
              <w:cnfStyle w:val="000000000000"/>
              <w:rPr>
                <w:sz w:val="20"/>
              </w:rPr>
            </w:pPr>
            <w:r>
              <w:rPr>
                <w:sz w:val="20"/>
              </w:rPr>
              <w:t>40</w:t>
            </w:r>
          </w:p>
        </w:tc>
        <w:tc>
          <w:tcPr>
            <w:cnfStyle w:val="000010000000"/>
            <w:tcW w:w="2161" w:type="dxa"/>
            <w:vAlign w:val="center"/>
          </w:tcPr>
          <w:p w:rsidR="00066FC2" w:rsidRPr="00066FC2" w:rsidRDefault="006128B7" w:rsidP="006128B7">
            <w:pPr>
              <w:jc w:val="center"/>
              <w:rPr>
                <w:sz w:val="20"/>
              </w:rPr>
            </w:pPr>
            <w:r>
              <w:rPr>
                <w:sz w:val="20"/>
              </w:rPr>
              <w:t>33,3</w:t>
            </w:r>
          </w:p>
        </w:tc>
      </w:tr>
      <w:tr w:rsidR="00066FC2" w:rsidTr="00CC3D0E">
        <w:trPr>
          <w:trHeight w:hRule="exact" w:val="284"/>
        </w:trPr>
        <w:tc>
          <w:tcPr>
            <w:cnfStyle w:val="001000000000"/>
            <w:tcW w:w="2053" w:type="dxa"/>
            <w:vAlign w:val="center"/>
          </w:tcPr>
          <w:p w:rsidR="00066FC2" w:rsidRPr="00066FC2" w:rsidRDefault="006128B7" w:rsidP="006128B7">
            <w:pPr>
              <w:jc w:val="center"/>
              <w:rPr>
                <w:rFonts w:ascii="Times New Roman" w:hAnsi="Times New Roman" w:cs="Times New Roman"/>
                <w:sz w:val="20"/>
              </w:rPr>
            </w:pPr>
            <w:r>
              <w:rPr>
                <w:rFonts w:ascii="Times New Roman" w:hAnsi="Times New Roman" w:cs="Times New Roman"/>
                <w:sz w:val="20"/>
              </w:rPr>
              <w:t>2</w:t>
            </w:r>
          </w:p>
        </w:tc>
        <w:tc>
          <w:tcPr>
            <w:cnfStyle w:val="000010000000"/>
            <w:tcW w:w="2161" w:type="dxa"/>
            <w:vAlign w:val="center"/>
          </w:tcPr>
          <w:p w:rsidR="00066FC2" w:rsidRPr="00066FC2" w:rsidRDefault="006128B7" w:rsidP="006128B7">
            <w:pPr>
              <w:jc w:val="center"/>
              <w:rPr>
                <w:sz w:val="20"/>
              </w:rPr>
            </w:pPr>
            <w:r>
              <w:rPr>
                <w:sz w:val="20"/>
              </w:rPr>
              <w:t>11</w:t>
            </w:r>
          </w:p>
        </w:tc>
        <w:tc>
          <w:tcPr>
            <w:tcW w:w="2161" w:type="dxa"/>
            <w:vAlign w:val="center"/>
          </w:tcPr>
          <w:p w:rsidR="00066FC2" w:rsidRPr="00066FC2" w:rsidRDefault="006128B7" w:rsidP="006128B7">
            <w:pPr>
              <w:jc w:val="center"/>
              <w:cnfStyle w:val="000000000000"/>
              <w:rPr>
                <w:sz w:val="20"/>
              </w:rPr>
            </w:pPr>
            <w:r>
              <w:rPr>
                <w:sz w:val="20"/>
              </w:rPr>
              <w:t>22,25</w:t>
            </w:r>
          </w:p>
        </w:tc>
        <w:tc>
          <w:tcPr>
            <w:cnfStyle w:val="000010000000"/>
            <w:tcW w:w="2161" w:type="dxa"/>
            <w:vAlign w:val="center"/>
          </w:tcPr>
          <w:p w:rsidR="00066FC2" w:rsidRPr="00066FC2" w:rsidRDefault="006128B7" w:rsidP="006128B7">
            <w:pPr>
              <w:jc w:val="center"/>
              <w:rPr>
                <w:sz w:val="20"/>
              </w:rPr>
            </w:pPr>
            <w:r>
              <w:rPr>
                <w:sz w:val="20"/>
              </w:rPr>
              <w:t>20</w:t>
            </w:r>
          </w:p>
        </w:tc>
      </w:tr>
      <w:tr w:rsidR="00066FC2" w:rsidTr="00CC3D0E">
        <w:trPr>
          <w:trHeight w:hRule="exact" w:val="284"/>
        </w:trPr>
        <w:tc>
          <w:tcPr>
            <w:cnfStyle w:val="001000000000"/>
            <w:tcW w:w="2053" w:type="dxa"/>
            <w:vAlign w:val="center"/>
          </w:tcPr>
          <w:p w:rsidR="00066FC2" w:rsidRPr="00066FC2" w:rsidRDefault="006128B7" w:rsidP="006128B7">
            <w:pPr>
              <w:jc w:val="center"/>
              <w:rPr>
                <w:rFonts w:ascii="Times New Roman" w:hAnsi="Times New Roman" w:cs="Times New Roman"/>
                <w:sz w:val="20"/>
              </w:rPr>
            </w:pPr>
            <w:r>
              <w:rPr>
                <w:rFonts w:ascii="Times New Roman" w:hAnsi="Times New Roman" w:cs="Times New Roman"/>
                <w:sz w:val="20"/>
              </w:rPr>
              <w:t>3</w:t>
            </w:r>
          </w:p>
        </w:tc>
        <w:tc>
          <w:tcPr>
            <w:cnfStyle w:val="000010000000"/>
            <w:tcW w:w="2161" w:type="dxa"/>
            <w:vAlign w:val="center"/>
          </w:tcPr>
          <w:p w:rsidR="00066FC2" w:rsidRPr="00066FC2" w:rsidRDefault="006128B7" w:rsidP="006128B7">
            <w:pPr>
              <w:jc w:val="center"/>
              <w:rPr>
                <w:sz w:val="20"/>
              </w:rPr>
            </w:pPr>
            <w:r>
              <w:rPr>
                <w:sz w:val="20"/>
              </w:rPr>
              <w:t>5,5</w:t>
            </w:r>
          </w:p>
        </w:tc>
        <w:tc>
          <w:tcPr>
            <w:tcW w:w="2161" w:type="dxa"/>
            <w:vAlign w:val="center"/>
          </w:tcPr>
          <w:p w:rsidR="00066FC2" w:rsidRPr="00066FC2" w:rsidRDefault="006128B7" w:rsidP="006128B7">
            <w:pPr>
              <w:jc w:val="center"/>
              <w:cnfStyle w:val="000000000000"/>
              <w:rPr>
                <w:sz w:val="20"/>
              </w:rPr>
            </w:pPr>
            <w:r>
              <w:rPr>
                <w:sz w:val="20"/>
              </w:rPr>
              <w:t>10,5</w:t>
            </w:r>
          </w:p>
        </w:tc>
        <w:tc>
          <w:tcPr>
            <w:cnfStyle w:val="000010000000"/>
            <w:tcW w:w="2161" w:type="dxa"/>
            <w:vAlign w:val="center"/>
          </w:tcPr>
          <w:p w:rsidR="00066FC2" w:rsidRPr="00066FC2" w:rsidRDefault="006128B7" w:rsidP="006128B7">
            <w:pPr>
              <w:jc w:val="center"/>
              <w:rPr>
                <w:sz w:val="20"/>
              </w:rPr>
            </w:pPr>
            <w:r>
              <w:rPr>
                <w:sz w:val="20"/>
              </w:rPr>
              <w:t>10</w:t>
            </w:r>
          </w:p>
        </w:tc>
      </w:tr>
      <w:tr w:rsidR="00066FC2" w:rsidTr="00CC3D0E">
        <w:trPr>
          <w:trHeight w:hRule="exact" w:val="284"/>
        </w:trPr>
        <w:tc>
          <w:tcPr>
            <w:cnfStyle w:val="001000000000"/>
            <w:tcW w:w="2053" w:type="dxa"/>
            <w:vAlign w:val="center"/>
          </w:tcPr>
          <w:p w:rsidR="00066FC2" w:rsidRPr="00066FC2" w:rsidRDefault="006128B7" w:rsidP="006128B7">
            <w:pPr>
              <w:jc w:val="center"/>
              <w:rPr>
                <w:rFonts w:ascii="Times New Roman" w:hAnsi="Times New Roman" w:cs="Times New Roman"/>
                <w:sz w:val="20"/>
              </w:rPr>
            </w:pPr>
            <w:r>
              <w:rPr>
                <w:rFonts w:ascii="Times New Roman" w:hAnsi="Times New Roman" w:cs="Times New Roman"/>
                <w:sz w:val="20"/>
              </w:rPr>
              <w:t>4</w:t>
            </w:r>
          </w:p>
        </w:tc>
        <w:tc>
          <w:tcPr>
            <w:cnfStyle w:val="000010000000"/>
            <w:tcW w:w="2161" w:type="dxa"/>
            <w:vAlign w:val="center"/>
          </w:tcPr>
          <w:p w:rsidR="00066FC2" w:rsidRPr="00066FC2" w:rsidRDefault="006128B7" w:rsidP="006128B7">
            <w:pPr>
              <w:jc w:val="center"/>
              <w:rPr>
                <w:sz w:val="20"/>
              </w:rPr>
            </w:pPr>
            <w:r>
              <w:rPr>
                <w:sz w:val="20"/>
              </w:rPr>
              <w:t>2,15</w:t>
            </w:r>
          </w:p>
        </w:tc>
        <w:tc>
          <w:tcPr>
            <w:tcW w:w="2161" w:type="dxa"/>
            <w:vAlign w:val="center"/>
          </w:tcPr>
          <w:p w:rsidR="00066FC2" w:rsidRPr="00066FC2" w:rsidRDefault="006128B7" w:rsidP="006128B7">
            <w:pPr>
              <w:jc w:val="center"/>
              <w:cnfStyle w:val="000000000000"/>
              <w:rPr>
                <w:sz w:val="20"/>
              </w:rPr>
            </w:pPr>
            <w:r>
              <w:rPr>
                <w:sz w:val="20"/>
              </w:rPr>
              <w:t>5,15</w:t>
            </w:r>
          </w:p>
        </w:tc>
        <w:tc>
          <w:tcPr>
            <w:cnfStyle w:val="000010000000"/>
            <w:tcW w:w="2161" w:type="dxa"/>
            <w:vAlign w:val="center"/>
          </w:tcPr>
          <w:p w:rsidR="00066FC2" w:rsidRPr="00066FC2" w:rsidRDefault="006128B7" w:rsidP="006128B7">
            <w:pPr>
              <w:jc w:val="center"/>
              <w:rPr>
                <w:sz w:val="20"/>
              </w:rPr>
            </w:pPr>
            <w:r>
              <w:rPr>
                <w:sz w:val="20"/>
              </w:rPr>
              <w:t>5,0</w:t>
            </w:r>
          </w:p>
        </w:tc>
      </w:tr>
      <w:tr w:rsidR="00066FC2" w:rsidTr="00CC3D0E">
        <w:trPr>
          <w:trHeight w:hRule="exact" w:val="284"/>
        </w:trPr>
        <w:tc>
          <w:tcPr>
            <w:cnfStyle w:val="001000000000"/>
            <w:tcW w:w="2053" w:type="dxa"/>
            <w:vAlign w:val="center"/>
          </w:tcPr>
          <w:p w:rsidR="00066FC2" w:rsidRPr="00066FC2" w:rsidRDefault="006128B7" w:rsidP="006128B7">
            <w:pPr>
              <w:jc w:val="center"/>
              <w:rPr>
                <w:rFonts w:ascii="Times New Roman" w:hAnsi="Times New Roman" w:cs="Times New Roman"/>
                <w:sz w:val="20"/>
              </w:rPr>
            </w:pPr>
            <w:r>
              <w:rPr>
                <w:rFonts w:ascii="Times New Roman" w:hAnsi="Times New Roman" w:cs="Times New Roman"/>
                <w:sz w:val="20"/>
              </w:rPr>
              <w:t>5</w:t>
            </w:r>
          </w:p>
        </w:tc>
        <w:tc>
          <w:tcPr>
            <w:cnfStyle w:val="000010000000"/>
            <w:tcW w:w="2161" w:type="dxa"/>
            <w:vAlign w:val="center"/>
          </w:tcPr>
          <w:p w:rsidR="00066FC2" w:rsidRPr="00066FC2" w:rsidRDefault="006128B7" w:rsidP="006128B7">
            <w:pPr>
              <w:jc w:val="center"/>
              <w:rPr>
                <w:sz w:val="20"/>
              </w:rPr>
            </w:pPr>
            <w:r>
              <w:rPr>
                <w:sz w:val="20"/>
              </w:rPr>
              <w:t>1,4</w:t>
            </w:r>
          </w:p>
        </w:tc>
        <w:tc>
          <w:tcPr>
            <w:tcW w:w="2161" w:type="dxa"/>
            <w:vAlign w:val="center"/>
          </w:tcPr>
          <w:p w:rsidR="00066FC2" w:rsidRPr="00066FC2" w:rsidRDefault="006128B7" w:rsidP="006128B7">
            <w:pPr>
              <w:jc w:val="center"/>
              <w:cnfStyle w:val="000000000000"/>
              <w:rPr>
                <w:sz w:val="20"/>
              </w:rPr>
            </w:pPr>
            <w:r>
              <w:rPr>
                <w:sz w:val="20"/>
              </w:rPr>
              <w:t>3,4</w:t>
            </w:r>
          </w:p>
        </w:tc>
        <w:tc>
          <w:tcPr>
            <w:cnfStyle w:val="000010000000"/>
            <w:tcW w:w="2161" w:type="dxa"/>
            <w:vAlign w:val="center"/>
          </w:tcPr>
          <w:p w:rsidR="00066FC2" w:rsidRPr="00066FC2" w:rsidRDefault="006128B7" w:rsidP="006128B7">
            <w:pPr>
              <w:jc w:val="center"/>
              <w:rPr>
                <w:sz w:val="20"/>
              </w:rPr>
            </w:pPr>
            <w:r>
              <w:rPr>
                <w:sz w:val="20"/>
              </w:rPr>
              <w:t>3,4</w:t>
            </w:r>
          </w:p>
        </w:tc>
      </w:tr>
      <w:tr w:rsidR="00066FC2" w:rsidTr="00CC3D0E">
        <w:trPr>
          <w:trHeight w:hRule="exact" w:val="284"/>
        </w:trPr>
        <w:tc>
          <w:tcPr>
            <w:cnfStyle w:val="001000000000"/>
            <w:tcW w:w="2053" w:type="dxa"/>
            <w:vAlign w:val="center"/>
          </w:tcPr>
          <w:p w:rsidR="00066FC2" w:rsidRPr="00066FC2" w:rsidRDefault="006128B7" w:rsidP="006128B7">
            <w:pPr>
              <w:jc w:val="center"/>
              <w:rPr>
                <w:rFonts w:ascii="Times New Roman" w:hAnsi="Times New Roman" w:cs="Times New Roman"/>
                <w:sz w:val="20"/>
              </w:rPr>
            </w:pPr>
            <w:r>
              <w:rPr>
                <w:rFonts w:ascii="Times New Roman" w:hAnsi="Times New Roman" w:cs="Times New Roman"/>
                <w:sz w:val="20"/>
              </w:rPr>
              <w:t>6</w:t>
            </w:r>
          </w:p>
        </w:tc>
        <w:tc>
          <w:tcPr>
            <w:cnfStyle w:val="000010000000"/>
            <w:tcW w:w="2161" w:type="dxa"/>
            <w:vAlign w:val="center"/>
          </w:tcPr>
          <w:p w:rsidR="00066FC2" w:rsidRPr="00066FC2" w:rsidRDefault="006128B7" w:rsidP="006128B7">
            <w:pPr>
              <w:jc w:val="center"/>
              <w:rPr>
                <w:sz w:val="20"/>
              </w:rPr>
            </w:pPr>
            <w:r>
              <w:rPr>
                <w:sz w:val="20"/>
              </w:rPr>
              <w:t>1,02</w:t>
            </w:r>
          </w:p>
        </w:tc>
        <w:tc>
          <w:tcPr>
            <w:tcW w:w="2161" w:type="dxa"/>
            <w:vAlign w:val="center"/>
          </w:tcPr>
          <w:p w:rsidR="00066FC2" w:rsidRPr="00066FC2" w:rsidRDefault="006128B7" w:rsidP="006128B7">
            <w:pPr>
              <w:jc w:val="center"/>
              <w:cnfStyle w:val="000000000000"/>
              <w:rPr>
                <w:sz w:val="20"/>
              </w:rPr>
            </w:pPr>
            <w:r>
              <w:rPr>
                <w:sz w:val="20"/>
              </w:rPr>
              <w:t>2,02</w:t>
            </w:r>
          </w:p>
        </w:tc>
        <w:tc>
          <w:tcPr>
            <w:cnfStyle w:val="000010000000"/>
            <w:tcW w:w="2161" w:type="dxa"/>
            <w:vAlign w:val="center"/>
          </w:tcPr>
          <w:p w:rsidR="00066FC2" w:rsidRPr="00066FC2" w:rsidRDefault="006128B7" w:rsidP="006128B7">
            <w:pPr>
              <w:jc w:val="center"/>
              <w:rPr>
                <w:sz w:val="20"/>
              </w:rPr>
            </w:pPr>
            <w:r>
              <w:rPr>
                <w:sz w:val="20"/>
              </w:rPr>
              <w:t>2,0</w:t>
            </w:r>
          </w:p>
        </w:tc>
      </w:tr>
    </w:tbl>
    <w:p w:rsidR="006128B7" w:rsidRDefault="006128B7" w:rsidP="006128B7">
      <w:pPr>
        <w:rPr>
          <w:sz w:val="20"/>
        </w:rPr>
      </w:pPr>
      <w:r w:rsidRPr="009F23E2">
        <w:rPr>
          <w:sz w:val="22"/>
        </w:rPr>
        <w:t xml:space="preserve">Zdroj: </w:t>
      </w:r>
      <w:r w:rsidRPr="009F23E2">
        <w:rPr>
          <w:sz w:val="20"/>
        </w:rPr>
        <w:t>ZDP, § 3</w:t>
      </w:r>
      <w:r>
        <w:rPr>
          <w:sz w:val="20"/>
        </w:rPr>
        <w:t>1, o</w:t>
      </w:r>
      <w:r w:rsidR="00473352">
        <w:rPr>
          <w:sz w:val="20"/>
        </w:rPr>
        <w:t>d</w:t>
      </w:r>
      <w:r>
        <w:rPr>
          <w:sz w:val="20"/>
        </w:rPr>
        <w:t>st. 1, písm. a)</w:t>
      </w:r>
      <w:r w:rsidRPr="009F23E2">
        <w:rPr>
          <w:sz w:val="20"/>
        </w:rPr>
        <w:t>. Vlastní úprava.</w:t>
      </w:r>
    </w:p>
    <w:p w:rsidR="006128B7" w:rsidRDefault="00FA5F63" w:rsidP="006128B7">
      <w:r>
        <w:t>Tato základní tabulka ročních odpisových sazeb je určena pro všechny poplatníky, kteří</w:t>
      </w:r>
      <w:r w:rsidR="00A53002">
        <w:t> </w:t>
      </w:r>
      <w:r>
        <w:t>jsou oprávněni daňově odpisovat daný majetek</w:t>
      </w:r>
      <w:r w:rsidR="00EA6C79">
        <w:t>.</w:t>
      </w:r>
      <w:r w:rsidR="00AE3D45">
        <w:t xml:space="preserve"> </w:t>
      </w:r>
      <w:r>
        <w:t>Další tři tabulky, které jsou uvedeny pod písmeny b</w:t>
      </w:r>
      <w:r w:rsidR="00FF76E9">
        <w:t xml:space="preserve"> </w:t>
      </w:r>
      <w:r>
        <w:t xml:space="preserve">- d) § 31 ZDP (viz. </w:t>
      </w:r>
      <w:r w:rsidR="00A84DFA">
        <w:t>Příloha</w:t>
      </w:r>
      <w:r>
        <w:t xml:space="preserve"> č. 1), jsou určeny pro taxativně vyjmenované poplatníky:</w:t>
      </w:r>
    </w:p>
    <w:p w:rsidR="00FA5F63" w:rsidRDefault="00FA5F63" w:rsidP="00FA5F63">
      <w:pPr>
        <w:pStyle w:val="Odstavecseseznamem"/>
        <w:numPr>
          <w:ilvl w:val="0"/>
          <w:numId w:val="5"/>
        </w:numPr>
      </w:pPr>
      <w:r>
        <w:t>§ 31 odst. 1 písm. b) ZDP – poplatník s převážně zemědělskou a lesní výrobou</w:t>
      </w:r>
      <w:r>
        <w:rPr>
          <w:rStyle w:val="Znakapoznpodarou"/>
        </w:rPr>
        <w:footnoteReference w:id="17"/>
      </w:r>
      <w:r>
        <w:t>, který je prvním vlastníkem zemědělského nebo lesnického stroje podle Standardní klasifikace produkce kód 29.3.</w:t>
      </w:r>
    </w:p>
    <w:p w:rsidR="00FF76E9" w:rsidRDefault="00FF76E9" w:rsidP="00FA5F63">
      <w:pPr>
        <w:pStyle w:val="Odstavecseseznamem"/>
        <w:numPr>
          <w:ilvl w:val="0"/>
          <w:numId w:val="5"/>
        </w:numPr>
      </w:pPr>
      <w:r>
        <w:t>§ 31 odst. 1 písm. c) ZDP – poplatník, který je prvním vlastníkem zařízení pro</w:t>
      </w:r>
      <w:r w:rsidR="00A53002">
        <w:t> </w:t>
      </w:r>
      <w:r>
        <w:t>čištění a úpravu vod podle SKP kód 29.24.1 (plynové generátory, destilační, filtrační a rektifikační přístroje) využívaného v budovách vodního hospodářství, čistírnách a úpravnách vody, v třídících a úpravárenských zařízeních na</w:t>
      </w:r>
      <w:r w:rsidR="00A53002">
        <w:t> </w:t>
      </w:r>
      <w:r>
        <w:t>zhodnocení druhotných surovin.</w:t>
      </w:r>
    </w:p>
    <w:p w:rsidR="008E117C" w:rsidRDefault="008E117C" w:rsidP="00FA5F63">
      <w:pPr>
        <w:pStyle w:val="Odstavecseseznamem"/>
        <w:numPr>
          <w:ilvl w:val="0"/>
          <w:numId w:val="5"/>
        </w:numPr>
      </w:pPr>
      <w:r>
        <w:t>§ 31 odst. 1 písm. d) ZDP – tyto odpisové sazby může použít poplatník pro</w:t>
      </w:r>
      <w:r w:rsidR="00A53002">
        <w:t> </w:t>
      </w:r>
      <w:r>
        <w:t>majetek zatříděný v odpisových skupinách 1 – 3, pokud je prvním vlastníkem hmotného movitého majetku (od roku 2006 se za prvního vlastníka považuje i poplatník, který hmotný majetek vyrobil ve své režii) s výjimkou hmotného movitého majetku v</w:t>
      </w:r>
      <w:r w:rsidR="00CC3D0E">
        <w:t>y</w:t>
      </w:r>
      <w:r>
        <w:t>jmenovaného v § 31 odst. 5 ZDP</w:t>
      </w:r>
      <w:r>
        <w:rPr>
          <w:rStyle w:val="Znakapoznpodarou"/>
        </w:rPr>
        <w:footnoteReference w:id="18"/>
      </w:r>
      <w:r>
        <w:t>.</w:t>
      </w:r>
    </w:p>
    <w:p w:rsidR="00304F80" w:rsidRDefault="00473352" w:rsidP="00F56832">
      <w:r>
        <w:lastRenderedPageBreak/>
        <w:t xml:space="preserve">Každá </w:t>
      </w:r>
      <w:r w:rsidR="00A53002">
        <w:t xml:space="preserve">uvedená </w:t>
      </w:r>
      <w:r>
        <w:t>tabulka obsahuje tři rozdílné roční odpisové sazby. Sazba v prvním sloupci se použije pro výpočet odpisů v prvním roce odpisování. V následujících letech se používá sazba z druhého sloupce, která je vyšší, a používá se až do konečného odepsání majetku. Odpisová sazba ze třetího sloupce je určena pro odpisy v okamžiku, kdy dojde ke zvýšení vstupní ceny, tzn., že dojde k technickému zhodnocení majetku a</w:t>
      </w:r>
      <w:r w:rsidR="00A53002">
        <w:t> </w:t>
      </w:r>
      <w:r>
        <w:t>tento je odepisován z ceny zvýšené o technické zhodnocení.</w:t>
      </w:r>
      <w:r w:rsidR="00CC3D0E">
        <w:t xml:space="preserve"> § 31 odst. 7 ZDP upravuje jak</w:t>
      </w:r>
      <w:r w:rsidR="00A53002">
        <w:t> </w:t>
      </w:r>
      <w:r w:rsidR="00CC3D0E">
        <w:t>výpočet rovnoměrných daňových odpisů, tak i použití maximální možné odpisové sazby, která je uvedena v tabulkách. Nižší sazbu než uvedenou nemohou uplatnit poplatníci, kteří uplatňují výdaje podle § 7 ZDP – fyzické osoby, nebo podle §</w:t>
      </w:r>
      <w:r w:rsidR="00A53002">
        <w:t> </w:t>
      </w:r>
      <w:r w:rsidR="00CC3D0E">
        <w:t>9 odst. 4</w:t>
      </w:r>
      <w:r w:rsidR="00A53002">
        <w:t> </w:t>
      </w:r>
      <w:r w:rsidR="00CC3D0E">
        <w:t>ZDP – osoby uplatňující výdaje procentem z příjmu, nebo používá hmotný majetek k zajištění zdanitelného příjmu pouze zčásti, takže do výdajů k zajištění příjmů zahrnuje pouze poměrnou část odpisů</w:t>
      </w:r>
      <w:r w:rsidR="00CC3D0E">
        <w:rPr>
          <w:rStyle w:val="Znakapoznpodarou"/>
        </w:rPr>
        <w:footnoteReference w:id="19"/>
      </w:r>
      <w:r w:rsidR="00CC3D0E">
        <w:t>.</w:t>
      </w:r>
      <w:r w:rsidR="00F56832">
        <w:t xml:space="preserve"> </w:t>
      </w:r>
      <w:r w:rsidR="00304F80">
        <w:t>Samotný vzorec pro výpočet rovnoměrných odpisů vychází pouze ze vstupní ceny</w:t>
      </w:r>
      <w:r w:rsidR="00282E85">
        <w:t xml:space="preserve"> </w:t>
      </w:r>
      <w:r w:rsidR="00304F80">
        <w:t xml:space="preserve">a roční odpisové </w:t>
      </w:r>
      <w:r w:rsidR="00282E85">
        <w:t>sazby:</w:t>
      </w:r>
    </w:p>
    <w:p w:rsidR="00304F80" w:rsidRPr="00976F19" w:rsidRDefault="00282E85" w:rsidP="00976F19">
      <w:pPr>
        <w:spacing w:after="120"/>
        <w:jc w:val="center"/>
        <w:rPr>
          <w:b/>
        </w:rPr>
      </w:pPr>
      <w:r w:rsidRPr="00976F19">
        <w:rPr>
          <w:b/>
          <w:i/>
        </w:rPr>
        <w:t>rovnoměrné odpisy</w:t>
      </w:r>
      <w:r w:rsidRPr="00976F19">
        <w:rPr>
          <w:b/>
        </w:rPr>
        <w:t xml:space="preserve"> = </w:t>
      </w:r>
      <w:r w:rsidRPr="00976F19">
        <w:rPr>
          <w:b/>
          <w:position w:val="-24"/>
        </w:rPr>
        <w:object w:dxaOrig="1020" w:dyaOrig="620">
          <v:shape id="_x0000_i1029" type="#_x0000_t75" style="width:50.25pt;height:31.8pt" o:ole="">
            <v:imagedata r:id="rId29" o:title=""/>
          </v:shape>
          <o:OLEObject Type="Embed" ProgID="Equation.3" ShapeID="_x0000_i1029" DrawAspect="Content" ObjectID="_1383410276" r:id="rId30"/>
        </w:object>
      </w:r>
      <w:r w:rsidRPr="00976F19">
        <w:rPr>
          <w:b/>
        </w:rPr>
        <w:t>,</w:t>
      </w:r>
    </w:p>
    <w:p w:rsidR="00282E85" w:rsidRPr="00976F19" w:rsidRDefault="00282E85" w:rsidP="00F56832">
      <w:pPr>
        <w:spacing w:after="120"/>
        <w:rPr>
          <w:sz w:val="20"/>
        </w:rPr>
      </w:pPr>
      <w:r w:rsidRPr="00976F19">
        <w:rPr>
          <w:sz w:val="20"/>
        </w:rPr>
        <w:t>VC = vstupní cena, ROS = roční odpisová sazba, odpis bude zaokrouhlen na koruny nahoru.</w:t>
      </w:r>
    </w:p>
    <w:p w:rsidR="00282E85" w:rsidRDefault="00282E85" w:rsidP="00976F19">
      <w:pPr>
        <w:spacing w:after="120"/>
      </w:pPr>
      <w:r>
        <w:t>Na stejném principu je stanoven i vzorec pro výpočet rovnoměrných odpisů z ceny hmotného majetku zvýšené o technické zhodnocení. Použije se tato zvýšená cena roční odpisové sazby pro zvýšenou vstupní cenu:</w:t>
      </w:r>
    </w:p>
    <w:p w:rsidR="00282E85" w:rsidRPr="00976F19" w:rsidRDefault="00282E85" w:rsidP="00976F19">
      <w:pPr>
        <w:spacing w:after="120"/>
        <w:jc w:val="center"/>
        <w:rPr>
          <w:b/>
        </w:rPr>
      </w:pPr>
      <w:r w:rsidRPr="00976F19">
        <w:rPr>
          <w:b/>
          <w:i/>
        </w:rPr>
        <w:t>rovnoměrné odpisy ze zvýšené vstupní ceny</w:t>
      </w:r>
      <w:r w:rsidRPr="00976F19">
        <w:rPr>
          <w:b/>
        </w:rPr>
        <w:t xml:space="preserve"> = </w:t>
      </w:r>
      <w:r w:rsidR="004D04C3" w:rsidRPr="00976F19">
        <w:rPr>
          <w:b/>
          <w:position w:val="-24"/>
        </w:rPr>
        <w:object w:dxaOrig="1740" w:dyaOrig="620">
          <v:shape id="_x0000_i1030" type="#_x0000_t75" style="width:86.25pt;height:31.8pt" o:ole="">
            <v:imagedata r:id="rId31" o:title=""/>
          </v:shape>
          <o:OLEObject Type="Embed" ProgID="Equation.3" ShapeID="_x0000_i1030" DrawAspect="Content" ObjectID="_1383410277" r:id="rId32"/>
        </w:object>
      </w:r>
      <w:r w:rsidRPr="00976F19">
        <w:rPr>
          <w:b/>
        </w:rPr>
        <w:t>,</w:t>
      </w:r>
    </w:p>
    <w:p w:rsidR="004D04C3" w:rsidRPr="00976F19" w:rsidRDefault="00282E85" w:rsidP="004D04C3">
      <w:pPr>
        <w:rPr>
          <w:sz w:val="20"/>
        </w:rPr>
      </w:pPr>
      <w:r w:rsidRPr="00976F19">
        <w:rPr>
          <w:sz w:val="20"/>
        </w:rPr>
        <w:t>ZVC</w:t>
      </w:r>
      <w:r w:rsidR="004D04C3" w:rsidRPr="00976F19">
        <w:rPr>
          <w:sz w:val="20"/>
        </w:rPr>
        <w:t xml:space="preserve"> = zvýšená vstupní cena, </w:t>
      </w:r>
      <w:proofErr w:type="spellStart"/>
      <w:r w:rsidR="004D04C3" w:rsidRPr="00976F19">
        <w:rPr>
          <w:sz w:val="20"/>
        </w:rPr>
        <w:t>ROSpZVC</w:t>
      </w:r>
      <w:proofErr w:type="spellEnd"/>
      <w:r w:rsidR="004D04C3" w:rsidRPr="00976F19">
        <w:rPr>
          <w:sz w:val="20"/>
        </w:rPr>
        <w:t xml:space="preserve"> = roční odpisová sazba pro zvýšenou vstupní cenu („třetí“ sloupec v tabulkách odpisových sazeb), odpis bude zaokrouhlen na koruny nahoru.</w:t>
      </w:r>
    </w:p>
    <w:p w:rsidR="008A1E76" w:rsidRDefault="00A732CD" w:rsidP="00AE3D45">
      <w:pPr>
        <w:spacing w:after="120"/>
      </w:pPr>
      <w:r>
        <w:t xml:space="preserve">Druhou možnost výpočtu daňových odpisů představuje </w:t>
      </w:r>
      <w:r w:rsidRPr="00A732CD">
        <w:rPr>
          <w:b/>
          <w:i/>
        </w:rPr>
        <w:t>metoda zrychlených daňových odpisů</w:t>
      </w:r>
      <w:r>
        <w:t xml:space="preserve"> hmotného majetku. </w:t>
      </w:r>
      <w:r w:rsidR="00831CE4">
        <w:t>Pokud podnikatel zvolí pro výpočet daňových odpisů tuto možnost, v prvním roce odepíše vyšší částku v porovnání s odpisy rovnoměrnými. Při</w:t>
      </w:r>
      <w:r w:rsidR="00A53002">
        <w:t> </w:t>
      </w:r>
      <w:r w:rsidR="00831CE4">
        <w:t xml:space="preserve">tomto výpočtu se nepoužívají odpisové sazby, ale odpisové koeficienty, které jsou </w:t>
      </w:r>
      <w:r w:rsidR="00831CE4">
        <w:lastRenderedPageBreak/>
        <w:t>stanoveny pro všechny odpisové skupiny s rozlišením pro první rok odpisování, pro</w:t>
      </w:r>
      <w:r w:rsidR="00A53002">
        <w:t> </w:t>
      </w:r>
      <w:r w:rsidR="00831CE4">
        <w:t>další roky odpisování a</w:t>
      </w:r>
      <w:r w:rsidR="008A1E76">
        <w:t xml:space="preserve"> pro odpisování ze zvýšené ceny:</w:t>
      </w:r>
      <w:r w:rsidR="00831CE4">
        <w:t xml:space="preserve"> </w:t>
      </w:r>
    </w:p>
    <w:p w:rsidR="008A1E76" w:rsidRDefault="008A1E76" w:rsidP="008A1E76">
      <w:pPr>
        <w:spacing w:after="0"/>
        <w:rPr>
          <w:sz w:val="20"/>
        </w:rPr>
      </w:pPr>
      <w:r>
        <w:rPr>
          <w:sz w:val="20"/>
        </w:rPr>
        <w:t xml:space="preserve">Tabulka </w:t>
      </w:r>
      <w:r w:rsidR="0085591A">
        <w:rPr>
          <w:sz w:val="20"/>
        </w:rPr>
        <w:t>č. 3 Koeficienty</w:t>
      </w:r>
      <w:r>
        <w:rPr>
          <w:sz w:val="20"/>
        </w:rPr>
        <w:t xml:space="preserve"> pro výpočet zrychlených odpisů</w:t>
      </w:r>
    </w:p>
    <w:tbl>
      <w:tblPr>
        <w:tblStyle w:val="Svtlmkazvraznn4"/>
        <w:tblW w:w="0" w:type="auto"/>
        <w:tblInd w:w="108" w:type="dxa"/>
        <w:tblLook w:val="02A0"/>
      </w:tblPr>
      <w:tblGrid>
        <w:gridCol w:w="2053"/>
        <w:gridCol w:w="2161"/>
        <w:gridCol w:w="2161"/>
        <w:gridCol w:w="2161"/>
      </w:tblGrid>
      <w:tr w:rsidR="008A1E76" w:rsidTr="008A1E76">
        <w:trPr>
          <w:cnfStyle w:val="100000000000"/>
          <w:trHeight w:hRule="exact" w:val="648"/>
        </w:trPr>
        <w:tc>
          <w:tcPr>
            <w:cnfStyle w:val="001000000000"/>
            <w:tcW w:w="2053" w:type="dxa"/>
            <w:vAlign w:val="center"/>
          </w:tcPr>
          <w:p w:rsidR="008A1E76" w:rsidRPr="00066FC2" w:rsidRDefault="008A1E76" w:rsidP="002B57F7">
            <w:pPr>
              <w:jc w:val="center"/>
              <w:rPr>
                <w:rFonts w:ascii="Times New Roman" w:hAnsi="Times New Roman" w:cs="Times New Roman"/>
                <w:sz w:val="20"/>
              </w:rPr>
            </w:pPr>
            <w:r>
              <w:rPr>
                <w:rFonts w:ascii="Times New Roman" w:hAnsi="Times New Roman" w:cs="Times New Roman"/>
                <w:sz w:val="20"/>
              </w:rPr>
              <w:t>Odpisová skupina</w:t>
            </w:r>
            <w:r>
              <w:rPr>
                <w:rStyle w:val="Znakapoznpodarou"/>
                <w:rFonts w:ascii="Times New Roman" w:hAnsi="Times New Roman" w:cs="Times New Roman"/>
                <w:sz w:val="20"/>
              </w:rPr>
              <w:footnoteReference w:id="20"/>
            </w:r>
          </w:p>
        </w:tc>
        <w:tc>
          <w:tcPr>
            <w:cnfStyle w:val="000010000000"/>
            <w:tcW w:w="2161" w:type="dxa"/>
            <w:vAlign w:val="center"/>
          </w:tcPr>
          <w:p w:rsidR="008A1E76" w:rsidRPr="00066FC2" w:rsidRDefault="008A1E76" w:rsidP="002B57F7">
            <w:pPr>
              <w:jc w:val="center"/>
              <w:rPr>
                <w:rFonts w:ascii="Times New Roman" w:hAnsi="Times New Roman" w:cs="Times New Roman"/>
                <w:sz w:val="20"/>
              </w:rPr>
            </w:pPr>
            <w:r>
              <w:rPr>
                <w:rFonts w:ascii="Times New Roman" w:hAnsi="Times New Roman" w:cs="Times New Roman"/>
                <w:sz w:val="20"/>
              </w:rPr>
              <w:t>První rok odpisování k</w:t>
            </w:r>
            <w:r w:rsidRPr="008A1E76">
              <w:rPr>
                <w:rFonts w:ascii="Times New Roman" w:hAnsi="Times New Roman" w:cs="Times New Roman"/>
                <w:sz w:val="20"/>
                <w:vertAlign w:val="subscript"/>
              </w:rPr>
              <w:t>1</w:t>
            </w:r>
          </w:p>
        </w:tc>
        <w:tc>
          <w:tcPr>
            <w:tcW w:w="2161" w:type="dxa"/>
            <w:vAlign w:val="center"/>
          </w:tcPr>
          <w:p w:rsidR="008A1E76" w:rsidRPr="00066FC2" w:rsidRDefault="008A1E76" w:rsidP="002B57F7">
            <w:pPr>
              <w:jc w:val="center"/>
              <w:cnfStyle w:val="100000000000"/>
              <w:rPr>
                <w:rFonts w:ascii="Times New Roman" w:hAnsi="Times New Roman" w:cs="Times New Roman"/>
                <w:sz w:val="20"/>
              </w:rPr>
            </w:pPr>
            <w:r>
              <w:rPr>
                <w:rFonts w:ascii="Times New Roman" w:hAnsi="Times New Roman" w:cs="Times New Roman"/>
                <w:sz w:val="20"/>
              </w:rPr>
              <w:t>Další roky odpisování k</w:t>
            </w:r>
            <w:r w:rsidRPr="008A1E76">
              <w:rPr>
                <w:rFonts w:ascii="Times New Roman" w:hAnsi="Times New Roman" w:cs="Times New Roman"/>
                <w:sz w:val="20"/>
                <w:vertAlign w:val="subscript"/>
              </w:rPr>
              <w:t>2</w:t>
            </w:r>
          </w:p>
        </w:tc>
        <w:tc>
          <w:tcPr>
            <w:cnfStyle w:val="000010000000"/>
            <w:tcW w:w="2161" w:type="dxa"/>
            <w:vAlign w:val="center"/>
          </w:tcPr>
          <w:p w:rsidR="008A1E76" w:rsidRPr="00066FC2" w:rsidRDefault="008A1E76" w:rsidP="008A1E76">
            <w:pPr>
              <w:jc w:val="center"/>
              <w:rPr>
                <w:rFonts w:ascii="Times New Roman" w:hAnsi="Times New Roman" w:cs="Times New Roman"/>
                <w:sz w:val="20"/>
              </w:rPr>
            </w:pPr>
            <w:r>
              <w:rPr>
                <w:rFonts w:ascii="Times New Roman" w:hAnsi="Times New Roman" w:cs="Times New Roman"/>
                <w:sz w:val="20"/>
              </w:rPr>
              <w:t>Pro zvýšenou zůstatkovou cenu k</w:t>
            </w:r>
            <w:r w:rsidRPr="008A1E76">
              <w:rPr>
                <w:rFonts w:ascii="Times New Roman" w:hAnsi="Times New Roman" w:cs="Times New Roman"/>
                <w:sz w:val="20"/>
                <w:vertAlign w:val="subscript"/>
              </w:rPr>
              <w:t>3</w:t>
            </w:r>
          </w:p>
        </w:tc>
      </w:tr>
      <w:tr w:rsidR="008A1E76" w:rsidTr="008A1E76">
        <w:trPr>
          <w:trHeight w:hRule="exact" w:val="284"/>
        </w:trPr>
        <w:tc>
          <w:tcPr>
            <w:cnfStyle w:val="001000000000"/>
            <w:tcW w:w="2053" w:type="dxa"/>
            <w:vAlign w:val="center"/>
          </w:tcPr>
          <w:p w:rsidR="008A1E76" w:rsidRPr="00066FC2" w:rsidRDefault="008A1E76" w:rsidP="002B57F7">
            <w:pPr>
              <w:jc w:val="center"/>
              <w:rPr>
                <w:rFonts w:ascii="Times New Roman" w:hAnsi="Times New Roman" w:cs="Times New Roman"/>
                <w:sz w:val="20"/>
              </w:rPr>
            </w:pPr>
            <w:r>
              <w:rPr>
                <w:rFonts w:ascii="Times New Roman" w:hAnsi="Times New Roman" w:cs="Times New Roman"/>
                <w:sz w:val="20"/>
              </w:rPr>
              <w:t>1</w:t>
            </w:r>
          </w:p>
        </w:tc>
        <w:tc>
          <w:tcPr>
            <w:cnfStyle w:val="000010000000"/>
            <w:tcW w:w="2161" w:type="dxa"/>
            <w:vAlign w:val="center"/>
          </w:tcPr>
          <w:p w:rsidR="008A1E76" w:rsidRPr="00066FC2" w:rsidRDefault="008A1E76" w:rsidP="002B57F7">
            <w:pPr>
              <w:jc w:val="center"/>
              <w:rPr>
                <w:sz w:val="20"/>
              </w:rPr>
            </w:pPr>
            <w:r>
              <w:rPr>
                <w:sz w:val="20"/>
              </w:rPr>
              <w:t>3</w:t>
            </w:r>
          </w:p>
        </w:tc>
        <w:tc>
          <w:tcPr>
            <w:tcW w:w="2161" w:type="dxa"/>
            <w:vAlign w:val="center"/>
          </w:tcPr>
          <w:p w:rsidR="008A1E76" w:rsidRPr="00066FC2" w:rsidRDefault="008A1E76" w:rsidP="002B57F7">
            <w:pPr>
              <w:jc w:val="center"/>
              <w:cnfStyle w:val="000000000000"/>
              <w:rPr>
                <w:sz w:val="20"/>
              </w:rPr>
            </w:pPr>
            <w:r>
              <w:rPr>
                <w:sz w:val="20"/>
              </w:rPr>
              <w:t>4</w:t>
            </w:r>
          </w:p>
        </w:tc>
        <w:tc>
          <w:tcPr>
            <w:cnfStyle w:val="000010000000"/>
            <w:tcW w:w="2161" w:type="dxa"/>
            <w:vAlign w:val="center"/>
          </w:tcPr>
          <w:p w:rsidR="008A1E76" w:rsidRPr="00066FC2" w:rsidRDefault="008A1E76" w:rsidP="002B57F7">
            <w:pPr>
              <w:jc w:val="center"/>
              <w:rPr>
                <w:sz w:val="20"/>
              </w:rPr>
            </w:pPr>
            <w:r>
              <w:rPr>
                <w:sz w:val="20"/>
              </w:rPr>
              <w:t>3</w:t>
            </w:r>
          </w:p>
        </w:tc>
      </w:tr>
      <w:tr w:rsidR="008A1E76" w:rsidTr="008A1E76">
        <w:trPr>
          <w:trHeight w:hRule="exact" w:val="284"/>
        </w:trPr>
        <w:tc>
          <w:tcPr>
            <w:cnfStyle w:val="001000000000"/>
            <w:tcW w:w="2053" w:type="dxa"/>
            <w:vAlign w:val="center"/>
          </w:tcPr>
          <w:p w:rsidR="008A1E76" w:rsidRPr="00066FC2" w:rsidRDefault="008A1E76" w:rsidP="002B57F7">
            <w:pPr>
              <w:jc w:val="center"/>
              <w:rPr>
                <w:rFonts w:ascii="Times New Roman" w:hAnsi="Times New Roman" w:cs="Times New Roman"/>
                <w:sz w:val="20"/>
              </w:rPr>
            </w:pPr>
            <w:r>
              <w:rPr>
                <w:rFonts w:ascii="Times New Roman" w:hAnsi="Times New Roman" w:cs="Times New Roman"/>
                <w:sz w:val="20"/>
              </w:rPr>
              <w:t>2</w:t>
            </w:r>
          </w:p>
        </w:tc>
        <w:tc>
          <w:tcPr>
            <w:cnfStyle w:val="000010000000"/>
            <w:tcW w:w="2161" w:type="dxa"/>
            <w:vAlign w:val="center"/>
          </w:tcPr>
          <w:p w:rsidR="008A1E76" w:rsidRPr="00066FC2" w:rsidRDefault="008A1E76" w:rsidP="002B57F7">
            <w:pPr>
              <w:jc w:val="center"/>
              <w:rPr>
                <w:sz w:val="20"/>
              </w:rPr>
            </w:pPr>
            <w:r>
              <w:rPr>
                <w:sz w:val="20"/>
              </w:rPr>
              <w:t>5</w:t>
            </w:r>
          </w:p>
        </w:tc>
        <w:tc>
          <w:tcPr>
            <w:tcW w:w="2161" w:type="dxa"/>
            <w:vAlign w:val="center"/>
          </w:tcPr>
          <w:p w:rsidR="008A1E76" w:rsidRPr="00066FC2" w:rsidRDefault="008A1E76" w:rsidP="002B57F7">
            <w:pPr>
              <w:jc w:val="center"/>
              <w:cnfStyle w:val="000000000000"/>
              <w:rPr>
                <w:sz w:val="20"/>
              </w:rPr>
            </w:pPr>
            <w:r>
              <w:rPr>
                <w:sz w:val="20"/>
              </w:rPr>
              <w:t>6</w:t>
            </w:r>
          </w:p>
        </w:tc>
        <w:tc>
          <w:tcPr>
            <w:cnfStyle w:val="000010000000"/>
            <w:tcW w:w="2161" w:type="dxa"/>
            <w:vAlign w:val="center"/>
          </w:tcPr>
          <w:p w:rsidR="008A1E76" w:rsidRPr="00066FC2" w:rsidRDefault="008A1E76" w:rsidP="002B57F7">
            <w:pPr>
              <w:jc w:val="center"/>
              <w:rPr>
                <w:sz w:val="20"/>
              </w:rPr>
            </w:pPr>
            <w:r>
              <w:rPr>
                <w:sz w:val="20"/>
              </w:rPr>
              <w:t>5</w:t>
            </w:r>
          </w:p>
        </w:tc>
      </w:tr>
      <w:tr w:rsidR="008A1E76" w:rsidTr="008A1E76">
        <w:trPr>
          <w:trHeight w:hRule="exact" w:val="284"/>
        </w:trPr>
        <w:tc>
          <w:tcPr>
            <w:cnfStyle w:val="001000000000"/>
            <w:tcW w:w="2053" w:type="dxa"/>
            <w:vAlign w:val="center"/>
          </w:tcPr>
          <w:p w:rsidR="008A1E76" w:rsidRPr="00066FC2" w:rsidRDefault="008A1E76" w:rsidP="002B57F7">
            <w:pPr>
              <w:jc w:val="center"/>
              <w:rPr>
                <w:rFonts w:ascii="Times New Roman" w:hAnsi="Times New Roman" w:cs="Times New Roman"/>
                <w:sz w:val="20"/>
              </w:rPr>
            </w:pPr>
            <w:r>
              <w:rPr>
                <w:rFonts w:ascii="Times New Roman" w:hAnsi="Times New Roman" w:cs="Times New Roman"/>
                <w:sz w:val="20"/>
              </w:rPr>
              <w:t>3</w:t>
            </w:r>
          </w:p>
        </w:tc>
        <w:tc>
          <w:tcPr>
            <w:cnfStyle w:val="000010000000"/>
            <w:tcW w:w="2161" w:type="dxa"/>
            <w:vAlign w:val="center"/>
          </w:tcPr>
          <w:p w:rsidR="008A1E76" w:rsidRPr="00066FC2" w:rsidRDefault="008A1E76" w:rsidP="002B57F7">
            <w:pPr>
              <w:jc w:val="center"/>
              <w:rPr>
                <w:sz w:val="20"/>
              </w:rPr>
            </w:pPr>
            <w:r>
              <w:rPr>
                <w:sz w:val="20"/>
              </w:rPr>
              <w:t>10</w:t>
            </w:r>
          </w:p>
        </w:tc>
        <w:tc>
          <w:tcPr>
            <w:tcW w:w="2161" w:type="dxa"/>
            <w:vAlign w:val="center"/>
          </w:tcPr>
          <w:p w:rsidR="008A1E76" w:rsidRPr="00066FC2" w:rsidRDefault="008A1E76" w:rsidP="002B57F7">
            <w:pPr>
              <w:jc w:val="center"/>
              <w:cnfStyle w:val="000000000000"/>
              <w:rPr>
                <w:sz w:val="20"/>
              </w:rPr>
            </w:pPr>
            <w:r>
              <w:rPr>
                <w:sz w:val="20"/>
              </w:rPr>
              <w:t>11</w:t>
            </w:r>
          </w:p>
        </w:tc>
        <w:tc>
          <w:tcPr>
            <w:cnfStyle w:val="000010000000"/>
            <w:tcW w:w="2161" w:type="dxa"/>
            <w:vAlign w:val="center"/>
          </w:tcPr>
          <w:p w:rsidR="008A1E76" w:rsidRPr="00066FC2" w:rsidRDefault="008A1E76" w:rsidP="002B57F7">
            <w:pPr>
              <w:jc w:val="center"/>
              <w:rPr>
                <w:sz w:val="20"/>
              </w:rPr>
            </w:pPr>
            <w:r>
              <w:rPr>
                <w:sz w:val="20"/>
              </w:rPr>
              <w:t>10</w:t>
            </w:r>
          </w:p>
        </w:tc>
      </w:tr>
      <w:tr w:rsidR="008A1E76" w:rsidTr="008A1E76">
        <w:trPr>
          <w:trHeight w:hRule="exact" w:val="284"/>
        </w:trPr>
        <w:tc>
          <w:tcPr>
            <w:cnfStyle w:val="001000000000"/>
            <w:tcW w:w="2053" w:type="dxa"/>
            <w:vAlign w:val="center"/>
          </w:tcPr>
          <w:p w:rsidR="008A1E76" w:rsidRPr="00066FC2" w:rsidRDefault="008A1E76" w:rsidP="002B57F7">
            <w:pPr>
              <w:jc w:val="center"/>
              <w:rPr>
                <w:rFonts w:ascii="Times New Roman" w:hAnsi="Times New Roman" w:cs="Times New Roman"/>
                <w:sz w:val="20"/>
              </w:rPr>
            </w:pPr>
            <w:r>
              <w:rPr>
                <w:rFonts w:ascii="Times New Roman" w:hAnsi="Times New Roman" w:cs="Times New Roman"/>
                <w:sz w:val="20"/>
              </w:rPr>
              <w:t>4</w:t>
            </w:r>
          </w:p>
        </w:tc>
        <w:tc>
          <w:tcPr>
            <w:cnfStyle w:val="000010000000"/>
            <w:tcW w:w="2161" w:type="dxa"/>
            <w:vAlign w:val="center"/>
          </w:tcPr>
          <w:p w:rsidR="008A1E76" w:rsidRPr="00066FC2" w:rsidRDefault="008A1E76" w:rsidP="002B57F7">
            <w:pPr>
              <w:jc w:val="center"/>
              <w:rPr>
                <w:sz w:val="20"/>
              </w:rPr>
            </w:pPr>
            <w:r>
              <w:rPr>
                <w:sz w:val="20"/>
              </w:rPr>
              <w:t>20</w:t>
            </w:r>
          </w:p>
        </w:tc>
        <w:tc>
          <w:tcPr>
            <w:tcW w:w="2161" w:type="dxa"/>
            <w:vAlign w:val="center"/>
          </w:tcPr>
          <w:p w:rsidR="008A1E76" w:rsidRPr="00066FC2" w:rsidRDefault="008A1E76" w:rsidP="002B57F7">
            <w:pPr>
              <w:jc w:val="center"/>
              <w:cnfStyle w:val="000000000000"/>
              <w:rPr>
                <w:sz w:val="20"/>
              </w:rPr>
            </w:pPr>
            <w:r>
              <w:rPr>
                <w:sz w:val="20"/>
              </w:rPr>
              <w:t>21</w:t>
            </w:r>
          </w:p>
        </w:tc>
        <w:tc>
          <w:tcPr>
            <w:cnfStyle w:val="000010000000"/>
            <w:tcW w:w="2161" w:type="dxa"/>
            <w:vAlign w:val="center"/>
          </w:tcPr>
          <w:p w:rsidR="008A1E76" w:rsidRPr="00066FC2" w:rsidRDefault="008A1E76" w:rsidP="002B57F7">
            <w:pPr>
              <w:jc w:val="center"/>
              <w:rPr>
                <w:sz w:val="20"/>
              </w:rPr>
            </w:pPr>
            <w:r>
              <w:rPr>
                <w:sz w:val="20"/>
              </w:rPr>
              <w:t>20</w:t>
            </w:r>
          </w:p>
        </w:tc>
      </w:tr>
      <w:tr w:rsidR="008A1E76" w:rsidTr="008A1E76">
        <w:trPr>
          <w:trHeight w:hRule="exact" w:val="284"/>
        </w:trPr>
        <w:tc>
          <w:tcPr>
            <w:cnfStyle w:val="001000000000"/>
            <w:tcW w:w="2053" w:type="dxa"/>
            <w:vAlign w:val="center"/>
          </w:tcPr>
          <w:p w:rsidR="008A1E76" w:rsidRPr="00066FC2" w:rsidRDefault="008A1E76" w:rsidP="002B57F7">
            <w:pPr>
              <w:jc w:val="center"/>
              <w:rPr>
                <w:rFonts w:ascii="Times New Roman" w:hAnsi="Times New Roman" w:cs="Times New Roman"/>
                <w:sz w:val="20"/>
              </w:rPr>
            </w:pPr>
            <w:r>
              <w:rPr>
                <w:rFonts w:ascii="Times New Roman" w:hAnsi="Times New Roman" w:cs="Times New Roman"/>
                <w:sz w:val="20"/>
              </w:rPr>
              <w:t>5</w:t>
            </w:r>
          </w:p>
        </w:tc>
        <w:tc>
          <w:tcPr>
            <w:cnfStyle w:val="000010000000"/>
            <w:tcW w:w="2161" w:type="dxa"/>
            <w:vAlign w:val="center"/>
          </w:tcPr>
          <w:p w:rsidR="008A1E76" w:rsidRPr="00066FC2" w:rsidRDefault="008A1E76" w:rsidP="002B57F7">
            <w:pPr>
              <w:jc w:val="center"/>
              <w:rPr>
                <w:sz w:val="20"/>
              </w:rPr>
            </w:pPr>
            <w:r>
              <w:rPr>
                <w:sz w:val="20"/>
              </w:rPr>
              <w:t>30</w:t>
            </w:r>
          </w:p>
        </w:tc>
        <w:tc>
          <w:tcPr>
            <w:tcW w:w="2161" w:type="dxa"/>
            <w:vAlign w:val="center"/>
          </w:tcPr>
          <w:p w:rsidR="008A1E76" w:rsidRPr="00066FC2" w:rsidRDefault="008A1E76" w:rsidP="002B57F7">
            <w:pPr>
              <w:jc w:val="center"/>
              <w:cnfStyle w:val="000000000000"/>
              <w:rPr>
                <w:sz w:val="20"/>
              </w:rPr>
            </w:pPr>
            <w:r>
              <w:rPr>
                <w:sz w:val="20"/>
              </w:rPr>
              <w:t>31</w:t>
            </w:r>
          </w:p>
        </w:tc>
        <w:tc>
          <w:tcPr>
            <w:cnfStyle w:val="000010000000"/>
            <w:tcW w:w="2161" w:type="dxa"/>
            <w:vAlign w:val="center"/>
          </w:tcPr>
          <w:p w:rsidR="008A1E76" w:rsidRPr="00066FC2" w:rsidRDefault="008A1E76" w:rsidP="002B57F7">
            <w:pPr>
              <w:jc w:val="center"/>
              <w:rPr>
                <w:sz w:val="20"/>
              </w:rPr>
            </w:pPr>
            <w:r>
              <w:rPr>
                <w:sz w:val="20"/>
              </w:rPr>
              <w:t>30</w:t>
            </w:r>
          </w:p>
        </w:tc>
      </w:tr>
      <w:tr w:rsidR="008A1E76" w:rsidTr="008A1E76">
        <w:trPr>
          <w:trHeight w:hRule="exact" w:val="284"/>
        </w:trPr>
        <w:tc>
          <w:tcPr>
            <w:cnfStyle w:val="001000000000"/>
            <w:tcW w:w="2053" w:type="dxa"/>
            <w:vAlign w:val="center"/>
          </w:tcPr>
          <w:p w:rsidR="008A1E76" w:rsidRPr="00066FC2" w:rsidRDefault="008A1E76" w:rsidP="002B57F7">
            <w:pPr>
              <w:jc w:val="center"/>
              <w:rPr>
                <w:rFonts w:ascii="Times New Roman" w:hAnsi="Times New Roman" w:cs="Times New Roman"/>
                <w:sz w:val="20"/>
              </w:rPr>
            </w:pPr>
            <w:r>
              <w:rPr>
                <w:rFonts w:ascii="Times New Roman" w:hAnsi="Times New Roman" w:cs="Times New Roman"/>
                <w:sz w:val="20"/>
              </w:rPr>
              <w:t>6</w:t>
            </w:r>
          </w:p>
        </w:tc>
        <w:tc>
          <w:tcPr>
            <w:cnfStyle w:val="000010000000"/>
            <w:tcW w:w="2161" w:type="dxa"/>
            <w:vAlign w:val="center"/>
          </w:tcPr>
          <w:p w:rsidR="008A1E76" w:rsidRPr="00066FC2" w:rsidRDefault="008A1E76" w:rsidP="002B57F7">
            <w:pPr>
              <w:jc w:val="center"/>
              <w:rPr>
                <w:sz w:val="20"/>
              </w:rPr>
            </w:pPr>
            <w:r>
              <w:rPr>
                <w:sz w:val="20"/>
              </w:rPr>
              <w:t>50</w:t>
            </w:r>
          </w:p>
        </w:tc>
        <w:tc>
          <w:tcPr>
            <w:tcW w:w="2161" w:type="dxa"/>
            <w:vAlign w:val="center"/>
          </w:tcPr>
          <w:p w:rsidR="008A1E76" w:rsidRPr="00066FC2" w:rsidRDefault="008A1E76" w:rsidP="002B57F7">
            <w:pPr>
              <w:jc w:val="center"/>
              <w:cnfStyle w:val="000000000000"/>
              <w:rPr>
                <w:sz w:val="20"/>
              </w:rPr>
            </w:pPr>
            <w:r>
              <w:rPr>
                <w:sz w:val="20"/>
              </w:rPr>
              <w:t>51</w:t>
            </w:r>
          </w:p>
        </w:tc>
        <w:tc>
          <w:tcPr>
            <w:cnfStyle w:val="000010000000"/>
            <w:tcW w:w="2161" w:type="dxa"/>
            <w:vAlign w:val="center"/>
          </w:tcPr>
          <w:p w:rsidR="008A1E76" w:rsidRPr="00066FC2" w:rsidRDefault="008A1E76" w:rsidP="002B57F7">
            <w:pPr>
              <w:jc w:val="center"/>
              <w:rPr>
                <w:sz w:val="20"/>
              </w:rPr>
            </w:pPr>
            <w:r>
              <w:rPr>
                <w:sz w:val="20"/>
              </w:rPr>
              <w:t>50</w:t>
            </w:r>
          </w:p>
        </w:tc>
      </w:tr>
    </w:tbl>
    <w:p w:rsidR="008A1E76" w:rsidRDefault="008A1E76" w:rsidP="008A1E76">
      <w:pPr>
        <w:rPr>
          <w:sz w:val="20"/>
        </w:rPr>
      </w:pPr>
      <w:r w:rsidRPr="009F23E2">
        <w:rPr>
          <w:sz w:val="22"/>
        </w:rPr>
        <w:t xml:space="preserve">Zdroj: </w:t>
      </w:r>
      <w:r w:rsidRPr="009F23E2">
        <w:rPr>
          <w:sz w:val="20"/>
        </w:rPr>
        <w:t>ZDP, § 3</w:t>
      </w:r>
      <w:r>
        <w:rPr>
          <w:sz w:val="20"/>
        </w:rPr>
        <w:t>2, odst. 1.</w:t>
      </w:r>
      <w:r w:rsidRPr="009F23E2">
        <w:rPr>
          <w:sz w:val="20"/>
        </w:rPr>
        <w:t xml:space="preserve"> Vlastní úprava.</w:t>
      </w:r>
    </w:p>
    <w:p w:rsidR="00A732CD" w:rsidRDefault="00831CE4" w:rsidP="004D04C3">
      <w:r>
        <w:t xml:space="preserve">Výpočet zrychlených daňových odpisů upravuje § 32 </w:t>
      </w:r>
      <w:r w:rsidR="008A1E76">
        <w:t xml:space="preserve">odst. 2 </w:t>
      </w:r>
      <w:r>
        <w:t>ZDP</w:t>
      </w:r>
      <w:r w:rsidR="008A1E76">
        <w:t>. Opět i zde od</w:t>
      </w:r>
      <w:r w:rsidR="00A53002">
        <w:t> </w:t>
      </w:r>
      <w:r w:rsidR="008A1E76">
        <w:t>1.</w:t>
      </w:r>
      <w:r w:rsidR="00A53002">
        <w:t> </w:t>
      </w:r>
      <w:r w:rsidR="008A1E76">
        <w:t>1.</w:t>
      </w:r>
      <w:r w:rsidR="00A53002">
        <w:t> </w:t>
      </w:r>
      <w:r w:rsidR="008A1E76">
        <w:t>2005 platí možnost navýšení vstupní ceny o 20%, 15% a 10% v prvním roce odpisování pro vybrané skupiny poplatníků podle § 3</w:t>
      </w:r>
      <w:r w:rsidR="00BD50AC">
        <w:t>2</w:t>
      </w:r>
      <w:r w:rsidR="008A1E76">
        <w:t xml:space="preserve"> </w:t>
      </w:r>
      <w:r w:rsidR="0085591A">
        <w:t>odst.</w:t>
      </w:r>
      <w:r w:rsidR="008A1E76">
        <w:t xml:space="preserve"> </w:t>
      </w:r>
      <w:r w:rsidR="00BD50AC">
        <w:t>2</w:t>
      </w:r>
      <w:r w:rsidR="008A1E76">
        <w:t xml:space="preserve">. písm. </w:t>
      </w:r>
      <w:r w:rsidR="00BD50AC">
        <w:t>a) 1</w:t>
      </w:r>
      <w:r w:rsidR="008A1E76">
        <w:t xml:space="preserve"> – </w:t>
      </w:r>
      <w:r w:rsidR="00BD50AC">
        <w:t>3</w:t>
      </w:r>
      <w:r w:rsidR="008A1E76">
        <w:t>) ZDP</w:t>
      </w:r>
      <w:r w:rsidR="00BD50AC">
        <w:t>.</w:t>
      </w:r>
    </w:p>
    <w:p w:rsidR="00BD50AC" w:rsidRDefault="00BD50AC" w:rsidP="00976F19">
      <w:pPr>
        <w:spacing w:after="120"/>
      </w:pPr>
      <w:r w:rsidRPr="00976F19">
        <w:rPr>
          <w:b/>
        </w:rPr>
        <w:t>Výpočet zrychleného odpisu v prvním roce</w:t>
      </w:r>
      <w:r>
        <w:t xml:space="preserve"> </w:t>
      </w:r>
      <w:r w:rsidRPr="00976F19">
        <w:rPr>
          <w:b/>
        </w:rPr>
        <w:t>odpisování</w:t>
      </w:r>
      <w:r>
        <w:t xml:space="preserve"> se provádí jako podíl vstupní ceny a přiřazeného koeficientu k</w:t>
      </w:r>
      <w:r w:rsidRPr="00BD50AC">
        <w:rPr>
          <w:vertAlign w:val="subscript"/>
        </w:rPr>
        <w:t>1</w:t>
      </w:r>
      <w:r>
        <w:t>:</w:t>
      </w:r>
    </w:p>
    <w:p w:rsidR="00BD50AC" w:rsidRPr="00976F19" w:rsidRDefault="00BD50AC" w:rsidP="00976F19">
      <w:pPr>
        <w:spacing w:after="120"/>
        <w:jc w:val="center"/>
        <w:rPr>
          <w:b/>
        </w:rPr>
      </w:pPr>
      <w:r w:rsidRPr="00976F19">
        <w:rPr>
          <w:b/>
          <w:i/>
        </w:rPr>
        <w:t>zrychlený daňový odpis v prvním roce</w:t>
      </w:r>
      <w:r w:rsidRPr="00976F19">
        <w:rPr>
          <w:b/>
        </w:rPr>
        <w:t xml:space="preserve"> = </w:t>
      </w:r>
      <w:r w:rsidRPr="00976F19">
        <w:rPr>
          <w:b/>
          <w:position w:val="-24"/>
        </w:rPr>
        <w:object w:dxaOrig="420" w:dyaOrig="620">
          <v:shape id="_x0000_i1031" type="#_x0000_t75" style="width:21.75pt;height:31.8pt" o:ole="">
            <v:imagedata r:id="rId33" o:title=""/>
          </v:shape>
          <o:OLEObject Type="Embed" ProgID="Equation.3" ShapeID="_x0000_i1031" DrawAspect="Content" ObjectID="_1383410278" r:id="rId34"/>
        </w:object>
      </w:r>
      <w:r w:rsidRPr="00976F19">
        <w:rPr>
          <w:b/>
        </w:rPr>
        <w:t>,</w:t>
      </w:r>
    </w:p>
    <w:p w:rsidR="00BD50AC" w:rsidRPr="00976F19" w:rsidRDefault="00BD50AC" w:rsidP="00BD50AC">
      <w:pPr>
        <w:rPr>
          <w:sz w:val="20"/>
        </w:rPr>
      </w:pPr>
      <w:r w:rsidRPr="00976F19">
        <w:rPr>
          <w:sz w:val="20"/>
        </w:rPr>
        <w:t>VC = vstupní cena, k</w:t>
      </w:r>
      <w:r w:rsidRPr="00976F19">
        <w:rPr>
          <w:sz w:val="20"/>
          <w:vertAlign w:val="subscript"/>
        </w:rPr>
        <w:t>1</w:t>
      </w:r>
      <w:r w:rsidRPr="00976F19">
        <w:rPr>
          <w:sz w:val="20"/>
        </w:rPr>
        <w:t xml:space="preserve"> = koeficient pro zrychlené odpisování v prvním roce</w:t>
      </w:r>
      <w:r w:rsidR="00976F19" w:rsidRPr="00976F19">
        <w:rPr>
          <w:sz w:val="20"/>
        </w:rPr>
        <w:t>, vypočítaný odpis bude zaokrouhlen na koruny nahoru</w:t>
      </w:r>
      <w:r w:rsidRPr="00976F19">
        <w:rPr>
          <w:sz w:val="20"/>
        </w:rPr>
        <w:t>.</w:t>
      </w:r>
    </w:p>
    <w:p w:rsidR="00BD50AC" w:rsidRDefault="00BD50AC" w:rsidP="00976F19">
      <w:pPr>
        <w:spacing w:after="120"/>
      </w:pPr>
      <w:r w:rsidRPr="00976F19">
        <w:rPr>
          <w:b/>
        </w:rPr>
        <w:t>Výpočet zrychleného odpisu ve druhém roce odpisování a v následujících</w:t>
      </w:r>
      <w:r>
        <w:t xml:space="preserve"> se provádí jako podíl dvojnásobku zůstatkového ceny a rozdílu mezi přiřazeným koeficientem k</w:t>
      </w:r>
      <w:r w:rsidRPr="00BD50AC">
        <w:rPr>
          <w:vertAlign w:val="subscript"/>
        </w:rPr>
        <w:t>2</w:t>
      </w:r>
      <w:r>
        <w:t xml:space="preserve"> a počtem let, po které již byl odpis prováděn:</w:t>
      </w:r>
    </w:p>
    <w:p w:rsidR="00BD50AC" w:rsidRPr="00976F19" w:rsidRDefault="00BD50AC" w:rsidP="00976F19">
      <w:pPr>
        <w:spacing w:after="120"/>
        <w:jc w:val="center"/>
        <w:rPr>
          <w:b/>
        </w:rPr>
      </w:pPr>
      <w:r w:rsidRPr="00976F19">
        <w:rPr>
          <w:b/>
          <w:i/>
        </w:rPr>
        <w:t>Zrychlený odpis ve druhém a následujících letech</w:t>
      </w:r>
      <w:r w:rsidRPr="00976F19">
        <w:rPr>
          <w:b/>
        </w:rPr>
        <w:t xml:space="preserve"> = </w:t>
      </w:r>
      <w:r w:rsidR="00976F19" w:rsidRPr="00976F19">
        <w:rPr>
          <w:b/>
          <w:position w:val="-24"/>
        </w:rPr>
        <w:object w:dxaOrig="720" w:dyaOrig="620">
          <v:shape id="_x0000_i1032" type="#_x0000_t75" style="width:36pt;height:31.8pt" o:ole="">
            <v:imagedata r:id="rId35" o:title=""/>
          </v:shape>
          <o:OLEObject Type="Embed" ProgID="Equation.3" ShapeID="_x0000_i1032" DrawAspect="Content" ObjectID="_1383410279" r:id="rId36"/>
        </w:object>
      </w:r>
      <w:r w:rsidRPr="00976F19">
        <w:rPr>
          <w:b/>
        </w:rPr>
        <w:t>,</w:t>
      </w:r>
    </w:p>
    <w:p w:rsidR="00976F19" w:rsidRDefault="00976F19" w:rsidP="00976F19">
      <w:pPr>
        <w:rPr>
          <w:sz w:val="20"/>
        </w:rPr>
      </w:pPr>
      <w:r w:rsidRPr="00976F19">
        <w:rPr>
          <w:sz w:val="20"/>
        </w:rPr>
        <w:t>ZC = zůstatková cena odpisovaného majetku, k2 = koeficient pro zrychlené odpisování ve druhém roce a</w:t>
      </w:r>
      <w:r w:rsidR="00C9605E">
        <w:rPr>
          <w:sz w:val="20"/>
        </w:rPr>
        <w:t> </w:t>
      </w:r>
      <w:r w:rsidRPr="00976F19">
        <w:rPr>
          <w:sz w:val="20"/>
        </w:rPr>
        <w:t>následujících a n = počet let, po které již byl odpis prováděn, vypočtený odpis bude zaokrouhlen na</w:t>
      </w:r>
      <w:r w:rsidR="00C9605E">
        <w:rPr>
          <w:sz w:val="20"/>
        </w:rPr>
        <w:t> </w:t>
      </w:r>
      <w:r w:rsidRPr="00976F19">
        <w:rPr>
          <w:sz w:val="20"/>
        </w:rPr>
        <w:t>koruny nahoru.</w:t>
      </w:r>
    </w:p>
    <w:p w:rsidR="00976F19" w:rsidRDefault="00060100" w:rsidP="00874F95">
      <w:pPr>
        <w:spacing w:after="120"/>
      </w:pPr>
      <w:r w:rsidRPr="00060100">
        <w:rPr>
          <w:b/>
        </w:rPr>
        <w:lastRenderedPageBreak/>
        <w:t>Výpočet zrychleného odpisu technického zhodnocení</w:t>
      </w:r>
      <w:r>
        <w:t xml:space="preserve"> probíhá pomocí zůstatkové ceny zvýšené o technické zhodnocení a koeficientu k</w:t>
      </w:r>
      <w:r w:rsidRPr="00874F95">
        <w:rPr>
          <w:vertAlign w:val="subscript"/>
        </w:rPr>
        <w:t>3</w:t>
      </w:r>
      <w:r>
        <w:t xml:space="preserve"> pomocí výpočtových vzorců shodných se vzorci v předcházejících dvou odstavcích:</w:t>
      </w:r>
    </w:p>
    <w:p w:rsidR="00060100" w:rsidRDefault="00060100" w:rsidP="00874F95">
      <w:pPr>
        <w:spacing w:after="120"/>
        <w:jc w:val="center"/>
      </w:pPr>
      <w:r>
        <w:rPr>
          <w:b/>
          <w:i/>
        </w:rPr>
        <w:t>z</w:t>
      </w:r>
      <w:r w:rsidRPr="00060100">
        <w:rPr>
          <w:b/>
          <w:i/>
        </w:rPr>
        <w:t>rychlený odpis v roce zvýšení zůstatkové ceny</w:t>
      </w:r>
      <w:r w:rsidRPr="00060100">
        <w:rPr>
          <w:b/>
        </w:rPr>
        <w:t xml:space="preserve"> = </w:t>
      </w:r>
      <w:r w:rsidRPr="00060100">
        <w:rPr>
          <w:b/>
          <w:position w:val="-24"/>
        </w:rPr>
        <w:object w:dxaOrig="820" w:dyaOrig="620">
          <v:shape id="_x0000_i1033" type="#_x0000_t75" style="width:40.2pt;height:31.8pt" o:ole="">
            <v:imagedata r:id="rId37" o:title=""/>
          </v:shape>
          <o:OLEObject Type="Embed" ProgID="Equation.3" ShapeID="_x0000_i1033" DrawAspect="Content" ObjectID="_1383410280" r:id="rId38"/>
        </w:object>
      </w:r>
      <w:r>
        <w:rPr>
          <w:b/>
        </w:rPr>
        <w:t>,</w:t>
      </w:r>
    </w:p>
    <w:p w:rsidR="00060100" w:rsidRPr="00874F95" w:rsidRDefault="00060100" w:rsidP="00874F95">
      <w:pPr>
        <w:spacing w:after="120"/>
        <w:rPr>
          <w:sz w:val="20"/>
        </w:rPr>
      </w:pPr>
      <w:r w:rsidRPr="00874F95">
        <w:rPr>
          <w:sz w:val="20"/>
        </w:rPr>
        <w:t>ZZC = zůstatková cena zvýšená o technické zhodnocení, k</w:t>
      </w:r>
      <w:r w:rsidRPr="00874F95">
        <w:rPr>
          <w:sz w:val="20"/>
          <w:vertAlign w:val="subscript"/>
        </w:rPr>
        <w:t>3</w:t>
      </w:r>
      <w:r w:rsidRPr="00874F95">
        <w:rPr>
          <w:sz w:val="20"/>
        </w:rPr>
        <w:t xml:space="preserve"> = příslušný koeficient zrychleného odpisování pro zvýšenou zůstatkovou cenu;</w:t>
      </w:r>
    </w:p>
    <w:p w:rsidR="00060100" w:rsidRPr="00060100" w:rsidRDefault="00060100" w:rsidP="00874F95">
      <w:pPr>
        <w:spacing w:after="120"/>
        <w:jc w:val="center"/>
        <w:rPr>
          <w:b/>
        </w:rPr>
      </w:pPr>
      <w:r w:rsidRPr="00060100">
        <w:rPr>
          <w:b/>
        </w:rPr>
        <w:t xml:space="preserve">zrychlený odpis v následujících letech po zvýšení zůstatkové ceny = </w:t>
      </w:r>
      <w:r w:rsidRPr="00060100">
        <w:rPr>
          <w:b/>
          <w:position w:val="-24"/>
        </w:rPr>
        <w:object w:dxaOrig="820" w:dyaOrig="620">
          <v:shape id="_x0000_i1034" type="#_x0000_t75" style="width:40.2pt;height:31.8pt" o:ole="">
            <v:imagedata r:id="rId39" o:title=""/>
          </v:shape>
          <o:OLEObject Type="Embed" ProgID="Equation.3" ShapeID="_x0000_i1034" DrawAspect="Content" ObjectID="_1383410281" r:id="rId40"/>
        </w:object>
      </w:r>
      <w:r w:rsidRPr="00060100">
        <w:rPr>
          <w:b/>
        </w:rPr>
        <w:t>,</w:t>
      </w:r>
    </w:p>
    <w:p w:rsidR="00060100" w:rsidRPr="00874F95" w:rsidRDefault="00060100" w:rsidP="00060100">
      <w:pPr>
        <w:rPr>
          <w:sz w:val="20"/>
        </w:rPr>
      </w:pPr>
      <w:r w:rsidRPr="00874F95">
        <w:rPr>
          <w:sz w:val="20"/>
        </w:rPr>
        <w:t>ZZC = zůstatková cena zvýšená o technické zhodnocení, k</w:t>
      </w:r>
      <w:r w:rsidRPr="00874F95">
        <w:rPr>
          <w:sz w:val="20"/>
          <w:vertAlign w:val="subscript"/>
        </w:rPr>
        <w:t xml:space="preserve">3 </w:t>
      </w:r>
      <w:r w:rsidRPr="00874F95">
        <w:rPr>
          <w:sz w:val="20"/>
        </w:rPr>
        <w:t>= příslušný koeficient zrychleného odpisování pro zvýšenou zůstatkovou cenu a n = počet let, po které již byl prováděn odpis ze zvýšené zůstatkové ceny.</w:t>
      </w:r>
    </w:p>
    <w:p w:rsidR="00A963EF" w:rsidRDefault="009D4AFD" w:rsidP="00874F95">
      <w:r>
        <w:t xml:space="preserve">S vývojem společnosti, ekonomických podmínek, právního prostředí se samozřejmě vyvíjí a mění zákony, v návaznosti na řešení různých situaci ve světě i v České republice je potřeba prostřednictvím zákonů a jejich novelizací rychle reagovat. </w:t>
      </w:r>
      <w:r w:rsidR="00874F95">
        <w:t>V souvislosti s odpisy je potřeba zmínit snahu vlády ČR o zmírnění dopadů ekonomické krize na podnikatele. Novelou ZDP ze dne 20. 7. 2009</w:t>
      </w:r>
      <w:r w:rsidR="00874F95">
        <w:rPr>
          <w:rStyle w:val="Znakapoznpodarou"/>
        </w:rPr>
        <w:footnoteReference w:id="21"/>
      </w:r>
      <w:r w:rsidR="00874F95">
        <w:t xml:space="preserve"> byl vložen nový § 30a, který u</w:t>
      </w:r>
      <w:r w:rsidR="0085591A">
        <w:t>m</w:t>
      </w:r>
      <w:r w:rsidR="00874F95">
        <w:t xml:space="preserve">ožnil pro majetek zatříděný do odpisových skupin 1 a 2 využít </w:t>
      </w:r>
      <w:r w:rsidR="00874F95" w:rsidRPr="00A963EF">
        <w:rPr>
          <w:b/>
        </w:rPr>
        <w:t>mimořádné odpisy</w:t>
      </w:r>
      <w:r w:rsidR="00874F95">
        <w:t>. Týkal se majetku pořízeného od 1. 1. 2009 do 30. 6. 2010</w:t>
      </w:r>
      <w:r>
        <w:t>, kdy pořizovatel byl prvním majitelem</w:t>
      </w:r>
      <w:r w:rsidR="00874F95">
        <w:t>. Majetek zatříděný do skupiny 1 mohl být odepsán rovnoměrně bez přerušení ve výši 100% během 12 měsíců, majetek zatříděný do skupiny 2 mohl být odepsán rovnoměrně bez přerušení ve výši 100% během 24 měsíců, přičemž v prvních 12</w:t>
      </w:r>
      <w:r w:rsidR="00C9605E">
        <w:t> </w:t>
      </w:r>
      <w:r w:rsidR="00874F95">
        <w:t>měsících bylo možno rovnoměrně odepsat 60% vstupní hodnoty a během druhých 12</w:t>
      </w:r>
      <w:r w:rsidR="00C9605E">
        <w:t> </w:t>
      </w:r>
      <w:r w:rsidR="00874F95">
        <w:t>měsíců zbylých 40% vstupní hodnoty.</w:t>
      </w:r>
      <w:r>
        <w:t xml:space="preserve"> M</w:t>
      </w:r>
      <w:r w:rsidR="0085591A">
        <w:t>i</w:t>
      </w:r>
      <w:r>
        <w:t>mořádné odpisy nebylo možno uplatnit na</w:t>
      </w:r>
      <w:r w:rsidR="00C9605E">
        <w:t> </w:t>
      </w:r>
      <w:r>
        <w:t xml:space="preserve">majetek podle § 30 odst. 4 a 5 ZDP a rovněž se nevztahovaly na technické zhodnocení majetku. </w:t>
      </w:r>
    </w:p>
    <w:p w:rsidR="00874F95" w:rsidRDefault="009D4AFD" w:rsidP="00874F95">
      <w:r>
        <w:t>V průběhu roku 2010 byla schválena a s účinností od 1. 1. 2011 vstoupila v platnost další novelizace ZDP</w:t>
      </w:r>
      <w:r>
        <w:rPr>
          <w:rStyle w:val="Znakapoznpodarou"/>
        </w:rPr>
        <w:footnoteReference w:id="22"/>
      </w:r>
      <w:r>
        <w:t xml:space="preserve">, byl vložen § 30b </w:t>
      </w:r>
      <w:r w:rsidR="00A963EF">
        <w:t xml:space="preserve">pro </w:t>
      </w:r>
      <w:r w:rsidR="00A963EF" w:rsidRPr="00A963EF">
        <w:rPr>
          <w:b/>
        </w:rPr>
        <w:t>odpisování hmotného majetku využívaného k výrobě elektřiny ze slunečního záření.</w:t>
      </w:r>
      <w:r w:rsidR="00A963EF">
        <w:t xml:space="preserve"> Tento majetek specifikovaný </w:t>
      </w:r>
      <w:r w:rsidR="00A963EF">
        <w:lastRenderedPageBreak/>
        <w:t>v odst. 1 příslušného paragrafu se odepisuje rovnoměrně bez přerušení po dobu 240</w:t>
      </w:r>
      <w:r w:rsidR="00C9605E">
        <w:t> </w:t>
      </w:r>
      <w:r w:rsidR="00A963EF">
        <w:t>měsíců do 100% vstupní ceny nebo zvýšené vstupní ceny. Odpisy se stanovují s přesností na měsíce, při zahájení nebo ukončení odpisování v průběhu zdaňovacího období lze odpisy uplatnit pouze ve výši odpovídající tomuto zdaňovacímu období. Odpisy se rovněž zaokrouhlují na koruny nahoru. Technické zhodnocení tohoto majetku zvyšuje jeho vstupní cenu, odepisuje se rovněž rovnoměrně, a to po zbývající dobu odpisování základního majetku, minimálně však 120 měsíců.</w:t>
      </w:r>
      <w:r w:rsidR="00F454EE">
        <w:t xml:space="preserve"> Odpisování této skupiny majetku doprovází ještě několik přechodných ustanovení a obsáhlá důvodová zpráva, které upřesňují jak správné zatřídění majetku využívaného k výrobě elektřiny ze</w:t>
      </w:r>
      <w:r w:rsidR="00C9605E">
        <w:t> </w:t>
      </w:r>
      <w:r w:rsidR="00F454EE">
        <w:t>slunečního záření, tak i správný postup výpočtu odpisů.</w:t>
      </w:r>
    </w:p>
    <w:p w:rsidR="00F454EE" w:rsidRDefault="00F454EE" w:rsidP="00874F95">
      <w:r>
        <w:t xml:space="preserve">Jak už bylo v předcházejícím textu zmíněno, </w:t>
      </w:r>
      <w:r w:rsidR="00C9605E">
        <w:t>zákon o dani z příjmu</w:t>
      </w:r>
      <w:r>
        <w:t xml:space="preserve"> poplatníkovi umožňuje </w:t>
      </w:r>
      <w:r w:rsidRPr="00626AD8">
        <w:rPr>
          <w:b/>
        </w:rPr>
        <w:t>přerušit odpisování</w:t>
      </w:r>
      <w:r>
        <w:t>, pokud je to pro něho výhodnější. Tato možno</w:t>
      </w:r>
      <w:r w:rsidR="00626AD8">
        <w:t>s</w:t>
      </w:r>
      <w:r>
        <w:t>t je zakotvena v § 26 odst. 8 ZDP. Jedná se především o situaci, kdy by zahrnutí daňových odpisů do nákladů z</w:t>
      </w:r>
      <w:r w:rsidR="0085591A">
        <w:t>n</w:t>
      </w:r>
      <w:r>
        <w:t xml:space="preserve">amenalo takové snížení daňového základu, že nebude možné uplatnit u fyzických osob odpočet všech přípustných odčitatelných položek od základu daně podle § 15 ZDP, u právnických osob odpočet všech přípustných odčitatelných položek </w:t>
      </w:r>
      <w:r w:rsidR="00626AD8">
        <w:t xml:space="preserve">od základu daně </w:t>
      </w:r>
      <w:r>
        <w:t>dle § 20 ZDP, protože u obojích by došlo k jejich propadnutí</w:t>
      </w:r>
      <w:r w:rsidR="00626AD8">
        <w:t xml:space="preserve">, dále u fyzických i právnických osob o nárok na odčitatelné položky od základu daně podle § 34 ZDP a nárok na slevy na dani </w:t>
      </w:r>
      <w:r w:rsidR="00577A44">
        <w:t>d</w:t>
      </w:r>
      <w:r w:rsidR="00626AD8">
        <w:t>le § 35 ZDP.</w:t>
      </w:r>
    </w:p>
    <w:p w:rsidR="00626AD8" w:rsidRDefault="00626AD8" w:rsidP="00874F95">
      <w:r>
        <w:t>ZDP dále řeší úpravu situací, kdy není možné uplatnit roční odpis v p</w:t>
      </w:r>
      <w:r w:rsidR="00A84DFA">
        <w:t>l</w:t>
      </w:r>
      <w:r>
        <w:t>né výši, ale pouze v poloviční (§ 26 odst. 7 ZDP); dále v § 30 odst. 10 ZDP řeší pokračování v odpisování ze vstupní ceny, ze které odpisoval původní vlastník, se zachováním zp</w:t>
      </w:r>
      <w:r w:rsidR="00C9605E">
        <w:t>ů</w:t>
      </w:r>
      <w:r>
        <w:t>sobu odpisování; § 32c ZDP řeší pokračování odpisován u majetku nabytné ze zahraniční nepeněžitým vkladem; a také je potřeba věnovat pozornost limitaci vstupní ceny osobního automobilu, který řešil § 29 odst. 10 ZDP, který b</w:t>
      </w:r>
      <w:r w:rsidR="00AE1142">
        <w:t>y</w:t>
      </w:r>
      <w:r>
        <w:t>l platný do konce roku 2007. Stejně tak § 30 odst. 4 ZDP platný do konce roku 2007 řešil možnost leasingových odpisů v případě fi</w:t>
      </w:r>
      <w:r w:rsidR="0085591A">
        <w:t>n</w:t>
      </w:r>
      <w:r>
        <w:t>ančního pronájmu s následnou koupí najatého majetku.</w:t>
      </w:r>
    </w:p>
    <w:p w:rsidR="00AE1142" w:rsidRDefault="00AE1142" w:rsidP="00874F95">
      <w:r>
        <w:t>Teorie daní a daňových odpisů je velice široké téma, které by zabralo podstatně více prostoru, pokud by se jím tato bakalářská práce chtěla zabývat ještě podrobněji. Nyní je nutno dát prostor spojení teorie s praxí.</w:t>
      </w:r>
    </w:p>
    <w:p w:rsidR="00DA4A47" w:rsidRDefault="00DA4A47" w:rsidP="00DA4A47">
      <w:pPr>
        <w:pStyle w:val="Nadpis1"/>
      </w:pPr>
      <w:bookmarkStart w:id="18" w:name="_Toc307768147"/>
      <w:r>
        <w:lastRenderedPageBreak/>
        <w:t>Analytická</w:t>
      </w:r>
      <w:r w:rsidR="0064085E">
        <w:t>/praktická</w:t>
      </w:r>
      <w:r>
        <w:t xml:space="preserve"> část práce</w:t>
      </w:r>
      <w:bookmarkEnd w:id="18"/>
      <w:r>
        <w:t xml:space="preserve"> </w:t>
      </w:r>
    </w:p>
    <w:p w:rsidR="002B57F7" w:rsidRDefault="002B57F7" w:rsidP="002B57F7">
      <w:pPr>
        <w:autoSpaceDE w:val="0"/>
        <w:autoSpaceDN w:val="0"/>
        <w:adjustRightInd w:val="0"/>
        <w:rPr>
          <w:szCs w:val="22"/>
        </w:rPr>
      </w:pPr>
      <w:r>
        <w:rPr>
          <w:szCs w:val="22"/>
        </w:rPr>
        <w:t>Jak vypadají odpisy v praxi, nám tato bakalářská práce přiblíží za využití skutečných účetních podkladů, výkazů a daňových přiznání soukromé firmy. Jedná</w:t>
      </w:r>
      <w:r w:rsidRPr="00824461">
        <w:rPr>
          <w:szCs w:val="22"/>
        </w:rPr>
        <w:t xml:space="preserve"> se o </w:t>
      </w:r>
      <w:r>
        <w:rPr>
          <w:szCs w:val="22"/>
        </w:rPr>
        <w:t xml:space="preserve">podnikající </w:t>
      </w:r>
      <w:r w:rsidRPr="00824461">
        <w:rPr>
          <w:szCs w:val="22"/>
        </w:rPr>
        <w:t>fyzickou osobu, nazveme jí Jiří Polák. Firma se na</w:t>
      </w:r>
      <w:r>
        <w:rPr>
          <w:szCs w:val="22"/>
        </w:rPr>
        <w:t xml:space="preserve"> </w:t>
      </w:r>
      <w:r w:rsidRPr="00824461">
        <w:rPr>
          <w:szCs w:val="22"/>
        </w:rPr>
        <w:t>trhu pohybuje od roku 1991</w:t>
      </w:r>
      <w:r>
        <w:rPr>
          <w:szCs w:val="22"/>
        </w:rPr>
        <w:t>,</w:t>
      </w:r>
      <w:r w:rsidRPr="00824461">
        <w:rPr>
          <w:szCs w:val="22"/>
        </w:rPr>
        <w:t xml:space="preserve"> </w:t>
      </w:r>
      <w:r w:rsidR="00634250">
        <w:t>svoji činnost provozuje</w:t>
      </w:r>
      <w:r>
        <w:t xml:space="preserve"> v oblasti obchodní, distribuční, nemá žádnou vlastní výrobu, žádná střediska.</w:t>
      </w:r>
    </w:p>
    <w:p w:rsidR="002B57F7" w:rsidRDefault="002B57F7" w:rsidP="002B57F7">
      <w:pPr>
        <w:autoSpaceDE w:val="0"/>
        <w:autoSpaceDN w:val="0"/>
        <w:adjustRightInd w:val="0"/>
        <w:rPr>
          <w:szCs w:val="22"/>
        </w:rPr>
      </w:pPr>
      <w:r>
        <w:rPr>
          <w:szCs w:val="22"/>
        </w:rPr>
        <w:t xml:space="preserve">Roky 2005 až 2007 byly pro firmu velice těžké z hlediska jejího vlastního bytí či nebytí. Firma si prošla těžkou krizí i úspěšnou následnou sanací.  V důsledku restrukturalizace má firma v současné době </w:t>
      </w:r>
      <w:r w:rsidR="0031273A">
        <w:rPr>
          <w:szCs w:val="22"/>
        </w:rPr>
        <w:t>3</w:t>
      </w:r>
      <w:r>
        <w:rPr>
          <w:szCs w:val="22"/>
        </w:rPr>
        <w:t xml:space="preserve"> zaměstnance, 5 spolupracujících osob, velký kus práce odvádí majitel firmy. Byly postupně zrušeny všechny sortimentní divize, p</w:t>
      </w:r>
      <w:r w:rsidRPr="00824461">
        <w:rPr>
          <w:szCs w:val="22"/>
        </w:rPr>
        <w:t>řistoupilo se k posílení spolupráce na sortimentu lepidel, vybraly se cca 4 doplňující položky,</w:t>
      </w:r>
      <w:r>
        <w:rPr>
          <w:szCs w:val="22"/>
        </w:rPr>
        <w:t xml:space="preserve"> </w:t>
      </w:r>
      <w:r w:rsidRPr="00824461">
        <w:rPr>
          <w:szCs w:val="22"/>
        </w:rPr>
        <w:t>které zvládnou na trhu nabízet spolupracující obchodní zástupci a nemusí se hledat nové</w:t>
      </w:r>
      <w:r>
        <w:rPr>
          <w:szCs w:val="22"/>
        </w:rPr>
        <w:t xml:space="preserve"> </w:t>
      </w:r>
      <w:r w:rsidRPr="00824461">
        <w:rPr>
          <w:szCs w:val="22"/>
        </w:rPr>
        <w:t>odbytové kanály, resp. se jedná v některých případech o zcela individuální obchod, který</w:t>
      </w:r>
      <w:r>
        <w:rPr>
          <w:szCs w:val="22"/>
        </w:rPr>
        <w:t xml:space="preserve"> </w:t>
      </w:r>
      <w:r w:rsidRPr="00824461">
        <w:rPr>
          <w:szCs w:val="22"/>
        </w:rPr>
        <w:t>provádí sám majitel firmy</w:t>
      </w:r>
      <w:r w:rsidR="00172B1A">
        <w:rPr>
          <w:rStyle w:val="Znakapoznpodarou"/>
          <w:szCs w:val="22"/>
        </w:rPr>
        <w:footnoteReference w:id="23"/>
      </w:r>
      <w:r w:rsidRPr="00824461">
        <w:rPr>
          <w:szCs w:val="22"/>
        </w:rPr>
        <w:t xml:space="preserve">. </w:t>
      </w:r>
    </w:p>
    <w:p w:rsidR="000F66D8" w:rsidRDefault="000F66D8" w:rsidP="002B57F7">
      <w:pPr>
        <w:autoSpaceDE w:val="0"/>
        <w:autoSpaceDN w:val="0"/>
        <w:adjustRightInd w:val="0"/>
        <w:rPr>
          <w:szCs w:val="22"/>
        </w:rPr>
      </w:pPr>
    </w:p>
    <w:p w:rsidR="00A71D8E" w:rsidRDefault="00A71D8E" w:rsidP="00A71D8E">
      <w:pPr>
        <w:pStyle w:val="Nadpis2"/>
      </w:pPr>
      <w:bookmarkStart w:id="19" w:name="_Toc307768148"/>
      <w:r>
        <w:t>Odpisy ve firmě v letech 2005 – 2010</w:t>
      </w:r>
      <w:bookmarkEnd w:id="19"/>
    </w:p>
    <w:p w:rsidR="00C34B0A" w:rsidRDefault="00833A48" w:rsidP="00A71D8E">
      <w:r>
        <w:t xml:space="preserve">S předáním účetnictví od externí firmy došlo i k postupnému dohledávání způsobů evidence a výpočtů odpisů jednotlivých druhů dlouhodobého majetku. Spolu s účetními podklady, doklady a údaji v účetním systému nebyly dodány žádné karty dlouhodobého majetku, kde by byl zaznamenán vznik a výpočet odpisů. Vždy se všechno znovu dohledávalo přímo v účtech, což značně jednak zdržuje práci a jednak může docházet k přehlédnutím a následně i k chybám. </w:t>
      </w:r>
    </w:p>
    <w:p w:rsidR="00C34B0A" w:rsidRDefault="00833A48" w:rsidP="00A71D8E">
      <w:r>
        <w:t>Během roku 2007 byly vytvořeny karty dlouhodobého majetku pro jeho evidenci a</w:t>
      </w:r>
      <w:r w:rsidR="00C9605E">
        <w:t> </w:t>
      </w:r>
      <w:r>
        <w:t xml:space="preserve">výpočet odpisů (viz. </w:t>
      </w:r>
      <w:r w:rsidR="00A84DFA">
        <w:t>Příloha</w:t>
      </w:r>
      <w:r>
        <w:t xml:space="preserve"> č. 2), do kterých byl zpětně zaznamenán i majetek průběžně odpisovaný od roku 2003, protože v jeho odpisech se vzhledem k přerušení odpisování v let</w:t>
      </w:r>
      <w:r w:rsidR="001A5F88">
        <w:t>e</w:t>
      </w:r>
      <w:r>
        <w:t xml:space="preserve">ch 2005-2006 pokračovalo ještě v roce 2007. </w:t>
      </w:r>
    </w:p>
    <w:p w:rsidR="00A71D8E" w:rsidRDefault="00833A48" w:rsidP="00A71D8E">
      <w:r>
        <w:lastRenderedPageBreak/>
        <w:t xml:space="preserve">Z průběžně dohledaných záznamů a rozhodnutí majitele firmy se </w:t>
      </w:r>
      <w:r w:rsidR="00C34B0A">
        <w:t>dlouhodobý hmotný majetek ve firmě odpisuje účetně i daňově zrychlenými odpisy podle ZDP.</w:t>
      </w:r>
      <w:r w:rsidR="000060A9">
        <w:t xml:space="preserve"> Majetek je sledován v účetní skupině 02</w:t>
      </w:r>
      <w:r w:rsidR="00A84DFA">
        <w:t>2 – Samostatné movité věci a soubory movitých věcí</w:t>
      </w:r>
      <w:r w:rsidR="000060A9">
        <w:t>, kdy</w:t>
      </w:r>
      <w:r w:rsidR="00C9605E">
        <w:t> </w:t>
      </w:r>
      <w:r w:rsidR="000060A9">
        <w:t xml:space="preserve">pro každý jednotlivý druh majetku je vytvořen samostatný analytický účet s popisem sledovaného majetku. Stejně tak je ke každému majetkovému účtu vytvořen samostatný analytický účet </w:t>
      </w:r>
      <w:r w:rsidR="00A84DFA">
        <w:t>ve skupině 082 – Oprávky k samostatným movitým věcem a</w:t>
      </w:r>
      <w:r w:rsidR="00C9605E">
        <w:t> </w:t>
      </w:r>
      <w:r w:rsidR="00A84DFA">
        <w:t>souborům movitých věcí, kde jsou sledovány kumulace odpisů. Tím je docíleno toho, že firma získala přesný přehled o evidovaném majetku a jeho hodnotě bez nutnosti pracně dohledávat nabývací doklady a zjišťovat, z čeho je složena celková hodnota majetku.</w:t>
      </w:r>
    </w:p>
    <w:p w:rsidR="005E3834" w:rsidRDefault="005E3834" w:rsidP="00A71D8E"/>
    <w:p w:rsidR="00A71D8E" w:rsidRDefault="00A71D8E" w:rsidP="00A71D8E">
      <w:pPr>
        <w:pStyle w:val="Nadpis2"/>
      </w:pPr>
      <w:bookmarkStart w:id="20" w:name="_Toc307768149"/>
      <w:r>
        <w:t>Druhy odpisovaného majetku, jeho ocenění</w:t>
      </w:r>
      <w:r w:rsidR="008207BE">
        <w:t>, výpočet a výše odpisů</w:t>
      </w:r>
      <w:bookmarkEnd w:id="20"/>
    </w:p>
    <w:p w:rsidR="00F56832" w:rsidRDefault="008207BE" w:rsidP="008207BE">
      <w:r>
        <w:t>Firma nevlastní nemovitý majetek, takže odpisy podle odpisových skupin 3 – 6 tady nepřicházejí vůbec do úvahy. Odpisy jsou prováděny na majetku movitém, převážně na</w:t>
      </w:r>
      <w:r w:rsidR="00C9605E">
        <w:t> </w:t>
      </w:r>
      <w:r>
        <w:t xml:space="preserve">pořízených firemních vozidlech. </w:t>
      </w:r>
    </w:p>
    <w:p w:rsidR="00A71D8E" w:rsidRDefault="008207BE" w:rsidP="008207BE">
      <w:r>
        <w:t>Jeden z prvních odpisů představených touto bakalářskou prací je odpis na souboru movitých věcí, které jsou nazvány</w:t>
      </w:r>
      <w:r w:rsidR="00AE3D45">
        <w:t xml:space="preserve"> </w:t>
      </w:r>
      <w:r>
        <w:t xml:space="preserve">Server 2002. V roce 2002 došlo ke stěhování firmy do nových prostor, kde bylo potřeba zřídit zcela novou počítačovou síť. Práci provedla odborná firma, která dodala kompletní hardware i software. Externí účetní firma z dodavatelské faktury vyčlenila 4 části, </w:t>
      </w:r>
      <w:r w:rsidR="000060A9">
        <w:t>které byly</w:t>
      </w:r>
      <w:r>
        <w:t xml:space="preserve"> zaúčtovány jako </w:t>
      </w:r>
      <w:r w:rsidRPr="000060A9">
        <w:rPr>
          <w:b/>
          <w:i/>
        </w:rPr>
        <w:t>soubor movitých věcí s pořizovací hodnotou 216 500,- Kč</w:t>
      </w:r>
      <w:r>
        <w:t xml:space="preserve"> bez DPH (jednalo se o samotný server v ho</w:t>
      </w:r>
      <w:r w:rsidR="000060A9">
        <w:t>d</w:t>
      </w:r>
      <w:r>
        <w:t xml:space="preserve">notě 109 010,-, dále počítač IBM v hodnotě 37 970,- s monitorem v hodnotě </w:t>
      </w:r>
      <w:r w:rsidR="000060A9">
        <w:t>17 680,- a velkokapacitní</w:t>
      </w:r>
      <w:r>
        <w:t xml:space="preserve"> tiskárnu HP v hodnotě 51 840,- Kč bez DPH). </w:t>
      </w:r>
      <w:r w:rsidR="000060A9">
        <w:t>Majetek byl zařazen do odpisové skupiny 1, s dobou odpisování 3 roky. Odpisy byly vypočteny pomocí koeficientů pro zrychlené odpisování, tzn. v prvním roce odpisování k</w:t>
      </w:r>
      <w:r w:rsidR="000060A9" w:rsidRPr="000060A9">
        <w:rPr>
          <w:vertAlign w:val="subscript"/>
        </w:rPr>
        <w:t>1</w:t>
      </w:r>
      <w:r w:rsidR="000060A9">
        <w:t xml:space="preserve"> = 4, ve</w:t>
      </w:r>
      <w:r w:rsidR="00814AF1">
        <w:t> </w:t>
      </w:r>
      <w:r w:rsidR="000060A9">
        <w:t>druhém roce a následných k</w:t>
      </w:r>
      <w:r w:rsidR="000060A9" w:rsidRPr="000060A9">
        <w:rPr>
          <w:vertAlign w:val="subscript"/>
        </w:rPr>
        <w:t>2</w:t>
      </w:r>
      <w:r w:rsidR="000060A9">
        <w:t xml:space="preserve"> = 5. Při takto nastaveném odpisování by došlo k prodloužení odpisů na 4 období. V letech 2005 a 2006 však ve firmě došlo k přerušení odpisování a zároveň v roce 2007 ke změně koeficientů pro výpočet odpisů. Koeficient k</w:t>
      </w:r>
      <w:r w:rsidR="000060A9" w:rsidRPr="000060A9">
        <w:rPr>
          <w:vertAlign w:val="subscript"/>
        </w:rPr>
        <w:t>2</w:t>
      </w:r>
      <w:r w:rsidR="000060A9">
        <w:t xml:space="preserve"> byl změně</w:t>
      </w:r>
      <w:r w:rsidR="00467C5A">
        <w:t>n</w:t>
      </w:r>
      <w:r w:rsidR="000060A9">
        <w:t xml:space="preserve"> na hodnotu 4, čímž došlo ke změně výpočtu a v roce 2007 byl soubor movitých věcí odepsán do výše 100%</w:t>
      </w:r>
      <w:r w:rsidR="00A84DFA">
        <w:t>:</w:t>
      </w:r>
    </w:p>
    <w:p w:rsidR="001A5F88" w:rsidRPr="001A5F88" w:rsidRDefault="001A5F88" w:rsidP="001A5F88">
      <w:pPr>
        <w:spacing w:after="0"/>
        <w:rPr>
          <w:sz w:val="20"/>
        </w:rPr>
      </w:pPr>
      <w:r>
        <w:rPr>
          <w:sz w:val="20"/>
        </w:rPr>
        <w:lastRenderedPageBreak/>
        <w:t xml:space="preserve">Tabulka </w:t>
      </w:r>
      <w:proofErr w:type="gramStart"/>
      <w:r>
        <w:rPr>
          <w:sz w:val="20"/>
        </w:rPr>
        <w:t>č. 4 Výpočet</w:t>
      </w:r>
      <w:proofErr w:type="gramEnd"/>
      <w:r>
        <w:rPr>
          <w:sz w:val="20"/>
        </w:rPr>
        <w:t xml:space="preserve"> zrychlených odpisů v roce 2003 – 2007 pro soubor movitých věcí</w:t>
      </w:r>
    </w:p>
    <w:tbl>
      <w:tblPr>
        <w:tblStyle w:val="Svtlmkazvraznn4"/>
        <w:tblW w:w="0" w:type="auto"/>
        <w:tblInd w:w="108" w:type="dxa"/>
        <w:tblLook w:val="02A0"/>
      </w:tblPr>
      <w:tblGrid>
        <w:gridCol w:w="772"/>
        <w:gridCol w:w="992"/>
        <w:gridCol w:w="1418"/>
        <w:gridCol w:w="1276"/>
        <w:gridCol w:w="1417"/>
        <w:gridCol w:w="1276"/>
        <w:gridCol w:w="1448"/>
      </w:tblGrid>
      <w:tr w:rsidR="00A84DFA" w:rsidTr="001A5F88">
        <w:trPr>
          <w:cnfStyle w:val="100000000000"/>
          <w:trHeight w:hRule="exact" w:val="284"/>
        </w:trPr>
        <w:tc>
          <w:tcPr>
            <w:cnfStyle w:val="001000000000"/>
            <w:tcW w:w="709" w:type="dxa"/>
          </w:tcPr>
          <w:p w:rsidR="00A84DFA" w:rsidRPr="00A84DFA" w:rsidRDefault="00A84DFA" w:rsidP="008207BE">
            <w:pPr>
              <w:rPr>
                <w:rFonts w:ascii="Times New Roman" w:hAnsi="Times New Roman" w:cs="Times New Roman"/>
                <w:sz w:val="20"/>
              </w:rPr>
            </w:pPr>
            <w:r>
              <w:rPr>
                <w:rFonts w:ascii="Times New Roman" w:hAnsi="Times New Roman" w:cs="Times New Roman"/>
                <w:sz w:val="20"/>
              </w:rPr>
              <w:t>Řádek</w:t>
            </w:r>
          </w:p>
        </w:tc>
        <w:tc>
          <w:tcPr>
            <w:cnfStyle w:val="000010000000"/>
            <w:tcW w:w="992" w:type="dxa"/>
          </w:tcPr>
          <w:p w:rsidR="00A84DFA" w:rsidRPr="00A84DFA" w:rsidRDefault="00A84DFA" w:rsidP="008207BE">
            <w:pPr>
              <w:rPr>
                <w:rFonts w:ascii="Times New Roman" w:hAnsi="Times New Roman" w:cs="Times New Roman"/>
                <w:sz w:val="20"/>
              </w:rPr>
            </w:pPr>
            <w:r>
              <w:rPr>
                <w:rFonts w:ascii="Times New Roman" w:hAnsi="Times New Roman" w:cs="Times New Roman"/>
                <w:sz w:val="20"/>
              </w:rPr>
              <w:t>Rok</w:t>
            </w:r>
          </w:p>
        </w:tc>
        <w:tc>
          <w:tcPr>
            <w:tcW w:w="2694" w:type="dxa"/>
            <w:gridSpan w:val="2"/>
            <w:vAlign w:val="center"/>
          </w:tcPr>
          <w:p w:rsidR="00A84DFA" w:rsidRPr="00A84DFA" w:rsidRDefault="00A84DFA" w:rsidP="001A5F88">
            <w:pPr>
              <w:jc w:val="center"/>
              <w:cnfStyle w:val="100000000000"/>
              <w:rPr>
                <w:rFonts w:ascii="Times New Roman" w:hAnsi="Times New Roman" w:cs="Times New Roman"/>
                <w:sz w:val="20"/>
              </w:rPr>
            </w:pPr>
            <w:r>
              <w:rPr>
                <w:rFonts w:ascii="Times New Roman" w:hAnsi="Times New Roman" w:cs="Times New Roman"/>
                <w:sz w:val="20"/>
              </w:rPr>
              <w:t>Daňový odpis</w:t>
            </w:r>
          </w:p>
        </w:tc>
        <w:tc>
          <w:tcPr>
            <w:cnfStyle w:val="000010000000"/>
            <w:tcW w:w="2693" w:type="dxa"/>
            <w:gridSpan w:val="2"/>
            <w:vAlign w:val="center"/>
          </w:tcPr>
          <w:p w:rsidR="00A84DFA" w:rsidRPr="00A84DFA" w:rsidRDefault="00A84DFA" w:rsidP="001A5F88">
            <w:pPr>
              <w:jc w:val="center"/>
              <w:rPr>
                <w:rFonts w:ascii="Times New Roman" w:hAnsi="Times New Roman" w:cs="Times New Roman"/>
                <w:sz w:val="20"/>
              </w:rPr>
            </w:pPr>
            <w:r>
              <w:rPr>
                <w:rFonts w:ascii="Times New Roman" w:hAnsi="Times New Roman" w:cs="Times New Roman"/>
                <w:sz w:val="20"/>
              </w:rPr>
              <w:t>Zůstatková cena</w:t>
            </w:r>
          </w:p>
        </w:tc>
        <w:tc>
          <w:tcPr>
            <w:tcW w:w="1448" w:type="dxa"/>
          </w:tcPr>
          <w:p w:rsidR="00A84DFA" w:rsidRPr="00A84DFA" w:rsidRDefault="00A84DFA" w:rsidP="008207BE">
            <w:pPr>
              <w:cnfStyle w:val="100000000000"/>
              <w:rPr>
                <w:rFonts w:ascii="Times New Roman" w:hAnsi="Times New Roman" w:cs="Times New Roman"/>
                <w:sz w:val="20"/>
              </w:rPr>
            </w:pPr>
            <w:r>
              <w:rPr>
                <w:rFonts w:ascii="Times New Roman" w:hAnsi="Times New Roman" w:cs="Times New Roman"/>
                <w:sz w:val="20"/>
              </w:rPr>
              <w:t>Poznámka</w:t>
            </w:r>
          </w:p>
        </w:tc>
      </w:tr>
      <w:tr w:rsidR="001A5F88" w:rsidTr="001A5F88">
        <w:trPr>
          <w:trHeight w:hRule="exact" w:val="284"/>
        </w:trPr>
        <w:tc>
          <w:tcPr>
            <w:cnfStyle w:val="001000000000"/>
            <w:tcW w:w="1701" w:type="dxa"/>
            <w:gridSpan w:val="2"/>
          </w:tcPr>
          <w:p w:rsidR="001A5F88" w:rsidRPr="00A84DFA" w:rsidRDefault="001A5F88" w:rsidP="008207BE">
            <w:pPr>
              <w:rPr>
                <w:rFonts w:ascii="Times New Roman" w:hAnsi="Times New Roman" w:cs="Times New Roman"/>
                <w:sz w:val="20"/>
              </w:rPr>
            </w:pPr>
            <w:r>
              <w:rPr>
                <w:rFonts w:ascii="Times New Roman" w:hAnsi="Times New Roman" w:cs="Times New Roman"/>
                <w:sz w:val="20"/>
              </w:rPr>
              <w:t>216 500,-</w:t>
            </w:r>
          </w:p>
        </w:tc>
        <w:tc>
          <w:tcPr>
            <w:cnfStyle w:val="000010000000"/>
            <w:tcW w:w="1418" w:type="dxa"/>
          </w:tcPr>
          <w:p w:rsidR="001A5F88" w:rsidRPr="00A84DFA" w:rsidRDefault="000F66D8" w:rsidP="008207BE">
            <w:pPr>
              <w:rPr>
                <w:sz w:val="20"/>
              </w:rPr>
            </w:pPr>
            <w:r>
              <w:rPr>
                <w:sz w:val="20"/>
              </w:rPr>
              <w:t>K</w:t>
            </w:r>
            <w:r w:rsidR="001A5F88">
              <w:rPr>
                <w:sz w:val="20"/>
              </w:rPr>
              <w:t>oeficient</w:t>
            </w:r>
          </w:p>
        </w:tc>
        <w:tc>
          <w:tcPr>
            <w:tcW w:w="1276" w:type="dxa"/>
          </w:tcPr>
          <w:p w:rsidR="001A5F88" w:rsidRPr="00A84DFA" w:rsidRDefault="001A5F88" w:rsidP="001A5F88">
            <w:pPr>
              <w:cnfStyle w:val="000000000000"/>
              <w:rPr>
                <w:sz w:val="20"/>
              </w:rPr>
            </w:pPr>
            <w:r>
              <w:rPr>
                <w:sz w:val="20"/>
              </w:rPr>
              <w:t>hodnota/Kč</w:t>
            </w:r>
          </w:p>
        </w:tc>
        <w:tc>
          <w:tcPr>
            <w:cnfStyle w:val="000010000000"/>
            <w:tcW w:w="1417" w:type="dxa"/>
            <w:vAlign w:val="center"/>
          </w:tcPr>
          <w:p w:rsidR="001A5F88" w:rsidRPr="00A84DFA" w:rsidRDefault="001A5F88" w:rsidP="0028762E">
            <w:pPr>
              <w:jc w:val="center"/>
              <w:rPr>
                <w:sz w:val="20"/>
              </w:rPr>
            </w:pPr>
            <w:r>
              <w:rPr>
                <w:sz w:val="20"/>
              </w:rPr>
              <w:t>účetní</w:t>
            </w:r>
          </w:p>
        </w:tc>
        <w:tc>
          <w:tcPr>
            <w:tcW w:w="1276" w:type="dxa"/>
            <w:vAlign w:val="center"/>
          </w:tcPr>
          <w:p w:rsidR="001A5F88" w:rsidRPr="00A84DFA" w:rsidRDefault="001A5F88" w:rsidP="0028762E">
            <w:pPr>
              <w:jc w:val="center"/>
              <w:cnfStyle w:val="000000000000"/>
              <w:rPr>
                <w:sz w:val="20"/>
              </w:rPr>
            </w:pPr>
            <w:r>
              <w:rPr>
                <w:sz w:val="20"/>
              </w:rPr>
              <w:t>daňová</w:t>
            </w:r>
          </w:p>
        </w:tc>
        <w:tc>
          <w:tcPr>
            <w:cnfStyle w:val="000010000000"/>
            <w:tcW w:w="1448" w:type="dxa"/>
          </w:tcPr>
          <w:p w:rsidR="001A5F88" w:rsidRPr="00A84DFA" w:rsidRDefault="00A4188A" w:rsidP="008207BE">
            <w:pPr>
              <w:rPr>
                <w:sz w:val="20"/>
              </w:rPr>
            </w:pPr>
            <w:proofErr w:type="spellStart"/>
            <w:r>
              <w:rPr>
                <w:sz w:val="20"/>
              </w:rPr>
              <w:t>Odp.sk</w:t>
            </w:r>
            <w:proofErr w:type="spellEnd"/>
            <w:r>
              <w:rPr>
                <w:sz w:val="20"/>
              </w:rPr>
              <w:t>. 1</w:t>
            </w:r>
          </w:p>
        </w:tc>
      </w:tr>
      <w:tr w:rsidR="00A84DFA" w:rsidTr="001A5F88">
        <w:trPr>
          <w:trHeight w:hRule="exact" w:val="284"/>
        </w:trPr>
        <w:tc>
          <w:tcPr>
            <w:cnfStyle w:val="001000000000"/>
            <w:tcW w:w="709" w:type="dxa"/>
          </w:tcPr>
          <w:p w:rsidR="00A84DFA" w:rsidRPr="00A84DFA" w:rsidRDefault="00A84DFA" w:rsidP="008207BE">
            <w:pPr>
              <w:rPr>
                <w:rFonts w:ascii="Times New Roman" w:hAnsi="Times New Roman" w:cs="Times New Roman"/>
                <w:sz w:val="20"/>
              </w:rPr>
            </w:pPr>
            <w:r>
              <w:rPr>
                <w:rFonts w:ascii="Times New Roman" w:hAnsi="Times New Roman" w:cs="Times New Roman"/>
                <w:sz w:val="20"/>
              </w:rPr>
              <w:t>1.</w:t>
            </w:r>
          </w:p>
        </w:tc>
        <w:tc>
          <w:tcPr>
            <w:cnfStyle w:val="000010000000"/>
            <w:tcW w:w="992" w:type="dxa"/>
          </w:tcPr>
          <w:p w:rsidR="00A84DFA" w:rsidRPr="00A84DFA" w:rsidRDefault="001A5F88" w:rsidP="008207BE">
            <w:pPr>
              <w:rPr>
                <w:sz w:val="20"/>
              </w:rPr>
            </w:pPr>
            <w:r>
              <w:rPr>
                <w:sz w:val="20"/>
              </w:rPr>
              <w:t>2003</w:t>
            </w:r>
          </w:p>
        </w:tc>
        <w:tc>
          <w:tcPr>
            <w:tcW w:w="1418" w:type="dxa"/>
          </w:tcPr>
          <w:p w:rsidR="00A84DFA" w:rsidRPr="00A84DFA" w:rsidRDefault="001A5F88" w:rsidP="008207BE">
            <w:pPr>
              <w:cnfStyle w:val="000000000000"/>
              <w:rPr>
                <w:sz w:val="20"/>
              </w:rPr>
            </w:pPr>
            <w:r>
              <w:rPr>
                <w:sz w:val="20"/>
              </w:rPr>
              <w:t>4</w:t>
            </w:r>
          </w:p>
        </w:tc>
        <w:tc>
          <w:tcPr>
            <w:cnfStyle w:val="000010000000"/>
            <w:tcW w:w="1276" w:type="dxa"/>
          </w:tcPr>
          <w:p w:rsidR="00A84DFA" w:rsidRPr="00A84DFA" w:rsidRDefault="001A5F88" w:rsidP="008207BE">
            <w:pPr>
              <w:rPr>
                <w:sz w:val="20"/>
              </w:rPr>
            </w:pPr>
            <w:r>
              <w:rPr>
                <w:sz w:val="20"/>
              </w:rPr>
              <w:t>54 125,-</w:t>
            </w:r>
          </w:p>
        </w:tc>
        <w:tc>
          <w:tcPr>
            <w:tcW w:w="1417" w:type="dxa"/>
            <w:vAlign w:val="center"/>
          </w:tcPr>
          <w:p w:rsidR="00A84DFA" w:rsidRPr="00A84DFA" w:rsidRDefault="001A5F88" w:rsidP="001A5F88">
            <w:pPr>
              <w:jc w:val="right"/>
              <w:cnfStyle w:val="000000000000"/>
              <w:rPr>
                <w:sz w:val="20"/>
              </w:rPr>
            </w:pPr>
            <w:r>
              <w:rPr>
                <w:sz w:val="20"/>
              </w:rPr>
              <w:t>162 375,-</w:t>
            </w:r>
          </w:p>
        </w:tc>
        <w:tc>
          <w:tcPr>
            <w:cnfStyle w:val="000010000000"/>
            <w:tcW w:w="1276" w:type="dxa"/>
            <w:vAlign w:val="center"/>
          </w:tcPr>
          <w:p w:rsidR="00A84DFA" w:rsidRPr="00A84DFA" w:rsidRDefault="001A5F88" w:rsidP="001A5F88">
            <w:pPr>
              <w:jc w:val="right"/>
              <w:rPr>
                <w:sz w:val="20"/>
              </w:rPr>
            </w:pPr>
            <w:r>
              <w:rPr>
                <w:sz w:val="20"/>
              </w:rPr>
              <w:t>162 375,-</w:t>
            </w:r>
          </w:p>
        </w:tc>
        <w:tc>
          <w:tcPr>
            <w:tcW w:w="1448" w:type="dxa"/>
          </w:tcPr>
          <w:p w:rsidR="00A84DFA" w:rsidRPr="00A84DFA" w:rsidRDefault="00A84DFA" w:rsidP="008207BE">
            <w:pPr>
              <w:cnfStyle w:val="000000000000"/>
              <w:rPr>
                <w:sz w:val="20"/>
              </w:rPr>
            </w:pPr>
          </w:p>
        </w:tc>
      </w:tr>
      <w:tr w:rsidR="00A84DFA" w:rsidTr="001A5F88">
        <w:trPr>
          <w:trHeight w:hRule="exact" w:val="284"/>
        </w:trPr>
        <w:tc>
          <w:tcPr>
            <w:cnfStyle w:val="001000000000"/>
            <w:tcW w:w="709" w:type="dxa"/>
          </w:tcPr>
          <w:p w:rsidR="00A84DFA" w:rsidRPr="00A84DFA" w:rsidRDefault="00A84DFA" w:rsidP="008207BE">
            <w:pPr>
              <w:rPr>
                <w:rFonts w:ascii="Times New Roman" w:hAnsi="Times New Roman" w:cs="Times New Roman"/>
                <w:sz w:val="20"/>
              </w:rPr>
            </w:pPr>
            <w:r>
              <w:rPr>
                <w:rFonts w:ascii="Times New Roman" w:hAnsi="Times New Roman" w:cs="Times New Roman"/>
                <w:sz w:val="20"/>
              </w:rPr>
              <w:t>2.</w:t>
            </w:r>
          </w:p>
        </w:tc>
        <w:tc>
          <w:tcPr>
            <w:cnfStyle w:val="000010000000"/>
            <w:tcW w:w="992" w:type="dxa"/>
          </w:tcPr>
          <w:p w:rsidR="00A84DFA" w:rsidRPr="00A84DFA" w:rsidRDefault="001A5F88" w:rsidP="008207BE">
            <w:pPr>
              <w:rPr>
                <w:sz w:val="20"/>
              </w:rPr>
            </w:pPr>
            <w:r>
              <w:rPr>
                <w:sz w:val="20"/>
              </w:rPr>
              <w:t>2004</w:t>
            </w:r>
          </w:p>
        </w:tc>
        <w:tc>
          <w:tcPr>
            <w:tcW w:w="1418" w:type="dxa"/>
          </w:tcPr>
          <w:p w:rsidR="00A84DFA" w:rsidRPr="00A84DFA" w:rsidRDefault="001A5F88" w:rsidP="008207BE">
            <w:pPr>
              <w:cnfStyle w:val="000000000000"/>
              <w:rPr>
                <w:sz w:val="20"/>
              </w:rPr>
            </w:pPr>
            <w:r>
              <w:rPr>
                <w:sz w:val="20"/>
              </w:rPr>
              <w:t>5</w:t>
            </w:r>
          </w:p>
        </w:tc>
        <w:tc>
          <w:tcPr>
            <w:cnfStyle w:val="000010000000"/>
            <w:tcW w:w="1276" w:type="dxa"/>
          </w:tcPr>
          <w:p w:rsidR="00A84DFA" w:rsidRPr="00A84DFA" w:rsidRDefault="001A5F88" w:rsidP="008207BE">
            <w:pPr>
              <w:rPr>
                <w:sz w:val="20"/>
              </w:rPr>
            </w:pPr>
            <w:r>
              <w:rPr>
                <w:sz w:val="20"/>
              </w:rPr>
              <w:t>81 188,-</w:t>
            </w:r>
          </w:p>
        </w:tc>
        <w:tc>
          <w:tcPr>
            <w:tcW w:w="1417" w:type="dxa"/>
            <w:vAlign w:val="center"/>
          </w:tcPr>
          <w:p w:rsidR="00A84DFA" w:rsidRPr="00A84DFA" w:rsidRDefault="001A5F88" w:rsidP="001A5F88">
            <w:pPr>
              <w:jc w:val="right"/>
              <w:cnfStyle w:val="000000000000"/>
              <w:rPr>
                <w:sz w:val="20"/>
              </w:rPr>
            </w:pPr>
            <w:r>
              <w:rPr>
                <w:sz w:val="20"/>
              </w:rPr>
              <w:t>81 187,-</w:t>
            </w:r>
          </w:p>
        </w:tc>
        <w:tc>
          <w:tcPr>
            <w:cnfStyle w:val="000010000000"/>
            <w:tcW w:w="1276" w:type="dxa"/>
            <w:vAlign w:val="center"/>
          </w:tcPr>
          <w:p w:rsidR="00A84DFA" w:rsidRPr="00A84DFA" w:rsidRDefault="001A5F88" w:rsidP="001A5F88">
            <w:pPr>
              <w:jc w:val="right"/>
              <w:rPr>
                <w:sz w:val="20"/>
              </w:rPr>
            </w:pPr>
            <w:r>
              <w:rPr>
                <w:sz w:val="20"/>
              </w:rPr>
              <w:t>81 187,-</w:t>
            </w:r>
          </w:p>
        </w:tc>
        <w:tc>
          <w:tcPr>
            <w:tcW w:w="1448" w:type="dxa"/>
          </w:tcPr>
          <w:p w:rsidR="00A84DFA" w:rsidRPr="00A84DFA" w:rsidRDefault="00A84DFA" w:rsidP="008207BE">
            <w:pPr>
              <w:cnfStyle w:val="000000000000"/>
              <w:rPr>
                <w:sz w:val="20"/>
              </w:rPr>
            </w:pPr>
          </w:p>
        </w:tc>
      </w:tr>
      <w:tr w:rsidR="00A84DFA" w:rsidTr="001A5F88">
        <w:trPr>
          <w:trHeight w:hRule="exact" w:val="284"/>
        </w:trPr>
        <w:tc>
          <w:tcPr>
            <w:cnfStyle w:val="001000000000"/>
            <w:tcW w:w="709" w:type="dxa"/>
          </w:tcPr>
          <w:p w:rsidR="00A84DFA" w:rsidRPr="00A84DFA" w:rsidRDefault="00A84DFA" w:rsidP="008207BE">
            <w:pPr>
              <w:rPr>
                <w:rFonts w:ascii="Times New Roman" w:hAnsi="Times New Roman" w:cs="Times New Roman"/>
                <w:sz w:val="20"/>
              </w:rPr>
            </w:pPr>
            <w:r>
              <w:rPr>
                <w:rFonts w:ascii="Times New Roman" w:hAnsi="Times New Roman" w:cs="Times New Roman"/>
                <w:sz w:val="20"/>
              </w:rPr>
              <w:t>3.</w:t>
            </w:r>
          </w:p>
        </w:tc>
        <w:tc>
          <w:tcPr>
            <w:cnfStyle w:val="000010000000"/>
            <w:tcW w:w="992" w:type="dxa"/>
          </w:tcPr>
          <w:p w:rsidR="00A84DFA" w:rsidRPr="00A84DFA" w:rsidRDefault="001A5F88" w:rsidP="008207BE">
            <w:pPr>
              <w:rPr>
                <w:sz w:val="20"/>
              </w:rPr>
            </w:pPr>
            <w:r>
              <w:rPr>
                <w:sz w:val="20"/>
              </w:rPr>
              <w:t>2005</w:t>
            </w:r>
          </w:p>
        </w:tc>
        <w:tc>
          <w:tcPr>
            <w:tcW w:w="1418" w:type="dxa"/>
          </w:tcPr>
          <w:p w:rsidR="00A84DFA" w:rsidRPr="00A84DFA" w:rsidRDefault="00A84DFA" w:rsidP="008207BE">
            <w:pPr>
              <w:cnfStyle w:val="000000000000"/>
              <w:rPr>
                <w:sz w:val="20"/>
              </w:rPr>
            </w:pPr>
          </w:p>
        </w:tc>
        <w:tc>
          <w:tcPr>
            <w:cnfStyle w:val="000010000000"/>
            <w:tcW w:w="1276" w:type="dxa"/>
          </w:tcPr>
          <w:p w:rsidR="00A84DFA" w:rsidRPr="00A84DFA" w:rsidRDefault="00A84DFA" w:rsidP="008207BE">
            <w:pPr>
              <w:rPr>
                <w:sz w:val="20"/>
              </w:rPr>
            </w:pPr>
          </w:p>
        </w:tc>
        <w:tc>
          <w:tcPr>
            <w:tcW w:w="1417" w:type="dxa"/>
            <w:vAlign w:val="center"/>
          </w:tcPr>
          <w:p w:rsidR="00A84DFA" w:rsidRPr="00A84DFA" w:rsidRDefault="00A84DFA" w:rsidP="001A5F88">
            <w:pPr>
              <w:jc w:val="right"/>
              <w:cnfStyle w:val="000000000000"/>
              <w:rPr>
                <w:sz w:val="20"/>
              </w:rPr>
            </w:pPr>
          </w:p>
        </w:tc>
        <w:tc>
          <w:tcPr>
            <w:cnfStyle w:val="000010000000"/>
            <w:tcW w:w="1276" w:type="dxa"/>
            <w:vAlign w:val="center"/>
          </w:tcPr>
          <w:p w:rsidR="00A84DFA" w:rsidRPr="00A84DFA" w:rsidRDefault="00A84DFA" w:rsidP="001A5F88">
            <w:pPr>
              <w:jc w:val="right"/>
              <w:rPr>
                <w:sz w:val="20"/>
              </w:rPr>
            </w:pPr>
          </w:p>
        </w:tc>
        <w:tc>
          <w:tcPr>
            <w:tcW w:w="1448" w:type="dxa"/>
          </w:tcPr>
          <w:p w:rsidR="00A84DFA" w:rsidRDefault="001A5F88" w:rsidP="008207BE">
            <w:pPr>
              <w:cnfStyle w:val="000000000000"/>
              <w:rPr>
                <w:sz w:val="20"/>
              </w:rPr>
            </w:pPr>
            <w:r>
              <w:rPr>
                <w:sz w:val="20"/>
              </w:rPr>
              <w:t>Přerušeno</w:t>
            </w:r>
          </w:p>
          <w:p w:rsidR="001A5F88" w:rsidRPr="00A84DFA" w:rsidRDefault="001A5F88" w:rsidP="008207BE">
            <w:pPr>
              <w:cnfStyle w:val="000000000000"/>
              <w:rPr>
                <w:sz w:val="20"/>
              </w:rPr>
            </w:pPr>
          </w:p>
        </w:tc>
      </w:tr>
      <w:tr w:rsidR="00A84DFA" w:rsidTr="001A5F88">
        <w:trPr>
          <w:trHeight w:hRule="exact" w:val="284"/>
        </w:trPr>
        <w:tc>
          <w:tcPr>
            <w:cnfStyle w:val="001000000000"/>
            <w:tcW w:w="709" w:type="dxa"/>
          </w:tcPr>
          <w:p w:rsidR="00A84DFA" w:rsidRPr="00A84DFA" w:rsidRDefault="00A84DFA" w:rsidP="008207BE">
            <w:pPr>
              <w:rPr>
                <w:rFonts w:ascii="Times New Roman" w:hAnsi="Times New Roman" w:cs="Times New Roman"/>
                <w:sz w:val="20"/>
              </w:rPr>
            </w:pPr>
            <w:r>
              <w:rPr>
                <w:rFonts w:ascii="Times New Roman" w:hAnsi="Times New Roman" w:cs="Times New Roman"/>
                <w:sz w:val="20"/>
              </w:rPr>
              <w:t>4.</w:t>
            </w:r>
          </w:p>
        </w:tc>
        <w:tc>
          <w:tcPr>
            <w:cnfStyle w:val="000010000000"/>
            <w:tcW w:w="992" w:type="dxa"/>
          </w:tcPr>
          <w:p w:rsidR="00A84DFA" w:rsidRPr="00A84DFA" w:rsidRDefault="001A5F88" w:rsidP="008207BE">
            <w:pPr>
              <w:rPr>
                <w:sz w:val="20"/>
              </w:rPr>
            </w:pPr>
            <w:r>
              <w:rPr>
                <w:sz w:val="20"/>
              </w:rPr>
              <w:t>2006</w:t>
            </w:r>
          </w:p>
        </w:tc>
        <w:tc>
          <w:tcPr>
            <w:tcW w:w="1418" w:type="dxa"/>
          </w:tcPr>
          <w:p w:rsidR="00A84DFA" w:rsidRPr="00A84DFA" w:rsidRDefault="00A84DFA" w:rsidP="008207BE">
            <w:pPr>
              <w:cnfStyle w:val="000000000000"/>
              <w:rPr>
                <w:sz w:val="20"/>
              </w:rPr>
            </w:pPr>
          </w:p>
        </w:tc>
        <w:tc>
          <w:tcPr>
            <w:cnfStyle w:val="000010000000"/>
            <w:tcW w:w="1276" w:type="dxa"/>
          </w:tcPr>
          <w:p w:rsidR="00A84DFA" w:rsidRPr="00A84DFA" w:rsidRDefault="00A84DFA" w:rsidP="008207BE">
            <w:pPr>
              <w:rPr>
                <w:sz w:val="20"/>
              </w:rPr>
            </w:pPr>
          </w:p>
        </w:tc>
        <w:tc>
          <w:tcPr>
            <w:tcW w:w="1417" w:type="dxa"/>
            <w:vAlign w:val="center"/>
          </w:tcPr>
          <w:p w:rsidR="00A84DFA" w:rsidRPr="00A84DFA" w:rsidRDefault="00A84DFA" w:rsidP="001A5F88">
            <w:pPr>
              <w:jc w:val="right"/>
              <w:cnfStyle w:val="000000000000"/>
              <w:rPr>
                <w:sz w:val="20"/>
              </w:rPr>
            </w:pPr>
          </w:p>
        </w:tc>
        <w:tc>
          <w:tcPr>
            <w:cnfStyle w:val="000010000000"/>
            <w:tcW w:w="1276" w:type="dxa"/>
            <w:vAlign w:val="center"/>
          </w:tcPr>
          <w:p w:rsidR="00A84DFA" w:rsidRPr="00A84DFA" w:rsidRDefault="00A84DFA" w:rsidP="001A5F88">
            <w:pPr>
              <w:jc w:val="right"/>
              <w:rPr>
                <w:sz w:val="20"/>
              </w:rPr>
            </w:pPr>
          </w:p>
        </w:tc>
        <w:tc>
          <w:tcPr>
            <w:tcW w:w="1448" w:type="dxa"/>
          </w:tcPr>
          <w:p w:rsidR="00A84DFA" w:rsidRPr="00A84DFA" w:rsidRDefault="001A5F88" w:rsidP="008207BE">
            <w:pPr>
              <w:cnfStyle w:val="000000000000"/>
              <w:rPr>
                <w:sz w:val="20"/>
              </w:rPr>
            </w:pPr>
            <w:r>
              <w:rPr>
                <w:sz w:val="20"/>
              </w:rPr>
              <w:t>odpisování</w:t>
            </w:r>
          </w:p>
        </w:tc>
      </w:tr>
      <w:tr w:rsidR="00A84DFA" w:rsidTr="001A5F88">
        <w:trPr>
          <w:trHeight w:hRule="exact" w:val="284"/>
        </w:trPr>
        <w:tc>
          <w:tcPr>
            <w:cnfStyle w:val="001000000000"/>
            <w:tcW w:w="709" w:type="dxa"/>
          </w:tcPr>
          <w:p w:rsidR="00A84DFA" w:rsidRPr="00A84DFA" w:rsidRDefault="00A84DFA" w:rsidP="008207BE">
            <w:pPr>
              <w:rPr>
                <w:rFonts w:ascii="Times New Roman" w:hAnsi="Times New Roman" w:cs="Times New Roman"/>
                <w:sz w:val="20"/>
              </w:rPr>
            </w:pPr>
            <w:r>
              <w:rPr>
                <w:rFonts w:ascii="Times New Roman" w:hAnsi="Times New Roman" w:cs="Times New Roman"/>
                <w:sz w:val="20"/>
              </w:rPr>
              <w:t>5.</w:t>
            </w:r>
          </w:p>
        </w:tc>
        <w:tc>
          <w:tcPr>
            <w:cnfStyle w:val="000010000000"/>
            <w:tcW w:w="992" w:type="dxa"/>
          </w:tcPr>
          <w:p w:rsidR="00A84DFA" w:rsidRPr="00A84DFA" w:rsidRDefault="001A5F88" w:rsidP="008207BE">
            <w:pPr>
              <w:rPr>
                <w:sz w:val="20"/>
              </w:rPr>
            </w:pPr>
            <w:r>
              <w:rPr>
                <w:sz w:val="20"/>
              </w:rPr>
              <w:t>2007</w:t>
            </w:r>
          </w:p>
        </w:tc>
        <w:tc>
          <w:tcPr>
            <w:tcW w:w="1418" w:type="dxa"/>
          </w:tcPr>
          <w:p w:rsidR="00A84DFA" w:rsidRPr="00A84DFA" w:rsidRDefault="001A5F88" w:rsidP="008207BE">
            <w:pPr>
              <w:cnfStyle w:val="000000000000"/>
              <w:rPr>
                <w:sz w:val="20"/>
              </w:rPr>
            </w:pPr>
            <w:r>
              <w:rPr>
                <w:sz w:val="20"/>
              </w:rPr>
              <w:t>4</w:t>
            </w:r>
          </w:p>
        </w:tc>
        <w:tc>
          <w:tcPr>
            <w:cnfStyle w:val="000010000000"/>
            <w:tcW w:w="1276" w:type="dxa"/>
          </w:tcPr>
          <w:p w:rsidR="00A84DFA" w:rsidRPr="00A84DFA" w:rsidRDefault="001A5F88" w:rsidP="008207BE">
            <w:pPr>
              <w:rPr>
                <w:sz w:val="20"/>
              </w:rPr>
            </w:pPr>
            <w:r>
              <w:rPr>
                <w:sz w:val="20"/>
              </w:rPr>
              <w:t>81 187,-</w:t>
            </w:r>
          </w:p>
        </w:tc>
        <w:tc>
          <w:tcPr>
            <w:tcW w:w="1417" w:type="dxa"/>
            <w:vAlign w:val="center"/>
          </w:tcPr>
          <w:p w:rsidR="00A84DFA" w:rsidRPr="00A84DFA" w:rsidRDefault="001A5F88" w:rsidP="001A5F88">
            <w:pPr>
              <w:jc w:val="right"/>
              <w:cnfStyle w:val="000000000000"/>
              <w:rPr>
                <w:sz w:val="20"/>
              </w:rPr>
            </w:pPr>
            <w:r>
              <w:rPr>
                <w:sz w:val="20"/>
              </w:rPr>
              <w:t>0,-</w:t>
            </w:r>
          </w:p>
        </w:tc>
        <w:tc>
          <w:tcPr>
            <w:cnfStyle w:val="000010000000"/>
            <w:tcW w:w="1276" w:type="dxa"/>
            <w:vAlign w:val="center"/>
          </w:tcPr>
          <w:p w:rsidR="00A84DFA" w:rsidRPr="00A84DFA" w:rsidRDefault="001A5F88" w:rsidP="001A5F88">
            <w:pPr>
              <w:jc w:val="right"/>
              <w:rPr>
                <w:sz w:val="20"/>
              </w:rPr>
            </w:pPr>
            <w:r>
              <w:rPr>
                <w:sz w:val="20"/>
              </w:rPr>
              <w:t>0,-</w:t>
            </w:r>
          </w:p>
        </w:tc>
        <w:tc>
          <w:tcPr>
            <w:tcW w:w="1448" w:type="dxa"/>
          </w:tcPr>
          <w:p w:rsidR="00A84DFA" w:rsidRPr="00A84DFA" w:rsidRDefault="001A5F88" w:rsidP="008207BE">
            <w:pPr>
              <w:cnfStyle w:val="000000000000"/>
              <w:rPr>
                <w:sz w:val="20"/>
              </w:rPr>
            </w:pPr>
            <w:r>
              <w:rPr>
                <w:sz w:val="20"/>
              </w:rPr>
              <w:t xml:space="preserve">Změna </w:t>
            </w:r>
            <w:proofErr w:type="spellStart"/>
            <w:r>
              <w:rPr>
                <w:sz w:val="20"/>
              </w:rPr>
              <w:t>koefic</w:t>
            </w:r>
            <w:proofErr w:type="spellEnd"/>
            <w:r>
              <w:rPr>
                <w:sz w:val="20"/>
              </w:rPr>
              <w:t>.</w:t>
            </w:r>
          </w:p>
        </w:tc>
      </w:tr>
    </w:tbl>
    <w:p w:rsidR="001A5F88" w:rsidRDefault="001A5F88" w:rsidP="001A5F88">
      <w:pPr>
        <w:rPr>
          <w:sz w:val="20"/>
        </w:rPr>
      </w:pPr>
      <w:r w:rsidRPr="009F23E2">
        <w:rPr>
          <w:sz w:val="22"/>
        </w:rPr>
        <w:t xml:space="preserve">Zdroj: </w:t>
      </w:r>
      <w:r>
        <w:rPr>
          <w:sz w:val="20"/>
        </w:rPr>
        <w:t>Interní účetnictví firmy.</w:t>
      </w:r>
      <w:r w:rsidRPr="009F23E2">
        <w:rPr>
          <w:sz w:val="20"/>
        </w:rPr>
        <w:t xml:space="preserve"> Vlastní úprava.</w:t>
      </w:r>
    </w:p>
    <w:p w:rsidR="00A84DFA" w:rsidRDefault="00D13231" w:rsidP="008207BE">
      <w:r>
        <w:t>V roce 2005 nebyl pořízen žádný dlouhodobý movitý majet</w:t>
      </w:r>
      <w:r w:rsidR="001872E5">
        <w:t>e</w:t>
      </w:r>
      <w:r>
        <w:t>k, pouze byl využíván majetek stávající, popř. byl svý</w:t>
      </w:r>
      <w:r w:rsidR="00467C5A">
        <w:t>m</w:t>
      </w:r>
      <w:r>
        <w:t xml:space="preserve"> charakterem zařazen do majetku krátkodobého a</w:t>
      </w:r>
      <w:r w:rsidR="00814AF1">
        <w:t> </w:t>
      </w:r>
      <w:r w:rsidR="00467C5A">
        <w:t>za</w:t>
      </w:r>
      <w:r>
        <w:t>účtován přímo do nákladů. Odpisování v roce 2005 bylo přerušeno, takže nedošlo ani k uplat</w:t>
      </w:r>
      <w:r w:rsidR="0085591A">
        <w:t>n</w:t>
      </w:r>
      <w:r>
        <w:t>ění odpisů z DHM pořízeného v předcházej</w:t>
      </w:r>
      <w:r w:rsidR="0085591A">
        <w:t>í</w:t>
      </w:r>
      <w:r>
        <w:t>cích období</w:t>
      </w:r>
      <w:r w:rsidR="000F66D8">
        <w:t>ch</w:t>
      </w:r>
      <w:r>
        <w:t>.</w:t>
      </w:r>
    </w:p>
    <w:p w:rsidR="00D13231" w:rsidRDefault="001872E5" w:rsidP="008207BE">
      <w:r>
        <w:t xml:space="preserve">V roce 2006 </w:t>
      </w:r>
      <w:r w:rsidR="00A5494F">
        <w:t>bylo pořízeno</w:t>
      </w:r>
      <w:r>
        <w:t xml:space="preserve"> služební</w:t>
      </w:r>
      <w:r w:rsidR="00A5494F">
        <w:t xml:space="preserve"> </w:t>
      </w:r>
      <w:r>
        <w:t>vozidl</w:t>
      </w:r>
      <w:r w:rsidR="00A5494F">
        <w:t>o</w:t>
      </w:r>
      <w:r>
        <w:t xml:space="preserve"> pro rozvoz zboží formou finančního leasingu s následným odkupem, takže v roce 2006 nedošlo ke změnám ve výši odpisů. Odpisování pro rok 2006 bylo rovněž přerušeno, takže ani v roce 2006 nebyly vyčísleny žádné odpisy.</w:t>
      </w:r>
    </w:p>
    <w:p w:rsidR="00F56832" w:rsidRDefault="00A5494F" w:rsidP="008207BE">
      <w:r>
        <w:t>Rok 2007 znamenal pro firmu posun k lepšímu hospodářskému výsledku. Vzhledem k příznivému vývoji během roku, kdy ještě docházelo k drobným změnám v důsledku restrukturalizace firmy, bylo zakoupeno nové vozidlo pro rozvoz velkých zakázek a</w:t>
      </w:r>
      <w:r w:rsidR="00814AF1">
        <w:t> </w:t>
      </w:r>
      <w:r>
        <w:t xml:space="preserve">pořízena nová telefonní ústředna pro zapojení telefonů, počítačové sítě a zabezpečení kanceláří. </w:t>
      </w:r>
      <w:r w:rsidRPr="00A5494F">
        <w:rPr>
          <w:b/>
          <w:i/>
        </w:rPr>
        <w:t>Nákladní vozidlo</w:t>
      </w:r>
      <w:r>
        <w:t xml:space="preserve"> Volkswagen </w:t>
      </w:r>
      <w:proofErr w:type="spellStart"/>
      <w:r>
        <w:t>Crafter</w:t>
      </w:r>
      <w:proofErr w:type="spellEnd"/>
      <w:r>
        <w:t xml:space="preserve"> bylo pořízeno v listopadu 2007 v pořizovací ceně </w:t>
      </w:r>
      <w:r w:rsidRPr="00A5494F">
        <w:rPr>
          <w:b/>
          <w:i/>
        </w:rPr>
        <w:t>690 857,98</w:t>
      </w:r>
      <w:r>
        <w:t xml:space="preserve"> </w:t>
      </w:r>
      <w:r w:rsidRPr="00772622">
        <w:rPr>
          <w:b/>
          <w:i/>
        </w:rPr>
        <w:t>Kč</w:t>
      </w:r>
      <w:r>
        <w:t xml:space="preserve"> bez DPH a do provozu bylo uvedeno 1. 12. 2007. Tento majetek byl zařazen do odpisové skupiny 1a, ale se změnou zákona v roce 2008 byl od roku 2008 odpisován ve skupině 2 se změnou koeficientu</w:t>
      </w:r>
      <w:r w:rsidR="001647EC">
        <w:t>. Pro výpočet odpisů byla opět zvolena metoda zrychlených odpisů, kdy pro první rok odpisů platil koeficient k</w:t>
      </w:r>
      <w:r w:rsidR="001647EC" w:rsidRPr="001647EC">
        <w:rPr>
          <w:vertAlign w:val="subscript"/>
        </w:rPr>
        <w:t>1</w:t>
      </w:r>
      <w:r w:rsidR="001647EC">
        <w:t xml:space="preserve"> = 4 a pro druhý a roky následné po změně koeficient k</w:t>
      </w:r>
      <w:r w:rsidR="001647EC" w:rsidRPr="001647EC">
        <w:rPr>
          <w:vertAlign w:val="subscript"/>
        </w:rPr>
        <w:t>2</w:t>
      </w:r>
      <w:r w:rsidR="001647EC">
        <w:t xml:space="preserve"> = 6:</w:t>
      </w:r>
    </w:p>
    <w:p w:rsidR="000F66D8" w:rsidRDefault="000F66D8" w:rsidP="001647EC">
      <w:pPr>
        <w:spacing w:after="0"/>
        <w:rPr>
          <w:sz w:val="20"/>
        </w:rPr>
      </w:pPr>
    </w:p>
    <w:p w:rsidR="000F66D8" w:rsidRDefault="000F66D8" w:rsidP="001647EC">
      <w:pPr>
        <w:spacing w:after="0"/>
        <w:rPr>
          <w:sz w:val="20"/>
        </w:rPr>
      </w:pPr>
    </w:p>
    <w:p w:rsidR="000F66D8" w:rsidRDefault="000F66D8" w:rsidP="001647EC">
      <w:pPr>
        <w:spacing w:after="0"/>
        <w:rPr>
          <w:sz w:val="20"/>
        </w:rPr>
      </w:pPr>
    </w:p>
    <w:p w:rsidR="000F66D8" w:rsidRDefault="000F66D8" w:rsidP="001647EC">
      <w:pPr>
        <w:spacing w:after="0"/>
        <w:rPr>
          <w:sz w:val="20"/>
        </w:rPr>
      </w:pPr>
    </w:p>
    <w:p w:rsidR="000F66D8" w:rsidRDefault="000F66D8" w:rsidP="001647EC">
      <w:pPr>
        <w:spacing w:after="0"/>
        <w:rPr>
          <w:sz w:val="20"/>
        </w:rPr>
      </w:pPr>
    </w:p>
    <w:p w:rsidR="000F66D8" w:rsidRDefault="000F66D8" w:rsidP="001647EC">
      <w:pPr>
        <w:spacing w:after="0"/>
        <w:rPr>
          <w:sz w:val="20"/>
        </w:rPr>
      </w:pPr>
    </w:p>
    <w:p w:rsidR="000F66D8" w:rsidRDefault="000F66D8" w:rsidP="001647EC">
      <w:pPr>
        <w:spacing w:after="0"/>
        <w:rPr>
          <w:sz w:val="20"/>
        </w:rPr>
      </w:pPr>
    </w:p>
    <w:p w:rsidR="001647EC" w:rsidRPr="001A5F88" w:rsidRDefault="001647EC" w:rsidP="001647EC">
      <w:pPr>
        <w:spacing w:after="0"/>
        <w:rPr>
          <w:sz w:val="20"/>
        </w:rPr>
      </w:pPr>
      <w:r>
        <w:rPr>
          <w:sz w:val="20"/>
        </w:rPr>
        <w:lastRenderedPageBreak/>
        <w:t>Tabulka č. 5 Výpočet zrychlených odpisů v roce 2007 – 2011 pro nákladní automobil</w:t>
      </w:r>
    </w:p>
    <w:tbl>
      <w:tblPr>
        <w:tblStyle w:val="Svtlmkazvraznn4"/>
        <w:tblW w:w="0" w:type="auto"/>
        <w:tblInd w:w="108" w:type="dxa"/>
        <w:tblLook w:val="02A0"/>
      </w:tblPr>
      <w:tblGrid>
        <w:gridCol w:w="772"/>
        <w:gridCol w:w="992"/>
        <w:gridCol w:w="1418"/>
        <w:gridCol w:w="1276"/>
        <w:gridCol w:w="1417"/>
        <w:gridCol w:w="1276"/>
        <w:gridCol w:w="1448"/>
      </w:tblGrid>
      <w:tr w:rsidR="001647EC" w:rsidTr="001647EC">
        <w:trPr>
          <w:cnfStyle w:val="100000000000"/>
          <w:trHeight w:hRule="exact" w:val="284"/>
        </w:trPr>
        <w:tc>
          <w:tcPr>
            <w:cnfStyle w:val="001000000000"/>
            <w:tcW w:w="772" w:type="dxa"/>
          </w:tcPr>
          <w:p w:rsidR="001647EC" w:rsidRPr="00A84DFA" w:rsidRDefault="001647EC" w:rsidP="00A725C5">
            <w:pPr>
              <w:rPr>
                <w:rFonts w:ascii="Times New Roman" w:hAnsi="Times New Roman" w:cs="Times New Roman"/>
                <w:sz w:val="20"/>
              </w:rPr>
            </w:pPr>
            <w:r>
              <w:rPr>
                <w:rFonts w:ascii="Times New Roman" w:hAnsi="Times New Roman" w:cs="Times New Roman"/>
                <w:sz w:val="20"/>
              </w:rPr>
              <w:t>Řádek</w:t>
            </w:r>
          </w:p>
        </w:tc>
        <w:tc>
          <w:tcPr>
            <w:cnfStyle w:val="000010000000"/>
            <w:tcW w:w="992" w:type="dxa"/>
          </w:tcPr>
          <w:p w:rsidR="001647EC" w:rsidRPr="00A84DFA" w:rsidRDefault="001647EC" w:rsidP="00A725C5">
            <w:pPr>
              <w:rPr>
                <w:rFonts w:ascii="Times New Roman" w:hAnsi="Times New Roman" w:cs="Times New Roman"/>
                <w:sz w:val="20"/>
              </w:rPr>
            </w:pPr>
            <w:r>
              <w:rPr>
                <w:rFonts w:ascii="Times New Roman" w:hAnsi="Times New Roman" w:cs="Times New Roman"/>
                <w:sz w:val="20"/>
              </w:rPr>
              <w:t>Rok</w:t>
            </w:r>
          </w:p>
        </w:tc>
        <w:tc>
          <w:tcPr>
            <w:tcW w:w="2694" w:type="dxa"/>
            <w:gridSpan w:val="2"/>
            <w:vAlign w:val="center"/>
          </w:tcPr>
          <w:p w:rsidR="001647EC" w:rsidRPr="00A84DFA" w:rsidRDefault="001647EC" w:rsidP="00A725C5">
            <w:pPr>
              <w:jc w:val="center"/>
              <w:cnfStyle w:val="100000000000"/>
              <w:rPr>
                <w:rFonts w:ascii="Times New Roman" w:hAnsi="Times New Roman" w:cs="Times New Roman"/>
                <w:sz w:val="20"/>
              </w:rPr>
            </w:pPr>
            <w:r>
              <w:rPr>
                <w:rFonts w:ascii="Times New Roman" w:hAnsi="Times New Roman" w:cs="Times New Roman"/>
                <w:sz w:val="20"/>
              </w:rPr>
              <w:t>Daňový odpis</w:t>
            </w:r>
          </w:p>
        </w:tc>
        <w:tc>
          <w:tcPr>
            <w:cnfStyle w:val="000010000000"/>
            <w:tcW w:w="2693" w:type="dxa"/>
            <w:gridSpan w:val="2"/>
            <w:vAlign w:val="center"/>
          </w:tcPr>
          <w:p w:rsidR="001647EC" w:rsidRPr="00A84DFA" w:rsidRDefault="001647EC" w:rsidP="00A725C5">
            <w:pPr>
              <w:jc w:val="center"/>
              <w:rPr>
                <w:rFonts w:ascii="Times New Roman" w:hAnsi="Times New Roman" w:cs="Times New Roman"/>
                <w:sz w:val="20"/>
              </w:rPr>
            </w:pPr>
            <w:r>
              <w:rPr>
                <w:rFonts w:ascii="Times New Roman" w:hAnsi="Times New Roman" w:cs="Times New Roman"/>
                <w:sz w:val="20"/>
              </w:rPr>
              <w:t>Zůstatková cena</w:t>
            </w:r>
          </w:p>
        </w:tc>
        <w:tc>
          <w:tcPr>
            <w:tcW w:w="1448" w:type="dxa"/>
          </w:tcPr>
          <w:p w:rsidR="001647EC" w:rsidRPr="00A84DFA" w:rsidRDefault="001647EC" w:rsidP="00A725C5">
            <w:pPr>
              <w:cnfStyle w:val="100000000000"/>
              <w:rPr>
                <w:rFonts w:ascii="Times New Roman" w:hAnsi="Times New Roman" w:cs="Times New Roman"/>
                <w:sz w:val="20"/>
              </w:rPr>
            </w:pPr>
            <w:r>
              <w:rPr>
                <w:rFonts w:ascii="Times New Roman" w:hAnsi="Times New Roman" w:cs="Times New Roman"/>
                <w:sz w:val="20"/>
              </w:rPr>
              <w:t>Poznámka</w:t>
            </w:r>
          </w:p>
        </w:tc>
      </w:tr>
      <w:tr w:rsidR="001647EC" w:rsidTr="001647EC">
        <w:trPr>
          <w:trHeight w:hRule="exact" w:val="284"/>
        </w:trPr>
        <w:tc>
          <w:tcPr>
            <w:cnfStyle w:val="001000000000"/>
            <w:tcW w:w="1764" w:type="dxa"/>
            <w:gridSpan w:val="2"/>
          </w:tcPr>
          <w:p w:rsidR="001647EC" w:rsidRPr="00A84DFA" w:rsidRDefault="001647EC" w:rsidP="00A725C5">
            <w:pPr>
              <w:rPr>
                <w:rFonts w:ascii="Times New Roman" w:hAnsi="Times New Roman" w:cs="Times New Roman"/>
                <w:sz w:val="20"/>
              </w:rPr>
            </w:pPr>
            <w:r>
              <w:rPr>
                <w:rFonts w:ascii="Times New Roman" w:hAnsi="Times New Roman" w:cs="Times New Roman"/>
                <w:sz w:val="20"/>
              </w:rPr>
              <w:t>690 857,98</w:t>
            </w:r>
          </w:p>
        </w:tc>
        <w:tc>
          <w:tcPr>
            <w:cnfStyle w:val="000010000000"/>
            <w:tcW w:w="1418" w:type="dxa"/>
          </w:tcPr>
          <w:p w:rsidR="001647EC" w:rsidRPr="00A84DFA" w:rsidRDefault="001647EC" w:rsidP="00A725C5">
            <w:pPr>
              <w:rPr>
                <w:sz w:val="20"/>
              </w:rPr>
            </w:pPr>
            <w:r>
              <w:rPr>
                <w:sz w:val="20"/>
              </w:rPr>
              <w:t>koeficient</w:t>
            </w:r>
          </w:p>
        </w:tc>
        <w:tc>
          <w:tcPr>
            <w:tcW w:w="1276" w:type="dxa"/>
          </w:tcPr>
          <w:p w:rsidR="001647EC" w:rsidRPr="00A84DFA" w:rsidRDefault="001647EC" w:rsidP="00A725C5">
            <w:pPr>
              <w:cnfStyle w:val="000000000000"/>
              <w:rPr>
                <w:sz w:val="20"/>
              </w:rPr>
            </w:pPr>
            <w:r>
              <w:rPr>
                <w:sz w:val="20"/>
              </w:rPr>
              <w:t>hodnota/Kč</w:t>
            </w:r>
          </w:p>
        </w:tc>
        <w:tc>
          <w:tcPr>
            <w:cnfStyle w:val="000010000000"/>
            <w:tcW w:w="1417" w:type="dxa"/>
            <w:vAlign w:val="center"/>
          </w:tcPr>
          <w:p w:rsidR="001647EC" w:rsidRPr="00A84DFA" w:rsidRDefault="001647EC" w:rsidP="0028762E">
            <w:pPr>
              <w:jc w:val="center"/>
              <w:rPr>
                <w:sz w:val="20"/>
              </w:rPr>
            </w:pPr>
            <w:r>
              <w:rPr>
                <w:sz w:val="20"/>
              </w:rPr>
              <w:t>účetní</w:t>
            </w:r>
          </w:p>
        </w:tc>
        <w:tc>
          <w:tcPr>
            <w:tcW w:w="1276" w:type="dxa"/>
            <w:vAlign w:val="center"/>
          </w:tcPr>
          <w:p w:rsidR="001647EC" w:rsidRPr="00A84DFA" w:rsidRDefault="001647EC" w:rsidP="0028762E">
            <w:pPr>
              <w:jc w:val="center"/>
              <w:cnfStyle w:val="000000000000"/>
              <w:rPr>
                <w:sz w:val="20"/>
              </w:rPr>
            </w:pPr>
            <w:r>
              <w:rPr>
                <w:sz w:val="20"/>
              </w:rPr>
              <w:t>daňová</w:t>
            </w:r>
          </w:p>
        </w:tc>
        <w:tc>
          <w:tcPr>
            <w:cnfStyle w:val="000010000000"/>
            <w:tcW w:w="1448" w:type="dxa"/>
          </w:tcPr>
          <w:p w:rsidR="001647EC" w:rsidRPr="00A84DFA" w:rsidRDefault="001647EC" w:rsidP="00A725C5">
            <w:pPr>
              <w:rPr>
                <w:sz w:val="20"/>
              </w:rPr>
            </w:pPr>
            <w:proofErr w:type="spellStart"/>
            <w:r>
              <w:rPr>
                <w:sz w:val="20"/>
              </w:rPr>
              <w:t>Odp.sk</w:t>
            </w:r>
            <w:proofErr w:type="spellEnd"/>
            <w:r>
              <w:rPr>
                <w:sz w:val="20"/>
              </w:rPr>
              <w:t>. 1a/2</w:t>
            </w:r>
          </w:p>
        </w:tc>
      </w:tr>
      <w:tr w:rsidR="001647EC" w:rsidTr="001647EC">
        <w:trPr>
          <w:trHeight w:hRule="exact" w:val="284"/>
        </w:trPr>
        <w:tc>
          <w:tcPr>
            <w:cnfStyle w:val="001000000000"/>
            <w:tcW w:w="772" w:type="dxa"/>
          </w:tcPr>
          <w:p w:rsidR="001647EC" w:rsidRPr="00A84DFA" w:rsidRDefault="001647EC" w:rsidP="00A725C5">
            <w:pPr>
              <w:rPr>
                <w:rFonts w:ascii="Times New Roman" w:hAnsi="Times New Roman" w:cs="Times New Roman"/>
                <w:sz w:val="20"/>
              </w:rPr>
            </w:pPr>
            <w:r>
              <w:rPr>
                <w:rFonts w:ascii="Times New Roman" w:hAnsi="Times New Roman" w:cs="Times New Roman"/>
                <w:sz w:val="20"/>
              </w:rPr>
              <w:t>1.</w:t>
            </w:r>
          </w:p>
        </w:tc>
        <w:tc>
          <w:tcPr>
            <w:cnfStyle w:val="000010000000"/>
            <w:tcW w:w="992" w:type="dxa"/>
          </w:tcPr>
          <w:p w:rsidR="001647EC" w:rsidRPr="00A84DFA" w:rsidRDefault="001647EC" w:rsidP="00A725C5">
            <w:pPr>
              <w:rPr>
                <w:sz w:val="20"/>
              </w:rPr>
            </w:pPr>
            <w:r>
              <w:rPr>
                <w:sz w:val="20"/>
              </w:rPr>
              <w:t>2007</w:t>
            </w:r>
          </w:p>
        </w:tc>
        <w:tc>
          <w:tcPr>
            <w:tcW w:w="1418" w:type="dxa"/>
          </w:tcPr>
          <w:p w:rsidR="001647EC" w:rsidRPr="00A84DFA" w:rsidRDefault="001647EC" w:rsidP="00A725C5">
            <w:pPr>
              <w:cnfStyle w:val="000000000000"/>
              <w:rPr>
                <w:sz w:val="20"/>
              </w:rPr>
            </w:pPr>
            <w:r>
              <w:rPr>
                <w:sz w:val="20"/>
              </w:rPr>
              <w:t>4</w:t>
            </w:r>
          </w:p>
        </w:tc>
        <w:tc>
          <w:tcPr>
            <w:cnfStyle w:val="000010000000"/>
            <w:tcW w:w="1276" w:type="dxa"/>
          </w:tcPr>
          <w:p w:rsidR="001647EC" w:rsidRPr="00A84DFA" w:rsidRDefault="001647EC" w:rsidP="00A725C5">
            <w:pPr>
              <w:rPr>
                <w:sz w:val="20"/>
              </w:rPr>
            </w:pPr>
            <w:r>
              <w:rPr>
                <w:sz w:val="20"/>
              </w:rPr>
              <w:t>172 715,-</w:t>
            </w:r>
          </w:p>
        </w:tc>
        <w:tc>
          <w:tcPr>
            <w:tcW w:w="1417" w:type="dxa"/>
            <w:vAlign w:val="center"/>
          </w:tcPr>
          <w:p w:rsidR="001647EC" w:rsidRPr="00A84DFA" w:rsidRDefault="001647EC" w:rsidP="00A725C5">
            <w:pPr>
              <w:jc w:val="right"/>
              <w:cnfStyle w:val="000000000000"/>
              <w:rPr>
                <w:sz w:val="20"/>
              </w:rPr>
            </w:pPr>
            <w:r>
              <w:rPr>
                <w:sz w:val="20"/>
              </w:rPr>
              <w:t>518 142,98</w:t>
            </w:r>
          </w:p>
        </w:tc>
        <w:tc>
          <w:tcPr>
            <w:cnfStyle w:val="000010000000"/>
            <w:tcW w:w="1276" w:type="dxa"/>
            <w:vAlign w:val="center"/>
          </w:tcPr>
          <w:p w:rsidR="001647EC" w:rsidRPr="00A84DFA" w:rsidRDefault="001647EC" w:rsidP="00A725C5">
            <w:pPr>
              <w:jc w:val="right"/>
              <w:rPr>
                <w:sz w:val="20"/>
              </w:rPr>
            </w:pPr>
            <w:r>
              <w:rPr>
                <w:sz w:val="20"/>
              </w:rPr>
              <w:t>518 142,98</w:t>
            </w:r>
          </w:p>
        </w:tc>
        <w:tc>
          <w:tcPr>
            <w:tcW w:w="1448" w:type="dxa"/>
          </w:tcPr>
          <w:p w:rsidR="001647EC" w:rsidRPr="00A84DFA" w:rsidRDefault="001647EC" w:rsidP="00A725C5">
            <w:pPr>
              <w:cnfStyle w:val="000000000000"/>
              <w:rPr>
                <w:sz w:val="20"/>
              </w:rPr>
            </w:pPr>
          </w:p>
        </w:tc>
      </w:tr>
      <w:tr w:rsidR="001647EC" w:rsidTr="001647EC">
        <w:trPr>
          <w:trHeight w:hRule="exact" w:val="284"/>
        </w:trPr>
        <w:tc>
          <w:tcPr>
            <w:cnfStyle w:val="001000000000"/>
            <w:tcW w:w="772" w:type="dxa"/>
          </w:tcPr>
          <w:p w:rsidR="001647EC" w:rsidRPr="00A84DFA" w:rsidRDefault="001647EC" w:rsidP="00A725C5">
            <w:pPr>
              <w:rPr>
                <w:rFonts w:ascii="Times New Roman" w:hAnsi="Times New Roman" w:cs="Times New Roman"/>
                <w:sz w:val="20"/>
              </w:rPr>
            </w:pPr>
            <w:r>
              <w:rPr>
                <w:rFonts w:ascii="Times New Roman" w:hAnsi="Times New Roman" w:cs="Times New Roman"/>
                <w:sz w:val="20"/>
              </w:rPr>
              <w:t>2.</w:t>
            </w:r>
          </w:p>
        </w:tc>
        <w:tc>
          <w:tcPr>
            <w:cnfStyle w:val="000010000000"/>
            <w:tcW w:w="992" w:type="dxa"/>
          </w:tcPr>
          <w:p w:rsidR="001647EC" w:rsidRPr="00A84DFA" w:rsidRDefault="001647EC" w:rsidP="00A725C5">
            <w:pPr>
              <w:rPr>
                <w:sz w:val="20"/>
              </w:rPr>
            </w:pPr>
            <w:r>
              <w:rPr>
                <w:sz w:val="20"/>
              </w:rPr>
              <w:t>2008</w:t>
            </w:r>
          </w:p>
        </w:tc>
        <w:tc>
          <w:tcPr>
            <w:tcW w:w="1418" w:type="dxa"/>
          </w:tcPr>
          <w:p w:rsidR="001647EC" w:rsidRPr="00A84DFA" w:rsidRDefault="001647EC" w:rsidP="00A725C5">
            <w:pPr>
              <w:cnfStyle w:val="000000000000"/>
              <w:rPr>
                <w:sz w:val="20"/>
              </w:rPr>
            </w:pPr>
            <w:r>
              <w:rPr>
                <w:sz w:val="20"/>
              </w:rPr>
              <w:t>6</w:t>
            </w:r>
          </w:p>
        </w:tc>
        <w:tc>
          <w:tcPr>
            <w:cnfStyle w:val="000010000000"/>
            <w:tcW w:w="1276" w:type="dxa"/>
          </w:tcPr>
          <w:p w:rsidR="001647EC" w:rsidRPr="00A84DFA" w:rsidRDefault="001647EC" w:rsidP="00A725C5">
            <w:pPr>
              <w:rPr>
                <w:sz w:val="20"/>
              </w:rPr>
            </w:pPr>
            <w:r>
              <w:rPr>
                <w:sz w:val="20"/>
              </w:rPr>
              <w:t>207 258,-</w:t>
            </w:r>
          </w:p>
        </w:tc>
        <w:tc>
          <w:tcPr>
            <w:tcW w:w="1417" w:type="dxa"/>
            <w:vAlign w:val="center"/>
          </w:tcPr>
          <w:p w:rsidR="001647EC" w:rsidRPr="00A84DFA" w:rsidRDefault="001647EC" w:rsidP="00A725C5">
            <w:pPr>
              <w:jc w:val="right"/>
              <w:cnfStyle w:val="000000000000"/>
              <w:rPr>
                <w:sz w:val="20"/>
              </w:rPr>
            </w:pPr>
            <w:r>
              <w:rPr>
                <w:sz w:val="20"/>
              </w:rPr>
              <w:t>310 884,98</w:t>
            </w:r>
          </w:p>
        </w:tc>
        <w:tc>
          <w:tcPr>
            <w:cnfStyle w:val="000010000000"/>
            <w:tcW w:w="1276" w:type="dxa"/>
            <w:vAlign w:val="center"/>
          </w:tcPr>
          <w:p w:rsidR="001647EC" w:rsidRPr="00A84DFA" w:rsidRDefault="001647EC" w:rsidP="00A725C5">
            <w:pPr>
              <w:jc w:val="right"/>
              <w:rPr>
                <w:sz w:val="20"/>
              </w:rPr>
            </w:pPr>
            <w:r>
              <w:rPr>
                <w:sz w:val="20"/>
              </w:rPr>
              <w:t>310 884,98</w:t>
            </w:r>
          </w:p>
        </w:tc>
        <w:tc>
          <w:tcPr>
            <w:tcW w:w="1448" w:type="dxa"/>
          </w:tcPr>
          <w:p w:rsidR="001647EC" w:rsidRPr="00A84DFA" w:rsidRDefault="001647EC" w:rsidP="00A725C5">
            <w:pPr>
              <w:cnfStyle w:val="000000000000"/>
              <w:rPr>
                <w:sz w:val="20"/>
              </w:rPr>
            </w:pPr>
            <w:r>
              <w:rPr>
                <w:sz w:val="20"/>
              </w:rPr>
              <w:t>Změna zákona</w:t>
            </w:r>
          </w:p>
        </w:tc>
      </w:tr>
      <w:tr w:rsidR="001647EC" w:rsidTr="001647EC">
        <w:trPr>
          <w:trHeight w:hRule="exact" w:val="284"/>
        </w:trPr>
        <w:tc>
          <w:tcPr>
            <w:cnfStyle w:val="001000000000"/>
            <w:tcW w:w="772" w:type="dxa"/>
          </w:tcPr>
          <w:p w:rsidR="001647EC" w:rsidRPr="00A84DFA" w:rsidRDefault="001647EC" w:rsidP="00A725C5">
            <w:pPr>
              <w:rPr>
                <w:rFonts w:ascii="Times New Roman" w:hAnsi="Times New Roman" w:cs="Times New Roman"/>
                <w:sz w:val="20"/>
              </w:rPr>
            </w:pPr>
            <w:r>
              <w:rPr>
                <w:rFonts w:ascii="Times New Roman" w:hAnsi="Times New Roman" w:cs="Times New Roman"/>
                <w:sz w:val="20"/>
              </w:rPr>
              <w:t>3.</w:t>
            </w:r>
          </w:p>
        </w:tc>
        <w:tc>
          <w:tcPr>
            <w:cnfStyle w:val="000010000000"/>
            <w:tcW w:w="992" w:type="dxa"/>
          </w:tcPr>
          <w:p w:rsidR="001647EC" w:rsidRPr="00A84DFA" w:rsidRDefault="001647EC" w:rsidP="00A725C5">
            <w:pPr>
              <w:rPr>
                <w:sz w:val="20"/>
              </w:rPr>
            </w:pPr>
            <w:r>
              <w:rPr>
                <w:sz w:val="20"/>
              </w:rPr>
              <w:t>2009</w:t>
            </w:r>
          </w:p>
        </w:tc>
        <w:tc>
          <w:tcPr>
            <w:tcW w:w="1418" w:type="dxa"/>
          </w:tcPr>
          <w:p w:rsidR="001647EC" w:rsidRPr="00A84DFA" w:rsidRDefault="001647EC" w:rsidP="00A725C5">
            <w:pPr>
              <w:cnfStyle w:val="000000000000"/>
              <w:rPr>
                <w:sz w:val="20"/>
              </w:rPr>
            </w:pPr>
            <w:r>
              <w:rPr>
                <w:sz w:val="20"/>
              </w:rPr>
              <w:t>6</w:t>
            </w:r>
          </w:p>
        </w:tc>
        <w:tc>
          <w:tcPr>
            <w:cnfStyle w:val="000010000000"/>
            <w:tcW w:w="1276" w:type="dxa"/>
          </w:tcPr>
          <w:p w:rsidR="001647EC" w:rsidRPr="00A84DFA" w:rsidRDefault="001647EC" w:rsidP="00A725C5">
            <w:pPr>
              <w:rPr>
                <w:sz w:val="20"/>
              </w:rPr>
            </w:pPr>
            <w:r>
              <w:rPr>
                <w:sz w:val="20"/>
              </w:rPr>
              <w:t>155 443,-</w:t>
            </w:r>
          </w:p>
        </w:tc>
        <w:tc>
          <w:tcPr>
            <w:tcW w:w="1417" w:type="dxa"/>
            <w:vAlign w:val="center"/>
          </w:tcPr>
          <w:p w:rsidR="001647EC" w:rsidRPr="00A84DFA" w:rsidRDefault="001647EC" w:rsidP="001647EC">
            <w:pPr>
              <w:jc w:val="right"/>
              <w:cnfStyle w:val="000000000000"/>
              <w:rPr>
                <w:sz w:val="20"/>
              </w:rPr>
            </w:pPr>
            <w:r>
              <w:rPr>
                <w:sz w:val="20"/>
              </w:rPr>
              <w:t>155 441,98</w:t>
            </w:r>
          </w:p>
        </w:tc>
        <w:tc>
          <w:tcPr>
            <w:cnfStyle w:val="000010000000"/>
            <w:tcW w:w="1276" w:type="dxa"/>
            <w:vAlign w:val="center"/>
          </w:tcPr>
          <w:p w:rsidR="001647EC" w:rsidRPr="00A84DFA" w:rsidRDefault="001647EC" w:rsidP="00A725C5">
            <w:pPr>
              <w:jc w:val="right"/>
              <w:rPr>
                <w:sz w:val="20"/>
              </w:rPr>
            </w:pPr>
            <w:r>
              <w:rPr>
                <w:sz w:val="20"/>
              </w:rPr>
              <w:t>155 441,98</w:t>
            </w:r>
          </w:p>
        </w:tc>
        <w:tc>
          <w:tcPr>
            <w:tcW w:w="1448" w:type="dxa"/>
          </w:tcPr>
          <w:p w:rsidR="001647EC" w:rsidRPr="00A84DFA" w:rsidRDefault="001647EC" w:rsidP="00A725C5">
            <w:pPr>
              <w:cnfStyle w:val="000000000000"/>
              <w:rPr>
                <w:sz w:val="20"/>
              </w:rPr>
            </w:pPr>
          </w:p>
        </w:tc>
      </w:tr>
      <w:tr w:rsidR="001647EC" w:rsidTr="001647EC">
        <w:trPr>
          <w:trHeight w:hRule="exact" w:val="284"/>
        </w:trPr>
        <w:tc>
          <w:tcPr>
            <w:cnfStyle w:val="001000000000"/>
            <w:tcW w:w="772" w:type="dxa"/>
          </w:tcPr>
          <w:p w:rsidR="001647EC" w:rsidRPr="00A84DFA" w:rsidRDefault="001647EC" w:rsidP="00A725C5">
            <w:pPr>
              <w:rPr>
                <w:rFonts w:ascii="Times New Roman" w:hAnsi="Times New Roman" w:cs="Times New Roman"/>
                <w:sz w:val="20"/>
              </w:rPr>
            </w:pPr>
            <w:r>
              <w:rPr>
                <w:rFonts w:ascii="Times New Roman" w:hAnsi="Times New Roman" w:cs="Times New Roman"/>
                <w:sz w:val="20"/>
              </w:rPr>
              <w:t>4.</w:t>
            </w:r>
          </w:p>
        </w:tc>
        <w:tc>
          <w:tcPr>
            <w:cnfStyle w:val="000010000000"/>
            <w:tcW w:w="992" w:type="dxa"/>
          </w:tcPr>
          <w:p w:rsidR="001647EC" w:rsidRPr="00A84DFA" w:rsidRDefault="001647EC" w:rsidP="00A725C5">
            <w:pPr>
              <w:rPr>
                <w:sz w:val="20"/>
              </w:rPr>
            </w:pPr>
            <w:r>
              <w:rPr>
                <w:sz w:val="20"/>
              </w:rPr>
              <w:t>2010</w:t>
            </w:r>
          </w:p>
        </w:tc>
        <w:tc>
          <w:tcPr>
            <w:tcW w:w="1418" w:type="dxa"/>
          </w:tcPr>
          <w:p w:rsidR="001647EC" w:rsidRPr="00A84DFA" w:rsidRDefault="001647EC" w:rsidP="00A725C5">
            <w:pPr>
              <w:cnfStyle w:val="000000000000"/>
              <w:rPr>
                <w:sz w:val="20"/>
              </w:rPr>
            </w:pPr>
            <w:r>
              <w:rPr>
                <w:sz w:val="20"/>
              </w:rPr>
              <w:t>6</w:t>
            </w:r>
          </w:p>
        </w:tc>
        <w:tc>
          <w:tcPr>
            <w:cnfStyle w:val="000010000000"/>
            <w:tcW w:w="1276" w:type="dxa"/>
          </w:tcPr>
          <w:p w:rsidR="001647EC" w:rsidRPr="00A84DFA" w:rsidRDefault="001647EC" w:rsidP="00A725C5">
            <w:pPr>
              <w:rPr>
                <w:sz w:val="20"/>
              </w:rPr>
            </w:pPr>
            <w:r>
              <w:rPr>
                <w:sz w:val="20"/>
              </w:rPr>
              <w:t>103 628,-</w:t>
            </w:r>
          </w:p>
        </w:tc>
        <w:tc>
          <w:tcPr>
            <w:tcW w:w="1417" w:type="dxa"/>
            <w:vAlign w:val="center"/>
          </w:tcPr>
          <w:p w:rsidR="001647EC" w:rsidRPr="00A84DFA" w:rsidRDefault="001647EC" w:rsidP="00A725C5">
            <w:pPr>
              <w:jc w:val="right"/>
              <w:cnfStyle w:val="000000000000"/>
              <w:rPr>
                <w:sz w:val="20"/>
              </w:rPr>
            </w:pPr>
            <w:r>
              <w:rPr>
                <w:sz w:val="20"/>
              </w:rPr>
              <w:t>51 813,98</w:t>
            </w:r>
          </w:p>
        </w:tc>
        <w:tc>
          <w:tcPr>
            <w:cnfStyle w:val="000010000000"/>
            <w:tcW w:w="1276" w:type="dxa"/>
            <w:vAlign w:val="center"/>
          </w:tcPr>
          <w:p w:rsidR="001647EC" w:rsidRPr="00A84DFA" w:rsidRDefault="001647EC" w:rsidP="00A725C5">
            <w:pPr>
              <w:jc w:val="right"/>
              <w:rPr>
                <w:sz w:val="20"/>
              </w:rPr>
            </w:pPr>
            <w:r>
              <w:rPr>
                <w:sz w:val="20"/>
              </w:rPr>
              <w:t>51 813,98</w:t>
            </w:r>
          </w:p>
        </w:tc>
        <w:tc>
          <w:tcPr>
            <w:tcW w:w="1448" w:type="dxa"/>
          </w:tcPr>
          <w:p w:rsidR="001647EC" w:rsidRPr="00A84DFA" w:rsidRDefault="001647EC" w:rsidP="00A725C5">
            <w:pPr>
              <w:cnfStyle w:val="000000000000"/>
              <w:rPr>
                <w:sz w:val="20"/>
              </w:rPr>
            </w:pPr>
          </w:p>
        </w:tc>
      </w:tr>
      <w:tr w:rsidR="001647EC" w:rsidTr="001647EC">
        <w:trPr>
          <w:trHeight w:hRule="exact" w:val="284"/>
        </w:trPr>
        <w:tc>
          <w:tcPr>
            <w:cnfStyle w:val="001000000000"/>
            <w:tcW w:w="772" w:type="dxa"/>
          </w:tcPr>
          <w:p w:rsidR="001647EC" w:rsidRPr="00A84DFA" w:rsidRDefault="001647EC" w:rsidP="00A725C5">
            <w:pPr>
              <w:rPr>
                <w:rFonts w:ascii="Times New Roman" w:hAnsi="Times New Roman" w:cs="Times New Roman"/>
                <w:sz w:val="20"/>
              </w:rPr>
            </w:pPr>
            <w:r>
              <w:rPr>
                <w:rFonts w:ascii="Times New Roman" w:hAnsi="Times New Roman" w:cs="Times New Roman"/>
                <w:sz w:val="20"/>
              </w:rPr>
              <w:t>5.</w:t>
            </w:r>
          </w:p>
        </w:tc>
        <w:tc>
          <w:tcPr>
            <w:cnfStyle w:val="000010000000"/>
            <w:tcW w:w="992" w:type="dxa"/>
          </w:tcPr>
          <w:p w:rsidR="001647EC" w:rsidRPr="00A84DFA" w:rsidRDefault="001647EC" w:rsidP="00A725C5">
            <w:pPr>
              <w:rPr>
                <w:sz w:val="20"/>
              </w:rPr>
            </w:pPr>
            <w:r>
              <w:rPr>
                <w:sz w:val="20"/>
              </w:rPr>
              <w:t>2011</w:t>
            </w:r>
          </w:p>
        </w:tc>
        <w:tc>
          <w:tcPr>
            <w:tcW w:w="1418" w:type="dxa"/>
          </w:tcPr>
          <w:p w:rsidR="001647EC" w:rsidRPr="00A84DFA" w:rsidRDefault="001647EC" w:rsidP="00A725C5">
            <w:pPr>
              <w:cnfStyle w:val="000000000000"/>
              <w:rPr>
                <w:sz w:val="20"/>
              </w:rPr>
            </w:pPr>
            <w:r>
              <w:rPr>
                <w:sz w:val="20"/>
              </w:rPr>
              <w:t>6</w:t>
            </w:r>
          </w:p>
        </w:tc>
        <w:tc>
          <w:tcPr>
            <w:cnfStyle w:val="000010000000"/>
            <w:tcW w:w="1276" w:type="dxa"/>
          </w:tcPr>
          <w:p w:rsidR="001647EC" w:rsidRPr="00A84DFA" w:rsidRDefault="001647EC" w:rsidP="001647EC">
            <w:pPr>
              <w:rPr>
                <w:sz w:val="20"/>
              </w:rPr>
            </w:pPr>
            <w:r>
              <w:rPr>
                <w:sz w:val="20"/>
              </w:rPr>
              <w:t xml:space="preserve">  51 813,98</w:t>
            </w:r>
          </w:p>
        </w:tc>
        <w:tc>
          <w:tcPr>
            <w:tcW w:w="1417" w:type="dxa"/>
            <w:vAlign w:val="center"/>
          </w:tcPr>
          <w:p w:rsidR="001647EC" w:rsidRPr="00A84DFA" w:rsidRDefault="001647EC" w:rsidP="00A725C5">
            <w:pPr>
              <w:jc w:val="right"/>
              <w:cnfStyle w:val="000000000000"/>
              <w:rPr>
                <w:sz w:val="20"/>
              </w:rPr>
            </w:pPr>
            <w:r>
              <w:rPr>
                <w:sz w:val="20"/>
              </w:rPr>
              <w:t>0,-</w:t>
            </w:r>
          </w:p>
        </w:tc>
        <w:tc>
          <w:tcPr>
            <w:cnfStyle w:val="000010000000"/>
            <w:tcW w:w="1276" w:type="dxa"/>
            <w:vAlign w:val="center"/>
          </w:tcPr>
          <w:p w:rsidR="001647EC" w:rsidRPr="00A84DFA" w:rsidRDefault="001647EC" w:rsidP="00A725C5">
            <w:pPr>
              <w:jc w:val="right"/>
              <w:rPr>
                <w:sz w:val="20"/>
              </w:rPr>
            </w:pPr>
            <w:r>
              <w:rPr>
                <w:sz w:val="20"/>
              </w:rPr>
              <w:t>0,-</w:t>
            </w:r>
          </w:p>
        </w:tc>
        <w:tc>
          <w:tcPr>
            <w:tcW w:w="1448" w:type="dxa"/>
          </w:tcPr>
          <w:p w:rsidR="001647EC" w:rsidRPr="00A84DFA" w:rsidRDefault="001647EC" w:rsidP="00A725C5">
            <w:pPr>
              <w:cnfStyle w:val="000000000000"/>
              <w:rPr>
                <w:sz w:val="20"/>
              </w:rPr>
            </w:pPr>
          </w:p>
        </w:tc>
      </w:tr>
    </w:tbl>
    <w:p w:rsidR="001647EC" w:rsidRDefault="001647EC" w:rsidP="001647EC">
      <w:pPr>
        <w:rPr>
          <w:sz w:val="20"/>
        </w:rPr>
      </w:pPr>
      <w:r w:rsidRPr="009B51EF">
        <w:rPr>
          <w:sz w:val="20"/>
        </w:rPr>
        <w:t>Zdroj</w:t>
      </w:r>
      <w:r w:rsidRPr="009F23E2">
        <w:rPr>
          <w:sz w:val="22"/>
        </w:rPr>
        <w:t xml:space="preserve">: </w:t>
      </w:r>
      <w:r>
        <w:rPr>
          <w:sz w:val="20"/>
        </w:rPr>
        <w:t>Interní účetnictví firmy.</w:t>
      </w:r>
      <w:r w:rsidRPr="009F23E2">
        <w:rPr>
          <w:sz w:val="20"/>
        </w:rPr>
        <w:t xml:space="preserve"> Vlastní úprava.</w:t>
      </w:r>
    </w:p>
    <w:p w:rsidR="001647EC" w:rsidRDefault="00772622" w:rsidP="00772622">
      <w:r>
        <w:t xml:space="preserve">Nová </w:t>
      </w:r>
      <w:r w:rsidRPr="00772622">
        <w:rPr>
          <w:b/>
          <w:i/>
        </w:rPr>
        <w:t>telefonní ústředna</w:t>
      </w:r>
      <w:r>
        <w:t xml:space="preserve"> měla pořizovací hodnotu </w:t>
      </w:r>
      <w:r w:rsidRPr="00772622">
        <w:rPr>
          <w:b/>
          <w:i/>
        </w:rPr>
        <w:t>55 937,- Kč</w:t>
      </w:r>
      <w:r>
        <w:t xml:space="preserve"> bez DPH, takže byla zařazena do odpisovaného DHM. Pro zatřídění byla použita odpisová skupina 2 a opět zrychlené odpisy s koeficienty k</w:t>
      </w:r>
      <w:r w:rsidRPr="00772622">
        <w:rPr>
          <w:vertAlign w:val="subscript"/>
        </w:rPr>
        <w:t>1</w:t>
      </w:r>
      <w:r>
        <w:t xml:space="preserve"> = 5 a k</w:t>
      </w:r>
      <w:r w:rsidRPr="00772622">
        <w:rPr>
          <w:vertAlign w:val="subscript"/>
        </w:rPr>
        <w:t>2</w:t>
      </w:r>
      <w:r>
        <w:t xml:space="preserve"> = 6:</w:t>
      </w:r>
    </w:p>
    <w:p w:rsidR="00A4188A" w:rsidRPr="001A5F88" w:rsidRDefault="00A4188A" w:rsidP="00A4188A">
      <w:pPr>
        <w:spacing w:after="0"/>
        <w:rPr>
          <w:sz w:val="20"/>
        </w:rPr>
      </w:pPr>
      <w:r>
        <w:rPr>
          <w:sz w:val="20"/>
        </w:rPr>
        <w:t>Tabulka č. 6 Výpočet zrychlených odpisů v roce 2007 – 2011 pro telefonní ústřednu</w:t>
      </w:r>
    </w:p>
    <w:tbl>
      <w:tblPr>
        <w:tblStyle w:val="Svtlmkazvraznn4"/>
        <w:tblW w:w="0" w:type="auto"/>
        <w:tblInd w:w="108" w:type="dxa"/>
        <w:tblLook w:val="02A0"/>
      </w:tblPr>
      <w:tblGrid>
        <w:gridCol w:w="772"/>
        <w:gridCol w:w="992"/>
        <w:gridCol w:w="1418"/>
        <w:gridCol w:w="1276"/>
        <w:gridCol w:w="1417"/>
        <w:gridCol w:w="1276"/>
        <w:gridCol w:w="1448"/>
      </w:tblGrid>
      <w:tr w:rsidR="00A4188A" w:rsidTr="00A725C5">
        <w:trPr>
          <w:cnfStyle w:val="100000000000"/>
          <w:trHeight w:hRule="exact" w:val="284"/>
        </w:trPr>
        <w:tc>
          <w:tcPr>
            <w:cnfStyle w:val="001000000000"/>
            <w:tcW w:w="772" w:type="dxa"/>
          </w:tcPr>
          <w:p w:rsidR="00A4188A" w:rsidRPr="00A84DFA" w:rsidRDefault="00A4188A" w:rsidP="00A725C5">
            <w:pPr>
              <w:rPr>
                <w:rFonts w:ascii="Times New Roman" w:hAnsi="Times New Roman" w:cs="Times New Roman"/>
                <w:sz w:val="20"/>
              </w:rPr>
            </w:pPr>
            <w:r>
              <w:rPr>
                <w:rFonts w:ascii="Times New Roman" w:hAnsi="Times New Roman" w:cs="Times New Roman"/>
                <w:sz w:val="20"/>
              </w:rPr>
              <w:t>Řádek</w:t>
            </w:r>
          </w:p>
        </w:tc>
        <w:tc>
          <w:tcPr>
            <w:cnfStyle w:val="000010000000"/>
            <w:tcW w:w="992" w:type="dxa"/>
          </w:tcPr>
          <w:p w:rsidR="00A4188A" w:rsidRPr="00A84DFA" w:rsidRDefault="00A4188A" w:rsidP="00A725C5">
            <w:pPr>
              <w:rPr>
                <w:rFonts w:ascii="Times New Roman" w:hAnsi="Times New Roman" w:cs="Times New Roman"/>
                <w:sz w:val="20"/>
              </w:rPr>
            </w:pPr>
            <w:r>
              <w:rPr>
                <w:rFonts w:ascii="Times New Roman" w:hAnsi="Times New Roman" w:cs="Times New Roman"/>
                <w:sz w:val="20"/>
              </w:rPr>
              <w:t>Rok</w:t>
            </w:r>
          </w:p>
        </w:tc>
        <w:tc>
          <w:tcPr>
            <w:tcW w:w="2694" w:type="dxa"/>
            <w:gridSpan w:val="2"/>
            <w:vAlign w:val="center"/>
          </w:tcPr>
          <w:p w:rsidR="00A4188A" w:rsidRPr="00A84DFA" w:rsidRDefault="00A4188A" w:rsidP="00A725C5">
            <w:pPr>
              <w:jc w:val="center"/>
              <w:cnfStyle w:val="100000000000"/>
              <w:rPr>
                <w:rFonts w:ascii="Times New Roman" w:hAnsi="Times New Roman" w:cs="Times New Roman"/>
                <w:sz w:val="20"/>
              </w:rPr>
            </w:pPr>
            <w:r>
              <w:rPr>
                <w:rFonts w:ascii="Times New Roman" w:hAnsi="Times New Roman" w:cs="Times New Roman"/>
                <w:sz w:val="20"/>
              </w:rPr>
              <w:t>Daňový odpis</w:t>
            </w:r>
          </w:p>
        </w:tc>
        <w:tc>
          <w:tcPr>
            <w:cnfStyle w:val="000010000000"/>
            <w:tcW w:w="2693" w:type="dxa"/>
            <w:gridSpan w:val="2"/>
            <w:vAlign w:val="center"/>
          </w:tcPr>
          <w:p w:rsidR="00A4188A" w:rsidRPr="00A84DFA" w:rsidRDefault="00A4188A" w:rsidP="00A725C5">
            <w:pPr>
              <w:jc w:val="center"/>
              <w:rPr>
                <w:rFonts w:ascii="Times New Roman" w:hAnsi="Times New Roman" w:cs="Times New Roman"/>
                <w:sz w:val="20"/>
              </w:rPr>
            </w:pPr>
            <w:r>
              <w:rPr>
                <w:rFonts w:ascii="Times New Roman" w:hAnsi="Times New Roman" w:cs="Times New Roman"/>
                <w:sz w:val="20"/>
              </w:rPr>
              <w:t>Zůstatková cena</w:t>
            </w:r>
          </w:p>
        </w:tc>
        <w:tc>
          <w:tcPr>
            <w:tcW w:w="1448" w:type="dxa"/>
          </w:tcPr>
          <w:p w:rsidR="00A4188A" w:rsidRPr="00A84DFA" w:rsidRDefault="00A4188A" w:rsidP="00A725C5">
            <w:pPr>
              <w:cnfStyle w:val="100000000000"/>
              <w:rPr>
                <w:rFonts w:ascii="Times New Roman" w:hAnsi="Times New Roman" w:cs="Times New Roman"/>
                <w:sz w:val="20"/>
              </w:rPr>
            </w:pPr>
            <w:r>
              <w:rPr>
                <w:rFonts w:ascii="Times New Roman" w:hAnsi="Times New Roman" w:cs="Times New Roman"/>
                <w:sz w:val="20"/>
              </w:rPr>
              <w:t>Poznámka</w:t>
            </w:r>
          </w:p>
        </w:tc>
      </w:tr>
      <w:tr w:rsidR="00A4188A" w:rsidTr="00A725C5">
        <w:trPr>
          <w:trHeight w:hRule="exact" w:val="284"/>
        </w:trPr>
        <w:tc>
          <w:tcPr>
            <w:cnfStyle w:val="001000000000"/>
            <w:tcW w:w="1764" w:type="dxa"/>
            <w:gridSpan w:val="2"/>
          </w:tcPr>
          <w:p w:rsidR="00A4188A" w:rsidRPr="00A84DFA" w:rsidRDefault="00A4188A" w:rsidP="00A725C5">
            <w:pPr>
              <w:rPr>
                <w:rFonts w:ascii="Times New Roman" w:hAnsi="Times New Roman" w:cs="Times New Roman"/>
                <w:sz w:val="20"/>
              </w:rPr>
            </w:pPr>
            <w:r>
              <w:rPr>
                <w:rFonts w:ascii="Times New Roman" w:hAnsi="Times New Roman" w:cs="Times New Roman"/>
                <w:sz w:val="20"/>
              </w:rPr>
              <w:t>55 937,-</w:t>
            </w:r>
          </w:p>
        </w:tc>
        <w:tc>
          <w:tcPr>
            <w:cnfStyle w:val="000010000000"/>
            <w:tcW w:w="1418" w:type="dxa"/>
          </w:tcPr>
          <w:p w:rsidR="00A4188A" w:rsidRPr="00A84DFA" w:rsidRDefault="00A4188A" w:rsidP="00A725C5">
            <w:pPr>
              <w:rPr>
                <w:sz w:val="20"/>
              </w:rPr>
            </w:pPr>
            <w:r>
              <w:rPr>
                <w:sz w:val="20"/>
              </w:rPr>
              <w:t>koeficient</w:t>
            </w:r>
          </w:p>
        </w:tc>
        <w:tc>
          <w:tcPr>
            <w:tcW w:w="1276" w:type="dxa"/>
          </w:tcPr>
          <w:p w:rsidR="00A4188A" w:rsidRPr="00A84DFA" w:rsidRDefault="00A4188A" w:rsidP="00A725C5">
            <w:pPr>
              <w:cnfStyle w:val="000000000000"/>
              <w:rPr>
                <w:sz w:val="20"/>
              </w:rPr>
            </w:pPr>
            <w:r>
              <w:rPr>
                <w:sz w:val="20"/>
              </w:rPr>
              <w:t>hodnota/Kč</w:t>
            </w:r>
          </w:p>
        </w:tc>
        <w:tc>
          <w:tcPr>
            <w:cnfStyle w:val="000010000000"/>
            <w:tcW w:w="1417" w:type="dxa"/>
            <w:vAlign w:val="center"/>
          </w:tcPr>
          <w:p w:rsidR="00A4188A" w:rsidRPr="00A84DFA" w:rsidRDefault="00A4188A" w:rsidP="0028762E">
            <w:pPr>
              <w:jc w:val="center"/>
              <w:rPr>
                <w:sz w:val="20"/>
              </w:rPr>
            </w:pPr>
            <w:r>
              <w:rPr>
                <w:sz w:val="20"/>
              </w:rPr>
              <w:t>účetní</w:t>
            </w:r>
          </w:p>
        </w:tc>
        <w:tc>
          <w:tcPr>
            <w:tcW w:w="1276" w:type="dxa"/>
            <w:vAlign w:val="center"/>
          </w:tcPr>
          <w:p w:rsidR="00A4188A" w:rsidRPr="00A84DFA" w:rsidRDefault="00A4188A" w:rsidP="0028762E">
            <w:pPr>
              <w:jc w:val="center"/>
              <w:cnfStyle w:val="000000000000"/>
              <w:rPr>
                <w:sz w:val="20"/>
              </w:rPr>
            </w:pPr>
            <w:r>
              <w:rPr>
                <w:sz w:val="20"/>
              </w:rPr>
              <w:t>daňová</w:t>
            </w:r>
          </w:p>
        </w:tc>
        <w:tc>
          <w:tcPr>
            <w:cnfStyle w:val="000010000000"/>
            <w:tcW w:w="1448" w:type="dxa"/>
          </w:tcPr>
          <w:p w:rsidR="00A4188A" w:rsidRPr="00A84DFA" w:rsidRDefault="00A4188A" w:rsidP="00A4188A">
            <w:pPr>
              <w:rPr>
                <w:sz w:val="20"/>
              </w:rPr>
            </w:pPr>
            <w:proofErr w:type="spellStart"/>
            <w:r>
              <w:rPr>
                <w:sz w:val="20"/>
              </w:rPr>
              <w:t>Odp.sk</w:t>
            </w:r>
            <w:proofErr w:type="spellEnd"/>
            <w:r>
              <w:rPr>
                <w:sz w:val="20"/>
              </w:rPr>
              <w:t>. 2</w:t>
            </w:r>
          </w:p>
        </w:tc>
      </w:tr>
      <w:tr w:rsidR="00A4188A" w:rsidTr="00A725C5">
        <w:trPr>
          <w:trHeight w:hRule="exact" w:val="284"/>
        </w:trPr>
        <w:tc>
          <w:tcPr>
            <w:cnfStyle w:val="001000000000"/>
            <w:tcW w:w="772" w:type="dxa"/>
          </w:tcPr>
          <w:p w:rsidR="00A4188A" w:rsidRPr="00A84DFA" w:rsidRDefault="00A4188A" w:rsidP="00A725C5">
            <w:pPr>
              <w:rPr>
                <w:rFonts w:ascii="Times New Roman" w:hAnsi="Times New Roman" w:cs="Times New Roman"/>
                <w:sz w:val="20"/>
              </w:rPr>
            </w:pPr>
            <w:r>
              <w:rPr>
                <w:rFonts w:ascii="Times New Roman" w:hAnsi="Times New Roman" w:cs="Times New Roman"/>
                <w:sz w:val="20"/>
              </w:rPr>
              <w:t>1.</w:t>
            </w:r>
          </w:p>
        </w:tc>
        <w:tc>
          <w:tcPr>
            <w:cnfStyle w:val="000010000000"/>
            <w:tcW w:w="992" w:type="dxa"/>
          </w:tcPr>
          <w:p w:rsidR="00A4188A" w:rsidRPr="00A84DFA" w:rsidRDefault="00A4188A" w:rsidP="00A725C5">
            <w:pPr>
              <w:rPr>
                <w:sz w:val="20"/>
              </w:rPr>
            </w:pPr>
            <w:r>
              <w:rPr>
                <w:sz w:val="20"/>
              </w:rPr>
              <w:t>2007</w:t>
            </w:r>
          </w:p>
        </w:tc>
        <w:tc>
          <w:tcPr>
            <w:tcW w:w="1418" w:type="dxa"/>
          </w:tcPr>
          <w:p w:rsidR="00A4188A" w:rsidRPr="00A84DFA" w:rsidRDefault="00A4188A" w:rsidP="00A725C5">
            <w:pPr>
              <w:cnfStyle w:val="000000000000"/>
              <w:rPr>
                <w:sz w:val="20"/>
              </w:rPr>
            </w:pPr>
            <w:r>
              <w:rPr>
                <w:sz w:val="20"/>
              </w:rPr>
              <w:t>5</w:t>
            </w:r>
          </w:p>
        </w:tc>
        <w:tc>
          <w:tcPr>
            <w:cnfStyle w:val="000010000000"/>
            <w:tcW w:w="1276" w:type="dxa"/>
          </w:tcPr>
          <w:p w:rsidR="00A4188A" w:rsidRPr="00A84DFA" w:rsidRDefault="00A4188A" w:rsidP="00A725C5">
            <w:pPr>
              <w:rPr>
                <w:sz w:val="20"/>
              </w:rPr>
            </w:pPr>
            <w:r>
              <w:rPr>
                <w:sz w:val="20"/>
              </w:rPr>
              <w:t>11 188,-</w:t>
            </w:r>
          </w:p>
        </w:tc>
        <w:tc>
          <w:tcPr>
            <w:tcW w:w="1417" w:type="dxa"/>
            <w:vAlign w:val="center"/>
          </w:tcPr>
          <w:p w:rsidR="00A4188A" w:rsidRPr="00A84DFA" w:rsidRDefault="00A4188A" w:rsidP="00A725C5">
            <w:pPr>
              <w:jc w:val="right"/>
              <w:cnfStyle w:val="000000000000"/>
              <w:rPr>
                <w:sz w:val="20"/>
              </w:rPr>
            </w:pPr>
            <w:r>
              <w:rPr>
                <w:sz w:val="20"/>
              </w:rPr>
              <w:t>44 749,-</w:t>
            </w:r>
          </w:p>
        </w:tc>
        <w:tc>
          <w:tcPr>
            <w:cnfStyle w:val="000010000000"/>
            <w:tcW w:w="1276" w:type="dxa"/>
            <w:vAlign w:val="center"/>
          </w:tcPr>
          <w:p w:rsidR="00A4188A" w:rsidRPr="00A84DFA" w:rsidRDefault="00A4188A" w:rsidP="00A725C5">
            <w:pPr>
              <w:jc w:val="right"/>
              <w:rPr>
                <w:sz w:val="20"/>
              </w:rPr>
            </w:pPr>
            <w:r>
              <w:rPr>
                <w:sz w:val="20"/>
              </w:rPr>
              <w:t>44 749,-</w:t>
            </w:r>
          </w:p>
        </w:tc>
        <w:tc>
          <w:tcPr>
            <w:tcW w:w="1448" w:type="dxa"/>
          </w:tcPr>
          <w:p w:rsidR="00A4188A" w:rsidRPr="00A84DFA" w:rsidRDefault="00A4188A" w:rsidP="00A725C5">
            <w:pPr>
              <w:cnfStyle w:val="000000000000"/>
              <w:rPr>
                <w:sz w:val="20"/>
              </w:rPr>
            </w:pPr>
          </w:p>
        </w:tc>
      </w:tr>
      <w:tr w:rsidR="00A4188A" w:rsidTr="00A725C5">
        <w:trPr>
          <w:trHeight w:hRule="exact" w:val="284"/>
        </w:trPr>
        <w:tc>
          <w:tcPr>
            <w:cnfStyle w:val="001000000000"/>
            <w:tcW w:w="772" w:type="dxa"/>
          </w:tcPr>
          <w:p w:rsidR="00A4188A" w:rsidRPr="00A84DFA" w:rsidRDefault="00A4188A" w:rsidP="00A725C5">
            <w:pPr>
              <w:rPr>
                <w:rFonts w:ascii="Times New Roman" w:hAnsi="Times New Roman" w:cs="Times New Roman"/>
                <w:sz w:val="20"/>
              </w:rPr>
            </w:pPr>
            <w:r>
              <w:rPr>
                <w:rFonts w:ascii="Times New Roman" w:hAnsi="Times New Roman" w:cs="Times New Roman"/>
                <w:sz w:val="20"/>
              </w:rPr>
              <w:t>2.</w:t>
            </w:r>
          </w:p>
        </w:tc>
        <w:tc>
          <w:tcPr>
            <w:cnfStyle w:val="000010000000"/>
            <w:tcW w:w="992" w:type="dxa"/>
          </w:tcPr>
          <w:p w:rsidR="00A4188A" w:rsidRPr="00A84DFA" w:rsidRDefault="00A4188A" w:rsidP="00A725C5">
            <w:pPr>
              <w:rPr>
                <w:sz w:val="20"/>
              </w:rPr>
            </w:pPr>
            <w:r>
              <w:rPr>
                <w:sz w:val="20"/>
              </w:rPr>
              <w:t>2008</w:t>
            </w:r>
          </w:p>
        </w:tc>
        <w:tc>
          <w:tcPr>
            <w:tcW w:w="1418" w:type="dxa"/>
          </w:tcPr>
          <w:p w:rsidR="00A4188A" w:rsidRPr="00A84DFA" w:rsidRDefault="00A4188A" w:rsidP="00A725C5">
            <w:pPr>
              <w:cnfStyle w:val="000000000000"/>
              <w:rPr>
                <w:sz w:val="20"/>
              </w:rPr>
            </w:pPr>
            <w:r>
              <w:rPr>
                <w:sz w:val="20"/>
              </w:rPr>
              <w:t>6</w:t>
            </w:r>
          </w:p>
        </w:tc>
        <w:tc>
          <w:tcPr>
            <w:cnfStyle w:val="000010000000"/>
            <w:tcW w:w="1276" w:type="dxa"/>
          </w:tcPr>
          <w:p w:rsidR="00A4188A" w:rsidRPr="00A84DFA" w:rsidRDefault="00A4188A" w:rsidP="00A725C5">
            <w:pPr>
              <w:rPr>
                <w:sz w:val="20"/>
              </w:rPr>
            </w:pPr>
            <w:r>
              <w:rPr>
                <w:sz w:val="20"/>
              </w:rPr>
              <w:t>17 900,-</w:t>
            </w:r>
          </w:p>
        </w:tc>
        <w:tc>
          <w:tcPr>
            <w:tcW w:w="1417" w:type="dxa"/>
            <w:vAlign w:val="center"/>
          </w:tcPr>
          <w:p w:rsidR="00A4188A" w:rsidRPr="00A84DFA" w:rsidRDefault="00A4188A" w:rsidP="00A725C5">
            <w:pPr>
              <w:jc w:val="right"/>
              <w:cnfStyle w:val="000000000000"/>
              <w:rPr>
                <w:sz w:val="20"/>
              </w:rPr>
            </w:pPr>
            <w:r>
              <w:rPr>
                <w:sz w:val="20"/>
              </w:rPr>
              <w:t>26 849,-</w:t>
            </w:r>
          </w:p>
        </w:tc>
        <w:tc>
          <w:tcPr>
            <w:cnfStyle w:val="000010000000"/>
            <w:tcW w:w="1276" w:type="dxa"/>
            <w:vAlign w:val="center"/>
          </w:tcPr>
          <w:p w:rsidR="00A4188A" w:rsidRPr="00A84DFA" w:rsidRDefault="00A4188A" w:rsidP="00A725C5">
            <w:pPr>
              <w:jc w:val="right"/>
              <w:rPr>
                <w:sz w:val="20"/>
              </w:rPr>
            </w:pPr>
            <w:r>
              <w:rPr>
                <w:sz w:val="20"/>
              </w:rPr>
              <w:t>26 849,-</w:t>
            </w:r>
          </w:p>
        </w:tc>
        <w:tc>
          <w:tcPr>
            <w:tcW w:w="1448" w:type="dxa"/>
          </w:tcPr>
          <w:p w:rsidR="00A4188A" w:rsidRPr="00A84DFA" w:rsidRDefault="00A4188A" w:rsidP="00A725C5">
            <w:pPr>
              <w:cnfStyle w:val="000000000000"/>
              <w:rPr>
                <w:sz w:val="20"/>
              </w:rPr>
            </w:pPr>
          </w:p>
        </w:tc>
      </w:tr>
      <w:tr w:rsidR="00A4188A" w:rsidTr="00A725C5">
        <w:trPr>
          <w:trHeight w:hRule="exact" w:val="284"/>
        </w:trPr>
        <w:tc>
          <w:tcPr>
            <w:cnfStyle w:val="001000000000"/>
            <w:tcW w:w="772" w:type="dxa"/>
          </w:tcPr>
          <w:p w:rsidR="00A4188A" w:rsidRPr="00A84DFA" w:rsidRDefault="00A4188A" w:rsidP="00A725C5">
            <w:pPr>
              <w:rPr>
                <w:rFonts w:ascii="Times New Roman" w:hAnsi="Times New Roman" w:cs="Times New Roman"/>
                <w:sz w:val="20"/>
              </w:rPr>
            </w:pPr>
            <w:r>
              <w:rPr>
                <w:rFonts w:ascii="Times New Roman" w:hAnsi="Times New Roman" w:cs="Times New Roman"/>
                <w:sz w:val="20"/>
              </w:rPr>
              <w:t>3.</w:t>
            </w:r>
          </w:p>
        </w:tc>
        <w:tc>
          <w:tcPr>
            <w:cnfStyle w:val="000010000000"/>
            <w:tcW w:w="992" w:type="dxa"/>
          </w:tcPr>
          <w:p w:rsidR="00A4188A" w:rsidRPr="00A84DFA" w:rsidRDefault="00A4188A" w:rsidP="00A725C5">
            <w:pPr>
              <w:rPr>
                <w:sz w:val="20"/>
              </w:rPr>
            </w:pPr>
            <w:r>
              <w:rPr>
                <w:sz w:val="20"/>
              </w:rPr>
              <w:t>2009</w:t>
            </w:r>
          </w:p>
        </w:tc>
        <w:tc>
          <w:tcPr>
            <w:tcW w:w="1418" w:type="dxa"/>
          </w:tcPr>
          <w:p w:rsidR="00A4188A" w:rsidRPr="00A84DFA" w:rsidRDefault="00A4188A" w:rsidP="00A725C5">
            <w:pPr>
              <w:cnfStyle w:val="000000000000"/>
              <w:rPr>
                <w:sz w:val="20"/>
              </w:rPr>
            </w:pPr>
            <w:r>
              <w:rPr>
                <w:sz w:val="20"/>
              </w:rPr>
              <w:t>6</w:t>
            </w:r>
          </w:p>
        </w:tc>
        <w:tc>
          <w:tcPr>
            <w:cnfStyle w:val="000010000000"/>
            <w:tcW w:w="1276" w:type="dxa"/>
          </w:tcPr>
          <w:p w:rsidR="00A4188A" w:rsidRPr="00A84DFA" w:rsidRDefault="00A4188A" w:rsidP="00A725C5">
            <w:pPr>
              <w:rPr>
                <w:sz w:val="20"/>
              </w:rPr>
            </w:pPr>
            <w:r>
              <w:rPr>
                <w:sz w:val="20"/>
              </w:rPr>
              <w:t>13 425,-</w:t>
            </w:r>
          </w:p>
        </w:tc>
        <w:tc>
          <w:tcPr>
            <w:tcW w:w="1417" w:type="dxa"/>
            <w:vAlign w:val="center"/>
          </w:tcPr>
          <w:p w:rsidR="00A4188A" w:rsidRPr="00A84DFA" w:rsidRDefault="00A4188A" w:rsidP="00A725C5">
            <w:pPr>
              <w:jc w:val="right"/>
              <w:cnfStyle w:val="000000000000"/>
              <w:rPr>
                <w:sz w:val="20"/>
              </w:rPr>
            </w:pPr>
            <w:r>
              <w:rPr>
                <w:sz w:val="20"/>
              </w:rPr>
              <w:t>13 424,-</w:t>
            </w:r>
          </w:p>
        </w:tc>
        <w:tc>
          <w:tcPr>
            <w:cnfStyle w:val="000010000000"/>
            <w:tcW w:w="1276" w:type="dxa"/>
            <w:vAlign w:val="center"/>
          </w:tcPr>
          <w:p w:rsidR="00A4188A" w:rsidRPr="00A84DFA" w:rsidRDefault="00A4188A" w:rsidP="00A725C5">
            <w:pPr>
              <w:jc w:val="right"/>
              <w:rPr>
                <w:sz w:val="20"/>
              </w:rPr>
            </w:pPr>
            <w:r>
              <w:rPr>
                <w:sz w:val="20"/>
              </w:rPr>
              <w:t>13 424,-</w:t>
            </w:r>
          </w:p>
        </w:tc>
        <w:tc>
          <w:tcPr>
            <w:tcW w:w="1448" w:type="dxa"/>
          </w:tcPr>
          <w:p w:rsidR="00A4188A" w:rsidRPr="00A84DFA" w:rsidRDefault="00A4188A" w:rsidP="00A725C5">
            <w:pPr>
              <w:cnfStyle w:val="000000000000"/>
              <w:rPr>
                <w:sz w:val="20"/>
              </w:rPr>
            </w:pPr>
          </w:p>
        </w:tc>
      </w:tr>
      <w:tr w:rsidR="00A4188A" w:rsidTr="00A725C5">
        <w:trPr>
          <w:trHeight w:hRule="exact" w:val="284"/>
        </w:trPr>
        <w:tc>
          <w:tcPr>
            <w:cnfStyle w:val="001000000000"/>
            <w:tcW w:w="772" w:type="dxa"/>
          </w:tcPr>
          <w:p w:rsidR="00A4188A" w:rsidRPr="00A84DFA" w:rsidRDefault="00A4188A" w:rsidP="00A725C5">
            <w:pPr>
              <w:rPr>
                <w:rFonts w:ascii="Times New Roman" w:hAnsi="Times New Roman" w:cs="Times New Roman"/>
                <w:sz w:val="20"/>
              </w:rPr>
            </w:pPr>
            <w:r>
              <w:rPr>
                <w:rFonts w:ascii="Times New Roman" w:hAnsi="Times New Roman" w:cs="Times New Roman"/>
                <w:sz w:val="20"/>
              </w:rPr>
              <w:t>4.</w:t>
            </w:r>
          </w:p>
        </w:tc>
        <w:tc>
          <w:tcPr>
            <w:cnfStyle w:val="000010000000"/>
            <w:tcW w:w="992" w:type="dxa"/>
          </w:tcPr>
          <w:p w:rsidR="00A4188A" w:rsidRPr="00A84DFA" w:rsidRDefault="00A4188A" w:rsidP="00A725C5">
            <w:pPr>
              <w:rPr>
                <w:sz w:val="20"/>
              </w:rPr>
            </w:pPr>
            <w:r>
              <w:rPr>
                <w:sz w:val="20"/>
              </w:rPr>
              <w:t>2010</w:t>
            </w:r>
          </w:p>
        </w:tc>
        <w:tc>
          <w:tcPr>
            <w:tcW w:w="1418" w:type="dxa"/>
          </w:tcPr>
          <w:p w:rsidR="00A4188A" w:rsidRPr="00A84DFA" w:rsidRDefault="00A4188A" w:rsidP="00A725C5">
            <w:pPr>
              <w:cnfStyle w:val="000000000000"/>
              <w:rPr>
                <w:sz w:val="20"/>
              </w:rPr>
            </w:pPr>
            <w:r>
              <w:rPr>
                <w:sz w:val="20"/>
              </w:rPr>
              <w:t>6</w:t>
            </w:r>
          </w:p>
        </w:tc>
        <w:tc>
          <w:tcPr>
            <w:cnfStyle w:val="000010000000"/>
            <w:tcW w:w="1276" w:type="dxa"/>
          </w:tcPr>
          <w:p w:rsidR="00A4188A" w:rsidRPr="00A84DFA" w:rsidRDefault="00A4188A" w:rsidP="00A725C5">
            <w:pPr>
              <w:rPr>
                <w:sz w:val="20"/>
              </w:rPr>
            </w:pPr>
            <w:r>
              <w:rPr>
                <w:sz w:val="20"/>
              </w:rPr>
              <w:t xml:space="preserve">  8 950,-</w:t>
            </w:r>
          </w:p>
        </w:tc>
        <w:tc>
          <w:tcPr>
            <w:tcW w:w="1417" w:type="dxa"/>
            <w:vAlign w:val="center"/>
          </w:tcPr>
          <w:p w:rsidR="00A4188A" w:rsidRPr="00A84DFA" w:rsidRDefault="00A4188A" w:rsidP="00A725C5">
            <w:pPr>
              <w:jc w:val="right"/>
              <w:cnfStyle w:val="000000000000"/>
              <w:rPr>
                <w:sz w:val="20"/>
              </w:rPr>
            </w:pPr>
            <w:r>
              <w:rPr>
                <w:sz w:val="20"/>
              </w:rPr>
              <w:t xml:space="preserve">  4 474,-</w:t>
            </w:r>
          </w:p>
        </w:tc>
        <w:tc>
          <w:tcPr>
            <w:cnfStyle w:val="000010000000"/>
            <w:tcW w:w="1276" w:type="dxa"/>
            <w:vAlign w:val="center"/>
          </w:tcPr>
          <w:p w:rsidR="00A4188A" w:rsidRPr="00A84DFA" w:rsidRDefault="00A4188A" w:rsidP="00A725C5">
            <w:pPr>
              <w:jc w:val="right"/>
              <w:rPr>
                <w:sz w:val="20"/>
              </w:rPr>
            </w:pPr>
            <w:r>
              <w:rPr>
                <w:sz w:val="20"/>
              </w:rPr>
              <w:t xml:space="preserve">  4 474,-</w:t>
            </w:r>
          </w:p>
        </w:tc>
        <w:tc>
          <w:tcPr>
            <w:tcW w:w="1448" w:type="dxa"/>
          </w:tcPr>
          <w:p w:rsidR="00A4188A" w:rsidRPr="00A84DFA" w:rsidRDefault="00A4188A" w:rsidP="00A725C5">
            <w:pPr>
              <w:cnfStyle w:val="000000000000"/>
              <w:rPr>
                <w:sz w:val="20"/>
              </w:rPr>
            </w:pPr>
          </w:p>
        </w:tc>
      </w:tr>
      <w:tr w:rsidR="00A4188A" w:rsidTr="00A725C5">
        <w:trPr>
          <w:trHeight w:hRule="exact" w:val="284"/>
        </w:trPr>
        <w:tc>
          <w:tcPr>
            <w:cnfStyle w:val="001000000000"/>
            <w:tcW w:w="772" w:type="dxa"/>
          </w:tcPr>
          <w:p w:rsidR="00A4188A" w:rsidRPr="00A84DFA" w:rsidRDefault="00A4188A" w:rsidP="00A725C5">
            <w:pPr>
              <w:rPr>
                <w:rFonts w:ascii="Times New Roman" w:hAnsi="Times New Roman" w:cs="Times New Roman"/>
                <w:sz w:val="20"/>
              </w:rPr>
            </w:pPr>
            <w:r>
              <w:rPr>
                <w:rFonts w:ascii="Times New Roman" w:hAnsi="Times New Roman" w:cs="Times New Roman"/>
                <w:sz w:val="20"/>
              </w:rPr>
              <w:t>5.</w:t>
            </w:r>
          </w:p>
        </w:tc>
        <w:tc>
          <w:tcPr>
            <w:cnfStyle w:val="000010000000"/>
            <w:tcW w:w="992" w:type="dxa"/>
          </w:tcPr>
          <w:p w:rsidR="00A4188A" w:rsidRPr="00A84DFA" w:rsidRDefault="00A4188A" w:rsidP="00A725C5">
            <w:pPr>
              <w:rPr>
                <w:sz w:val="20"/>
              </w:rPr>
            </w:pPr>
            <w:r>
              <w:rPr>
                <w:sz w:val="20"/>
              </w:rPr>
              <w:t>2011</w:t>
            </w:r>
          </w:p>
        </w:tc>
        <w:tc>
          <w:tcPr>
            <w:tcW w:w="1418" w:type="dxa"/>
          </w:tcPr>
          <w:p w:rsidR="00A4188A" w:rsidRPr="00A84DFA" w:rsidRDefault="00A4188A" w:rsidP="00A725C5">
            <w:pPr>
              <w:cnfStyle w:val="000000000000"/>
              <w:rPr>
                <w:sz w:val="20"/>
              </w:rPr>
            </w:pPr>
            <w:r>
              <w:rPr>
                <w:sz w:val="20"/>
              </w:rPr>
              <w:t>6</w:t>
            </w:r>
          </w:p>
        </w:tc>
        <w:tc>
          <w:tcPr>
            <w:cnfStyle w:val="000010000000"/>
            <w:tcW w:w="1276" w:type="dxa"/>
          </w:tcPr>
          <w:p w:rsidR="00A4188A" w:rsidRPr="00A84DFA" w:rsidRDefault="00A4188A" w:rsidP="00A725C5">
            <w:pPr>
              <w:rPr>
                <w:sz w:val="20"/>
              </w:rPr>
            </w:pPr>
            <w:r>
              <w:rPr>
                <w:sz w:val="20"/>
              </w:rPr>
              <w:t xml:space="preserve">  4 474,-51 813,98</w:t>
            </w:r>
          </w:p>
        </w:tc>
        <w:tc>
          <w:tcPr>
            <w:tcW w:w="1417" w:type="dxa"/>
            <w:vAlign w:val="center"/>
          </w:tcPr>
          <w:p w:rsidR="00A4188A" w:rsidRPr="00A84DFA" w:rsidRDefault="00A4188A" w:rsidP="00A725C5">
            <w:pPr>
              <w:jc w:val="right"/>
              <w:cnfStyle w:val="000000000000"/>
              <w:rPr>
                <w:sz w:val="20"/>
              </w:rPr>
            </w:pPr>
            <w:r>
              <w:rPr>
                <w:sz w:val="20"/>
              </w:rPr>
              <w:t>0,-</w:t>
            </w:r>
          </w:p>
        </w:tc>
        <w:tc>
          <w:tcPr>
            <w:cnfStyle w:val="000010000000"/>
            <w:tcW w:w="1276" w:type="dxa"/>
            <w:vAlign w:val="center"/>
          </w:tcPr>
          <w:p w:rsidR="00A4188A" w:rsidRPr="00A84DFA" w:rsidRDefault="00A4188A" w:rsidP="00A725C5">
            <w:pPr>
              <w:jc w:val="right"/>
              <w:rPr>
                <w:sz w:val="20"/>
              </w:rPr>
            </w:pPr>
            <w:r>
              <w:rPr>
                <w:sz w:val="20"/>
              </w:rPr>
              <w:t>0,-</w:t>
            </w:r>
          </w:p>
        </w:tc>
        <w:tc>
          <w:tcPr>
            <w:tcW w:w="1448" w:type="dxa"/>
          </w:tcPr>
          <w:p w:rsidR="00A4188A" w:rsidRPr="00A84DFA" w:rsidRDefault="00A4188A" w:rsidP="00A725C5">
            <w:pPr>
              <w:cnfStyle w:val="000000000000"/>
              <w:rPr>
                <w:sz w:val="20"/>
              </w:rPr>
            </w:pPr>
          </w:p>
        </w:tc>
      </w:tr>
    </w:tbl>
    <w:p w:rsidR="00A4188A" w:rsidRDefault="00A4188A" w:rsidP="00A4188A">
      <w:pPr>
        <w:rPr>
          <w:sz w:val="20"/>
        </w:rPr>
      </w:pPr>
      <w:r w:rsidRPr="009B51EF">
        <w:rPr>
          <w:sz w:val="20"/>
        </w:rPr>
        <w:t>Zdroj</w:t>
      </w:r>
      <w:r w:rsidRPr="009F23E2">
        <w:rPr>
          <w:sz w:val="22"/>
        </w:rPr>
        <w:t xml:space="preserve">: </w:t>
      </w:r>
      <w:r>
        <w:rPr>
          <w:sz w:val="20"/>
        </w:rPr>
        <w:t>Interní účetnictví firmy.</w:t>
      </w:r>
      <w:r w:rsidRPr="009F23E2">
        <w:rPr>
          <w:sz w:val="20"/>
        </w:rPr>
        <w:t xml:space="preserve"> Vlastní úprava.</w:t>
      </w:r>
    </w:p>
    <w:p w:rsidR="00A5494F" w:rsidRDefault="00A4188A" w:rsidP="008207BE">
      <w:r>
        <w:t>Obě nové položky budou odpisovány po dobu celkem pěti let, kdy odpisy do roku 2010 jsou již provedeny, a v roce 2011 budou odepsány do výše 100% vstupní hodnoty.</w:t>
      </w:r>
    </w:p>
    <w:p w:rsidR="00A4188A" w:rsidRDefault="00A4188A" w:rsidP="008207BE">
      <w:r>
        <w:t>Během roku 2007 tedy došlo k pořízení nového DHM, který byl zařazen do odpisování, a zároveň byly provedeny odpisy majetku z předchozích období, kdy bylo přerušeno odpisování. Celková hodnota odpisů v roce 2007 činila 266 tis. Kč (viz. Příloha č. 3).</w:t>
      </w:r>
    </w:p>
    <w:p w:rsidR="00120732" w:rsidRDefault="00120732" w:rsidP="008207BE">
      <w:r>
        <w:t>V letech 2008 a 2009 nebyly prováděny žádné investice do dlouhodobého hmotného majetku, po</w:t>
      </w:r>
      <w:r w:rsidR="00A725C5">
        <w:t>u</w:t>
      </w:r>
      <w:r>
        <w:t>ze byly pořizovány drobné předměty s účtováním přímo do nákladů. Odpisy za majetek pořízený v předcházej</w:t>
      </w:r>
      <w:r w:rsidR="00A725C5">
        <w:t>í</w:t>
      </w:r>
      <w:r>
        <w:t xml:space="preserve">cích období činily v součtu za rok 2008 částku </w:t>
      </w:r>
      <w:r w:rsidR="00A725C5">
        <w:t>225 tis. Kč</w:t>
      </w:r>
      <w:r w:rsidR="00356E28">
        <w:t xml:space="preserve"> (viz. Příloha č. 4)</w:t>
      </w:r>
      <w:r w:rsidR="00A725C5">
        <w:t>. V roce 2009 byl doplacen leasing na vozidlo na malé závozy pořízené v roce 2006 a vozidlo bylo odkoupeno za zůstatkovou cenu 10 000,- bez DPH. Tato cena byla po poradě s daňovým poradcem odepsána ve dvou rovnoměrných splátkách 5 000,- v roce 2009 a 5 000,- v roce 2010. Celková částka odpisů v roce 2009 tak činila 174 tis. Kč</w:t>
      </w:r>
      <w:r w:rsidR="00B96591">
        <w:t xml:space="preserve"> (viz. Příloha č. </w:t>
      </w:r>
      <w:r w:rsidR="00356E28">
        <w:t>5</w:t>
      </w:r>
      <w:r w:rsidR="00B96591">
        <w:t>)</w:t>
      </w:r>
      <w:r w:rsidR="00A725C5">
        <w:t>.</w:t>
      </w:r>
    </w:p>
    <w:p w:rsidR="00A725C5" w:rsidRDefault="00A725C5" w:rsidP="008207BE">
      <w:r>
        <w:lastRenderedPageBreak/>
        <w:t>Rok 2010 přinesl majiteli firmy možnost podnikat i v trochu odlišném oboru, než je distribuce sortimentu lepidel a stavební chemie. Na základě mandátní smlouvy se z</w:t>
      </w:r>
      <w:r w:rsidR="0085591A">
        <w:t>a</w:t>
      </w:r>
      <w:r>
        <w:t xml:space="preserve">pojil do obchodu s diamanty. Obchodní majetek firmy rozšířil o </w:t>
      </w:r>
      <w:r w:rsidRPr="00B96591">
        <w:rPr>
          <w:b/>
          <w:i/>
        </w:rPr>
        <w:t>hodinky</w:t>
      </w:r>
      <w:r>
        <w:t xml:space="preserve"> zdobené diamanty, které jsou součástí prodejní prezentace. Jejich pořizovací cena byla </w:t>
      </w:r>
      <w:r w:rsidRPr="00B96591">
        <w:rPr>
          <w:b/>
          <w:i/>
        </w:rPr>
        <w:t>77 </w:t>
      </w:r>
      <w:r w:rsidR="00A66375">
        <w:rPr>
          <w:b/>
          <w:i/>
        </w:rPr>
        <w:t>080,25 </w:t>
      </w:r>
      <w:r w:rsidRPr="00B96591">
        <w:rPr>
          <w:b/>
          <w:i/>
        </w:rPr>
        <w:t>Kč</w:t>
      </w:r>
      <w:r>
        <w:t xml:space="preserve"> bez</w:t>
      </w:r>
      <w:r w:rsidR="00814AF1">
        <w:t> </w:t>
      </w:r>
      <w:r>
        <w:t>DPH. Tento majetek byl po dohodě s daňovým poradcem zatříděn do</w:t>
      </w:r>
      <w:r w:rsidR="00A66375">
        <w:t> </w:t>
      </w:r>
      <w:r>
        <w:t>odpisové skupiny 2</w:t>
      </w:r>
      <w:r w:rsidR="009B51EF">
        <w:t xml:space="preserve"> s dobou odepisování 5 let a koeficienty k</w:t>
      </w:r>
      <w:r w:rsidR="009B51EF" w:rsidRPr="009B51EF">
        <w:rPr>
          <w:vertAlign w:val="subscript"/>
        </w:rPr>
        <w:t>1</w:t>
      </w:r>
      <w:r w:rsidR="009B51EF">
        <w:t xml:space="preserve"> = 5 a k</w:t>
      </w:r>
      <w:r w:rsidR="009B51EF" w:rsidRPr="009B51EF">
        <w:rPr>
          <w:vertAlign w:val="subscript"/>
        </w:rPr>
        <w:t>2</w:t>
      </w:r>
      <w:r w:rsidR="00A66375">
        <w:t xml:space="preserve"> = 6. Pro o</w:t>
      </w:r>
      <w:r w:rsidR="009B51EF">
        <w:t>dpisy byla opět zvolena zrychlená metoda:</w:t>
      </w:r>
    </w:p>
    <w:p w:rsidR="009B51EF" w:rsidRPr="001A5F88" w:rsidRDefault="009B51EF" w:rsidP="009B51EF">
      <w:pPr>
        <w:spacing w:after="0"/>
        <w:rPr>
          <w:sz w:val="20"/>
        </w:rPr>
      </w:pPr>
      <w:r>
        <w:rPr>
          <w:sz w:val="20"/>
        </w:rPr>
        <w:t>Tabulka č. 7 Výpočet zrychlených odpisů v roce 20107 – 2014 pro hodinky</w:t>
      </w:r>
    </w:p>
    <w:tbl>
      <w:tblPr>
        <w:tblStyle w:val="Svtlmkazvraznn4"/>
        <w:tblW w:w="0" w:type="auto"/>
        <w:tblInd w:w="108" w:type="dxa"/>
        <w:tblLook w:val="02A0"/>
      </w:tblPr>
      <w:tblGrid>
        <w:gridCol w:w="772"/>
        <w:gridCol w:w="992"/>
        <w:gridCol w:w="1418"/>
        <w:gridCol w:w="1276"/>
        <w:gridCol w:w="1417"/>
        <w:gridCol w:w="1276"/>
        <w:gridCol w:w="1448"/>
      </w:tblGrid>
      <w:tr w:rsidR="009B51EF" w:rsidTr="00AE3D45">
        <w:trPr>
          <w:cnfStyle w:val="100000000000"/>
          <w:trHeight w:hRule="exact" w:val="284"/>
        </w:trPr>
        <w:tc>
          <w:tcPr>
            <w:cnfStyle w:val="001000000000"/>
            <w:tcW w:w="772" w:type="dxa"/>
          </w:tcPr>
          <w:p w:rsidR="009B51EF" w:rsidRPr="00A84DFA" w:rsidRDefault="009B51EF" w:rsidP="00AE3D45">
            <w:pPr>
              <w:rPr>
                <w:rFonts w:ascii="Times New Roman" w:hAnsi="Times New Roman" w:cs="Times New Roman"/>
                <w:sz w:val="20"/>
              </w:rPr>
            </w:pPr>
            <w:r>
              <w:rPr>
                <w:rFonts w:ascii="Times New Roman" w:hAnsi="Times New Roman" w:cs="Times New Roman"/>
                <w:sz w:val="20"/>
              </w:rPr>
              <w:t>Řádek</w:t>
            </w:r>
          </w:p>
        </w:tc>
        <w:tc>
          <w:tcPr>
            <w:cnfStyle w:val="000010000000"/>
            <w:tcW w:w="992" w:type="dxa"/>
          </w:tcPr>
          <w:p w:rsidR="009B51EF" w:rsidRPr="00A84DFA" w:rsidRDefault="009B51EF" w:rsidP="00AE3D45">
            <w:pPr>
              <w:rPr>
                <w:rFonts w:ascii="Times New Roman" w:hAnsi="Times New Roman" w:cs="Times New Roman"/>
                <w:sz w:val="20"/>
              </w:rPr>
            </w:pPr>
            <w:r>
              <w:rPr>
                <w:rFonts w:ascii="Times New Roman" w:hAnsi="Times New Roman" w:cs="Times New Roman"/>
                <w:sz w:val="20"/>
              </w:rPr>
              <w:t>Rok</w:t>
            </w:r>
          </w:p>
        </w:tc>
        <w:tc>
          <w:tcPr>
            <w:tcW w:w="2694" w:type="dxa"/>
            <w:gridSpan w:val="2"/>
            <w:vAlign w:val="center"/>
          </w:tcPr>
          <w:p w:rsidR="009B51EF" w:rsidRPr="00A84DFA" w:rsidRDefault="009B51EF" w:rsidP="00AE3D45">
            <w:pPr>
              <w:jc w:val="center"/>
              <w:cnfStyle w:val="100000000000"/>
              <w:rPr>
                <w:rFonts w:ascii="Times New Roman" w:hAnsi="Times New Roman" w:cs="Times New Roman"/>
                <w:sz w:val="20"/>
              </w:rPr>
            </w:pPr>
            <w:r>
              <w:rPr>
                <w:rFonts w:ascii="Times New Roman" w:hAnsi="Times New Roman" w:cs="Times New Roman"/>
                <w:sz w:val="20"/>
              </w:rPr>
              <w:t>Daňový odpis</w:t>
            </w:r>
          </w:p>
        </w:tc>
        <w:tc>
          <w:tcPr>
            <w:cnfStyle w:val="000010000000"/>
            <w:tcW w:w="2693" w:type="dxa"/>
            <w:gridSpan w:val="2"/>
            <w:vAlign w:val="center"/>
          </w:tcPr>
          <w:p w:rsidR="009B51EF" w:rsidRPr="00A84DFA" w:rsidRDefault="009B51EF" w:rsidP="00AE3D45">
            <w:pPr>
              <w:jc w:val="center"/>
              <w:rPr>
                <w:rFonts w:ascii="Times New Roman" w:hAnsi="Times New Roman" w:cs="Times New Roman"/>
                <w:sz w:val="20"/>
              </w:rPr>
            </w:pPr>
            <w:r>
              <w:rPr>
                <w:rFonts w:ascii="Times New Roman" w:hAnsi="Times New Roman" w:cs="Times New Roman"/>
                <w:sz w:val="20"/>
              </w:rPr>
              <w:t>Zůstatková cena</w:t>
            </w:r>
          </w:p>
        </w:tc>
        <w:tc>
          <w:tcPr>
            <w:tcW w:w="1448" w:type="dxa"/>
          </w:tcPr>
          <w:p w:rsidR="009B51EF" w:rsidRPr="00A84DFA" w:rsidRDefault="009B51EF" w:rsidP="00AE3D45">
            <w:pPr>
              <w:cnfStyle w:val="100000000000"/>
              <w:rPr>
                <w:rFonts w:ascii="Times New Roman" w:hAnsi="Times New Roman" w:cs="Times New Roman"/>
                <w:sz w:val="20"/>
              </w:rPr>
            </w:pPr>
            <w:r>
              <w:rPr>
                <w:rFonts w:ascii="Times New Roman" w:hAnsi="Times New Roman" w:cs="Times New Roman"/>
                <w:sz w:val="20"/>
              </w:rPr>
              <w:t>Poznámka</w:t>
            </w:r>
          </w:p>
        </w:tc>
      </w:tr>
      <w:tr w:rsidR="009B51EF" w:rsidTr="00AE3D45">
        <w:trPr>
          <w:trHeight w:hRule="exact" w:val="284"/>
        </w:trPr>
        <w:tc>
          <w:tcPr>
            <w:cnfStyle w:val="001000000000"/>
            <w:tcW w:w="1764" w:type="dxa"/>
            <w:gridSpan w:val="2"/>
          </w:tcPr>
          <w:p w:rsidR="009B51EF" w:rsidRPr="00A84DFA" w:rsidRDefault="009B51EF" w:rsidP="00AE3D45">
            <w:pPr>
              <w:rPr>
                <w:rFonts w:ascii="Times New Roman" w:hAnsi="Times New Roman" w:cs="Times New Roman"/>
                <w:sz w:val="20"/>
              </w:rPr>
            </w:pPr>
            <w:r>
              <w:rPr>
                <w:rFonts w:ascii="Times New Roman" w:hAnsi="Times New Roman" w:cs="Times New Roman"/>
                <w:sz w:val="20"/>
              </w:rPr>
              <w:t>77 080,25</w:t>
            </w:r>
          </w:p>
        </w:tc>
        <w:tc>
          <w:tcPr>
            <w:cnfStyle w:val="000010000000"/>
            <w:tcW w:w="1418" w:type="dxa"/>
          </w:tcPr>
          <w:p w:rsidR="009B51EF" w:rsidRPr="00A84DFA" w:rsidRDefault="009B51EF" w:rsidP="00AE3D45">
            <w:pPr>
              <w:rPr>
                <w:sz w:val="20"/>
              </w:rPr>
            </w:pPr>
            <w:r>
              <w:rPr>
                <w:sz w:val="20"/>
              </w:rPr>
              <w:t>koeficient</w:t>
            </w:r>
          </w:p>
        </w:tc>
        <w:tc>
          <w:tcPr>
            <w:tcW w:w="1276" w:type="dxa"/>
          </w:tcPr>
          <w:p w:rsidR="009B51EF" w:rsidRPr="00A84DFA" w:rsidRDefault="009B51EF" w:rsidP="00AE3D45">
            <w:pPr>
              <w:cnfStyle w:val="000000000000"/>
              <w:rPr>
                <w:sz w:val="20"/>
              </w:rPr>
            </w:pPr>
            <w:r>
              <w:rPr>
                <w:sz w:val="20"/>
              </w:rPr>
              <w:t>hodnota/Kč</w:t>
            </w:r>
          </w:p>
        </w:tc>
        <w:tc>
          <w:tcPr>
            <w:cnfStyle w:val="000010000000"/>
            <w:tcW w:w="1417" w:type="dxa"/>
            <w:vAlign w:val="center"/>
          </w:tcPr>
          <w:p w:rsidR="009B51EF" w:rsidRPr="00A84DFA" w:rsidRDefault="009B51EF" w:rsidP="0028762E">
            <w:pPr>
              <w:jc w:val="center"/>
              <w:rPr>
                <w:sz w:val="20"/>
              </w:rPr>
            </w:pPr>
            <w:r>
              <w:rPr>
                <w:sz w:val="20"/>
              </w:rPr>
              <w:t>účetní</w:t>
            </w:r>
          </w:p>
        </w:tc>
        <w:tc>
          <w:tcPr>
            <w:tcW w:w="1276" w:type="dxa"/>
            <w:vAlign w:val="center"/>
          </w:tcPr>
          <w:p w:rsidR="009B51EF" w:rsidRPr="00A84DFA" w:rsidRDefault="009B51EF" w:rsidP="0028762E">
            <w:pPr>
              <w:jc w:val="center"/>
              <w:cnfStyle w:val="000000000000"/>
              <w:rPr>
                <w:sz w:val="20"/>
              </w:rPr>
            </w:pPr>
            <w:r>
              <w:rPr>
                <w:sz w:val="20"/>
              </w:rPr>
              <w:t>daňová</w:t>
            </w:r>
          </w:p>
        </w:tc>
        <w:tc>
          <w:tcPr>
            <w:cnfStyle w:val="000010000000"/>
            <w:tcW w:w="1448" w:type="dxa"/>
          </w:tcPr>
          <w:p w:rsidR="009B51EF" w:rsidRPr="00A84DFA" w:rsidRDefault="009B51EF" w:rsidP="00AE3D45">
            <w:pPr>
              <w:rPr>
                <w:sz w:val="20"/>
              </w:rPr>
            </w:pPr>
            <w:proofErr w:type="spellStart"/>
            <w:r>
              <w:rPr>
                <w:sz w:val="20"/>
              </w:rPr>
              <w:t>Odp.sk</w:t>
            </w:r>
            <w:proofErr w:type="spellEnd"/>
            <w:r>
              <w:rPr>
                <w:sz w:val="20"/>
              </w:rPr>
              <w:t>. 2</w:t>
            </w:r>
          </w:p>
        </w:tc>
      </w:tr>
      <w:tr w:rsidR="009B51EF" w:rsidTr="00AE3D45">
        <w:trPr>
          <w:trHeight w:hRule="exact" w:val="284"/>
        </w:trPr>
        <w:tc>
          <w:tcPr>
            <w:cnfStyle w:val="001000000000"/>
            <w:tcW w:w="772" w:type="dxa"/>
          </w:tcPr>
          <w:p w:rsidR="009B51EF" w:rsidRPr="00A84DFA" w:rsidRDefault="009B51EF" w:rsidP="00AE3D45">
            <w:pPr>
              <w:rPr>
                <w:rFonts w:ascii="Times New Roman" w:hAnsi="Times New Roman" w:cs="Times New Roman"/>
                <w:sz w:val="20"/>
              </w:rPr>
            </w:pPr>
            <w:r>
              <w:rPr>
                <w:rFonts w:ascii="Times New Roman" w:hAnsi="Times New Roman" w:cs="Times New Roman"/>
                <w:sz w:val="20"/>
              </w:rPr>
              <w:t>1.</w:t>
            </w:r>
          </w:p>
        </w:tc>
        <w:tc>
          <w:tcPr>
            <w:cnfStyle w:val="000010000000"/>
            <w:tcW w:w="992" w:type="dxa"/>
          </w:tcPr>
          <w:p w:rsidR="009B51EF" w:rsidRPr="00A84DFA" w:rsidRDefault="009B51EF" w:rsidP="009B51EF">
            <w:pPr>
              <w:rPr>
                <w:sz w:val="20"/>
              </w:rPr>
            </w:pPr>
            <w:r>
              <w:rPr>
                <w:sz w:val="20"/>
              </w:rPr>
              <w:t>2010</w:t>
            </w:r>
          </w:p>
        </w:tc>
        <w:tc>
          <w:tcPr>
            <w:tcW w:w="1418" w:type="dxa"/>
          </w:tcPr>
          <w:p w:rsidR="009B51EF" w:rsidRPr="00A84DFA" w:rsidRDefault="009B51EF" w:rsidP="00AE3D45">
            <w:pPr>
              <w:cnfStyle w:val="000000000000"/>
              <w:rPr>
                <w:sz w:val="20"/>
              </w:rPr>
            </w:pPr>
            <w:r>
              <w:rPr>
                <w:sz w:val="20"/>
              </w:rPr>
              <w:t>5</w:t>
            </w:r>
          </w:p>
        </w:tc>
        <w:tc>
          <w:tcPr>
            <w:cnfStyle w:val="000010000000"/>
            <w:tcW w:w="1276" w:type="dxa"/>
          </w:tcPr>
          <w:p w:rsidR="009B51EF" w:rsidRPr="00A84DFA" w:rsidRDefault="009B51EF" w:rsidP="00AE3D45">
            <w:pPr>
              <w:rPr>
                <w:sz w:val="20"/>
              </w:rPr>
            </w:pPr>
            <w:r>
              <w:rPr>
                <w:sz w:val="20"/>
              </w:rPr>
              <w:t>15 416,-</w:t>
            </w:r>
          </w:p>
        </w:tc>
        <w:tc>
          <w:tcPr>
            <w:tcW w:w="1417" w:type="dxa"/>
            <w:vAlign w:val="center"/>
          </w:tcPr>
          <w:p w:rsidR="009B51EF" w:rsidRPr="00A84DFA" w:rsidRDefault="009B51EF" w:rsidP="009B51EF">
            <w:pPr>
              <w:jc w:val="right"/>
              <w:cnfStyle w:val="000000000000"/>
              <w:rPr>
                <w:sz w:val="20"/>
              </w:rPr>
            </w:pPr>
            <w:r>
              <w:rPr>
                <w:sz w:val="20"/>
              </w:rPr>
              <w:t>61 664,25</w:t>
            </w:r>
          </w:p>
        </w:tc>
        <w:tc>
          <w:tcPr>
            <w:cnfStyle w:val="000010000000"/>
            <w:tcW w:w="1276" w:type="dxa"/>
            <w:vAlign w:val="center"/>
          </w:tcPr>
          <w:p w:rsidR="009B51EF" w:rsidRPr="00A84DFA" w:rsidRDefault="009B51EF" w:rsidP="00AE3D45">
            <w:pPr>
              <w:jc w:val="right"/>
              <w:rPr>
                <w:sz w:val="20"/>
              </w:rPr>
            </w:pPr>
            <w:r>
              <w:rPr>
                <w:sz w:val="20"/>
              </w:rPr>
              <w:t>61 664,25</w:t>
            </w:r>
          </w:p>
        </w:tc>
        <w:tc>
          <w:tcPr>
            <w:tcW w:w="1448" w:type="dxa"/>
          </w:tcPr>
          <w:p w:rsidR="009B51EF" w:rsidRPr="00A84DFA" w:rsidRDefault="009B51EF" w:rsidP="00AE3D45">
            <w:pPr>
              <w:cnfStyle w:val="000000000000"/>
              <w:rPr>
                <w:sz w:val="20"/>
              </w:rPr>
            </w:pPr>
          </w:p>
        </w:tc>
      </w:tr>
      <w:tr w:rsidR="009B51EF" w:rsidTr="00AE3D45">
        <w:trPr>
          <w:trHeight w:hRule="exact" w:val="284"/>
        </w:trPr>
        <w:tc>
          <w:tcPr>
            <w:cnfStyle w:val="001000000000"/>
            <w:tcW w:w="772" w:type="dxa"/>
          </w:tcPr>
          <w:p w:rsidR="009B51EF" w:rsidRPr="00A84DFA" w:rsidRDefault="009B51EF" w:rsidP="00AE3D45">
            <w:pPr>
              <w:rPr>
                <w:rFonts w:ascii="Times New Roman" w:hAnsi="Times New Roman" w:cs="Times New Roman"/>
                <w:sz w:val="20"/>
              </w:rPr>
            </w:pPr>
            <w:r>
              <w:rPr>
                <w:rFonts w:ascii="Times New Roman" w:hAnsi="Times New Roman" w:cs="Times New Roman"/>
                <w:sz w:val="20"/>
              </w:rPr>
              <w:t>2.</w:t>
            </w:r>
          </w:p>
        </w:tc>
        <w:tc>
          <w:tcPr>
            <w:cnfStyle w:val="000010000000"/>
            <w:tcW w:w="992" w:type="dxa"/>
          </w:tcPr>
          <w:p w:rsidR="009B51EF" w:rsidRPr="00A84DFA" w:rsidRDefault="009B51EF" w:rsidP="009B51EF">
            <w:pPr>
              <w:rPr>
                <w:sz w:val="20"/>
              </w:rPr>
            </w:pPr>
            <w:r>
              <w:rPr>
                <w:sz w:val="20"/>
              </w:rPr>
              <w:t>2011</w:t>
            </w:r>
          </w:p>
        </w:tc>
        <w:tc>
          <w:tcPr>
            <w:tcW w:w="1418" w:type="dxa"/>
          </w:tcPr>
          <w:p w:rsidR="009B51EF" w:rsidRPr="00A84DFA" w:rsidRDefault="009B51EF" w:rsidP="00AE3D45">
            <w:pPr>
              <w:cnfStyle w:val="000000000000"/>
              <w:rPr>
                <w:sz w:val="20"/>
              </w:rPr>
            </w:pPr>
            <w:r>
              <w:rPr>
                <w:sz w:val="20"/>
              </w:rPr>
              <w:t>6</w:t>
            </w:r>
          </w:p>
        </w:tc>
        <w:tc>
          <w:tcPr>
            <w:cnfStyle w:val="000010000000"/>
            <w:tcW w:w="1276" w:type="dxa"/>
          </w:tcPr>
          <w:p w:rsidR="009B51EF" w:rsidRPr="00A84DFA" w:rsidRDefault="009B51EF" w:rsidP="00AE3D45">
            <w:pPr>
              <w:rPr>
                <w:sz w:val="20"/>
              </w:rPr>
            </w:pPr>
            <w:r>
              <w:rPr>
                <w:sz w:val="20"/>
              </w:rPr>
              <w:t>24 666,-</w:t>
            </w:r>
          </w:p>
        </w:tc>
        <w:tc>
          <w:tcPr>
            <w:tcW w:w="1417" w:type="dxa"/>
            <w:vAlign w:val="center"/>
          </w:tcPr>
          <w:p w:rsidR="009B51EF" w:rsidRPr="00A84DFA" w:rsidRDefault="009B51EF" w:rsidP="00AE3D45">
            <w:pPr>
              <w:jc w:val="right"/>
              <w:cnfStyle w:val="000000000000"/>
              <w:rPr>
                <w:sz w:val="20"/>
              </w:rPr>
            </w:pPr>
            <w:r>
              <w:rPr>
                <w:sz w:val="20"/>
              </w:rPr>
              <w:t>36 998,25</w:t>
            </w:r>
          </w:p>
        </w:tc>
        <w:tc>
          <w:tcPr>
            <w:cnfStyle w:val="000010000000"/>
            <w:tcW w:w="1276" w:type="dxa"/>
            <w:vAlign w:val="center"/>
          </w:tcPr>
          <w:p w:rsidR="009B51EF" w:rsidRPr="00A84DFA" w:rsidRDefault="009B51EF" w:rsidP="00AE3D45">
            <w:pPr>
              <w:jc w:val="right"/>
              <w:rPr>
                <w:sz w:val="20"/>
              </w:rPr>
            </w:pPr>
            <w:r>
              <w:rPr>
                <w:sz w:val="20"/>
              </w:rPr>
              <w:t>36 998,25</w:t>
            </w:r>
          </w:p>
        </w:tc>
        <w:tc>
          <w:tcPr>
            <w:tcW w:w="1448" w:type="dxa"/>
          </w:tcPr>
          <w:p w:rsidR="009B51EF" w:rsidRPr="00A84DFA" w:rsidRDefault="009B51EF" w:rsidP="00AE3D45">
            <w:pPr>
              <w:cnfStyle w:val="000000000000"/>
              <w:rPr>
                <w:sz w:val="20"/>
              </w:rPr>
            </w:pPr>
          </w:p>
        </w:tc>
      </w:tr>
      <w:tr w:rsidR="009B51EF" w:rsidTr="00AE3D45">
        <w:trPr>
          <w:trHeight w:hRule="exact" w:val="284"/>
        </w:trPr>
        <w:tc>
          <w:tcPr>
            <w:cnfStyle w:val="001000000000"/>
            <w:tcW w:w="772" w:type="dxa"/>
          </w:tcPr>
          <w:p w:rsidR="009B51EF" w:rsidRPr="00A84DFA" w:rsidRDefault="009B51EF" w:rsidP="00AE3D45">
            <w:pPr>
              <w:rPr>
                <w:rFonts w:ascii="Times New Roman" w:hAnsi="Times New Roman" w:cs="Times New Roman"/>
                <w:sz w:val="20"/>
              </w:rPr>
            </w:pPr>
            <w:r>
              <w:rPr>
                <w:rFonts w:ascii="Times New Roman" w:hAnsi="Times New Roman" w:cs="Times New Roman"/>
                <w:sz w:val="20"/>
              </w:rPr>
              <w:t>3.</w:t>
            </w:r>
          </w:p>
        </w:tc>
        <w:tc>
          <w:tcPr>
            <w:cnfStyle w:val="000010000000"/>
            <w:tcW w:w="992" w:type="dxa"/>
          </w:tcPr>
          <w:p w:rsidR="009B51EF" w:rsidRPr="00A84DFA" w:rsidRDefault="009B51EF" w:rsidP="009B51EF">
            <w:pPr>
              <w:rPr>
                <w:sz w:val="20"/>
              </w:rPr>
            </w:pPr>
            <w:r>
              <w:rPr>
                <w:sz w:val="20"/>
              </w:rPr>
              <w:t>2012</w:t>
            </w:r>
          </w:p>
        </w:tc>
        <w:tc>
          <w:tcPr>
            <w:tcW w:w="1418" w:type="dxa"/>
          </w:tcPr>
          <w:p w:rsidR="009B51EF" w:rsidRPr="00A84DFA" w:rsidRDefault="009B51EF" w:rsidP="00AE3D45">
            <w:pPr>
              <w:cnfStyle w:val="000000000000"/>
              <w:rPr>
                <w:sz w:val="20"/>
              </w:rPr>
            </w:pPr>
            <w:r>
              <w:rPr>
                <w:sz w:val="20"/>
              </w:rPr>
              <w:t>6</w:t>
            </w:r>
          </w:p>
        </w:tc>
        <w:tc>
          <w:tcPr>
            <w:cnfStyle w:val="000010000000"/>
            <w:tcW w:w="1276" w:type="dxa"/>
          </w:tcPr>
          <w:p w:rsidR="009B51EF" w:rsidRPr="00A84DFA" w:rsidRDefault="009B51EF" w:rsidP="00AE3D45">
            <w:pPr>
              <w:rPr>
                <w:sz w:val="20"/>
              </w:rPr>
            </w:pPr>
            <w:r>
              <w:rPr>
                <w:sz w:val="20"/>
              </w:rPr>
              <w:t>18 500,-</w:t>
            </w:r>
          </w:p>
        </w:tc>
        <w:tc>
          <w:tcPr>
            <w:tcW w:w="1417" w:type="dxa"/>
            <w:vAlign w:val="center"/>
          </w:tcPr>
          <w:p w:rsidR="009B51EF" w:rsidRPr="00A84DFA" w:rsidRDefault="009B51EF" w:rsidP="00AE3D45">
            <w:pPr>
              <w:jc w:val="right"/>
              <w:cnfStyle w:val="000000000000"/>
              <w:rPr>
                <w:sz w:val="20"/>
              </w:rPr>
            </w:pPr>
            <w:r>
              <w:rPr>
                <w:sz w:val="20"/>
              </w:rPr>
              <w:t>18 498,25</w:t>
            </w:r>
          </w:p>
        </w:tc>
        <w:tc>
          <w:tcPr>
            <w:cnfStyle w:val="000010000000"/>
            <w:tcW w:w="1276" w:type="dxa"/>
            <w:vAlign w:val="center"/>
          </w:tcPr>
          <w:p w:rsidR="009B51EF" w:rsidRPr="00A84DFA" w:rsidRDefault="009B51EF" w:rsidP="00AE3D45">
            <w:pPr>
              <w:jc w:val="right"/>
              <w:rPr>
                <w:sz w:val="20"/>
              </w:rPr>
            </w:pPr>
            <w:r>
              <w:rPr>
                <w:sz w:val="20"/>
              </w:rPr>
              <w:t>18 498,25</w:t>
            </w:r>
          </w:p>
        </w:tc>
        <w:tc>
          <w:tcPr>
            <w:tcW w:w="1448" w:type="dxa"/>
          </w:tcPr>
          <w:p w:rsidR="009B51EF" w:rsidRPr="00A84DFA" w:rsidRDefault="009B51EF" w:rsidP="00AE3D45">
            <w:pPr>
              <w:cnfStyle w:val="000000000000"/>
              <w:rPr>
                <w:sz w:val="20"/>
              </w:rPr>
            </w:pPr>
          </w:p>
        </w:tc>
      </w:tr>
      <w:tr w:rsidR="009B51EF" w:rsidTr="00AE3D45">
        <w:trPr>
          <w:trHeight w:hRule="exact" w:val="284"/>
        </w:trPr>
        <w:tc>
          <w:tcPr>
            <w:cnfStyle w:val="001000000000"/>
            <w:tcW w:w="772" w:type="dxa"/>
          </w:tcPr>
          <w:p w:rsidR="009B51EF" w:rsidRPr="00A84DFA" w:rsidRDefault="009B51EF" w:rsidP="00AE3D45">
            <w:pPr>
              <w:rPr>
                <w:rFonts w:ascii="Times New Roman" w:hAnsi="Times New Roman" w:cs="Times New Roman"/>
                <w:sz w:val="20"/>
              </w:rPr>
            </w:pPr>
            <w:r>
              <w:rPr>
                <w:rFonts w:ascii="Times New Roman" w:hAnsi="Times New Roman" w:cs="Times New Roman"/>
                <w:sz w:val="20"/>
              </w:rPr>
              <w:t>4.</w:t>
            </w:r>
          </w:p>
        </w:tc>
        <w:tc>
          <w:tcPr>
            <w:cnfStyle w:val="000010000000"/>
            <w:tcW w:w="992" w:type="dxa"/>
          </w:tcPr>
          <w:p w:rsidR="009B51EF" w:rsidRPr="00A84DFA" w:rsidRDefault="009B51EF" w:rsidP="009B51EF">
            <w:pPr>
              <w:rPr>
                <w:sz w:val="20"/>
              </w:rPr>
            </w:pPr>
            <w:r>
              <w:rPr>
                <w:sz w:val="20"/>
              </w:rPr>
              <w:t>2013</w:t>
            </w:r>
          </w:p>
        </w:tc>
        <w:tc>
          <w:tcPr>
            <w:tcW w:w="1418" w:type="dxa"/>
          </w:tcPr>
          <w:p w:rsidR="009B51EF" w:rsidRPr="00A84DFA" w:rsidRDefault="009B51EF" w:rsidP="00AE3D45">
            <w:pPr>
              <w:cnfStyle w:val="000000000000"/>
              <w:rPr>
                <w:sz w:val="20"/>
              </w:rPr>
            </w:pPr>
            <w:r>
              <w:rPr>
                <w:sz w:val="20"/>
              </w:rPr>
              <w:t>6</w:t>
            </w:r>
          </w:p>
        </w:tc>
        <w:tc>
          <w:tcPr>
            <w:cnfStyle w:val="000010000000"/>
            <w:tcW w:w="1276" w:type="dxa"/>
          </w:tcPr>
          <w:p w:rsidR="009B51EF" w:rsidRPr="00A84DFA" w:rsidRDefault="009B51EF" w:rsidP="00AE3D45">
            <w:pPr>
              <w:rPr>
                <w:sz w:val="20"/>
              </w:rPr>
            </w:pPr>
            <w:r>
              <w:rPr>
                <w:sz w:val="20"/>
              </w:rPr>
              <w:t>12 333,-</w:t>
            </w:r>
          </w:p>
        </w:tc>
        <w:tc>
          <w:tcPr>
            <w:tcW w:w="1417" w:type="dxa"/>
            <w:vAlign w:val="center"/>
          </w:tcPr>
          <w:p w:rsidR="009B51EF" w:rsidRPr="00A84DFA" w:rsidRDefault="009B51EF" w:rsidP="00AE3D45">
            <w:pPr>
              <w:jc w:val="right"/>
              <w:cnfStyle w:val="000000000000"/>
              <w:rPr>
                <w:sz w:val="20"/>
              </w:rPr>
            </w:pPr>
            <w:r>
              <w:rPr>
                <w:sz w:val="20"/>
              </w:rPr>
              <w:t>6 165,25</w:t>
            </w:r>
          </w:p>
        </w:tc>
        <w:tc>
          <w:tcPr>
            <w:cnfStyle w:val="000010000000"/>
            <w:tcW w:w="1276" w:type="dxa"/>
            <w:vAlign w:val="center"/>
          </w:tcPr>
          <w:p w:rsidR="009B51EF" w:rsidRPr="00A84DFA" w:rsidRDefault="009B51EF" w:rsidP="00AE3D45">
            <w:pPr>
              <w:jc w:val="right"/>
              <w:rPr>
                <w:sz w:val="20"/>
              </w:rPr>
            </w:pPr>
            <w:r>
              <w:rPr>
                <w:sz w:val="20"/>
              </w:rPr>
              <w:t>6 165,25</w:t>
            </w:r>
          </w:p>
        </w:tc>
        <w:tc>
          <w:tcPr>
            <w:tcW w:w="1448" w:type="dxa"/>
          </w:tcPr>
          <w:p w:rsidR="009B51EF" w:rsidRPr="00A84DFA" w:rsidRDefault="009B51EF" w:rsidP="00AE3D45">
            <w:pPr>
              <w:cnfStyle w:val="000000000000"/>
              <w:rPr>
                <w:sz w:val="20"/>
              </w:rPr>
            </w:pPr>
          </w:p>
        </w:tc>
      </w:tr>
      <w:tr w:rsidR="009B51EF" w:rsidTr="00AE3D45">
        <w:trPr>
          <w:trHeight w:hRule="exact" w:val="284"/>
        </w:trPr>
        <w:tc>
          <w:tcPr>
            <w:cnfStyle w:val="001000000000"/>
            <w:tcW w:w="772" w:type="dxa"/>
          </w:tcPr>
          <w:p w:rsidR="009B51EF" w:rsidRPr="00A84DFA" w:rsidRDefault="009B51EF" w:rsidP="00AE3D45">
            <w:pPr>
              <w:rPr>
                <w:rFonts w:ascii="Times New Roman" w:hAnsi="Times New Roman" w:cs="Times New Roman"/>
                <w:sz w:val="20"/>
              </w:rPr>
            </w:pPr>
            <w:r>
              <w:rPr>
                <w:rFonts w:ascii="Times New Roman" w:hAnsi="Times New Roman" w:cs="Times New Roman"/>
                <w:sz w:val="20"/>
              </w:rPr>
              <w:t>5.</w:t>
            </w:r>
          </w:p>
        </w:tc>
        <w:tc>
          <w:tcPr>
            <w:cnfStyle w:val="000010000000"/>
            <w:tcW w:w="992" w:type="dxa"/>
          </w:tcPr>
          <w:p w:rsidR="009B51EF" w:rsidRPr="00A84DFA" w:rsidRDefault="009B51EF" w:rsidP="009B51EF">
            <w:pPr>
              <w:rPr>
                <w:sz w:val="20"/>
              </w:rPr>
            </w:pPr>
            <w:r>
              <w:rPr>
                <w:sz w:val="20"/>
              </w:rPr>
              <w:t>2014</w:t>
            </w:r>
          </w:p>
        </w:tc>
        <w:tc>
          <w:tcPr>
            <w:tcW w:w="1418" w:type="dxa"/>
          </w:tcPr>
          <w:p w:rsidR="009B51EF" w:rsidRPr="00A84DFA" w:rsidRDefault="009B51EF" w:rsidP="00AE3D45">
            <w:pPr>
              <w:cnfStyle w:val="000000000000"/>
              <w:rPr>
                <w:sz w:val="20"/>
              </w:rPr>
            </w:pPr>
            <w:r>
              <w:rPr>
                <w:sz w:val="20"/>
              </w:rPr>
              <w:t>6</w:t>
            </w:r>
          </w:p>
        </w:tc>
        <w:tc>
          <w:tcPr>
            <w:cnfStyle w:val="000010000000"/>
            <w:tcW w:w="1276" w:type="dxa"/>
          </w:tcPr>
          <w:p w:rsidR="009B51EF" w:rsidRPr="00A84DFA" w:rsidRDefault="009B51EF" w:rsidP="009B51EF">
            <w:pPr>
              <w:rPr>
                <w:sz w:val="20"/>
              </w:rPr>
            </w:pPr>
            <w:r>
              <w:rPr>
                <w:sz w:val="20"/>
              </w:rPr>
              <w:t xml:space="preserve">  6 165,25</w:t>
            </w:r>
          </w:p>
        </w:tc>
        <w:tc>
          <w:tcPr>
            <w:tcW w:w="1417" w:type="dxa"/>
            <w:vAlign w:val="center"/>
          </w:tcPr>
          <w:p w:rsidR="009B51EF" w:rsidRPr="00A84DFA" w:rsidRDefault="009B51EF" w:rsidP="00AE3D45">
            <w:pPr>
              <w:jc w:val="right"/>
              <w:cnfStyle w:val="000000000000"/>
              <w:rPr>
                <w:sz w:val="20"/>
              </w:rPr>
            </w:pPr>
            <w:r>
              <w:rPr>
                <w:sz w:val="20"/>
              </w:rPr>
              <w:t>0,-</w:t>
            </w:r>
          </w:p>
        </w:tc>
        <w:tc>
          <w:tcPr>
            <w:cnfStyle w:val="000010000000"/>
            <w:tcW w:w="1276" w:type="dxa"/>
            <w:vAlign w:val="center"/>
          </w:tcPr>
          <w:p w:rsidR="009B51EF" w:rsidRPr="00A84DFA" w:rsidRDefault="009B51EF" w:rsidP="00AE3D45">
            <w:pPr>
              <w:jc w:val="right"/>
              <w:rPr>
                <w:sz w:val="20"/>
              </w:rPr>
            </w:pPr>
            <w:r>
              <w:rPr>
                <w:sz w:val="20"/>
              </w:rPr>
              <w:t>0,-</w:t>
            </w:r>
          </w:p>
        </w:tc>
        <w:tc>
          <w:tcPr>
            <w:tcW w:w="1448" w:type="dxa"/>
          </w:tcPr>
          <w:p w:rsidR="009B51EF" w:rsidRPr="00A84DFA" w:rsidRDefault="009B51EF" w:rsidP="00AE3D45">
            <w:pPr>
              <w:cnfStyle w:val="000000000000"/>
              <w:rPr>
                <w:sz w:val="20"/>
              </w:rPr>
            </w:pPr>
          </w:p>
        </w:tc>
      </w:tr>
    </w:tbl>
    <w:p w:rsidR="009B51EF" w:rsidRDefault="009B51EF" w:rsidP="009B51EF">
      <w:pPr>
        <w:rPr>
          <w:sz w:val="20"/>
        </w:rPr>
      </w:pPr>
      <w:r w:rsidRPr="009B51EF">
        <w:rPr>
          <w:sz w:val="20"/>
        </w:rPr>
        <w:t>Zdroj</w:t>
      </w:r>
      <w:r w:rsidRPr="009F23E2">
        <w:rPr>
          <w:sz w:val="22"/>
        </w:rPr>
        <w:t xml:space="preserve">: </w:t>
      </w:r>
      <w:r>
        <w:rPr>
          <w:sz w:val="20"/>
        </w:rPr>
        <w:t>Interní účetnictví firmy.</w:t>
      </w:r>
      <w:r w:rsidRPr="009F23E2">
        <w:rPr>
          <w:sz w:val="20"/>
        </w:rPr>
        <w:t xml:space="preserve"> Vlastní úprava.</w:t>
      </w:r>
    </w:p>
    <w:p w:rsidR="009B51EF" w:rsidRDefault="009B51EF" w:rsidP="008207BE">
      <w:r>
        <w:t>Tato majetková položka byla poprvé odpisována v roce 2010, do výše 100% vstupní ceny bude odepsána v roce 2014.</w:t>
      </w:r>
    </w:p>
    <w:p w:rsidR="009B51EF" w:rsidRDefault="00B96591" w:rsidP="008207BE">
      <w:r>
        <w:t xml:space="preserve">V tomto roce, resp. za toto daňové období 2010 se do odpisů zahrnuly celkem čtyři majetkové položky v celkové hodnotě </w:t>
      </w:r>
      <w:r w:rsidR="009B51EF">
        <w:t>133 tis. Kč</w:t>
      </w:r>
      <w:r w:rsidR="00356E28">
        <w:t xml:space="preserve"> (viz. Příloha č. 6)</w:t>
      </w:r>
      <w:r w:rsidR="009B51EF">
        <w:t>.</w:t>
      </w:r>
    </w:p>
    <w:p w:rsidR="00467C5A" w:rsidRDefault="00467C5A" w:rsidP="008207BE">
      <w:r>
        <w:t xml:space="preserve">Zcela samostatně při výpočtu dílčího základu daně z příjmů z pronájmu podle § 9 ZDP (poplatník pronajímá </w:t>
      </w:r>
      <w:r w:rsidR="00A63C38">
        <w:t xml:space="preserve">od roku 2010 </w:t>
      </w:r>
      <w:r>
        <w:t>byt v osobním vlastnictví</w:t>
      </w:r>
      <w:r w:rsidR="00A63C38">
        <w:t xml:space="preserve"> a eviduje k tomuto pronájmu příjmy a výdaje ve skutečné výši, majetek není zařazen do obchodního majetku) se v daňových odpisech objevila varianta odpisů nemovitosti, v tomto případě bytu. Byt byl pořízen do osobního vlastnictví pomocí hypotéčního úvěru, pořizovací hodnota bytu činí 2 650 000,-. Odpisovaný majetek byl zařazen do odpisové skupiny 5 s dobou odpisování 30 let a byla opět použita metoda zrychlených odpisů (viz. Příloha č. 7).</w:t>
      </w:r>
      <w:r w:rsidR="0058215E">
        <w:t xml:space="preserve"> O těchto odpisech není účtováno, nejsou součástí výkazu zisku a ztráty, jsou pouze daňové a snižují dílčí základ daně z příjmů z pronájmu.</w:t>
      </w:r>
    </w:p>
    <w:p w:rsidR="00B96591" w:rsidRDefault="00B96591" w:rsidP="008207BE">
      <w:r>
        <w:t xml:space="preserve">Evidence majetku pro stanovení odpisových tříd a výpočet samotných odpisů byla tedy sjednocena pomocí inventárních karet DHM, výpočet odpisů je prováděn zrychlenou </w:t>
      </w:r>
      <w:r>
        <w:lastRenderedPageBreak/>
        <w:t>metodou a účetní odpisy jsou prováděny ve shodné výši s odpisy daňovými dle ZDP. Tímto se podařilo zcela sjednotit a zpřehlednit přístup k údajům o majetku firmy.</w:t>
      </w:r>
    </w:p>
    <w:p w:rsidR="005E3834" w:rsidRDefault="005E3834" w:rsidP="008207BE"/>
    <w:p w:rsidR="00A71D8E" w:rsidRDefault="00A71D8E" w:rsidP="00A71D8E">
      <w:pPr>
        <w:pStyle w:val="Nadpis2"/>
      </w:pPr>
      <w:bookmarkStart w:id="21" w:name="_Toc307768150"/>
      <w:r>
        <w:t>Daňová přiznání za roky 2005 – 2010</w:t>
      </w:r>
      <w:bookmarkEnd w:id="21"/>
    </w:p>
    <w:p w:rsidR="00472761" w:rsidRDefault="00302F0D" w:rsidP="00A71D8E">
      <w:r>
        <w:t>Podklady pro daňová přiznání majitele firmy jsou zpracovávána přímo ve firmě. Do</w:t>
      </w:r>
      <w:r w:rsidR="00814AF1">
        <w:t> </w:t>
      </w:r>
      <w:r>
        <w:t>konce roku 2003 bylo účetnictví vedeno externě, daňové přiznání zpracováno pomocí daňového poradce. Od roku 2004 bylo účetnictví předáno zpět do firmy, kde</w:t>
      </w:r>
      <w:r w:rsidR="00814AF1">
        <w:t> </w:t>
      </w:r>
      <w:r>
        <w:t xml:space="preserve">nastoupila účetní, která byla zodpovědná za vedení účetnictví. I zde byla daňová přiznání </w:t>
      </w:r>
      <w:r w:rsidR="00472761">
        <w:t>podávána za pomoci daňového poradce.</w:t>
      </w:r>
      <w:r w:rsidR="00284980">
        <w:t xml:space="preserve"> </w:t>
      </w:r>
      <w:r w:rsidR="00472761">
        <w:t>Majitel má příjmy z podnikání podle §</w:t>
      </w:r>
      <w:r w:rsidR="00814AF1">
        <w:t> </w:t>
      </w:r>
      <w:r w:rsidR="00472761">
        <w:t>7 ZDP</w:t>
      </w:r>
      <w:r w:rsidR="00897CDA">
        <w:rPr>
          <w:rStyle w:val="Znakapoznpodarou"/>
        </w:rPr>
        <w:footnoteReference w:id="24"/>
      </w:r>
      <w:r w:rsidR="00472761">
        <w:t>, nemá příjmy ze závislé činnosti, firma účtuje v podvojném účetnictví. Daňový základ se odvíjí od hospodářského výsledku firmy stanoveného na základě účetní závěrky.</w:t>
      </w:r>
    </w:p>
    <w:p w:rsidR="0068249D" w:rsidRDefault="0068249D" w:rsidP="00A71D8E">
      <w:r>
        <w:t>V roce 2005 činil rozdíl mezi příjmy a výdaji pouhých 183 149,- Kč a po úpravě podle § 5 a § 23 ZDP</w:t>
      </w:r>
      <w:r w:rsidR="0058215E">
        <w:rPr>
          <w:rStyle w:val="Znakapoznpodarou"/>
        </w:rPr>
        <w:footnoteReference w:id="25"/>
      </w:r>
      <w:r>
        <w:t xml:space="preserve"> se daňový základ zvýšil na 374 640,- Kč. Po předběžném započítání všech odečitatelných částek od daňového základu, kde je započítáván i odpočet úroků z hypotéky podle zákonného nároku, bylo rozhodnuto o přerušení odpisování, protože při jejich uplatnění by nebylo možné snížit daňový základ o všechny zákonem umožněné odpočty ve prospěch daňového poplatníka. Výsledná daň za rok 2005 činila pouhých 3 690,- Kč.</w:t>
      </w:r>
    </w:p>
    <w:p w:rsidR="0068249D" w:rsidRDefault="0068249D" w:rsidP="00A71D8E">
      <w:r>
        <w:t>Hospodářský rok 2006 skončil velkou ztrátou. Po všech zákonných</w:t>
      </w:r>
      <w:r w:rsidR="00FC1A7C">
        <w:t xml:space="preserve"> úpravách zvyšujících či snižujících</w:t>
      </w:r>
      <w:r>
        <w:t xml:space="preserve"> daňový základ</w:t>
      </w:r>
      <w:r w:rsidR="00FC1A7C">
        <w:t xml:space="preserve"> podle § 5 a 23 ZDP tento</w:t>
      </w:r>
      <w:r>
        <w:t xml:space="preserve"> činil </w:t>
      </w:r>
      <w:r w:rsidR="00FC1A7C">
        <w:t xml:space="preserve">daňovou ztrátu </w:t>
      </w:r>
      <w:r>
        <w:t xml:space="preserve">-698 </w:t>
      </w:r>
      <w:r w:rsidR="00F8126A">
        <w:t>945</w:t>
      </w:r>
      <w:r>
        <w:t>,- Kč, kter</w:t>
      </w:r>
      <w:r w:rsidR="00FC1A7C">
        <w:t>á</w:t>
      </w:r>
      <w:r>
        <w:t xml:space="preserve"> bude uplatňován</w:t>
      </w:r>
      <w:r w:rsidR="00FC1A7C">
        <w:t>a</w:t>
      </w:r>
      <w:r>
        <w:t xml:space="preserve"> pro snížení daňového základu v následujících daňových období</w:t>
      </w:r>
      <w:r w:rsidR="00C0146A">
        <w:t>ch</w:t>
      </w:r>
      <w:r>
        <w:t xml:space="preserve">. </w:t>
      </w:r>
      <w:r w:rsidR="00C0146A">
        <w:t>Vzhledem k zápornému daňovému základu zde byl uplatněn postup podle § 7c ZDP</w:t>
      </w:r>
      <w:r w:rsidR="00C0146A">
        <w:rPr>
          <w:rStyle w:val="Znakapoznpodarou"/>
        </w:rPr>
        <w:footnoteReference w:id="26"/>
      </w:r>
      <w:r w:rsidR="00FC1A7C">
        <w:t>, tzn., že byl použit institut minimální daně, která byla pro</w:t>
      </w:r>
      <w:r w:rsidR="00814AF1">
        <w:t> </w:t>
      </w:r>
      <w:r w:rsidR="00FC1A7C">
        <w:t xml:space="preserve">výpočet daně za rok 2006 stanovena ve výši 112 950,- Kč. Po započtení všech nezdanitelných částek ve prospěch daňového poplatníka byl konečný daňový základ </w:t>
      </w:r>
      <w:r w:rsidR="00FC1A7C">
        <w:lastRenderedPageBreak/>
        <w:t>nulový a samotná daň také. Naopak došlo k nároku na daňový bonus ve výši 18 000,- za</w:t>
      </w:r>
      <w:r w:rsidR="00814AF1">
        <w:t> </w:t>
      </w:r>
      <w:r w:rsidR="00FC1A7C">
        <w:t>tři vyživované děti daňového poplatníka. Za těchto okolností i v roce 2006 bylo přerušeno odpisování DHM.</w:t>
      </w:r>
    </w:p>
    <w:p w:rsidR="00575659" w:rsidRDefault="00575659" w:rsidP="00A71D8E">
      <w:r>
        <w:t>V roce 2007 došlo k prodeji pozemků, které byly v majetku firmy. Tímto se zvýšil hospodářský výsledek daného roku. Daňový základ po uplatnění všech úprav podle §</w:t>
      </w:r>
      <w:r w:rsidR="00814AF1">
        <w:t> </w:t>
      </w:r>
      <w:r>
        <w:t>5</w:t>
      </w:r>
      <w:r w:rsidR="00814AF1">
        <w:t> </w:t>
      </w:r>
      <w:r>
        <w:t>a 23 ZDP, odpočtu ztráty z minulého období a započítání všech nez</w:t>
      </w:r>
      <w:r w:rsidR="0085591A">
        <w:t>d</w:t>
      </w:r>
      <w:r>
        <w:t>anitelných částek činil 1 166 295 Kč. Na základě tohoto výsledku bylo opět započato odpisování DHM. Na vypočtenou daň byly uplatněny slevy na poplatníka, jeho manželku (bez</w:t>
      </w:r>
      <w:r w:rsidR="00814AF1">
        <w:t> </w:t>
      </w:r>
      <w:r>
        <w:t>příjmů) a tři vyživované děti. Výsledná daň za rok 2007 činila 299 012 Kč.</w:t>
      </w:r>
    </w:p>
    <w:p w:rsidR="00575659" w:rsidRDefault="00575659" w:rsidP="00A71D8E">
      <w:r>
        <w:t xml:space="preserve">Rokem 2008 </w:t>
      </w:r>
      <w:r w:rsidR="00C334A2">
        <w:t>započalo období, kdy došlo ke stabilizaci hospodářského výsledku firmy, a</w:t>
      </w:r>
      <w:r w:rsidR="00814AF1">
        <w:t> </w:t>
      </w:r>
      <w:r w:rsidR="00C334A2">
        <w:t>je pravidelně dosahováno zisku. V roce 2008 rozdíl mezi příjmy a výdaji činil 3 255 615,- Kč, přičemž částka 117 202,- Kč byla podle § 13 ZDP přerozdělena na</w:t>
      </w:r>
      <w:r w:rsidR="00814AF1">
        <w:t> </w:t>
      </w:r>
      <w:r w:rsidR="00C334A2">
        <w:t>spolupracující osobu</w:t>
      </w:r>
      <w:r w:rsidR="005E3834">
        <w:rPr>
          <w:rStyle w:val="Znakapoznpodarou"/>
        </w:rPr>
        <w:footnoteReference w:id="27"/>
      </w:r>
      <w:r w:rsidR="00C334A2">
        <w:t xml:space="preserve">, kterou se od 1. 1. 2008 stala manželka majitele firmy. Daňový základ po úpravách podle § 5 a 23 ZDP a odečtení </w:t>
      </w:r>
      <w:r w:rsidR="0085591A">
        <w:t>všech</w:t>
      </w:r>
      <w:r w:rsidR="00C334A2">
        <w:t xml:space="preserve"> položek snižují</w:t>
      </w:r>
      <w:r w:rsidR="0085591A">
        <w:t>cí</w:t>
      </w:r>
      <w:r w:rsidR="00C334A2">
        <w:t>ch daňový základ ve prospěch poplatník</w:t>
      </w:r>
      <w:r w:rsidR="002D4CE9">
        <w:t>a</w:t>
      </w:r>
      <w:r w:rsidR="00C334A2">
        <w:t xml:space="preserve"> činil 2 925 821,- Kč. Na vypočtenou daň byly uplatněny slevy na poplatníka a na tři vyživované děti podle § 35 ZDP a konečná daň za</w:t>
      </w:r>
      <w:r w:rsidR="00814AF1">
        <w:t> </w:t>
      </w:r>
      <w:r w:rsidR="00C334A2">
        <w:t>rok 2008 činila 384 660,- Kč. Daňové odpisy za rok 2008 byly uplatněny v plné výši.</w:t>
      </w:r>
    </w:p>
    <w:p w:rsidR="00C334A2" w:rsidRDefault="00C334A2" w:rsidP="00A71D8E">
      <w:r>
        <w:t xml:space="preserve">Rozdíl příjmů a výdajů v roce 2009 činil 2 634 327,- Kč, na spolupracující manželku bylo odečteno 229 694,- Kč. Daňový základ po úpravách podle § 5 a 23 ZDP a </w:t>
      </w:r>
      <w:r w:rsidR="002D4CE9">
        <w:t>odečtu všech odpočitatelných položek snižujících daňový základ činil 2 432 311,- Kč. Vypočtená daň po uplatnění slevy na poplatníka a jeho tři vyživované děti činila za rok 2009 částku 315 085,- Kč. Odpisy DHM za rok 2009 byly uplatněny v plné výši.</w:t>
      </w:r>
    </w:p>
    <w:p w:rsidR="002D4CE9" w:rsidRDefault="002D4CE9" w:rsidP="00A71D8E">
      <w:r>
        <w:t>Rok 2010 přinesl, kromě opět vytvořeného zisku, i změnu ve výpočtu daní, protože majitel začal pronajímat svůj původní byt, který má v osobním vlastnictví a který není součástí obchodního majetku. Dílčí základ daně podle § 7 ZDP činil 2 342 547,- Kč po</w:t>
      </w:r>
      <w:r w:rsidR="00814AF1">
        <w:t> </w:t>
      </w:r>
      <w:r>
        <w:t>úpravách podle § 5 a 23 ZDP a odečtení části 131 476,- Kč na spolupracuj</w:t>
      </w:r>
      <w:r w:rsidR="0085591A">
        <w:t>í</w:t>
      </w:r>
      <w:r>
        <w:t>cí osobu. Dále byl vypočten dílčí základ daně z pronájmu podle § 9 ZDP</w:t>
      </w:r>
      <w:r w:rsidR="005E3834">
        <w:rPr>
          <w:rStyle w:val="Znakapoznpodarou"/>
        </w:rPr>
        <w:footnoteReference w:id="28"/>
      </w:r>
      <w:r>
        <w:t xml:space="preserve">, který po započtení příjmů a výdajů činil </w:t>
      </w:r>
      <w:r w:rsidR="00061813">
        <w:t>ztrátu</w:t>
      </w:r>
      <w:r>
        <w:t xml:space="preserve"> -</w:t>
      </w:r>
      <w:r w:rsidR="00061813">
        <w:t xml:space="preserve">84 179,- Kč. Základ daně za rok 2010 po všech zákonných </w:t>
      </w:r>
      <w:r w:rsidR="00061813">
        <w:lastRenderedPageBreak/>
        <w:t>úpravách činil 2 067 662,- Kč. Vypočtená daň po odečtu všech slev na poplatníka a tři vyživované děti za rok 2010 činila 250 488,- Kč.</w:t>
      </w:r>
    </w:p>
    <w:p w:rsidR="00A66375" w:rsidRDefault="0025487A" w:rsidP="00A71D8E">
      <w:r>
        <w:t xml:space="preserve">Během šesti sledovaných období došlo k několika novelizacím ZDP, které se postupně promítaly i do výpočtu daní sledovaného daňového subjektu. Určitě to byla změna odpisových skupin s vyřazením skupiny 1a a přeřazením takto </w:t>
      </w:r>
      <w:r w:rsidR="0085591A">
        <w:t>zařazeného</w:t>
      </w:r>
      <w:r>
        <w:t xml:space="preserve"> majetku do</w:t>
      </w:r>
      <w:r w:rsidR="00814AF1">
        <w:t> </w:t>
      </w:r>
      <w:r>
        <w:t>skupiny 2 se změnou koeficientu v průběhu odpisování od 1. 1. 2008. Přím</w:t>
      </w:r>
      <w:r w:rsidR="005E3834">
        <w:t>o</w:t>
      </w:r>
      <w:r>
        <w:t xml:space="preserve"> u</w:t>
      </w:r>
      <w:r w:rsidR="00814AF1">
        <w:t> </w:t>
      </w:r>
      <w:r>
        <w:t>výpočtu daní došlo k velmi významné změně rovněž od 1. 1. 2008, kdy byla dosud používaná metoda progresivně klouzavé sazby daně nahrazena daní lineární, a</w:t>
      </w:r>
      <w:r w:rsidR="0028762E">
        <w:t> </w:t>
      </w:r>
      <w:r>
        <w:t>to</w:t>
      </w:r>
      <w:r w:rsidR="0028762E">
        <w:t> </w:t>
      </w:r>
      <w:r>
        <w:t>ve</w:t>
      </w:r>
      <w:r w:rsidR="00814AF1">
        <w:t> </w:t>
      </w:r>
      <w:r>
        <w:t>výši</w:t>
      </w:r>
      <w:r w:rsidR="0028762E">
        <w:t> </w:t>
      </w:r>
      <w:r>
        <w:t>15%. Zárove</w:t>
      </w:r>
      <w:r w:rsidR="003A1B15">
        <w:t>ň od 1. 1. 2008 byl</w:t>
      </w:r>
      <w:r>
        <w:t xml:space="preserve"> zařazen institut „superhrubé mzdy“ pro</w:t>
      </w:r>
      <w:r w:rsidR="0028762E">
        <w:t> </w:t>
      </w:r>
      <w:r>
        <w:t xml:space="preserve">výpočet daní (základ pro výpočet daně poplatníka je zvýšen o odvody sociálního pojištění, které za něho odvádí zaměstnavatel), který se ovšem podnikajících osob dotýká v tom smyslu, že od </w:t>
      </w:r>
      <w:r w:rsidR="003A1B15">
        <w:t>1. 1. 2008</w:t>
      </w:r>
      <w:r>
        <w:t xml:space="preserve"> se již do nákladů snižujících daňový základ nezapočítávají úhrady sociálního pojištění.</w:t>
      </w:r>
      <w:r w:rsidR="00284980">
        <w:t xml:space="preserve"> </w:t>
      </w:r>
      <w:r w:rsidR="003A1B15">
        <w:t>Daňová přiznání za sledovaná období byla vždy podávána v papírové formě klasickým postupem na podatelně příslušného správce daně. Ve</w:t>
      </w:r>
      <w:r w:rsidR="00814AF1">
        <w:t> </w:t>
      </w:r>
      <w:r w:rsidR="003A1B15">
        <w:t>většině případů byla daňová přiznání podávána k datu 30. 6. příslušného období, s výjimkou přiznání za rok 2008 a 2010, kdy byla daňová přiznání podána v prvním termínu, tj. k 31.3 2009 a 1. 4. 2011.</w:t>
      </w:r>
    </w:p>
    <w:p w:rsidR="000A4C1E" w:rsidRDefault="000A4C1E" w:rsidP="000A4C1E">
      <w:pPr>
        <w:pStyle w:val="Nadpis2"/>
      </w:pPr>
      <w:bookmarkStart w:id="22" w:name="_Toc307768151"/>
      <w:r>
        <w:t>Objem odpisů ve vztahu k daňovému základu</w:t>
      </w:r>
      <w:bookmarkEnd w:id="22"/>
    </w:p>
    <w:p w:rsidR="000A4C1E" w:rsidRDefault="003A1B15" w:rsidP="0013334F">
      <w:pPr>
        <w:spacing w:after="120"/>
      </w:pPr>
      <w:r>
        <w:t xml:space="preserve">Pokud budou seřazeny do přehledné tabulky všechny sledované daňové základy </w:t>
      </w:r>
      <w:r w:rsidRPr="00BE1B26">
        <w:t>ve</w:t>
      </w:r>
      <w:r w:rsidR="00BE1B26">
        <w:t> </w:t>
      </w:r>
      <w:r w:rsidRPr="00BE1B26">
        <w:t>vybrané</w:t>
      </w:r>
      <w:r>
        <w:t xml:space="preserve"> úpravě, uplatněné odpisy a vypočtená daň z příjmu, bude možno vypozorovat vztah odpisů k daňovému základu a dani samotné:</w:t>
      </w:r>
    </w:p>
    <w:p w:rsidR="00D6344D" w:rsidRDefault="00D6344D" w:rsidP="00D6344D">
      <w:pPr>
        <w:spacing w:after="0"/>
        <w:rPr>
          <w:sz w:val="20"/>
        </w:rPr>
      </w:pPr>
      <w:r>
        <w:rPr>
          <w:sz w:val="20"/>
        </w:rPr>
        <w:t>Tabulka č. 8 Porovnání objemu odpisů ve vztahu k základu daně a vypočtené dani</w:t>
      </w:r>
    </w:p>
    <w:tbl>
      <w:tblPr>
        <w:tblStyle w:val="Svtlmkazvraznn4"/>
        <w:tblW w:w="0" w:type="auto"/>
        <w:tblLook w:val="04A0"/>
      </w:tblPr>
      <w:tblGrid>
        <w:gridCol w:w="670"/>
        <w:gridCol w:w="1139"/>
        <w:gridCol w:w="993"/>
        <w:gridCol w:w="1134"/>
        <w:gridCol w:w="1134"/>
        <w:gridCol w:w="1134"/>
        <w:gridCol w:w="1275"/>
        <w:gridCol w:w="1241"/>
      </w:tblGrid>
      <w:tr w:rsidR="0013334F" w:rsidRPr="00D6344D" w:rsidTr="0013334F">
        <w:trPr>
          <w:cnfStyle w:val="100000000000"/>
          <w:trHeight w:hRule="exact" w:val="1150"/>
        </w:trPr>
        <w:tc>
          <w:tcPr>
            <w:cnfStyle w:val="001000000000"/>
            <w:tcW w:w="670" w:type="dxa"/>
          </w:tcPr>
          <w:p w:rsidR="00D6344D" w:rsidRPr="00D6344D" w:rsidRDefault="00D6344D" w:rsidP="00D6344D">
            <w:pPr>
              <w:spacing w:after="0"/>
              <w:rPr>
                <w:rFonts w:ascii="Times New Roman" w:hAnsi="Times New Roman" w:cs="Times New Roman"/>
                <w:sz w:val="20"/>
              </w:rPr>
            </w:pPr>
            <w:r>
              <w:rPr>
                <w:rFonts w:ascii="Times New Roman" w:hAnsi="Times New Roman" w:cs="Times New Roman"/>
                <w:sz w:val="20"/>
              </w:rPr>
              <w:t>Rok</w:t>
            </w:r>
          </w:p>
        </w:tc>
        <w:tc>
          <w:tcPr>
            <w:tcW w:w="1139" w:type="dxa"/>
          </w:tcPr>
          <w:p w:rsidR="00D6344D" w:rsidRPr="00D6344D" w:rsidRDefault="00D6344D" w:rsidP="00460F6A">
            <w:pPr>
              <w:spacing w:after="0"/>
              <w:jc w:val="center"/>
              <w:cnfStyle w:val="100000000000"/>
              <w:rPr>
                <w:rFonts w:ascii="Times New Roman" w:hAnsi="Times New Roman" w:cs="Times New Roman"/>
                <w:sz w:val="20"/>
              </w:rPr>
            </w:pPr>
            <w:r>
              <w:rPr>
                <w:rFonts w:ascii="Times New Roman" w:hAnsi="Times New Roman" w:cs="Times New Roman"/>
                <w:sz w:val="20"/>
              </w:rPr>
              <w:t xml:space="preserve">Daňový základ </w:t>
            </w:r>
            <w:r w:rsidR="00460F6A">
              <w:rPr>
                <w:rFonts w:ascii="Times New Roman" w:hAnsi="Times New Roman" w:cs="Times New Roman"/>
                <w:sz w:val="20"/>
              </w:rPr>
              <w:t>netto</w:t>
            </w:r>
          </w:p>
        </w:tc>
        <w:tc>
          <w:tcPr>
            <w:tcW w:w="993" w:type="dxa"/>
          </w:tcPr>
          <w:p w:rsidR="00D6344D" w:rsidRPr="00D6344D" w:rsidRDefault="00D6344D" w:rsidP="00D6344D">
            <w:pPr>
              <w:spacing w:after="0"/>
              <w:jc w:val="center"/>
              <w:cnfStyle w:val="100000000000"/>
              <w:rPr>
                <w:rFonts w:ascii="Times New Roman" w:hAnsi="Times New Roman" w:cs="Times New Roman"/>
                <w:sz w:val="20"/>
              </w:rPr>
            </w:pPr>
            <w:r>
              <w:rPr>
                <w:rFonts w:ascii="Times New Roman" w:hAnsi="Times New Roman" w:cs="Times New Roman"/>
                <w:sz w:val="20"/>
              </w:rPr>
              <w:t>Roční odpisy</w:t>
            </w:r>
          </w:p>
        </w:tc>
        <w:tc>
          <w:tcPr>
            <w:tcW w:w="1134" w:type="dxa"/>
          </w:tcPr>
          <w:p w:rsidR="00D6344D" w:rsidRPr="00D6344D" w:rsidRDefault="00D6344D" w:rsidP="00460F6A">
            <w:pPr>
              <w:spacing w:after="0"/>
              <w:jc w:val="center"/>
              <w:cnfStyle w:val="100000000000"/>
              <w:rPr>
                <w:rFonts w:ascii="Times New Roman" w:hAnsi="Times New Roman" w:cs="Times New Roman"/>
                <w:sz w:val="20"/>
              </w:rPr>
            </w:pPr>
            <w:r>
              <w:rPr>
                <w:rFonts w:ascii="Times New Roman" w:hAnsi="Times New Roman" w:cs="Times New Roman"/>
                <w:sz w:val="20"/>
              </w:rPr>
              <w:t xml:space="preserve">Daňový základ </w:t>
            </w:r>
            <w:r w:rsidR="00460F6A">
              <w:rPr>
                <w:rFonts w:ascii="Times New Roman" w:hAnsi="Times New Roman" w:cs="Times New Roman"/>
                <w:sz w:val="20"/>
              </w:rPr>
              <w:t>brutto</w:t>
            </w:r>
          </w:p>
        </w:tc>
        <w:tc>
          <w:tcPr>
            <w:tcW w:w="1134" w:type="dxa"/>
          </w:tcPr>
          <w:p w:rsidR="00D6344D" w:rsidRPr="00D6344D" w:rsidRDefault="00D6344D" w:rsidP="0013334F">
            <w:pPr>
              <w:spacing w:after="0"/>
              <w:jc w:val="center"/>
              <w:cnfStyle w:val="100000000000"/>
              <w:rPr>
                <w:rFonts w:ascii="Times New Roman" w:hAnsi="Times New Roman" w:cs="Times New Roman"/>
                <w:sz w:val="20"/>
              </w:rPr>
            </w:pPr>
            <w:r>
              <w:rPr>
                <w:rFonts w:ascii="Times New Roman" w:hAnsi="Times New Roman" w:cs="Times New Roman"/>
                <w:sz w:val="20"/>
              </w:rPr>
              <w:t>% odpisů z brutto DZ</w:t>
            </w:r>
          </w:p>
        </w:tc>
        <w:tc>
          <w:tcPr>
            <w:tcW w:w="1134" w:type="dxa"/>
          </w:tcPr>
          <w:p w:rsidR="00D6344D" w:rsidRPr="00D6344D" w:rsidRDefault="0013334F" w:rsidP="0013334F">
            <w:pPr>
              <w:spacing w:after="0"/>
              <w:jc w:val="center"/>
              <w:cnfStyle w:val="100000000000"/>
              <w:rPr>
                <w:rFonts w:ascii="Times New Roman" w:hAnsi="Times New Roman" w:cs="Times New Roman"/>
                <w:sz w:val="20"/>
              </w:rPr>
            </w:pPr>
            <w:r>
              <w:rPr>
                <w:rFonts w:ascii="Times New Roman" w:hAnsi="Times New Roman" w:cs="Times New Roman"/>
                <w:sz w:val="20"/>
              </w:rPr>
              <w:t>Vypočtená daň z příjmu</w:t>
            </w:r>
          </w:p>
        </w:tc>
        <w:tc>
          <w:tcPr>
            <w:tcW w:w="1275" w:type="dxa"/>
          </w:tcPr>
          <w:p w:rsidR="00D6344D" w:rsidRPr="00D6344D" w:rsidRDefault="0013334F" w:rsidP="0013334F">
            <w:pPr>
              <w:spacing w:after="0"/>
              <w:jc w:val="center"/>
              <w:cnfStyle w:val="100000000000"/>
              <w:rPr>
                <w:rFonts w:ascii="Times New Roman" w:hAnsi="Times New Roman" w:cs="Times New Roman"/>
                <w:sz w:val="20"/>
              </w:rPr>
            </w:pPr>
            <w:r>
              <w:rPr>
                <w:rFonts w:ascii="Times New Roman" w:hAnsi="Times New Roman" w:cs="Times New Roman"/>
                <w:sz w:val="20"/>
              </w:rPr>
              <w:t>Snížení DP vlivem odpisů v Kč</w:t>
            </w:r>
          </w:p>
        </w:tc>
        <w:tc>
          <w:tcPr>
            <w:tcW w:w="1241" w:type="dxa"/>
          </w:tcPr>
          <w:p w:rsidR="00D6344D" w:rsidRPr="00D6344D" w:rsidRDefault="0013334F" w:rsidP="0013334F">
            <w:pPr>
              <w:spacing w:after="0"/>
              <w:cnfStyle w:val="100000000000"/>
              <w:rPr>
                <w:rFonts w:ascii="Times New Roman" w:hAnsi="Times New Roman" w:cs="Times New Roman"/>
                <w:sz w:val="20"/>
              </w:rPr>
            </w:pPr>
            <w:r>
              <w:rPr>
                <w:rFonts w:ascii="Times New Roman" w:hAnsi="Times New Roman" w:cs="Times New Roman"/>
                <w:sz w:val="20"/>
              </w:rPr>
              <w:t>Snížení DP vlivem odpisů v %</w:t>
            </w:r>
          </w:p>
        </w:tc>
      </w:tr>
      <w:tr w:rsidR="0013334F" w:rsidRPr="00D6344D" w:rsidTr="0013334F">
        <w:trPr>
          <w:cnfStyle w:val="000000100000"/>
          <w:trHeight w:hRule="exact" w:val="284"/>
        </w:trPr>
        <w:tc>
          <w:tcPr>
            <w:cnfStyle w:val="001000000000"/>
            <w:tcW w:w="670" w:type="dxa"/>
          </w:tcPr>
          <w:p w:rsidR="00D6344D" w:rsidRPr="00D6344D" w:rsidRDefault="00D6344D" w:rsidP="00D6344D">
            <w:pPr>
              <w:spacing w:after="0"/>
              <w:rPr>
                <w:rFonts w:ascii="Times New Roman" w:hAnsi="Times New Roman" w:cs="Times New Roman"/>
                <w:sz w:val="20"/>
              </w:rPr>
            </w:pPr>
            <w:r>
              <w:rPr>
                <w:rFonts w:ascii="Times New Roman" w:hAnsi="Times New Roman" w:cs="Times New Roman"/>
                <w:sz w:val="20"/>
              </w:rPr>
              <w:t>2005</w:t>
            </w:r>
          </w:p>
        </w:tc>
        <w:tc>
          <w:tcPr>
            <w:tcW w:w="1139" w:type="dxa"/>
          </w:tcPr>
          <w:p w:rsidR="00D6344D" w:rsidRPr="00D6344D" w:rsidRDefault="0013334F" w:rsidP="0013334F">
            <w:pPr>
              <w:spacing w:after="0"/>
              <w:jc w:val="right"/>
              <w:cnfStyle w:val="000000100000"/>
              <w:rPr>
                <w:sz w:val="20"/>
              </w:rPr>
            </w:pPr>
            <w:r>
              <w:rPr>
                <w:sz w:val="20"/>
              </w:rPr>
              <w:t>374 640</w:t>
            </w:r>
          </w:p>
        </w:tc>
        <w:tc>
          <w:tcPr>
            <w:tcW w:w="993" w:type="dxa"/>
          </w:tcPr>
          <w:p w:rsidR="00D6344D" w:rsidRPr="00D6344D" w:rsidRDefault="0013334F" w:rsidP="0013334F">
            <w:pPr>
              <w:spacing w:after="0"/>
              <w:jc w:val="right"/>
              <w:cnfStyle w:val="000000100000"/>
              <w:rPr>
                <w:sz w:val="20"/>
              </w:rPr>
            </w:pPr>
            <w:r>
              <w:rPr>
                <w:sz w:val="20"/>
              </w:rPr>
              <w:t>0</w:t>
            </w:r>
          </w:p>
        </w:tc>
        <w:tc>
          <w:tcPr>
            <w:tcW w:w="1134" w:type="dxa"/>
          </w:tcPr>
          <w:p w:rsidR="00D6344D" w:rsidRPr="00D6344D" w:rsidRDefault="0013334F" w:rsidP="0013334F">
            <w:pPr>
              <w:spacing w:after="0"/>
              <w:jc w:val="right"/>
              <w:cnfStyle w:val="000000100000"/>
              <w:rPr>
                <w:sz w:val="20"/>
              </w:rPr>
            </w:pPr>
            <w:r>
              <w:rPr>
                <w:sz w:val="20"/>
              </w:rPr>
              <w:t>374 640</w:t>
            </w:r>
          </w:p>
        </w:tc>
        <w:tc>
          <w:tcPr>
            <w:tcW w:w="1134" w:type="dxa"/>
          </w:tcPr>
          <w:p w:rsidR="00D6344D" w:rsidRPr="00D6344D" w:rsidRDefault="0013334F" w:rsidP="0013334F">
            <w:pPr>
              <w:spacing w:after="0"/>
              <w:jc w:val="center"/>
              <w:cnfStyle w:val="000000100000"/>
              <w:rPr>
                <w:sz w:val="20"/>
              </w:rPr>
            </w:pPr>
            <w:r>
              <w:rPr>
                <w:sz w:val="20"/>
              </w:rPr>
              <w:t>0,0%</w:t>
            </w:r>
          </w:p>
        </w:tc>
        <w:tc>
          <w:tcPr>
            <w:tcW w:w="1134" w:type="dxa"/>
          </w:tcPr>
          <w:p w:rsidR="00D6344D" w:rsidRPr="00D6344D" w:rsidRDefault="0013334F" w:rsidP="0013334F">
            <w:pPr>
              <w:spacing w:after="0"/>
              <w:jc w:val="right"/>
              <w:cnfStyle w:val="000000100000"/>
              <w:rPr>
                <w:sz w:val="20"/>
              </w:rPr>
            </w:pPr>
            <w:r>
              <w:rPr>
                <w:sz w:val="20"/>
              </w:rPr>
              <w:t>3 690</w:t>
            </w:r>
          </w:p>
        </w:tc>
        <w:tc>
          <w:tcPr>
            <w:tcW w:w="1275" w:type="dxa"/>
          </w:tcPr>
          <w:p w:rsidR="00D6344D" w:rsidRPr="00D6344D" w:rsidRDefault="0013334F" w:rsidP="0013334F">
            <w:pPr>
              <w:spacing w:after="0"/>
              <w:jc w:val="right"/>
              <w:cnfStyle w:val="000000100000"/>
              <w:rPr>
                <w:sz w:val="20"/>
              </w:rPr>
            </w:pPr>
            <w:r>
              <w:rPr>
                <w:sz w:val="20"/>
              </w:rPr>
              <w:t>0</w:t>
            </w:r>
          </w:p>
        </w:tc>
        <w:tc>
          <w:tcPr>
            <w:tcW w:w="1241" w:type="dxa"/>
          </w:tcPr>
          <w:p w:rsidR="00D6344D" w:rsidRPr="00D6344D" w:rsidRDefault="0013334F" w:rsidP="0013334F">
            <w:pPr>
              <w:spacing w:after="0"/>
              <w:jc w:val="right"/>
              <w:cnfStyle w:val="000000100000"/>
              <w:rPr>
                <w:sz w:val="20"/>
              </w:rPr>
            </w:pPr>
            <w:r>
              <w:rPr>
                <w:sz w:val="20"/>
              </w:rPr>
              <w:t>Přerušené</w:t>
            </w:r>
          </w:p>
        </w:tc>
      </w:tr>
      <w:tr w:rsidR="0013334F" w:rsidRPr="00D6344D" w:rsidTr="0013334F">
        <w:trPr>
          <w:cnfStyle w:val="000000010000"/>
          <w:trHeight w:hRule="exact" w:val="284"/>
        </w:trPr>
        <w:tc>
          <w:tcPr>
            <w:cnfStyle w:val="001000000000"/>
            <w:tcW w:w="670" w:type="dxa"/>
          </w:tcPr>
          <w:p w:rsidR="00D6344D" w:rsidRPr="00D6344D" w:rsidRDefault="00D6344D" w:rsidP="00D6344D">
            <w:pPr>
              <w:spacing w:after="0"/>
              <w:rPr>
                <w:rFonts w:ascii="Times New Roman" w:hAnsi="Times New Roman" w:cs="Times New Roman"/>
                <w:sz w:val="20"/>
              </w:rPr>
            </w:pPr>
            <w:r>
              <w:rPr>
                <w:rFonts w:ascii="Times New Roman" w:hAnsi="Times New Roman" w:cs="Times New Roman"/>
                <w:sz w:val="20"/>
              </w:rPr>
              <w:t>2006</w:t>
            </w:r>
          </w:p>
        </w:tc>
        <w:tc>
          <w:tcPr>
            <w:tcW w:w="1139" w:type="dxa"/>
          </w:tcPr>
          <w:p w:rsidR="00D6344D" w:rsidRPr="00D6344D" w:rsidRDefault="0013334F" w:rsidP="0013334F">
            <w:pPr>
              <w:spacing w:after="0"/>
              <w:jc w:val="right"/>
              <w:cnfStyle w:val="000000010000"/>
              <w:rPr>
                <w:sz w:val="20"/>
              </w:rPr>
            </w:pPr>
            <w:r>
              <w:rPr>
                <w:sz w:val="20"/>
              </w:rPr>
              <w:t>112 950</w:t>
            </w:r>
          </w:p>
        </w:tc>
        <w:tc>
          <w:tcPr>
            <w:tcW w:w="993" w:type="dxa"/>
          </w:tcPr>
          <w:p w:rsidR="00D6344D" w:rsidRPr="00D6344D" w:rsidRDefault="0013334F" w:rsidP="0013334F">
            <w:pPr>
              <w:spacing w:after="0"/>
              <w:jc w:val="right"/>
              <w:cnfStyle w:val="000000010000"/>
              <w:rPr>
                <w:sz w:val="20"/>
              </w:rPr>
            </w:pPr>
            <w:r>
              <w:rPr>
                <w:sz w:val="20"/>
              </w:rPr>
              <w:t>0</w:t>
            </w:r>
          </w:p>
        </w:tc>
        <w:tc>
          <w:tcPr>
            <w:tcW w:w="1134" w:type="dxa"/>
          </w:tcPr>
          <w:p w:rsidR="00D6344D" w:rsidRPr="00D6344D" w:rsidRDefault="0013334F" w:rsidP="0013334F">
            <w:pPr>
              <w:spacing w:after="0"/>
              <w:jc w:val="right"/>
              <w:cnfStyle w:val="000000010000"/>
              <w:rPr>
                <w:sz w:val="20"/>
              </w:rPr>
            </w:pPr>
            <w:r>
              <w:rPr>
                <w:sz w:val="20"/>
              </w:rPr>
              <w:t>112 950</w:t>
            </w:r>
          </w:p>
        </w:tc>
        <w:tc>
          <w:tcPr>
            <w:tcW w:w="1134" w:type="dxa"/>
          </w:tcPr>
          <w:p w:rsidR="00D6344D" w:rsidRPr="00D6344D" w:rsidRDefault="0013334F" w:rsidP="0013334F">
            <w:pPr>
              <w:spacing w:after="0"/>
              <w:jc w:val="center"/>
              <w:cnfStyle w:val="000000010000"/>
              <w:rPr>
                <w:sz w:val="20"/>
              </w:rPr>
            </w:pPr>
            <w:r>
              <w:rPr>
                <w:sz w:val="20"/>
              </w:rPr>
              <w:t>0,0%</w:t>
            </w:r>
          </w:p>
        </w:tc>
        <w:tc>
          <w:tcPr>
            <w:tcW w:w="1134" w:type="dxa"/>
          </w:tcPr>
          <w:p w:rsidR="00D6344D" w:rsidRPr="00D6344D" w:rsidRDefault="0013334F" w:rsidP="0013334F">
            <w:pPr>
              <w:spacing w:after="0"/>
              <w:jc w:val="right"/>
              <w:cnfStyle w:val="000000010000"/>
              <w:rPr>
                <w:sz w:val="20"/>
              </w:rPr>
            </w:pPr>
            <w:r>
              <w:rPr>
                <w:sz w:val="20"/>
              </w:rPr>
              <w:t>0</w:t>
            </w:r>
          </w:p>
        </w:tc>
        <w:tc>
          <w:tcPr>
            <w:tcW w:w="1275" w:type="dxa"/>
          </w:tcPr>
          <w:p w:rsidR="00D6344D" w:rsidRPr="00D6344D" w:rsidRDefault="0013334F" w:rsidP="0013334F">
            <w:pPr>
              <w:spacing w:after="0"/>
              <w:jc w:val="right"/>
              <w:cnfStyle w:val="000000010000"/>
              <w:rPr>
                <w:sz w:val="20"/>
              </w:rPr>
            </w:pPr>
            <w:r>
              <w:rPr>
                <w:sz w:val="20"/>
              </w:rPr>
              <w:t>0</w:t>
            </w:r>
          </w:p>
        </w:tc>
        <w:tc>
          <w:tcPr>
            <w:tcW w:w="1241" w:type="dxa"/>
          </w:tcPr>
          <w:p w:rsidR="00D6344D" w:rsidRPr="00D6344D" w:rsidRDefault="0013334F" w:rsidP="0013334F">
            <w:pPr>
              <w:spacing w:after="0"/>
              <w:jc w:val="right"/>
              <w:cnfStyle w:val="000000010000"/>
              <w:rPr>
                <w:sz w:val="20"/>
              </w:rPr>
            </w:pPr>
            <w:r>
              <w:rPr>
                <w:sz w:val="20"/>
              </w:rPr>
              <w:t>odpisování</w:t>
            </w:r>
          </w:p>
        </w:tc>
      </w:tr>
      <w:tr w:rsidR="0013334F" w:rsidRPr="00D6344D" w:rsidTr="0013334F">
        <w:trPr>
          <w:cnfStyle w:val="000000100000"/>
          <w:trHeight w:hRule="exact" w:val="284"/>
        </w:trPr>
        <w:tc>
          <w:tcPr>
            <w:cnfStyle w:val="001000000000"/>
            <w:tcW w:w="670" w:type="dxa"/>
          </w:tcPr>
          <w:p w:rsidR="00D6344D" w:rsidRPr="00D6344D" w:rsidRDefault="00D6344D" w:rsidP="00D6344D">
            <w:pPr>
              <w:spacing w:after="0"/>
              <w:rPr>
                <w:rFonts w:ascii="Times New Roman" w:hAnsi="Times New Roman" w:cs="Times New Roman"/>
                <w:sz w:val="20"/>
              </w:rPr>
            </w:pPr>
            <w:r>
              <w:rPr>
                <w:rFonts w:ascii="Times New Roman" w:hAnsi="Times New Roman" w:cs="Times New Roman"/>
                <w:sz w:val="20"/>
              </w:rPr>
              <w:t>2007</w:t>
            </w:r>
          </w:p>
        </w:tc>
        <w:tc>
          <w:tcPr>
            <w:tcW w:w="1139" w:type="dxa"/>
          </w:tcPr>
          <w:p w:rsidR="00D6344D" w:rsidRPr="00D6344D" w:rsidRDefault="0013334F" w:rsidP="0013334F">
            <w:pPr>
              <w:spacing w:after="0"/>
              <w:jc w:val="right"/>
              <w:cnfStyle w:val="000000100000"/>
              <w:rPr>
                <w:sz w:val="20"/>
              </w:rPr>
            </w:pPr>
            <w:r>
              <w:rPr>
                <w:sz w:val="20"/>
              </w:rPr>
              <w:t>3 764 877  9313 318</w:t>
            </w:r>
          </w:p>
        </w:tc>
        <w:tc>
          <w:tcPr>
            <w:tcW w:w="993" w:type="dxa"/>
          </w:tcPr>
          <w:p w:rsidR="00D6344D" w:rsidRPr="00D6344D" w:rsidRDefault="0013334F" w:rsidP="0013334F">
            <w:pPr>
              <w:spacing w:after="0"/>
              <w:jc w:val="right"/>
              <w:cnfStyle w:val="000000100000"/>
              <w:rPr>
                <w:sz w:val="20"/>
              </w:rPr>
            </w:pPr>
            <w:r>
              <w:rPr>
                <w:sz w:val="20"/>
              </w:rPr>
              <w:t>266 092</w:t>
            </w:r>
          </w:p>
        </w:tc>
        <w:tc>
          <w:tcPr>
            <w:tcW w:w="1134" w:type="dxa"/>
          </w:tcPr>
          <w:p w:rsidR="00D6344D" w:rsidRPr="00D6344D" w:rsidRDefault="0013334F" w:rsidP="0013334F">
            <w:pPr>
              <w:spacing w:after="0"/>
              <w:jc w:val="right"/>
              <w:cnfStyle w:val="000000100000"/>
              <w:rPr>
                <w:sz w:val="20"/>
              </w:rPr>
            </w:pPr>
            <w:r>
              <w:rPr>
                <w:sz w:val="20"/>
              </w:rPr>
              <w:t>4 030 969</w:t>
            </w:r>
          </w:p>
        </w:tc>
        <w:tc>
          <w:tcPr>
            <w:tcW w:w="1134" w:type="dxa"/>
          </w:tcPr>
          <w:p w:rsidR="00D6344D" w:rsidRPr="00D6344D" w:rsidRDefault="0013334F" w:rsidP="0013334F">
            <w:pPr>
              <w:spacing w:after="0"/>
              <w:jc w:val="center"/>
              <w:cnfStyle w:val="000000100000"/>
              <w:rPr>
                <w:sz w:val="20"/>
              </w:rPr>
            </w:pPr>
            <w:r>
              <w:rPr>
                <w:sz w:val="20"/>
              </w:rPr>
              <w:t>7,1%</w:t>
            </w:r>
          </w:p>
        </w:tc>
        <w:tc>
          <w:tcPr>
            <w:tcW w:w="1134" w:type="dxa"/>
          </w:tcPr>
          <w:p w:rsidR="00D6344D" w:rsidRPr="00D6344D" w:rsidRDefault="0013334F" w:rsidP="0013334F">
            <w:pPr>
              <w:spacing w:after="0"/>
              <w:jc w:val="right"/>
              <w:cnfStyle w:val="000000100000"/>
              <w:rPr>
                <w:sz w:val="20"/>
              </w:rPr>
            </w:pPr>
            <w:r>
              <w:rPr>
                <w:sz w:val="20"/>
              </w:rPr>
              <w:t>299 012</w:t>
            </w:r>
          </w:p>
        </w:tc>
        <w:tc>
          <w:tcPr>
            <w:tcW w:w="1275" w:type="dxa"/>
          </w:tcPr>
          <w:p w:rsidR="00D6344D" w:rsidRPr="00D6344D" w:rsidRDefault="0013334F" w:rsidP="0013334F">
            <w:pPr>
              <w:spacing w:after="0"/>
              <w:jc w:val="right"/>
              <w:cnfStyle w:val="000000100000"/>
              <w:rPr>
                <w:sz w:val="20"/>
              </w:rPr>
            </w:pPr>
            <w:r>
              <w:rPr>
                <w:sz w:val="20"/>
              </w:rPr>
              <w:t>85 149</w:t>
            </w:r>
          </w:p>
        </w:tc>
        <w:tc>
          <w:tcPr>
            <w:tcW w:w="1241" w:type="dxa"/>
          </w:tcPr>
          <w:p w:rsidR="00D6344D" w:rsidRPr="00D6344D" w:rsidRDefault="0013334F" w:rsidP="0013334F">
            <w:pPr>
              <w:spacing w:after="0"/>
              <w:jc w:val="right"/>
              <w:cnfStyle w:val="000000100000"/>
              <w:rPr>
                <w:sz w:val="20"/>
              </w:rPr>
            </w:pPr>
            <w:r>
              <w:rPr>
                <w:sz w:val="20"/>
              </w:rPr>
              <w:t>22,2%</w:t>
            </w:r>
          </w:p>
        </w:tc>
      </w:tr>
      <w:tr w:rsidR="0013334F" w:rsidRPr="00D6344D" w:rsidTr="0013334F">
        <w:trPr>
          <w:cnfStyle w:val="000000010000"/>
          <w:trHeight w:hRule="exact" w:val="284"/>
        </w:trPr>
        <w:tc>
          <w:tcPr>
            <w:cnfStyle w:val="001000000000"/>
            <w:tcW w:w="670" w:type="dxa"/>
          </w:tcPr>
          <w:p w:rsidR="00D6344D" w:rsidRPr="00D6344D" w:rsidRDefault="00D6344D" w:rsidP="00D6344D">
            <w:pPr>
              <w:spacing w:after="0"/>
              <w:rPr>
                <w:rFonts w:ascii="Times New Roman" w:hAnsi="Times New Roman" w:cs="Times New Roman"/>
                <w:sz w:val="20"/>
              </w:rPr>
            </w:pPr>
            <w:r>
              <w:rPr>
                <w:rFonts w:ascii="Times New Roman" w:hAnsi="Times New Roman" w:cs="Times New Roman"/>
                <w:sz w:val="20"/>
              </w:rPr>
              <w:t>2008</w:t>
            </w:r>
          </w:p>
        </w:tc>
        <w:tc>
          <w:tcPr>
            <w:tcW w:w="1139" w:type="dxa"/>
          </w:tcPr>
          <w:p w:rsidR="00D6344D" w:rsidRPr="00D6344D" w:rsidRDefault="0013334F" w:rsidP="0013334F">
            <w:pPr>
              <w:spacing w:after="0"/>
              <w:jc w:val="right"/>
              <w:cnfStyle w:val="000000010000"/>
              <w:rPr>
                <w:sz w:val="20"/>
              </w:rPr>
            </w:pPr>
            <w:r>
              <w:rPr>
                <w:sz w:val="20"/>
              </w:rPr>
              <w:t>2 913 318</w:t>
            </w:r>
          </w:p>
        </w:tc>
        <w:tc>
          <w:tcPr>
            <w:tcW w:w="993" w:type="dxa"/>
          </w:tcPr>
          <w:p w:rsidR="00D6344D" w:rsidRPr="00D6344D" w:rsidRDefault="0013334F" w:rsidP="0013334F">
            <w:pPr>
              <w:spacing w:after="0"/>
              <w:jc w:val="right"/>
              <w:cnfStyle w:val="000000010000"/>
              <w:rPr>
                <w:sz w:val="20"/>
              </w:rPr>
            </w:pPr>
            <w:r>
              <w:rPr>
                <w:sz w:val="20"/>
              </w:rPr>
              <w:t>225 158</w:t>
            </w:r>
          </w:p>
        </w:tc>
        <w:tc>
          <w:tcPr>
            <w:tcW w:w="1134" w:type="dxa"/>
          </w:tcPr>
          <w:p w:rsidR="00D6344D" w:rsidRPr="00D6344D" w:rsidRDefault="0013334F" w:rsidP="0013334F">
            <w:pPr>
              <w:spacing w:after="0"/>
              <w:jc w:val="right"/>
              <w:cnfStyle w:val="000000010000"/>
              <w:rPr>
                <w:sz w:val="20"/>
              </w:rPr>
            </w:pPr>
            <w:r>
              <w:rPr>
                <w:sz w:val="20"/>
              </w:rPr>
              <w:t>3 138 476</w:t>
            </w:r>
          </w:p>
        </w:tc>
        <w:tc>
          <w:tcPr>
            <w:tcW w:w="1134" w:type="dxa"/>
          </w:tcPr>
          <w:p w:rsidR="00D6344D" w:rsidRPr="00D6344D" w:rsidRDefault="0013334F" w:rsidP="0013334F">
            <w:pPr>
              <w:spacing w:after="0"/>
              <w:jc w:val="center"/>
              <w:cnfStyle w:val="000000010000"/>
              <w:rPr>
                <w:sz w:val="20"/>
              </w:rPr>
            </w:pPr>
            <w:r>
              <w:rPr>
                <w:sz w:val="20"/>
              </w:rPr>
              <w:t>7,7%</w:t>
            </w:r>
          </w:p>
        </w:tc>
        <w:tc>
          <w:tcPr>
            <w:tcW w:w="1134" w:type="dxa"/>
          </w:tcPr>
          <w:p w:rsidR="00D6344D" w:rsidRPr="00D6344D" w:rsidRDefault="0013334F" w:rsidP="0013334F">
            <w:pPr>
              <w:spacing w:after="0"/>
              <w:jc w:val="right"/>
              <w:cnfStyle w:val="000000010000"/>
              <w:rPr>
                <w:sz w:val="20"/>
              </w:rPr>
            </w:pPr>
            <w:r>
              <w:rPr>
                <w:sz w:val="20"/>
              </w:rPr>
              <w:t>374 660</w:t>
            </w:r>
          </w:p>
        </w:tc>
        <w:tc>
          <w:tcPr>
            <w:tcW w:w="1275" w:type="dxa"/>
          </w:tcPr>
          <w:p w:rsidR="00D6344D" w:rsidRPr="00D6344D" w:rsidRDefault="0013334F" w:rsidP="0013334F">
            <w:pPr>
              <w:spacing w:after="0"/>
              <w:jc w:val="right"/>
              <w:cnfStyle w:val="000000010000"/>
              <w:rPr>
                <w:sz w:val="20"/>
              </w:rPr>
            </w:pPr>
            <w:r>
              <w:rPr>
                <w:sz w:val="20"/>
              </w:rPr>
              <w:t>33 774</w:t>
            </w:r>
          </w:p>
        </w:tc>
        <w:tc>
          <w:tcPr>
            <w:tcW w:w="1241" w:type="dxa"/>
          </w:tcPr>
          <w:p w:rsidR="00D6344D" w:rsidRPr="00D6344D" w:rsidRDefault="0013334F" w:rsidP="0013334F">
            <w:pPr>
              <w:spacing w:after="0"/>
              <w:jc w:val="right"/>
              <w:cnfStyle w:val="000000010000"/>
              <w:rPr>
                <w:sz w:val="20"/>
              </w:rPr>
            </w:pPr>
            <w:r>
              <w:rPr>
                <w:sz w:val="20"/>
              </w:rPr>
              <w:t>8,1%</w:t>
            </w:r>
          </w:p>
        </w:tc>
      </w:tr>
      <w:tr w:rsidR="0013334F" w:rsidRPr="00D6344D" w:rsidTr="0013334F">
        <w:trPr>
          <w:cnfStyle w:val="000000100000"/>
          <w:trHeight w:hRule="exact" w:val="284"/>
        </w:trPr>
        <w:tc>
          <w:tcPr>
            <w:cnfStyle w:val="001000000000"/>
            <w:tcW w:w="670" w:type="dxa"/>
          </w:tcPr>
          <w:p w:rsidR="00D6344D" w:rsidRPr="00D6344D" w:rsidRDefault="00D6344D" w:rsidP="00D6344D">
            <w:pPr>
              <w:spacing w:after="0"/>
              <w:rPr>
                <w:rFonts w:ascii="Times New Roman" w:hAnsi="Times New Roman" w:cs="Times New Roman"/>
                <w:sz w:val="20"/>
              </w:rPr>
            </w:pPr>
            <w:r>
              <w:rPr>
                <w:rFonts w:ascii="Times New Roman" w:hAnsi="Times New Roman" w:cs="Times New Roman"/>
                <w:sz w:val="20"/>
              </w:rPr>
              <w:t>2009</w:t>
            </w:r>
          </w:p>
        </w:tc>
        <w:tc>
          <w:tcPr>
            <w:tcW w:w="1139" w:type="dxa"/>
          </w:tcPr>
          <w:p w:rsidR="00D6344D" w:rsidRPr="00D6344D" w:rsidRDefault="0013334F" w:rsidP="0013334F">
            <w:pPr>
              <w:spacing w:after="0"/>
              <w:jc w:val="right"/>
              <w:cnfStyle w:val="000000100000"/>
              <w:rPr>
                <w:sz w:val="20"/>
              </w:rPr>
            </w:pPr>
            <w:r>
              <w:rPr>
                <w:sz w:val="20"/>
              </w:rPr>
              <w:t>2 460 521</w:t>
            </w:r>
          </w:p>
        </w:tc>
        <w:tc>
          <w:tcPr>
            <w:tcW w:w="993" w:type="dxa"/>
          </w:tcPr>
          <w:p w:rsidR="00D6344D" w:rsidRPr="00D6344D" w:rsidRDefault="0013334F" w:rsidP="0013334F">
            <w:pPr>
              <w:spacing w:after="0"/>
              <w:jc w:val="right"/>
              <w:cnfStyle w:val="000000100000"/>
              <w:rPr>
                <w:sz w:val="20"/>
              </w:rPr>
            </w:pPr>
            <w:r>
              <w:rPr>
                <w:sz w:val="20"/>
              </w:rPr>
              <w:t>173 868</w:t>
            </w:r>
          </w:p>
        </w:tc>
        <w:tc>
          <w:tcPr>
            <w:tcW w:w="1134" w:type="dxa"/>
          </w:tcPr>
          <w:p w:rsidR="00D6344D" w:rsidRPr="00D6344D" w:rsidRDefault="0013334F" w:rsidP="0013334F">
            <w:pPr>
              <w:spacing w:after="0"/>
              <w:jc w:val="right"/>
              <w:cnfStyle w:val="000000100000"/>
              <w:rPr>
                <w:sz w:val="20"/>
              </w:rPr>
            </w:pPr>
            <w:r>
              <w:rPr>
                <w:sz w:val="20"/>
              </w:rPr>
              <w:t>2 634 389</w:t>
            </w:r>
          </w:p>
        </w:tc>
        <w:tc>
          <w:tcPr>
            <w:tcW w:w="1134" w:type="dxa"/>
          </w:tcPr>
          <w:p w:rsidR="00D6344D" w:rsidRPr="00D6344D" w:rsidRDefault="0013334F" w:rsidP="0013334F">
            <w:pPr>
              <w:spacing w:after="0"/>
              <w:jc w:val="center"/>
              <w:cnfStyle w:val="000000100000"/>
              <w:rPr>
                <w:sz w:val="20"/>
              </w:rPr>
            </w:pPr>
            <w:r>
              <w:rPr>
                <w:sz w:val="20"/>
              </w:rPr>
              <w:t>7,1%</w:t>
            </w:r>
          </w:p>
        </w:tc>
        <w:tc>
          <w:tcPr>
            <w:tcW w:w="1134" w:type="dxa"/>
          </w:tcPr>
          <w:p w:rsidR="00D6344D" w:rsidRPr="00D6344D" w:rsidRDefault="0013334F" w:rsidP="0013334F">
            <w:pPr>
              <w:spacing w:after="0"/>
              <w:jc w:val="right"/>
              <w:cnfStyle w:val="000000100000"/>
              <w:rPr>
                <w:sz w:val="20"/>
              </w:rPr>
            </w:pPr>
            <w:r>
              <w:rPr>
                <w:sz w:val="20"/>
              </w:rPr>
              <w:t>315 085</w:t>
            </w:r>
          </w:p>
        </w:tc>
        <w:tc>
          <w:tcPr>
            <w:tcW w:w="1275" w:type="dxa"/>
          </w:tcPr>
          <w:p w:rsidR="00D6344D" w:rsidRPr="00D6344D" w:rsidRDefault="0013334F" w:rsidP="0013334F">
            <w:pPr>
              <w:spacing w:after="0"/>
              <w:jc w:val="right"/>
              <w:cnfStyle w:val="000000100000"/>
              <w:rPr>
                <w:sz w:val="20"/>
              </w:rPr>
            </w:pPr>
            <w:r>
              <w:rPr>
                <w:sz w:val="20"/>
              </w:rPr>
              <w:t>26 080</w:t>
            </w:r>
          </w:p>
        </w:tc>
        <w:tc>
          <w:tcPr>
            <w:tcW w:w="1241" w:type="dxa"/>
          </w:tcPr>
          <w:p w:rsidR="00D6344D" w:rsidRPr="00D6344D" w:rsidRDefault="0013334F" w:rsidP="0013334F">
            <w:pPr>
              <w:spacing w:after="0"/>
              <w:jc w:val="right"/>
              <w:cnfStyle w:val="000000100000"/>
              <w:rPr>
                <w:sz w:val="20"/>
              </w:rPr>
            </w:pPr>
            <w:r>
              <w:rPr>
                <w:sz w:val="20"/>
              </w:rPr>
              <w:t>7,6%</w:t>
            </w:r>
          </w:p>
        </w:tc>
      </w:tr>
      <w:tr w:rsidR="0013334F" w:rsidRPr="00D6344D" w:rsidTr="0013334F">
        <w:trPr>
          <w:cnfStyle w:val="000000010000"/>
          <w:trHeight w:hRule="exact" w:val="284"/>
        </w:trPr>
        <w:tc>
          <w:tcPr>
            <w:cnfStyle w:val="001000000000"/>
            <w:tcW w:w="670" w:type="dxa"/>
          </w:tcPr>
          <w:p w:rsidR="00D6344D" w:rsidRPr="00D6344D" w:rsidRDefault="00D6344D" w:rsidP="00D6344D">
            <w:pPr>
              <w:spacing w:after="0"/>
              <w:rPr>
                <w:rFonts w:ascii="Times New Roman" w:hAnsi="Times New Roman" w:cs="Times New Roman"/>
                <w:sz w:val="20"/>
              </w:rPr>
            </w:pPr>
            <w:r>
              <w:rPr>
                <w:rFonts w:ascii="Times New Roman" w:hAnsi="Times New Roman" w:cs="Times New Roman"/>
                <w:sz w:val="20"/>
              </w:rPr>
              <w:t>2010</w:t>
            </w:r>
          </w:p>
        </w:tc>
        <w:tc>
          <w:tcPr>
            <w:tcW w:w="1139" w:type="dxa"/>
          </w:tcPr>
          <w:p w:rsidR="00D6344D" w:rsidRPr="00D6344D" w:rsidRDefault="0013334F" w:rsidP="0013334F">
            <w:pPr>
              <w:spacing w:after="0"/>
              <w:jc w:val="right"/>
              <w:cnfStyle w:val="000000010000"/>
              <w:rPr>
                <w:sz w:val="20"/>
              </w:rPr>
            </w:pPr>
            <w:r>
              <w:rPr>
                <w:sz w:val="20"/>
              </w:rPr>
              <w:t>2 037 090</w:t>
            </w:r>
          </w:p>
        </w:tc>
        <w:tc>
          <w:tcPr>
            <w:tcW w:w="993" w:type="dxa"/>
          </w:tcPr>
          <w:p w:rsidR="00D6344D" w:rsidRPr="00D6344D" w:rsidRDefault="0013334F" w:rsidP="0013334F">
            <w:pPr>
              <w:spacing w:after="0"/>
              <w:jc w:val="right"/>
              <w:cnfStyle w:val="000000010000"/>
              <w:rPr>
                <w:sz w:val="20"/>
              </w:rPr>
            </w:pPr>
            <w:r>
              <w:rPr>
                <w:sz w:val="20"/>
              </w:rPr>
              <w:t>221 327</w:t>
            </w:r>
          </w:p>
        </w:tc>
        <w:tc>
          <w:tcPr>
            <w:tcW w:w="1134" w:type="dxa"/>
          </w:tcPr>
          <w:p w:rsidR="00D6344D" w:rsidRPr="00D6344D" w:rsidRDefault="0013334F" w:rsidP="0013334F">
            <w:pPr>
              <w:spacing w:after="0"/>
              <w:jc w:val="right"/>
              <w:cnfStyle w:val="000000010000"/>
              <w:rPr>
                <w:sz w:val="20"/>
              </w:rPr>
            </w:pPr>
            <w:r>
              <w:rPr>
                <w:sz w:val="20"/>
              </w:rPr>
              <w:t>2 258 417</w:t>
            </w:r>
          </w:p>
        </w:tc>
        <w:tc>
          <w:tcPr>
            <w:tcW w:w="1134" w:type="dxa"/>
          </w:tcPr>
          <w:p w:rsidR="00D6344D" w:rsidRPr="00D6344D" w:rsidRDefault="0013334F" w:rsidP="0013334F">
            <w:pPr>
              <w:spacing w:after="0"/>
              <w:jc w:val="center"/>
              <w:cnfStyle w:val="000000010000"/>
              <w:rPr>
                <w:sz w:val="20"/>
              </w:rPr>
            </w:pPr>
            <w:r>
              <w:rPr>
                <w:sz w:val="20"/>
              </w:rPr>
              <w:t>10,9%</w:t>
            </w:r>
          </w:p>
        </w:tc>
        <w:tc>
          <w:tcPr>
            <w:tcW w:w="1134" w:type="dxa"/>
          </w:tcPr>
          <w:p w:rsidR="00D6344D" w:rsidRPr="00D6344D" w:rsidRDefault="0013334F" w:rsidP="0013334F">
            <w:pPr>
              <w:spacing w:after="0"/>
              <w:jc w:val="right"/>
              <w:cnfStyle w:val="000000010000"/>
              <w:rPr>
                <w:sz w:val="20"/>
              </w:rPr>
            </w:pPr>
            <w:r>
              <w:rPr>
                <w:sz w:val="20"/>
              </w:rPr>
              <w:t>258 488</w:t>
            </w:r>
          </w:p>
        </w:tc>
        <w:tc>
          <w:tcPr>
            <w:tcW w:w="1275" w:type="dxa"/>
          </w:tcPr>
          <w:p w:rsidR="00D6344D" w:rsidRPr="00D6344D" w:rsidRDefault="0013334F" w:rsidP="0013334F">
            <w:pPr>
              <w:spacing w:after="0"/>
              <w:jc w:val="right"/>
              <w:cnfStyle w:val="000000010000"/>
              <w:rPr>
                <w:sz w:val="20"/>
              </w:rPr>
            </w:pPr>
            <w:r>
              <w:rPr>
                <w:sz w:val="20"/>
              </w:rPr>
              <w:t>33 199</w:t>
            </w:r>
          </w:p>
        </w:tc>
        <w:tc>
          <w:tcPr>
            <w:tcW w:w="1241" w:type="dxa"/>
          </w:tcPr>
          <w:p w:rsidR="00D6344D" w:rsidRPr="00D6344D" w:rsidRDefault="0013334F" w:rsidP="0013334F">
            <w:pPr>
              <w:spacing w:after="0"/>
              <w:jc w:val="right"/>
              <w:cnfStyle w:val="000000010000"/>
              <w:rPr>
                <w:sz w:val="20"/>
              </w:rPr>
            </w:pPr>
            <w:r>
              <w:rPr>
                <w:sz w:val="20"/>
              </w:rPr>
              <w:t>11,4%</w:t>
            </w:r>
          </w:p>
        </w:tc>
      </w:tr>
    </w:tbl>
    <w:p w:rsidR="00284980" w:rsidRPr="00284980" w:rsidRDefault="00284980" w:rsidP="0013334F">
      <w:pPr>
        <w:rPr>
          <w:sz w:val="20"/>
        </w:rPr>
      </w:pPr>
      <w:r>
        <w:rPr>
          <w:sz w:val="20"/>
        </w:rPr>
        <w:t>Zdroj: Interní účetní doklady firmy, DP 2005 – 2010 včetně příloh. Vlastní úprava.</w:t>
      </w:r>
    </w:p>
    <w:p w:rsidR="00D6344D" w:rsidRDefault="0013334F" w:rsidP="0013334F">
      <w:r>
        <w:lastRenderedPageBreak/>
        <w:t>Tabulka č. 8 vychází z daňových přiznání a jejich zákonných příloh za roky 2005 až</w:t>
      </w:r>
      <w:r w:rsidR="00BE1B26">
        <w:t> </w:t>
      </w:r>
      <w:r>
        <w:t xml:space="preserve">2010. </w:t>
      </w:r>
      <w:r w:rsidR="00460F6A">
        <w:t>V letech 2005 a 2006 bylo z důvodu špatného hospodářského výsledku a</w:t>
      </w:r>
      <w:r w:rsidR="0028762E">
        <w:t> </w:t>
      </w:r>
      <w:r w:rsidR="00460F6A">
        <w:t>daňové ztráty přerušeno odpisování, takže není možné posoudit vliv odpisů na daňový základ a</w:t>
      </w:r>
      <w:r w:rsidR="00BE1B26">
        <w:t> </w:t>
      </w:r>
      <w:r w:rsidR="00460F6A">
        <w:t>vypočtenou daň.</w:t>
      </w:r>
    </w:p>
    <w:p w:rsidR="00460F6A" w:rsidRDefault="00460F6A" w:rsidP="0013334F">
      <w:r>
        <w:t>V roce 2007 byla v platnosti</w:t>
      </w:r>
      <w:r w:rsidR="0085591A">
        <w:t xml:space="preserve"> progresi</w:t>
      </w:r>
      <w:r>
        <w:t>vně klouzavá daň, která pro tento výpočet daně znamenala 32% daň ze základu přesahujícího 331 200,- Kč. V tomto roce základ daně činil 3 764 877,-, takže částka odpisů ve výši 266 092,-Kč představovala snížení daní v plné procentní výši. Objem v Kč 85 149,- představuje ve vztahu k vypočtené dani celkové snížení objemu daně z příjmu ve výši 22,2%.</w:t>
      </w:r>
    </w:p>
    <w:p w:rsidR="00460F6A" w:rsidRDefault="00460F6A" w:rsidP="0013334F">
      <w:r>
        <w:t>V letech 2008 a 2009 již pro výpočet daně z příjmu platila lineární daňová sazba ve</w:t>
      </w:r>
      <w:r w:rsidR="00BE1B26">
        <w:t xml:space="preserve"> </w:t>
      </w:r>
      <w:r>
        <w:t xml:space="preserve">výši 15%. Její snížení se projevilo i ve snížení procentního snížení objemu daní vlivem odpisů. V roce 2008 byl daňový základ vlivem odpisů snížen o 7,7% a vypočtená daň celkem o 33 774,- Kč, tj. 8,1% celkového objemu vypočtených daní.  V roce 2009 byl daňový základ snížen vlivem odpisů o </w:t>
      </w:r>
      <w:r w:rsidR="00596EA0">
        <w:t>7,1% a vypočtená daň tímto vlivem byla snížena o 26 080,- Kč, tj. 7,6% celkového objemu vypočtených daní.</w:t>
      </w:r>
    </w:p>
    <w:p w:rsidR="00596EA0" w:rsidRDefault="00596EA0" w:rsidP="0013334F">
      <w:r>
        <w:t>V roce 2010 nárůst procent jak podílu odpisů na základu daně na 10,9%, tak zvýšení procentního vlivu na snížení daně na 11,4%, tj. celkem 33 199,- Kč, byl způsoben daňovými odpisy, které snížily dílčí daňový základ z příjmů z pronájmu. Tento příjem se v minulých letech neuskutečnil, ale je předpoklad, že v následujících několika daňových obdobích se bude opakovat.</w:t>
      </w:r>
    </w:p>
    <w:p w:rsidR="00596EA0" w:rsidRDefault="00596EA0" w:rsidP="0013334F">
      <w:r>
        <w:t>Pokud bude vyhodnocení vycházet z let 2008 – 2010, kde již platily shodné podmínky pro výpočet daně z příjmu, je zřetelně vidět, že snížení daňového základu i vypočtené daně se pohybuje shodně v rozmezí přibližně 8 až 11%.</w:t>
      </w:r>
    </w:p>
    <w:p w:rsidR="00596EA0" w:rsidRPr="00D6344D" w:rsidRDefault="00596EA0" w:rsidP="0013334F">
      <w:r>
        <w:t>Pomocí daňových odpisů byla ve sledovaném období vytvořena finanční rezerva v podobě snížených daňových odvodů ve výši 178 202,- Kč.</w:t>
      </w:r>
    </w:p>
    <w:p w:rsidR="005E3834" w:rsidRPr="000A4C1E" w:rsidRDefault="005E3834" w:rsidP="000A4C1E"/>
    <w:p w:rsidR="00A71D8E" w:rsidRDefault="00A71D8E">
      <w:pPr>
        <w:spacing w:after="0" w:line="240" w:lineRule="auto"/>
        <w:jc w:val="left"/>
      </w:pPr>
    </w:p>
    <w:p w:rsidR="006E4F07" w:rsidRDefault="006E4F07" w:rsidP="00A71D8E">
      <w:pPr>
        <w:pStyle w:val="Nadpis2"/>
        <w:rPr>
          <w:sz w:val="32"/>
          <w:szCs w:val="40"/>
        </w:rPr>
      </w:pPr>
      <w:r>
        <w:br w:type="page"/>
      </w:r>
    </w:p>
    <w:p w:rsidR="00990CF5" w:rsidRPr="003B0FCB" w:rsidRDefault="00990CF5" w:rsidP="00230DD1">
      <w:pPr>
        <w:pStyle w:val="Nadpis1"/>
      </w:pPr>
      <w:bookmarkStart w:id="23" w:name="_Toc307768152"/>
      <w:r w:rsidRPr="003B0FCB">
        <w:lastRenderedPageBreak/>
        <w:t>Závěr</w:t>
      </w:r>
      <w:bookmarkEnd w:id="23"/>
    </w:p>
    <w:p w:rsidR="00BB5120" w:rsidRDefault="00746C1D" w:rsidP="00230DD1">
      <w:r>
        <w:t>Přiznání k dani z příjmu fyzických osob… je to papír, je to nepříjemná povinnost, je to množství práce a hlavně je to množství informací, které musí daňový poplatník znát, naučit se je nebo požádat o spolupráci daňového poradce.</w:t>
      </w:r>
      <w:r w:rsidR="005E5C83">
        <w:t xml:space="preserve"> Podklady pro tuto bakalářskou práci tvoří velmi rozsáhlé množství materiálů od samotných zákonů, studijní literatury podle jednotlivých předmětů modulu oborové specializace, přes</w:t>
      </w:r>
      <w:r w:rsidR="0028762E">
        <w:t> </w:t>
      </w:r>
      <w:r w:rsidR="005E5C83">
        <w:t>odborné časopisy, až po odbornou literaturu zabývající se jednotlivými stádii výpočtu daně z příjmu.</w:t>
      </w:r>
      <w:r w:rsidR="0098026B">
        <w:t xml:space="preserve"> </w:t>
      </w:r>
      <w:r w:rsidR="00053289">
        <w:t>Ten, kdo se bude zabývat výpočtem daní, musí znát základní pojmy, základní teorie. Bakalářská práce po krátkém výletu do historie daní velice podrobně v teoretické části rozebrala jednak definici daní, její vlastnosti a funkce, a</w:t>
      </w:r>
      <w:r w:rsidR="00887762">
        <w:t>le</w:t>
      </w:r>
      <w:r w:rsidR="0028762E">
        <w:t> </w:t>
      </w:r>
      <w:r w:rsidR="00053289">
        <w:t>také konstrukc</w:t>
      </w:r>
      <w:r w:rsidR="00887762">
        <w:t>i</w:t>
      </w:r>
      <w:r w:rsidR="00053289">
        <w:t xml:space="preserve"> daně a daňovou sazbou. </w:t>
      </w:r>
      <w:r w:rsidR="002434BE">
        <w:t xml:space="preserve">Samotné zpracování daňového přiznání v jeho papírové podobě, vyplnění daného tiskopisu, odevzdání správci daně a platba vypočtené daně je už ta </w:t>
      </w:r>
      <w:r w:rsidR="00D8584E">
        <w:t>závěrečná fáze</w:t>
      </w:r>
      <w:r w:rsidR="002434BE">
        <w:t xml:space="preserve"> vzniku daní.</w:t>
      </w:r>
      <w:r w:rsidR="007C1BD9">
        <w:t xml:space="preserve"> </w:t>
      </w:r>
      <w:r w:rsidR="00DB439A">
        <w:t xml:space="preserve">Velkým pomocníkem pro všechny, kdo se zabývají daní z příjmu, jsou odborné </w:t>
      </w:r>
      <w:r w:rsidR="00A66375">
        <w:t>články a odborné publikace Mgr. </w:t>
      </w:r>
      <w:r w:rsidR="00DB439A">
        <w:t>Petra</w:t>
      </w:r>
      <w:r w:rsidR="00A66375">
        <w:t> </w:t>
      </w:r>
      <w:proofErr w:type="spellStart"/>
      <w:r w:rsidR="00DB439A">
        <w:t>Pelecha</w:t>
      </w:r>
      <w:proofErr w:type="spellEnd"/>
      <w:r w:rsidR="00DB439A">
        <w:t>, který se touto problematikou zabývá již dlouhá léta a všichni účetní a daňoví poradci se s pracemi tohoto autora jistě setkali a využili jeho fundované rady a</w:t>
      </w:r>
      <w:r w:rsidR="0028762E">
        <w:t> </w:t>
      </w:r>
      <w:r w:rsidR="00DB439A">
        <w:t>vysvětlení.</w:t>
      </w:r>
      <w:r w:rsidR="0098026B">
        <w:t xml:space="preserve"> </w:t>
      </w:r>
      <w:r w:rsidR="00053289">
        <w:t>Podnikající fyzická osoba</w:t>
      </w:r>
      <w:r w:rsidR="002434BE">
        <w:t>, která účtuje v podvojném účetnictví, vychází při stanovení daňového základu z hospodářského výsledku firmy. Výnosy a náklady</w:t>
      </w:r>
      <w:r w:rsidR="00887762">
        <w:t>…</w:t>
      </w:r>
      <w:r w:rsidR="002434BE">
        <w:t xml:space="preserve"> náklady musí být daňově uznatelné, aby mohly být využity při snížení daňov</w:t>
      </w:r>
      <w:r w:rsidR="00A66375">
        <w:t>é</w:t>
      </w:r>
      <w:r w:rsidR="002434BE">
        <w:t xml:space="preserve">ho základu. Jedním ze zákonných nástrojů snižování daňového základu jsou odpisy. Odpisy velmi úzce souvisí s majetkem firmy, s jeho oceňováním. Teorie odpisů je v zákonné podobě dána jednak zákonem o účetnictví pro účetní odpisy a také zákonem o dani z příjmu pro odpisy daňové. Bakalářská práce do hloubky </w:t>
      </w:r>
      <w:r w:rsidR="00D8584E">
        <w:t>popsala</w:t>
      </w:r>
      <w:r w:rsidR="002434BE">
        <w:t xml:space="preserve"> metody výpočtu účetních i</w:t>
      </w:r>
      <w:r w:rsidR="0028762E">
        <w:t> </w:t>
      </w:r>
      <w:r w:rsidR="002434BE">
        <w:t>daňových odpisů</w:t>
      </w:r>
      <w:r w:rsidR="00D8584E">
        <w:t>, vysvětlila nutnost rozdělení odpisů na účetní a</w:t>
      </w:r>
      <w:r w:rsidR="00A66375">
        <w:t> </w:t>
      </w:r>
      <w:r w:rsidR="00D8584E">
        <w:t xml:space="preserve">daňové. </w:t>
      </w:r>
      <w:r w:rsidR="007C1BD9">
        <w:t>Při</w:t>
      </w:r>
      <w:r w:rsidR="0028762E">
        <w:t> </w:t>
      </w:r>
      <w:r w:rsidR="007C1BD9">
        <w:t>zpracování této teoretické části bylo čerp</w:t>
      </w:r>
      <w:r w:rsidR="00A66375">
        <w:t>áno z díla Ing. Petra </w:t>
      </w:r>
      <w:proofErr w:type="spellStart"/>
      <w:r w:rsidR="00A66375">
        <w:t>Valoucha</w:t>
      </w:r>
      <w:proofErr w:type="spellEnd"/>
      <w:r w:rsidR="00A66375">
        <w:t>, </w:t>
      </w:r>
      <w:proofErr w:type="spellStart"/>
      <w:r w:rsidR="007C1BD9">
        <w:t>Ph.D</w:t>
      </w:r>
      <w:proofErr w:type="spellEnd"/>
      <w:r w:rsidR="007C1BD9">
        <w:t>. s n</w:t>
      </w:r>
      <w:r w:rsidR="00DB439A">
        <w:t>á</w:t>
      </w:r>
      <w:r w:rsidR="007C1BD9">
        <w:t>zvem Účetní a daňové odpisy 2011.</w:t>
      </w:r>
    </w:p>
    <w:p w:rsidR="00DB439A" w:rsidRDefault="00DB439A" w:rsidP="00230DD1">
      <w:r>
        <w:t>Při přenosu teorie do praxe byla využita malá distribuční firma, jejímž majitelem je podnikající fyzická osoba. Bylo nutno začít opět krátkým výletem do historie firmy, kde</w:t>
      </w:r>
      <w:r w:rsidR="0028762E">
        <w:t> </w:t>
      </w:r>
      <w:r>
        <w:t xml:space="preserve">byly stručně vysvětleny základní souvislosti, konkrétní údaje byly čerpány z účetnictví a interních dokladů firmy. Podařilo se zmapovat druhy odpisovaného dlouhodobého hmotného majetku a způsob jeho oceňování. Při tomto kroku je důležitá </w:t>
      </w:r>
      <w:r>
        <w:lastRenderedPageBreak/>
        <w:t>dostupnost a přesnost všech potřebných údajů. Ve firmě během sledovaných let 2005 až</w:t>
      </w:r>
      <w:r w:rsidR="0028762E">
        <w:t> </w:t>
      </w:r>
      <w:r>
        <w:t>2010 došlo k podstatným změnám ve velikosti firmy, v rozsahu její činnosti</w:t>
      </w:r>
      <w:r w:rsidR="00887762">
        <w:t xml:space="preserve"> i počtu zaměstnanců. S tím souvisely i převody účetnictví z externí účetní firmy a posléze i</w:t>
      </w:r>
      <w:r w:rsidR="0028762E">
        <w:t> </w:t>
      </w:r>
      <w:r w:rsidR="00887762">
        <w:t>změna úč</w:t>
      </w:r>
      <w:r w:rsidR="0085591A">
        <w:t>e</w:t>
      </w:r>
      <w:r w:rsidR="00887762">
        <w:t xml:space="preserve">tní přímo ve firmě. Každý má jiný způsob práce, ale aby byla zaručena správnost všech údajů v účetnictví i všech výstupů, je nutno zajistit i vhodné interní doklady, které </w:t>
      </w:r>
      <w:r w:rsidR="0085591A">
        <w:t>pomohou</w:t>
      </w:r>
      <w:r w:rsidR="00887762">
        <w:t xml:space="preserve"> dodržet přehlednost údajů. Právě interní tiskopis v podobě karty dlouhodobého hmotného majetku, který přehlednou formou pomohl zajistit evidenci majetku i jeho odpisy, se stal nedílnou součástí podkladů pro výpočet odpisů, a</w:t>
      </w:r>
      <w:r w:rsidR="00A66375">
        <w:t> </w:t>
      </w:r>
      <w:r w:rsidR="00887762">
        <w:t xml:space="preserve">tím </w:t>
      </w:r>
      <w:r w:rsidR="0028762E">
        <w:t>i pro </w:t>
      </w:r>
      <w:r w:rsidR="00887762">
        <w:t>správné stanovení daňového základu.</w:t>
      </w:r>
    </w:p>
    <w:p w:rsidR="001F4FDA" w:rsidRDefault="00887762" w:rsidP="001F4FDA">
      <w:r>
        <w:t>V závěrečné kapitole bakalářské práce je jednoduchá analýza uskutečněných odpisů ve</w:t>
      </w:r>
      <w:r w:rsidR="0028762E">
        <w:t> </w:t>
      </w:r>
      <w:r>
        <w:t>vztahu k daňovému základu a také ve vztahu k vypočtené dani. Během sledovaných šesti let se objevilo několik různých variant použití odpisů – dva roky nebyly odpisy vůbec využity z důvodu nízkého daňového základu v roce 2005 a v roce 2006 z důvodu daňové ztráty.</w:t>
      </w:r>
      <w:r w:rsidR="00012E51">
        <w:t xml:space="preserve"> V roce 2007 bylo v odpisování pokračováno a zároveň byl pořizován majetek nový, stejně tak i v roce 2008 a 2009. V roce 2010 se objevil další druh využitých odpisů, a to odpisy využité ke snížení základu daně z příjmů z pronájmu podle § 10 ZDP.</w:t>
      </w:r>
      <w:r w:rsidR="0098026B">
        <w:t xml:space="preserve"> </w:t>
      </w:r>
      <w:r w:rsidR="00012E51">
        <w:t>Z jednoduché analýzy vyplynulo přibližné snížení daňového základu pomocí odpisů o 7-8% a tím došlo ke snížení daňového zatížení v rozsahu cca 22% v roce 2007, kdy byla daň vypočítávána pomocí progresivně klouzavé sazby daně, a</w:t>
      </w:r>
      <w:r w:rsidR="0028762E">
        <w:t> </w:t>
      </w:r>
      <w:r w:rsidR="00012E51">
        <w:t>v rozsahu 8-11% v letech 2008 až 2010. Navýšení procentního vyjádření v roce 2010 je způsobeno právě využitím odpisů k pronajímanému majetku v osobním vlastnictví.</w:t>
      </w:r>
      <w:r w:rsidR="0098026B">
        <w:t xml:space="preserve"> </w:t>
      </w:r>
      <w:r w:rsidR="00012E51">
        <w:t>Samozřejmě by pro podnikající fyzické osoby bylo příjemnější, kdyby mohly všechen pořizovaný majetek ihned dávat do nákladů, protože u některých menších firem je v případě nutnosti zvýšení provozních investic potřeba zajistit provoz firmy úvěrem. Přesto by se jim investice nevrátila v 100% výši. Pořízený majetek si na sebe musí vydělat. Postupné daňové odpisy ve sledovaném období f</w:t>
      </w:r>
      <w:r w:rsidR="0098026B">
        <w:t>irmě vytvořily finanční rezervu prostřednictvím snížení daňové povinnosti ve výši 178 202,- Kč, což je dostatečná částka pro pořízení nebo obnovení nového nebo stávajícího majetku firmy. Ano, dodržování zákonných předpisů upravujících odpisy je určitou bariérou podnikání, spíše se z pohledu podnikatele jedná o „zdržování“, ale na druhou stranu</w:t>
      </w:r>
      <w:r w:rsidR="00012E51">
        <w:t xml:space="preserve"> </w:t>
      </w:r>
      <w:r w:rsidR="0098026B">
        <w:t xml:space="preserve">umožňuje postupně v čase nashromáždit dostatečné množství financí na pořízení nebo obnovu </w:t>
      </w:r>
      <w:r w:rsidR="0098026B" w:rsidRPr="00715A6D">
        <w:t>majetku právě prostřed</w:t>
      </w:r>
      <w:r w:rsidR="00715A6D">
        <w:t>nictvím rozložení odpisů v čase.</w:t>
      </w:r>
    </w:p>
    <w:p w:rsidR="00715A6D" w:rsidRPr="00715A6D" w:rsidRDefault="00715A6D" w:rsidP="001F4FDA">
      <w:pPr>
        <w:sectPr w:rsidR="00715A6D" w:rsidRPr="00715A6D" w:rsidSect="00265875">
          <w:headerReference w:type="default" r:id="rId41"/>
          <w:footerReference w:type="default" r:id="rId42"/>
          <w:pgSz w:w="11906" w:h="16838" w:code="9"/>
          <w:pgMar w:top="1276" w:right="1134" w:bottom="1418" w:left="2268" w:header="709" w:footer="12" w:gutter="0"/>
          <w:pgNumType w:start="1"/>
          <w:cols w:space="708"/>
          <w:docGrid w:linePitch="326"/>
        </w:sectPr>
      </w:pPr>
    </w:p>
    <w:p w:rsidR="00990CF5" w:rsidRPr="003B0FCB" w:rsidRDefault="0001702C" w:rsidP="001F4FDA">
      <w:pPr>
        <w:pStyle w:val="Nadpis1"/>
        <w:numPr>
          <w:ilvl w:val="0"/>
          <w:numId w:val="0"/>
        </w:numPr>
        <w:ind w:left="360" w:hanging="360"/>
      </w:pPr>
      <w:bookmarkStart w:id="24" w:name="_Toc307768153"/>
      <w:r>
        <w:lastRenderedPageBreak/>
        <w:t>Literatura</w:t>
      </w:r>
      <w:bookmarkEnd w:id="24"/>
    </w:p>
    <w:p w:rsidR="000A4C1E" w:rsidRPr="00B36588" w:rsidRDefault="000A4C1E" w:rsidP="000A4C1E">
      <w:pPr>
        <w:rPr>
          <w:b/>
        </w:rPr>
      </w:pPr>
      <w:r w:rsidRPr="00B36588">
        <w:rPr>
          <w:b/>
        </w:rPr>
        <w:t>Primární zdroje</w:t>
      </w:r>
    </w:p>
    <w:p w:rsidR="00AE614C" w:rsidRDefault="000A4C1E" w:rsidP="00AE614C">
      <w:pPr>
        <w:pStyle w:val="Literatura-text"/>
        <w:jc w:val="left"/>
      </w:pPr>
      <w:r w:rsidRPr="005715F0">
        <w:t>Zákon č. 586/1992 Sb., o daních z</w:t>
      </w:r>
      <w:r w:rsidR="00AE614C">
        <w:t> </w:t>
      </w:r>
      <w:r w:rsidRPr="005715F0">
        <w:t>příjmů</w:t>
      </w:r>
      <w:r w:rsidR="00AE614C">
        <w:t>, včetně novelizací platných od 1. 1. 2011</w:t>
      </w:r>
      <w:r w:rsidRPr="005715F0">
        <w:t>. Dostupné z</w:t>
      </w:r>
      <w:r w:rsidR="00AE614C">
        <w:t> W</w:t>
      </w:r>
      <w:r w:rsidRPr="005715F0">
        <w:t>WW:</w:t>
      </w:r>
      <w:r w:rsidR="00A82D39" w:rsidRPr="00A82D39">
        <w:t xml:space="preserve"> </w:t>
      </w:r>
      <w:r w:rsidR="00AE614C">
        <w:t>&lt;</w:t>
      </w:r>
      <w:hyperlink r:id="rId43" w:history="1">
        <w:r w:rsidR="00AE614C" w:rsidRPr="00AE41C3">
          <w:rPr>
            <w:rStyle w:val="Hypertextovodkaz"/>
            <w:i/>
            <w:sz w:val="22"/>
          </w:rPr>
          <w:t>http://cds.mfcr.cz/cps/rde/xchg/SID-3EA9846C-AF92B7C8/cds/xsl/legislativa _metodika_795.html?</w:t>
        </w:r>
        <w:proofErr w:type="spellStart"/>
        <w:r w:rsidR="00AE614C" w:rsidRPr="00AE41C3">
          <w:rPr>
            <w:rStyle w:val="Hypertextovodkaz"/>
            <w:i/>
            <w:sz w:val="22"/>
          </w:rPr>
          <w:t>year</w:t>
        </w:r>
        <w:proofErr w:type="spellEnd"/>
        <w:r w:rsidR="00AE614C" w:rsidRPr="00AE41C3">
          <w:rPr>
            <w:rStyle w:val="Hypertextovodkaz"/>
            <w:i/>
            <w:sz w:val="22"/>
          </w:rPr>
          <w:t>=0</w:t>
        </w:r>
      </w:hyperlink>
      <w:r w:rsidR="00AE614C">
        <w:t>&gt;.</w:t>
      </w:r>
    </w:p>
    <w:p w:rsidR="000A4C1E" w:rsidRDefault="000A4C1E" w:rsidP="005715F0">
      <w:pPr>
        <w:pStyle w:val="Literatura-text"/>
        <w:rPr>
          <w:rStyle w:val="apple-style-span"/>
          <w:szCs w:val="24"/>
        </w:rPr>
      </w:pPr>
      <w:r w:rsidRPr="00DD7760">
        <w:rPr>
          <w:rStyle w:val="apple-style-span"/>
          <w:szCs w:val="24"/>
        </w:rPr>
        <w:t>Zákon č. 563/1991 Sb., o účetnictví</w:t>
      </w:r>
      <w:r>
        <w:rPr>
          <w:rStyle w:val="apple-style-span"/>
          <w:szCs w:val="24"/>
        </w:rPr>
        <w:t>, ve znění k 1. 1. 2010</w:t>
      </w:r>
      <w:r w:rsidRPr="00DD7760">
        <w:rPr>
          <w:rStyle w:val="apple-style-span"/>
          <w:szCs w:val="24"/>
        </w:rPr>
        <w:t>. Dostupné z WWW: &lt;</w:t>
      </w:r>
      <w:hyperlink r:id="rId44" w:history="1">
        <w:r w:rsidRPr="00DD7760">
          <w:rPr>
            <w:rStyle w:val="Hypertextovodkaz"/>
            <w:sz w:val="22"/>
            <w:szCs w:val="24"/>
          </w:rPr>
          <w:t>http://www.mfcr.cz/cps/rde/xchg/mfcr/xsl/dane_ucetni_reforma_v_oblasti_vf_42073.html</w:t>
        </w:r>
      </w:hyperlink>
      <w:r w:rsidRPr="00DD7760">
        <w:rPr>
          <w:rStyle w:val="apple-style-span"/>
          <w:szCs w:val="24"/>
        </w:rPr>
        <w:t>&gt;.</w:t>
      </w:r>
    </w:p>
    <w:p w:rsidR="000A4C1E" w:rsidRPr="00DD7760" w:rsidRDefault="000A4C1E" w:rsidP="005715F0">
      <w:pPr>
        <w:pStyle w:val="Literatura-text"/>
      </w:pPr>
      <w:r w:rsidRPr="00DD7760">
        <w:t xml:space="preserve">Vyhláška </w:t>
      </w:r>
      <w:r>
        <w:t xml:space="preserve">č. </w:t>
      </w:r>
      <w:r w:rsidRPr="00DD7760">
        <w:t>500/2002 Sb., kterou se provádějí některá ustanovení zákona č. 563/1991 Sb. Dostupné z WWW: &lt;</w:t>
      </w:r>
      <w:hyperlink r:id="rId45" w:history="1">
        <w:r w:rsidRPr="00DD7760">
          <w:rPr>
            <w:rStyle w:val="Hypertextovodkaz"/>
            <w:sz w:val="22"/>
          </w:rPr>
          <w:t>http://www.sagit.cz/pages/sbirkatxt.asp?zdroj=sb02500&amp;cd=76&amp;typ=r</w:t>
        </w:r>
      </w:hyperlink>
      <w:r w:rsidRPr="00DD7760">
        <w:t>&gt;.</w:t>
      </w:r>
    </w:p>
    <w:p w:rsidR="000A4C1E" w:rsidRDefault="000A4C1E" w:rsidP="005715F0">
      <w:pPr>
        <w:pStyle w:val="Literatura-text"/>
      </w:pPr>
      <w:r w:rsidRPr="00DD7760">
        <w:t>ČÚS č. 019. Dostupné z WWW: &lt;</w:t>
      </w:r>
      <w:hyperlink r:id="rId46" w:history="1">
        <w:r w:rsidRPr="00C1305F">
          <w:rPr>
            <w:rStyle w:val="Hypertextovodkaz"/>
            <w:i/>
            <w:sz w:val="22"/>
          </w:rPr>
          <w:t>http://www.ucetni-portal.cz/Publikace_P45/Default.aspx</w:t>
        </w:r>
      </w:hyperlink>
      <w:r w:rsidRPr="00DD7760">
        <w:t>&gt;.</w:t>
      </w:r>
    </w:p>
    <w:p w:rsidR="000A4C1E" w:rsidRDefault="000A4C1E" w:rsidP="000A4C1E"/>
    <w:p w:rsidR="000A4C1E" w:rsidRPr="00B36588" w:rsidRDefault="000A4C1E" w:rsidP="000A4C1E">
      <w:pPr>
        <w:rPr>
          <w:b/>
        </w:rPr>
      </w:pPr>
      <w:r w:rsidRPr="00B36588">
        <w:rPr>
          <w:b/>
        </w:rPr>
        <w:t>Monografie</w:t>
      </w:r>
    </w:p>
    <w:p w:rsidR="000A4C1E" w:rsidRDefault="000A4C1E" w:rsidP="000A4C1E">
      <w:pPr>
        <w:pStyle w:val="Literatura-text"/>
      </w:pPr>
      <w:r>
        <w:t xml:space="preserve">BRYCHTA, I., MACHÁČEK, I., DĚRGEL, M.: </w:t>
      </w:r>
      <w:r w:rsidRPr="00485903">
        <w:rPr>
          <w:i/>
        </w:rPr>
        <w:t>Meritum Daň z příjmů 2011</w:t>
      </w:r>
      <w:r>
        <w:rPr>
          <w:i/>
        </w:rPr>
        <w:t>, právní výklad platný k </w:t>
      </w:r>
      <w:r w:rsidR="00715A6D">
        <w:rPr>
          <w:i/>
        </w:rPr>
        <w:t>1. 1. 2011</w:t>
      </w:r>
      <w:r>
        <w:rPr>
          <w:i/>
        </w:rPr>
        <w:t xml:space="preserve">. </w:t>
      </w:r>
      <w:r w:rsidRPr="00485903">
        <w:t>8</w:t>
      </w:r>
      <w:r>
        <w:t>.vyd. Praha: Wolters Kluwer ČR, 2011. 640 s. ISBN 978-80-7357-623-3.</w:t>
      </w:r>
    </w:p>
    <w:p w:rsidR="000A4C1E" w:rsidRDefault="000A4C1E" w:rsidP="000A4C1E">
      <w:pPr>
        <w:pStyle w:val="Literatura-text"/>
      </w:pPr>
      <w:r>
        <w:t xml:space="preserve">CARDOVÁ, </w:t>
      </w:r>
      <w:proofErr w:type="spellStart"/>
      <w:r>
        <w:t>Zd</w:t>
      </w:r>
      <w:proofErr w:type="spellEnd"/>
      <w:r>
        <w:t xml:space="preserve">.: </w:t>
      </w:r>
      <w:r w:rsidRPr="00104BE0">
        <w:rPr>
          <w:i/>
        </w:rPr>
        <w:t>Majetek v daňové evidenci</w:t>
      </w:r>
      <w:r>
        <w:t>. 1.vyd. Praha: ASPI, a.s., 2009. 136 s. ISBN 978-80-7357-431-4.</w:t>
      </w:r>
    </w:p>
    <w:p w:rsidR="000A4C1E" w:rsidRDefault="000A4C1E" w:rsidP="000A4C1E">
      <w:pPr>
        <w:pStyle w:val="Literatura-text"/>
      </w:pPr>
      <w:r w:rsidRPr="00DD7760">
        <w:t xml:space="preserve">HYRŠLOVÁ, J. – KLEČKA, J.: </w:t>
      </w:r>
      <w:r w:rsidRPr="00DD7760">
        <w:rPr>
          <w:i/>
        </w:rPr>
        <w:t>Ekonomika podniku</w:t>
      </w:r>
      <w:r w:rsidRPr="00DD7760">
        <w:t>. 1.vyd.Praha:VŠEM, 2008. 344 s. ISBN 978-80-86730-36-3.</w:t>
      </w:r>
    </w:p>
    <w:p w:rsidR="000A4C1E" w:rsidRDefault="000A4C1E" w:rsidP="000A4C1E">
      <w:pPr>
        <w:pStyle w:val="Literatura-text"/>
      </w:pPr>
      <w:r>
        <w:t xml:space="preserve">JAROŠ, T.: </w:t>
      </w:r>
      <w:r w:rsidRPr="00C1305F">
        <w:rPr>
          <w:i/>
        </w:rPr>
        <w:t>Zdanění příjmů v roce 2011, komplexní průvodce</w:t>
      </w:r>
      <w:r>
        <w:t>. 1.vyd. Praha: Grada Publishing, 2011. 240 s. ISBN 978-80-247-3822-2.</w:t>
      </w:r>
    </w:p>
    <w:p w:rsidR="000A4C1E" w:rsidRDefault="000A4C1E" w:rsidP="000A4C1E">
      <w:pPr>
        <w:pStyle w:val="Literatura-text"/>
      </w:pPr>
      <w:r>
        <w:t xml:space="preserve">KINDLOVÁ, D.: </w:t>
      </w:r>
      <w:r w:rsidRPr="007633B0">
        <w:rPr>
          <w:i/>
        </w:rPr>
        <w:t>Finanční analýza firmy, vyhodnocení kritických ukazatelů a pokus o sanaci</w:t>
      </w:r>
      <w:r>
        <w:t>. Seminární práce. Praha: VŠEM, 2010.</w:t>
      </w:r>
    </w:p>
    <w:p w:rsidR="000A4C1E" w:rsidRDefault="000A4C1E" w:rsidP="000A4C1E">
      <w:pPr>
        <w:pStyle w:val="Literatura-text"/>
      </w:pPr>
      <w:r>
        <w:t xml:space="preserve">KUBÁTOVÁ, K.: </w:t>
      </w:r>
      <w:r w:rsidRPr="00104BE0">
        <w:rPr>
          <w:i/>
        </w:rPr>
        <w:t>Daňová teorie a politika</w:t>
      </w:r>
      <w:r>
        <w:t>. 4.vyd. Praha: ASPI, a.s., 2006. 280 s. ISBN 80-7357-205-2.</w:t>
      </w:r>
    </w:p>
    <w:p w:rsidR="000A4C1E" w:rsidRDefault="000A4C1E" w:rsidP="000A4C1E">
      <w:pPr>
        <w:pStyle w:val="Literatura-text"/>
      </w:pPr>
      <w:r>
        <w:t xml:space="preserve">MARKOVÁ, H.: </w:t>
      </w:r>
      <w:r w:rsidRPr="00485903">
        <w:rPr>
          <w:i/>
        </w:rPr>
        <w:t>Daňové zákony 2011, úplná znění platná k </w:t>
      </w:r>
      <w:r w:rsidR="00715A6D" w:rsidRPr="00485903">
        <w:rPr>
          <w:i/>
        </w:rPr>
        <w:t>1. 4. 2011</w:t>
      </w:r>
      <w:r>
        <w:t>. 20.vyd. Praha: Grada Publishing, 2011. 264 s. ISBN 798-80-247-3944-1.</w:t>
      </w:r>
    </w:p>
    <w:p w:rsidR="000A4C1E" w:rsidRDefault="000A4C1E" w:rsidP="000A4C1E">
      <w:pPr>
        <w:pStyle w:val="Literatura-text"/>
      </w:pPr>
      <w:r>
        <w:lastRenderedPageBreak/>
        <w:t xml:space="preserve">NOVOTNÝ, P.:  </w:t>
      </w:r>
      <w:r>
        <w:rPr>
          <w:i/>
        </w:rPr>
        <w:t xml:space="preserve">Základy účetnictví. </w:t>
      </w:r>
      <w:r>
        <w:t>1.vyd. Praha: VŠEM, 2007. 235 s. ISBN 978-80-86730-08-0.</w:t>
      </w:r>
    </w:p>
    <w:p w:rsidR="000A4C1E" w:rsidRDefault="000A4C1E" w:rsidP="000A4C1E">
      <w:pPr>
        <w:pStyle w:val="Literatura-text"/>
      </w:pPr>
      <w:r>
        <w:t xml:space="preserve">NOVOTNÝ, P.: </w:t>
      </w:r>
      <w:r>
        <w:rPr>
          <w:i/>
        </w:rPr>
        <w:t xml:space="preserve">Finanční účetnictví. </w:t>
      </w:r>
      <w:r>
        <w:t>1.vyd. Praha: VŠEM, 2007. 235 s. ISBN 978-80-86730-16-5.</w:t>
      </w:r>
    </w:p>
    <w:p w:rsidR="000A4C1E" w:rsidRDefault="000A4C1E" w:rsidP="000A4C1E">
      <w:pPr>
        <w:pStyle w:val="Literatura-text"/>
      </w:pPr>
      <w:r>
        <w:t xml:space="preserve">PELECH, P. – PELC, V.: </w:t>
      </w:r>
      <w:r w:rsidRPr="00104BE0">
        <w:rPr>
          <w:i/>
        </w:rPr>
        <w:t>Daně z příjmů s komentářem k </w:t>
      </w:r>
      <w:r w:rsidR="00715A6D" w:rsidRPr="00104BE0">
        <w:rPr>
          <w:i/>
        </w:rPr>
        <w:t>1. 5. 2011</w:t>
      </w:r>
      <w:r>
        <w:t>. 11.vyd. Olomouc: ANAG, 2011. 1023 s. ISBN 978-80-7263-663-1.</w:t>
      </w:r>
    </w:p>
    <w:p w:rsidR="000A4C1E" w:rsidRDefault="000A4C1E" w:rsidP="000A4C1E">
      <w:pPr>
        <w:pStyle w:val="Literatura-text"/>
      </w:pPr>
      <w:r>
        <w:t xml:space="preserve">SEDLÁČEK, J.: </w:t>
      </w:r>
      <w:r w:rsidRPr="00104BE0">
        <w:rPr>
          <w:i/>
        </w:rPr>
        <w:t>Daňová evidence podnikatelů 2011</w:t>
      </w:r>
      <w:r>
        <w:t>. 8.vyd. Praha: Grada Publishing, 2011. 128 s. ISBN 978-80-247-3802-4.</w:t>
      </w:r>
    </w:p>
    <w:p w:rsidR="000A4C1E" w:rsidRDefault="000A4C1E" w:rsidP="000A4C1E">
      <w:pPr>
        <w:pStyle w:val="Literatura-text"/>
      </w:pPr>
      <w:r>
        <w:t xml:space="preserve">VALOUCH, P.: </w:t>
      </w:r>
      <w:r w:rsidRPr="00104BE0">
        <w:rPr>
          <w:i/>
        </w:rPr>
        <w:t>Účetní a daňové odpisy 2011</w:t>
      </w:r>
      <w:r>
        <w:t>. 6.vyd. Praha: Grada Publishing, 2011. 144 s. ISBN 978-80-247-3803-1.</w:t>
      </w:r>
    </w:p>
    <w:p w:rsidR="000A4C1E" w:rsidRDefault="000A4C1E" w:rsidP="000A4C1E">
      <w:pPr>
        <w:pStyle w:val="Literatura-text"/>
      </w:pPr>
      <w:r>
        <w:t xml:space="preserve">VANČUROVÁ, A. – LÁCHOVÁ, L.: </w:t>
      </w:r>
      <w:r w:rsidRPr="00104BE0">
        <w:rPr>
          <w:i/>
        </w:rPr>
        <w:t>Daňový systém ČR 2010</w:t>
      </w:r>
      <w:r>
        <w:t>. 10.vyd. Praha: 1. VOX a.s., 2010. 355 s. ISBN 978-80-86324-86-9.</w:t>
      </w:r>
    </w:p>
    <w:p w:rsidR="000A4C1E" w:rsidRDefault="000A4C1E" w:rsidP="000A4C1E"/>
    <w:p w:rsidR="000A4C1E" w:rsidRPr="00B36588" w:rsidRDefault="000A4C1E" w:rsidP="000A4C1E">
      <w:pPr>
        <w:rPr>
          <w:b/>
        </w:rPr>
      </w:pPr>
      <w:r w:rsidRPr="00B36588">
        <w:rPr>
          <w:b/>
        </w:rPr>
        <w:t>Odborné knihy a časopisy</w:t>
      </w:r>
    </w:p>
    <w:p w:rsidR="000A4C1E" w:rsidRDefault="000A4C1E" w:rsidP="000A4C1E">
      <w:pPr>
        <w:pStyle w:val="Literatura-text"/>
      </w:pPr>
      <w:r w:rsidRPr="00985888">
        <w:t xml:space="preserve">MÜLLEROVÁ, L. – </w:t>
      </w:r>
      <w:proofErr w:type="gramStart"/>
      <w:r w:rsidR="00715A6D" w:rsidRPr="00985888">
        <w:t xml:space="preserve">JINDROVÁ, B. </w:t>
      </w:r>
      <w:r w:rsidR="00715A6D">
        <w:t>a</w:t>
      </w:r>
      <w:r w:rsidR="00715A6D" w:rsidRPr="00985888">
        <w:t xml:space="preserve"> kolektiv</w:t>
      </w:r>
      <w:proofErr w:type="gramEnd"/>
      <w:r w:rsidRPr="00985888">
        <w:t xml:space="preserve"> autorů: </w:t>
      </w:r>
      <w:r w:rsidRPr="00985888">
        <w:rPr>
          <w:i/>
        </w:rPr>
        <w:t>Praktický průvodce účetnictvím</w:t>
      </w:r>
      <w:r w:rsidRPr="00985888">
        <w:t>. Základní dílo včetně 3</w:t>
      </w:r>
      <w:r>
        <w:t>7</w:t>
      </w:r>
      <w:r w:rsidRPr="00985888">
        <w:t>. aktualizace – květen 201</w:t>
      </w:r>
      <w:r>
        <w:t>1</w:t>
      </w:r>
      <w:r w:rsidRPr="00985888">
        <w:t>. Verlag Dashof</w:t>
      </w:r>
      <w:r>
        <w:t>e</w:t>
      </w:r>
      <w:r w:rsidRPr="00985888">
        <w:t>r: Praha, 201</w:t>
      </w:r>
      <w:r>
        <w:t>1</w:t>
      </w:r>
      <w:r w:rsidRPr="00985888">
        <w:t>. ISSN 1801-7878.</w:t>
      </w:r>
    </w:p>
    <w:p w:rsidR="000A4C1E" w:rsidRDefault="000A4C1E" w:rsidP="000A4C1E">
      <w:pPr>
        <w:pStyle w:val="Literatura-text"/>
      </w:pPr>
      <w:r w:rsidRPr="00A12C79">
        <w:rPr>
          <w:i/>
        </w:rPr>
        <w:t>Účetnictví v praxi, odborný měsíčník pro účetní praxi</w:t>
      </w:r>
      <w:r>
        <w:t xml:space="preserve">. </w:t>
      </w:r>
      <w:r w:rsidR="00715A6D">
        <w:t>Roč. XIV</w:t>
      </w:r>
      <w:r>
        <w:t xml:space="preserve"> (2010). Praha: Wolters Kluwer ČR. ISSN 1211-7307.</w:t>
      </w:r>
    </w:p>
    <w:p w:rsidR="000A4C1E" w:rsidRDefault="000A4C1E" w:rsidP="000A4C1E">
      <w:pPr>
        <w:pStyle w:val="Literatura-text"/>
      </w:pPr>
      <w:r w:rsidRPr="00A12C79">
        <w:rPr>
          <w:i/>
        </w:rPr>
        <w:t>Účetnictví v praxi, odborný měsíčník pro účetní praxi</w:t>
      </w:r>
      <w:r>
        <w:t xml:space="preserve">. </w:t>
      </w:r>
      <w:r w:rsidR="00715A6D">
        <w:t>Roč. XV</w:t>
      </w:r>
      <w:r>
        <w:t xml:space="preserve"> (2011). Praha: Wolters Kluwer ČR. ISSN 1211-7307.</w:t>
      </w:r>
    </w:p>
    <w:p w:rsidR="000A4C1E" w:rsidRDefault="000A4C1E" w:rsidP="000A4C1E">
      <w:pPr>
        <w:pStyle w:val="Literatura-text"/>
      </w:pPr>
      <w:r w:rsidRPr="00A12C79">
        <w:rPr>
          <w:i/>
        </w:rPr>
        <w:t>Daně a právo v praxi</w:t>
      </w:r>
      <w:r>
        <w:t xml:space="preserve">. </w:t>
      </w:r>
      <w:r w:rsidR="00715A6D">
        <w:t>Roč. XV</w:t>
      </w:r>
      <w:r>
        <w:t xml:space="preserve"> (2010). Praha: Wolters Kluwer ČR. ISSN 1211-7293.</w:t>
      </w:r>
    </w:p>
    <w:p w:rsidR="000A4C1E" w:rsidRDefault="000A4C1E" w:rsidP="000A4C1E">
      <w:pPr>
        <w:pStyle w:val="Literatura-text"/>
      </w:pPr>
      <w:r w:rsidRPr="00A12C79">
        <w:rPr>
          <w:i/>
        </w:rPr>
        <w:t>Daně a právo v praxi</w:t>
      </w:r>
      <w:r>
        <w:t xml:space="preserve">. </w:t>
      </w:r>
      <w:r w:rsidR="00715A6D">
        <w:t>Roč. XVI</w:t>
      </w:r>
      <w:r>
        <w:t xml:space="preserve"> (2011). Praha: Wolters Kluwer ČR. ISSN 1211-7293.</w:t>
      </w:r>
    </w:p>
    <w:p w:rsidR="000A4C1E" w:rsidRDefault="000A4C1E" w:rsidP="000A4C1E">
      <w:pPr>
        <w:pStyle w:val="Literatura-text"/>
      </w:pPr>
      <w:r w:rsidRPr="001163D8">
        <w:rPr>
          <w:i/>
        </w:rPr>
        <w:t>Daně a účetnictví bez chyb, pokut a penále</w:t>
      </w:r>
      <w:r>
        <w:t>. Roč. XI. (2010). Český Těšín: Poradce s.r.o. ISSN 1214-522X.</w:t>
      </w:r>
    </w:p>
    <w:p w:rsidR="000A4C1E" w:rsidRDefault="000A4C1E" w:rsidP="000A4C1E">
      <w:pPr>
        <w:pStyle w:val="Literatura-text"/>
      </w:pPr>
      <w:r w:rsidRPr="001163D8">
        <w:rPr>
          <w:i/>
        </w:rPr>
        <w:lastRenderedPageBreak/>
        <w:t>Daně a účetnictví bez chyb, pokut a penále</w:t>
      </w:r>
      <w:r>
        <w:t>. Roč. XII. (2011). Český Těšín: Poradce s.r.o. ISSN 1214-522X.</w:t>
      </w:r>
    </w:p>
    <w:p w:rsidR="000A4C1E" w:rsidRDefault="000A4C1E" w:rsidP="000A4C1E">
      <w:pPr>
        <w:pStyle w:val="Literatura-text"/>
      </w:pPr>
      <w:r>
        <w:t xml:space="preserve">KÖPPELOVÁ, T. – RYTÍŘOVÁ, L.: Daňové přiznání za rok 2010. </w:t>
      </w:r>
      <w:r w:rsidRPr="005B1E30">
        <w:rPr>
          <w:i/>
        </w:rPr>
        <w:t>Ekonom</w:t>
      </w:r>
      <w:r>
        <w:t xml:space="preserve">, </w:t>
      </w:r>
      <w:r w:rsidRPr="00985888">
        <w:t xml:space="preserve">roč. </w:t>
      </w:r>
      <w:r>
        <w:t>LV</w:t>
      </w:r>
      <w:r w:rsidRPr="00985888">
        <w:t xml:space="preserve"> (20</w:t>
      </w:r>
      <w:r>
        <w:t>10</w:t>
      </w:r>
      <w:r w:rsidRPr="00985888">
        <w:t xml:space="preserve">), č. </w:t>
      </w:r>
      <w:r>
        <w:t>6</w:t>
      </w:r>
      <w:r w:rsidRPr="00985888">
        <w:t xml:space="preserve">, </w:t>
      </w:r>
      <w:r>
        <w:t xml:space="preserve">příloha </w:t>
      </w:r>
      <w:r w:rsidRPr="00985888">
        <w:t xml:space="preserve">s. </w:t>
      </w:r>
      <w:r>
        <w:t>1-31</w:t>
      </w:r>
      <w:r w:rsidRPr="00985888">
        <w:t>. ISSN 121</w:t>
      </w:r>
      <w:r>
        <w:t>0</w:t>
      </w:r>
      <w:r w:rsidRPr="00985888">
        <w:t>-</w:t>
      </w:r>
      <w:r>
        <w:t>0714</w:t>
      </w:r>
      <w:r w:rsidRPr="00985888">
        <w:t>.</w:t>
      </w:r>
    </w:p>
    <w:p w:rsidR="000A4C1E" w:rsidRDefault="000A4C1E" w:rsidP="000A4C1E">
      <w:pPr>
        <w:pStyle w:val="Literatura-text"/>
      </w:pPr>
      <w:r>
        <w:t xml:space="preserve">ŠNOBL, P.: Daňové přiznání za rok 2010 – jak se vyhnout častým chybám. </w:t>
      </w:r>
      <w:r w:rsidRPr="005B1E30">
        <w:rPr>
          <w:i/>
        </w:rPr>
        <w:t>Ekonom</w:t>
      </w:r>
      <w:r>
        <w:t xml:space="preserve">, </w:t>
      </w:r>
      <w:r w:rsidRPr="00985888">
        <w:t xml:space="preserve">roč. </w:t>
      </w:r>
      <w:r>
        <w:t>LV</w:t>
      </w:r>
      <w:r w:rsidRPr="00985888">
        <w:t xml:space="preserve"> (20</w:t>
      </w:r>
      <w:r>
        <w:t>10</w:t>
      </w:r>
      <w:r w:rsidRPr="00985888">
        <w:t xml:space="preserve">), č. </w:t>
      </w:r>
      <w:r>
        <w:t>6</w:t>
      </w:r>
      <w:r w:rsidRPr="00985888">
        <w:t xml:space="preserve">, s. </w:t>
      </w:r>
      <w:r>
        <w:t>56-57</w:t>
      </w:r>
      <w:r w:rsidRPr="00985888">
        <w:t>. ISSN 121</w:t>
      </w:r>
      <w:r>
        <w:t>0</w:t>
      </w:r>
      <w:r w:rsidRPr="00985888">
        <w:t>-</w:t>
      </w:r>
      <w:r>
        <w:t>0714</w:t>
      </w:r>
      <w:r w:rsidRPr="00985888">
        <w:t>.</w:t>
      </w:r>
    </w:p>
    <w:p w:rsidR="000A4C1E" w:rsidRPr="00985888" w:rsidRDefault="000A4C1E" w:rsidP="000A4C1E">
      <w:pPr>
        <w:pStyle w:val="Literatura-text"/>
      </w:pPr>
    </w:p>
    <w:p w:rsidR="000A4C1E" w:rsidRPr="007633B0" w:rsidRDefault="000A4C1E" w:rsidP="000A4C1E">
      <w:pPr>
        <w:rPr>
          <w:b/>
          <w:sz w:val="22"/>
        </w:rPr>
      </w:pPr>
      <w:r w:rsidRPr="007633B0">
        <w:rPr>
          <w:b/>
          <w:sz w:val="22"/>
        </w:rPr>
        <w:t>Internetové zdroje</w:t>
      </w:r>
    </w:p>
    <w:p w:rsidR="000A4C1E" w:rsidRPr="007633B0" w:rsidRDefault="000A4C1E" w:rsidP="000A4C1E">
      <w:pPr>
        <w:rPr>
          <w:sz w:val="22"/>
        </w:rPr>
      </w:pPr>
      <w:r w:rsidRPr="007633B0">
        <w:rPr>
          <w:i/>
          <w:sz w:val="22"/>
        </w:rPr>
        <w:t>Historie daní - přednáška</w:t>
      </w:r>
      <w:r w:rsidRPr="007633B0">
        <w:rPr>
          <w:sz w:val="22"/>
        </w:rPr>
        <w:t>. Brno: Masarykova univerzita [cit. 19-06-2011]. Dostupné z WWW: &lt;</w:t>
      </w:r>
      <w:hyperlink r:id="rId47" w:history="1">
        <w:r w:rsidRPr="007633B0">
          <w:rPr>
            <w:rStyle w:val="Hypertextovodkaz"/>
            <w:i/>
            <w:sz w:val="22"/>
          </w:rPr>
          <w:t>http://www.econ.muni.cz/~ivan/xxx/subjects/ver_econ/prednes9.htm</w:t>
        </w:r>
      </w:hyperlink>
      <w:r w:rsidRPr="007633B0">
        <w:rPr>
          <w:sz w:val="22"/>
        </w:rPr>
        <w:t>&gt;.</w:t>
      </w:r>
    </w:p>
    <w:p w:rsidR="000A4C1E" w:rsidRDefault="000A4C1E" w:rsidP="000A4C1E">
      <w:pPr>
        <w:rPr>
          <w:sz w:val="22"/>
        </w:rPr>
      </w:pPr>
      <w:r w:rsidRPr="007633B0">
        <w:rPr>
          <w:i/>
          <w:sz w:val="22"/>
        </w:rPr>
        <w:t>Něco málo z historie daní I a II</w:t>
      </w:r>
      <w:r w:rsidRPr="007633B0">
        <w:rPr>
          <w:sz w:val="22"/>
        </w:rPr>
        <w:t>. Živá historie – občanské sdružení [cit. 04-10-2010]. Dostupné z WWW: &lt;</w:t>
      </w:r>
      <w:hyperlink r:id="rId48" w:history="1">
        <w:r w:rsidRPr="007633B0">
          <w:rPr>
            <w:rStyle w:val="Hypertextovodkaz"/>
            <w:i/>
            <w:sz w:val="22"/>
          </w:rPr>
          <w:t>http://www.zivahistorie.eu/index.php/neco-malo-z-historie-dani-i/</w:t>
        </w:r>
      </w:hyperlink>
      <w:r w:rsidRPr="007633B0">
        <w:rPr>
          <w:sz w:val="22"/>
        </w:rPr>
        <w:t>&gt;.</w:t>
      </w:r>
    </w:p>
    <w:p w:rsidR="000A4C1E" w:rsidRDefault="000A4C1E" w:rsidP="000A4C1E">
      <w:pPr>
        <w:rPr>
          <w:sz w:val="22"/>
        </w:rPr>
      </w:pPr>
    </w:p>
    <w:p w:rsidR="00011C39" w:rsidRDefault="0078685E">
      <w:pPr>
        <w:spacing w:after="0"/>
        <w:jc w:val="left"/>
        <w:sectPr w:rsidR="00011C39" w:rsidSect="00265875">
          <w:pgSz w:w="11906" w:h="16838" w:code="9"/>
          <w:pgMar w:top="1276" w:right="1134" w:bottom="1418" w:left="2268" w:header="709" w:footer="12" w:gutter="0"/>
          <w:pgNumType w:start="1"/>
          <w:cols w:space="708"/>
          <w:docGrid w:linePitch="326"/>
        </w:sectPr>
      </w:pPr>
      <w:r>
        <w:br w:type="page"/>
      </w:r>
    </w:p>
    <w:p w:rsidR="00831212" w:rsidRDefault="0001702C" w:rsidP="000A4C1E">
      <w:pPr>
        <w:pStyle w:val="Nadpis1"/>
        <w:numPr>
          <w:ilvl w:val="0"/>
          <w:numId w:val="0"/>
        </w:numPr>
        <w:ind w:left="360" w:hanging="360"/>
      </w:pPr>
      <w:bookmarkStart w:id="25" w:name="_Toc307768154"/>
      <w:r>
        <w:lastRenderedPageBreak/>
        <w:t>Přílohy</w:t>
      </w:r>
      <w:bookmarkEnd w:id="25"/>
    </w:p>
    <w:p w:rsidR="00AE1142" w:rsidRPr="00AE1142" w:rsidRDefault="00AE1142" w:rsidP="00AE1142">
      <w:pPr>
        <w:pStyle w:val="Nadpis2"/>
        <w:numPr>
          <w:ilvl w:val="0"/>
          <w:numId w:val="0"/>
        </w:numPr>
        <w:ind w:left="578" w:hanging="578"/>
        <w:rPr>
          <w:b w:val="0"/>
          <w:sz w:val="20"/>
        </w:rPr>
      </w:pPr>
      <w:bookmarkStart w:id="26" w:name="_Toc307768155"/>
      <w:r>
        <w:rPr>
          <w:b w:val="0"/>
          <w:sz w:val="20"/>
        </w:rPr>
        <w:t>Příloha č. 1 Tabulky ročních odpisových sazeb při zvýšení odpisu v </w:t>
      </w:r>
      <w:r w:rsidR="00247762">
        <w:rPr>
          <w:b w:val="0"/>
          <w:sz w:val="20"/>
        </w:rPr>
        <w:t>prvním roce</w:t>
      </w:r>
      <w:r>
        <w:rPr>
          <w:b w:val="0"/>
          <w:sz w:val="20"/>
        </w:rPr>
        <w:t xml:space="preserve"> odpisování</w:t>
      </w:r>
      <w:bookmarkEnd w:id="26"/>
    </w:p>
    <w:p w:rsidR="008E117C" w:rsidRPr="00EE6086" w:rsidRDefault="00AE1142" w:rsidP="00EE6086">
      <w:pPr>
        <w:rPr>
          <w:b/>
          <w:sz w:val="20"/>
        </w:rPr>
      </w:pPr>
      <w:r w:rsidRPr="00EE6086">
        <w:rPr>
          <w:sz w:val="20"/>
        </w:rPr>
        <w:t xml:space="preserve">Tabulka č. </w:t>
      </w:r>
      <w:r w:rsidR="00E36A9F">
        <w:rPr>
          <w:sz w:val="20"/>
        </w:rPr>
        <w:t>9</w:t>
      </w:r>
      <w:r w:rsidR="008E117C" w:rsidRPr="00EE6086">
        <w:rPr>
          <w:sz w:val="20"/>
        </w:rPr>
        <w:t xml:space="preserve"> Roční odpisová sazba při zvýšení odpisu v prvním roce odpisování o 20%</w:t>
      </w:r>
    </w:p>
    <w:tbl>
      <w:tblPr>
        <w:tblStyle w:val="Svtlmkazvraznn4"/>
        <w:tblW w:w="0" w:type="auto"/>
        <w:tblInd w:w="108" w:type="dxa"/>
        <w:tblLook w:val="02A0"/>
      </w:tblPr>
      <w:tblGrid>
        <w:gridCol w:w="2053"/>
        <w:gridCol w:w="2161"/>
        <w:gridCol w:w="2161"/>
        <w:gridCol w:w="2161"/>
      </w:tblGrid>
      <w:tr w:rsidR="008E117C" w:rsidTr="00CC3D0E">
        <w:trPr>
          <w:cnfStyle w:val="100000000000"/>
          <w:trHeight w:hRule="exact" w:val="648"/>
        </w:trPr>
        <w:tc>
          <w:tcPr>
            <w:cnfStyle w:val="001000000000"/>
            <w:tcW w:w="2053" w:type="dxa"/>
            <w:vAlign w:val="center"/>
          </w:tcPr>
          <w:p w:rsidR="008E117C" w:rsidRPr="00066FC2" w:rsidRDefault="008E117C" w:rsidP="00EA6C79">
            <w:pPr>
              <w:jc w:val="center"/>
              <w:rPr>
                <w:rFonts w:ascii="Times New Roman" w:hAnsi="Times New Roman" w:cs="Times New Roman"/>
                <w:sz w:val="20"/>
              </w:rPr>
            </w:pPr>
            <w:r>
              <w:rPr>
                <w:rFonts w:ascii="Times New Roman" w:hAnsi="Times New Roman" w:cs="Times New Roman"/>
                <w:sz w:val="20"/>
              </w:rPr>
              <w:t>Odpisová skupina</w:t>
            </w:r>
          </w:p>
        </w:tc>
        <w:tc>
          <w:tcPr>
            <w:cnfStyle w:val="000010000000"/>
            <w:tcW w:w="2161" w:type="dxa"/>
            <w:vAlign w:val="center"/>
          </w:tcPr>
          <w:p w:rsidR="008E117C" w:rsidRPr="00066FC2" w:rsidRDefault="008E117C" w:rsidP="00EA6C79">
            <w:pPr>
              <w:jc w:val="center"/>
              <w:rPr>
                <w:rFonts w:ascii="Times New Roman" w:hAnsi="Times New Roman" w:cs="Times New Roman"/>
                <w:sz w:val="20"/>
              </w:rPr>
            </w:pPr>
            <w:r>
              <w:rPr>
                <w:rFonts w:ascii="Times New Roman" w:hAnsi="Times New Roman" w:cs="Times New Roman"/>
                <w:sz w:val="20"/>
              </w:rPr>
              <w:t>První rok odpisování</w:t>
            </w:r>
          </w:p>
        </w:tc>
        <w:tc>
          <w:tcPr>
            <w:tcW w:w="2161" w:type="dxa"/>
            <w:vAlign w:val="center"/>
          </w:tcPr>
          <w:p w:rsidR="008E117C" w:rsidRPr="00066FC2" w:rsidRDefault="008E117C" w:rsidP="00EA6C79">
            <w:pPr>
              <w:jc w:val="center"/>
              <w:cnfStyle w:val="100000000000"/>
              <w:rPr>
                <w:rFonts w:ascii="Times New Roman" w:hAnsi="Times New Roman" w:cs="Times New Roman"/>
                <w:sz w:val="20"/>
              </w:rPr>
            </w:pPr>
            <w:r>
              <w:rPr>
                <w:rFonts w:ascii="Times New Roman" w:hAnsi="Times New Roman" w:cs="Times New Roman"/>
                <w:sz w:val="20"/>
              </w:rPr>
              <w:t>Další roky odpisování</w:t>
            </w:r>
          </w:p>
        </w:tc>
        <w:tc>
          <w:tcPr>
            <w:cnfStyle w:val="000010000000"/>
            <w:tcW w:w="2161" w:type="dxa"/>
            <w:vAlign w:val="center"/>
          </w:tcPr>
          <w:p w:rsidR="008E117C" w:rsidRPr="00066FC2" w:rsidRDefault="008E117C" w:rsidP="00EA6C79">
            <w:pPr>
              <w:jc w:val="center"/>
              <w:rPr>
                <w:rFonts w:ascii="Times New Roman" w:hAnsi="Times New Roman" w:cs="Times New Roman"/>
                <w:sz w:val="20"/>
              </w:rPr>
            </w:pPr>
            <w:r>
              <w:rPr>
                <w:rFonts w:ascii="Times New Roman" w:hAnsi="Times New Roman" w:cs="Times New Roman"/>
                <w:sz w:val="20"/>
              </w:rPr>
              <w:t>Pro zvýšenou vstupní cenu</w:t>
            </w:r>
          </w:p>
        </w:tc>
      </w:tr>
      <w:tr w:rsidR="008E117C" w:rsidTr="00CC3D0E">
        <w:trPr>
          <w:trHeight w:hRule="exact" w:val="284"/>
        </w:trPr>
        <w:tc>
          <w:tcPr>
            <w:cnfStyle w:val="001000000000"/>
            <w:tcW w:w="2053" w:type="dxa"/>
            <w:vAlign w:val="center"/>
          </w:tcPr>
          <w:p w:rsidR="008E117C" w:rsidRPr="00066FC2" w:rsidRDefault="008E117C" w:rsidP="00EA6C79">
            <w:pPr>
              <w:jc w:val="center"/>
              <w:rPr>
                <w:rFonts w:ascii="Times New Roman" w:hAnsi="Times New Roman" w:cs="Times New Roman"/>
                <w:sz w:val="20"/>
              </w:rPr>
            </w:pPr>
            <w:r>
              <w:rPr>
                <w:rFonts w:ascii="Times New Roman" w:hAnsi="Times New Roman" w:cs="Times New Roman"/>
                <w:sz w:val="20"/>
              </w:rPr>
              <w:t>1</w:t>
            </w:r>
          </w:p>
        </w:tc>
        <w:tc>
          <w:tcPr>
            <w:cnfStyle w:val="000010000000"/>
            <w:tcW w:w="2161" w:type="dxa"/>
            <w:vAlign w:val="center"/>
          </w:tcPr>
          <w:p w:rsidR="008E117C" w:rsidRPr="00066FC2" w:rsidRDefault="008E117C" w:rsidP="00EA6C79">
            <w:pPr>
              <w:jc w:val="center"/>
              <w:rPr>
                <w:sz w:val="20"/>
              </w:rPr>
            </w:pPr>
            <w:r>
              <w:rPr>
                <w:sz w:val="20"/>
              </w:rPr>
              <w:t>40</w:t>
            </w:r>
          </w:p>
        </w:tc>
        <w:tc>
          <w:tcPr>
            <w:tcW w:w="2161" w:type="dxa"/>
            <w:vAlign w:val="center"/>
          </w:tcPr>
          <w:p w:rsidR="008E117C" w:rsidRPr="00066FC2" w:rsidRDefault="008E117C" w:rsidP="00EA6C79">
            <w:pPr>
              <w:jc w:val="center"/>
              <w:cnfStyle w:val="000000000000"/>
              <w:rPr>
                <w:sz w:val="20"/>
              </w:rPr>
            </w:pPr>
            <w:r>
              <w:rPr>
                <w:sz w:val="20"/>
              </w:rPr>
              <w:t>30</w:t>
            </w:r>
          </w:p>
        </w:tc>
        <w:tc>
          <w:tcPr>
            <w:cnfStyle w:val="000010000000"/>
            <w:tcW w:w="2161" w:type="dxa"/>
            <w:vAlign w:val="center"/>
          </w:tcPr>
          <w:p w:rsidR="008E117C" w:rsidRPr="00066FC2" w:rsidRDefault="008E117C" w:rsidP="00EA6C79">
            <w:pPr>
              <w:jc w:val="center"/>
              <w:rPr>
                <w:sz w:val="20"/>
              </w:rPr>
            </w:pPr>
            <w:r>
              <w:rPr>
                <w:sz w:val="20"/>
              </w:rPr>
              <w:t>33,3</w:t>
            </w:r>
          </w:p>
        </w:tc>
      </w:tr>
      <w:tr w:rsidR="008E117C" w:rsidTr="00CC3D0E">
        <w:trPr>
          <w:trHeight w:hRule="exact" w:val="284"/>
        </w:trPr>
        <w:tc>
          <w:tcPr>
            <w:cnfStyle w:val="001000000000"/>
            <w:tcW w:w="2053" w:type="dxa"/>
            <w:vAlign w:val="center"/>
          </w:tcPr>
          <w:p w:rsidR="008E117C" w:rsidRPr="00066FC2" w:rsidRDefault="008E117C" w:rsidP="00EA6C79">
            <w:pPr>
              <w:jc w:val="center"/>
              <w:rPr>
                <w:rFonts w:ascii="Times New Roman" w:hAnsi="Times New Roman" w:cs="Times New Roman"/>
                <w:sz w:val="20"/>
              </w:rPr>
            </w:pPr>
            <w:r>
              <w:rPr>
                <w:rFonts w:ascii="Times New Roman" w:hAnsi="Times New Roman" w:cs="Times New Roman"/>
                <w:sz w:val="20"/>
              </w:rPr>
              <w:t>2</w:t>
            </w:r>
          </w:p>
        </w:tc>
        <w:tc>
          <w:tcPr>
            <w:cnfStyle w:val="000010000000"/>
            <w:tcW w:w="2161" w:type="dxa"/>
            <w:vAlign w:val="center"/>
          </w:tcPr>
          <w:p w:rsidR="008E117C" w:rsidRPr="00066FC2" w:rsidRDefault="008E117C" w:rsidP="00EA6C79">
            <w:pPr>
              <w:jc w:val="center"/>
              <w:rPr>
                <w:sz w:val="20"/>
              </w:rPr>
            </w:pPr>
            <w:r>
              <w:rPr>
                <w:sz w:val="20"/>
              </w:rPr>
              <w:t>31</w:t>
            </w:r>
          </w:p>
        </w:tc>
        <w:tc>
          <w:tcPr>
            <w:tcW w:w="2161" w:type="dxa"/>
            <w:vAlign w:val="center"/>
          </w:tcPr>
          <w:p w:rsidR="008E117C" w:rsidRPr="00066FC2" w:rsidRDefault="008E117C" w:rsidP="00EA6C79">
            <w:pPr>
              <w:jc w:val="center"/>
              <w:cnfStyle w:val="000000000000"/>
              <w:rPr>
                <w:sz w:val="20"/>
              </w:rPr>
            </w:pPr>
            <w:r>
              <w:rPr>
                <w:sz w:val="20"/>
              </w:rPr>
              <w:t>17,25</w:t>
            </w:r>
          </w:p>
        </w:tc>
        <w:tc>
          <w:tcPr>
            <w:cnfStyle w:val="000010000000"/>
            <w:tcW w:w="2161" w:type="dxa"/>
            <w:vAlign w:val="center"/>
          </w:tcPr>
          <w:p w:rsidR="008E117C" w:rsidRPr="00066FC2" w:rsidRDefault="008E117C" w:rsidP="00EA6C79">
            <w:pPr>
              <w:jc w:val="center"/>
              <w:rPr>
                <w:sz w:val="20"/>
              </w:rPr>
            </w:pPr>
            <w:r>
              <w:rPr>
                <w:sz w:val="20"/>
              </w:rPr>
              <w:t>20</w:t>
            </w:r>
          </w:p>
        </w:tc>
      </w:tr>
      <w:tr w:rsidR="008E117C" w:rsidTr="00CC3D0E">
        <w:trPr>
          <w:trHeight w:hRule="exact" w:val="284"/>
        </w:trPr>
        <w:tc>
          <w:tcPr>
            <w:cnfStyle w:val="001000000000"/>
            <w:tcW w:w="2053" w:type="dxa"/>
            <w:vAlign w:val="center"/>
          </w:tcPr>
          <w:p w:rsidR="008E117C" w:rsidRPr="00066FC2" w:rsidRDefault="008E117C" w:rsidP="00EA6C79">
            <w:pPr>
              <w:jc w:val="center"/>
              <w:rPr>
                <w:rFonts w:ascii="Times New Roman" w:hAnsi="Times New Roman" w:cs="Times New Roman"/>
                <w:sz w:val="20"/>
              </w:rPr>
            </w:pPr>
            <w:r>
              <w:rPr>
                <w:rFonts w:ascii="Times New Roman" w:hAnsi="Times New Roman" w:cs="Times New Roman"/>
                <w:sz w:val="20"/>
              </w:rPr>
              <w:t>3</w:t>
            </w:r>
          </w:p>
        </w:tc>
        <w:tc>
          <w:tcPr>
            <w:cnfStyle w:val="000010000000"/>
            <w:tcW w:w="2161" w:type="dxa"/>
            <w:vAlign w:val="center"/>
          </w:tcPr>
          <w:p w:rsidR="008E117C" w:rsidRPr="00066FC2" w:rsidRDefault="008E117C" w:rsidP="00EA6C79">
            <w:pPr>
              <w:jc w:val="center"/>
              <w:rPr>
                <w:sz w:val="20"/>
              </w:rPr>
            </w:pPr>
            <w:r>
              <w:rPr>
                <w:sz w:val="20"/>
              </w:rPr>
              <w:t>24,4</w:t>
            </w:r>
          </w:p>
        </w:tc>
        <w:tc>
          <w:tcPr>
            <w:tcW w:w="2161" w:type="dxa"/>
            <w:vAlign w:val="center"/>
          </w:tcPr>
          <w:p w:rsidR="008E117C" w:rsidRPr="00066FC2" w:rsidRDefault="008E117C" w:rsidP="00EA6C79">
            <w:pPr>
              <w:jc w:val="center"/>
              <w:cnfStyle w:val="000000000000"/>
              <w:rPr>
                <w:sz w:val="20"/>
              </w:rPr>
            </w:pPr>
            <w:r>
              <w:rPr>
                <w:sz w:val="20"/>
              </w:rPr>
              <w:t>8,4</w:t>
            </w:r>
          </w:p>
        </w:tc>
        <w:tc>
          <w:tcPr>
            <w:cnfStyle w:val="000010000000"/>
            <w:tcW w:w="2161" w:type="dxa"/>
            <w:vAlign w:val="center"/>
          </w:tcPr>
          <w:p w:rsidR="008E117C" w:rsidRPr="00066FC2" w:rsidRDefault="008E117C" w:rsidP="00EA6C79">
            <w:pPr>
              <w:jc w:val="center"/>
              <w:rPr>
                <w:sz w:val="20"/>
              </w:rPr>
            </w:pPr>
            <w:r>
              <w:rPr>
                <w:sz w:val="20"/>
              </w:rPr>
              <w:t>10</w:t>
            </w:r>
          </w:p>
        </w:tc>
      </w:tr>
    </w:tbl>
    <w:p w:rsidR="00473352" w:rsidRDefault="00473352" w:rsidP="00473352">
      <w:pPr>
        <w:rPr>
          <w:sz w:val="20"/>
        </w:rPr>
      </w:pPr>
      <w:r w:rsidRPr="009F23E2">
        <w:rPr>
          <w:sz w:val="22"/>
        </w:rPr>
        <w:t xml:space="preserve">Zdroj: </w:t>
      </w:r>
      <w:r w:rsidRPr="009F23E2">
        <w:rPr>
          <w:sz w:val="20"/>
        </w:rPr>
        <w:t>ZDP, § 3</w:t>
      </w:r>
      <w:r>
        <w:rPr>
          <w:sz w:val="20"/>
        </w:rPr>
        <w:t>1, odst. 1, písm. b)</w:t>
      </w:r>
      <w:r w:rsidRPr="009F23E2">
        <w:rPr>
          <w:sz w:val="20"/>
        </w:rPr>
        <w:t>. Vlastní úprava.</w:t>
      </w:r>
    </w:p>
    <w:p w:rsidR="008E117C" w:rsidRDefault="008E117C" w:rsidP="008E117C">
      <w:pPr>
        <w:pStyle w:val="Nadpis2"/>
        <w:numPr>
          <w:ilvl w:val="0"/>
          <w:numId w:val="0"/>
        </w:numPr>
        <w:ind w:left="578" w:hanging="578"/>
      </w:pPr>
    </w:p>
    <w:p w:rsidR="00473352" w:rsidRPr="00EE6086" w:rsidRDefault="00AE1142" w:rsidP="00EE6086">
      <w:pPr>
        <w:rPr>
          <w:b/>
          <w:sz w:val="20"/>
        </w:rPr>
      </w:pPr>
      <w:r w:rsidRPr="00EE6086">
        <w:rPr>
          <w:sz w:val="20"/>
        </w:rPr>
        <w:t xml:space="preserve">Tabulka č. </w:t>
      </w:r>
      <w:r w:rsidR="00E36A9F">
        <w:rPr>
          <w:sz w:val="20"/>
        </w:rPr>
        <w:t>10</w:t>
      </w:r>
      <w:r w:rsidR="00473352" w:rsidRPr="00EE6086">
        <w:rPr>
          <w:sz w:val="20"/>
        </w:rPr>
        <w:t xml:space="preserve"> Roční odpisová sazba při zvýšení odpisu v prvním roce odpisování o 15%</w:t>
      </w:r>
    </w:p>
    <w:tbl>
      <w:tblPr>
        <w:tblStyle w:val="Svtlmkazvraznn4"/>
        <w:tblW w:w="0" w:type="auto"/>
        <w:tblInd w:w="108" w:type="dxa"/>
        <w:tblLook w:val="02A0"/>
      </w:tblPr>
      <w:tblGrid>
        <w:gridCol w:w="2053"/>
        <w:gridCol w:w="2161"/>
        <w:gridCol w:w="2161"/>
        <w:gridCol w:w="2161"/>
      </w:tblGrid>
      <w:tr w:rsidR="00473352" w:rsidTr="00CC3D0E">
        <w:trPr>
          <w:cnfStyle w:val="100000000000"/>
          <w:trHeight w:hRule="exact" w:val="648"/>
        </w:trPr>
        <w:tc>
          <w:tcPr>
            <w:cnfStyle w:val="001000000000"/>
            <w:tcW w:w="2053" w:type="dxa"/>
            <w:vAlign w:val="center"/>
          </w:tcPr>
          <w:p w:rsidR="00473352" w:rsidRPr="00066FC2" w:rsidRDefault="00473352" w:rsidP="00EA6C79">
            <w:pPr>
              <w:jc w:val="center"/>
              <w:rPr>
                <w:rFonts w:ascii="Times New Roman" w:hAnsi="Times New Roman" w:cs="Times New Roman"/>
                <w:sz w:val="20"/>
              </w:rPr>
            </w:pPr>
            <w:r>
              <w:rPr>
                <w:rFonts w:ascii="Times New Roman" w:hAnsi="Times New Roman" w:cs="Times New Roman"/>
                <w:sz w:val="20"/>
              </w:rPr>
              <w:t>Odpisová skupina</w:t>
            </w:r>
          </w:p>
        </w:tc>
        <w:tc>
          <w:tcPr>
            <w:cnfStyle w:val="000010000000"/>
            <w:tcW w:w="2161" w:type="dxa"/>
            <w:vAlign w:val="center"/>
          </w:tcPr>
          <w:p w:rsidR="00473352" w:rsidRPr="00066FC2" w:rsidRDefault="00473352" w:rsidP="00EA6C79">
            <w:pPr>
              <w:jc w:val="center"/>
              <w:rPr>
                <w:rFonts w:ascii="Times New Roman" w:hAnsi="Times New Roman" w:cs="Times New Roman"/>
                <w:sz w:val="20"/>
              </w:rPr>
            </w:pPr>
            <w:r>
              <w:rPr>
                <w:rFonts w:ascii="Times New Roman" w:hAnsi="Times New Roman" w:cs="Times New Roman"/>
                <w:sz w:val="20"/>
              </w:rPr>
              <w:t>První rok odpisování</w:t>
            </w:r>
          </w:p>
        </w:tc>
        <w:tc>
          <w:tcPr>
            <w:tcW w:w="2161" w:type="dxa"/>
            <w:vAlign w:val="center"/>
          </w:tcPr>
          <w:p w:rsidR="00473352" w:rsidRPr="00066FC2" w:rsidRDefault="00473352" w:rsidP="00EA6C79">
            <w:pPr>
              <w:jc w:val="center"/>
              <w:cnfStyle w:val="100000000000"/>
              <w:rPr>
                <w:rFonts w:ascii="Times New Roman" w:hAnsi="Times New Roman" w:cs="Times New Roman"/>
                <w:sz w:val="20"/>
              </w:rPr>
            </w:pPr>
            <w:r>
              <w:rPr>
                <w:rFonts w:ascii="Times New Roman" w:hAnsi="Times New Roman" w:cs="Times New Roman"/>
                <w:sz w:val="20"/>
              </w:rPr>
              <w:t>Další roky odpisování</w:t>
            </w:r>
          </w:p>
        </w:tc>
        <w:tc>
          <w:tcPr>
            <w:cnfStyle w:val="000010000000"/>
            <w:tcW w:w="2161" w:type="dxa"/>
            <w:vAlign w:val="center"/>
          </w:tcPr>
          <w:p w:rsidR="00473352" w:rsidRPr="00066FC2" w:rsidRDefault="00473352" w:rsidP="00EA6C79">
            <w:pPr>
              <w:jc w:val="center"/>
              <w:rPr>
                <w:rFonts w:ascii="Times New Roman" w:hAnsi="Times New Roman" w:cs="Times New Roman"/>
                <w:sz w:val="20"/>
              </w:rPr>
            </w:pPr>
            <w:r>
              <w:rPr>
                <w:rFonts w:ascii="Times New Roman" w:hAnsi="Times New Roman" w:cs="Times New Roman"/>
                <w:sz w:val="20"/>
              </w:rPr>
              <w:t>Pro zvýšenou vstupní cenu</w:t>
            </w:r>
          </w:p>
        </w:tc>
      </w:tr>
      <w:tr w:rsidR="00473352" w:rsidTr="00CC3D0E">
        <w:trPr>
          <w:trHeight w:hRule="exact" w:val="284"/>
        </w:trPr>
        <w:tc>
          <w:tcPr>
            <w:cnfStyle w:val="001000000000"/>
            <w:tcW w:w="2053" w:type="dxa"/>
            <w:vAlign w:val="center"/>
          </w:tcPr>
          <w:p w:rsidR="00473352" w:rsidRPr="00066FC2" w:rsidRDefault="00473352" w:rsidP="00EA6C79">
            <w:pPr>
              <w:jc w:val="center"/>
              <w:rPr>
                <w:rFonts w:ascii="Times New Roman" w:hAnsi="Times New Roman" w:cs="Times New Roman"/>
                <w:sz w:val="20"/>
              </w:rPr>
            </w:pPr>
            <w:r>
              <w:rPr>
                <w:rFonts w:ascii="Times New Roman" w:hAnsi="Times New Roman" w:cs="Times New Roman"/>
                <w:sz w:val="20"/>
              </w:rPr>
              <w:t>1</w:t>
            </w:r>
          </w:p>
        </w:tc>
        <w:tc>
          <w:tcPr>
            <w:cnfStyle w:val="000010000000"/>
            <w:tcW w:w="2161" w:type="dxa"/>
            <w:vAlign w:val="center"/>
          </w:tcPr>
          <w:p w:rsidR="00473352" w:rsidRPr="00066FC2" w:rsidRDefault="00473352" w:rsidP="00EA6C79">
            <w:pPr>
              <w:jc w:val="center"/>
              <w:rPr>
                <w:sz w:val="20"/>
              </w:rPr>
            </w:pPr>
            <w:r>
              <w:rPr>
                <w:sz w:val="20"/>
              </w:rPr>
              <w:t>35</w:t>
            </w:r>
          </w:p>
        </w:tc>
        <w:tc>
          <w:tcPr>
            <w:tcW w:w="2161" w:type="dxa"/>
            <w:vAlign w:val="center"/>
          </w:tcPr>
          <w:p w:rsidR="00473352" w:rsidRPr="00066FC2" w:rsidRDefault="00473352" w:rsidP="00EA6C79">
            <w:pPr>
              <w:jc w:val="center"/>
              <w:cnfStyle w:val="000000000000"/>
              <w:rPr>
                <w:sz w:val="20"/>
              </w:rPr>
            </w:pPr>
            <w:r>
              <w:rPr>
                <w:sz w:val="20"/>
              </w:rPr>
              <w:t>32,5</w:t>
            </w:r>
          </w:p>
        </w:tc>
        <w:tc>
          <w:tcPr>
            <w:cnfStyle w:val="000010000000"/>
            <w:tcW w:w="2161" w:type="dxa"/>
            <w:vAlign w:val="center"/>
          </w:tcPr>
          <w:p w:rsidR="00473352" w:rsidRPr="00066FC2" w:rsidRDefault="00473352" w:rsidP="00EA6C79">
            <w:pPr>
              <w:jc w:val="center"/>
              <w:rPr>
                <w:sz w:val="20"/>
              </w:rPr>
            </w:pPr>
            <w:r>
              <w:rPr>
                <w:sz w:val="20"/>
              </w:rPr>
              <w:t>33,3</w:t>
            </w:r>
          </w:p>
        </w:tc>
      </w:tr>
      <w:tr w:rsidR="00473352" w:rsidTr="00CC3D0E">
        <w:trPr>
          <w:trHeight w:hRule="exact" w:val="284"/>
        </w:trPr>
        <w:tc>
          <w:tcPr>
            <w:cnfStyle w:val="001000000000"/>
            <w:tcW w:w="2053" w:type="dxa"/>
            <w:vAlign w:val="center"/>
          </w:tcPr>
          <w:p w:rsidR="00473352" w:rsidRPr="00066FC2" w:rsidRDefault="00473352" w:rsidP="00EA6C79">
            <w:pPr>
              <w:jc w:val="center"/>
              <w:rPr>
                <w:rFonts w:ascii="Times New Roman" w:hAnsi="Times New Roman" w:cs="Times New Roman"/>
                <w:sz w:val="20"/>
              </w:rPr>
            </w:pPr>
            <w:r>
              <w:rPr>
                <w:rFonts w:ascii="Times New Roman" w:hAnsi="Times New Roman" w:cs="Times New Roman"/>
                <w:sz w:val="20"/>
              </w:rPr>
              <w:t>2</w:t>
            </w:r>
          </w:p>
        </w:tc>
        <w:tc>
          <w:tcPr>
            <w:cnfStyle w:val="000010000000"/>
            <w:tcW w:w="2161" w:type="dxa"/>
            <w:vAlign w:val="center"/>
          </w:tcPr>
          <w:p w:rsidR="00473352" w:rsidRPr="00066FC2" w:rsidRDefault="00473352" w:rsidP="00EA6C79">
            <w:pPr>
              <w:jc w:val="center"/>
              <w:rPr>
                <w:sz w:val="20"/>
              </w:rPr>
            </w:pPr>
            <w:r>
              <w:rPr>
                <w:sz w:val="20"/>
              </w:rPr>
              <w:t>26</w:t>
            </w:r>
          </w:p>
        </w:tc>
        <w:tc>
          <w:tcPr>
            <w:tcW w:w="2161" w:type="dxa"/>
            <w:vAlign w:val="center"/>
          </w:tcPr>
          <w:p w:rsidR="00473352" w:rsidRPr="00066FC2" w:rsidRDefault="00473352" w:rsidP="00EA6C79">
            <w:pPr>
              <w:jc w:val="center"/>
              <w:cnfStyle w:val="000000000000"/>
              <w:rPr>
                <w:sz w:val="20"/>
              </w:rPr>
            </w:pPr>
            <w:r>
              <w:rPr>
                <w:sz w:val="20"/>
              </w:rPr>
              <w:t>18,5</w:t>
            </w:r>
          </w:p>
        </w:tc>
        <w:tc>
          <w:tcPr>
            <w:cnfStyle w:val="000010000000"/>
            <w:tcW w:w="2161" w:type="dxa"/>
            <w:vAlign w:val="center"/>
          </w:tcPr>
          <w:p w:rsidR="00473352" w:rsidRPr="00066FC2" w:rsidRDefault="00473352" w:rsidP="00EA6C79">
            <w:pPr>
              <w:jc w:val="center"/>
              <w:rPr>
                <w:sz w:val="20"/>
              </w:rPr>
            </w:pPr>
            <w:r>
              <w:rPr>
                <w:sz w:val="20"/>
              </w:rPr>
              <w:t>20</w:t>
            </w:r>
          </w:p>
        </w:tc>
      </w:tr>
      <w:tr w:rsidR="00473352" w:rsidTr="00CC3D0E">
        <w:trPr>
          <w:trHeight w:hRule="exact" w:val="284"/>
        </w:trPr>
        <w:tc>
          <w:tcPr>
            <w:cnfStyle w:val="001000000000"/>
            <w:tcW w:w="2053" w:type="dxa"/>
            <w:vAlign w:val="center"/>
          </w:tcPr>
          <w:p w:rsidR="00473352" w:rsidRPr="00066FC2" w:rsidRDefault="00473352" w:rsidP="00EA6C79">
            <w:pPr>
              <w:jc w:val="center"/>
              <w:rPr>
                <w:rFonts w:ascii="Times New Roman" w:hAnsi="Times New Roman" w:cs="Times New Roman"/>
                <w:sz w:val="20"/>
              </w:rPr>
            </w:pPr>
            <w:r>
              <w:rPr>
                <w:rFonts w:ascii="Times New Roman" w:hAnsi="Times New Roman" w:cs="Times New Roman"/>
                <w:sz w:val="20"/>
              </w:rPr>
              <w:t>3</w:t>
            </w:r>
          </w:p>
        </w:tc>
        <w:tc>
          <w:tcPr>
            <w:cnfStyle w:val="000010000000"/>
            <w:tcW w:w="2161" w:type="dxa"/>
            <w:vAlign w:val="center"/>
          </w:tcPr>
          <w:p w:rsidR="00473352" w:rsidRPr="00066FC2" w:rsidRDefault="00473352" w:rsidP="00EA6C79">
            <w:pPr>
              <w:jc w:val="center"/>
              <w:rPr>
                <w:sz w:val="20"/>
              </w:rPr>
            </w:pPr>
            <w:r>
              <w:rPr>
                <w:sz w:val="20"/>
              </w:rPr>
              <w:t>19</w:t>
            </w:r>
          </w:p>
        </w:tc>
        <w:tc>
          <w:tcPr>
            <w:tcW w:w="2161" w:type="dxa"/>
            <w:vAlign w:val="center"/>
          </w:tcPr>
          <w:p w:rsidR="00473352" w:rsidRPr="00066FC2" w:rsidRDefault="00473352" w:rsidP="00EA6C79">
            <w:pPr>
              <w:jc w:val="center"/>
              <w:cnfStyle w:val="000000000000"/>
              <w:rPr>
                <w:sz w:val="20"/>
              </w:rPr>
            </w:pPr>
            <w:r>
              <w:rPr>
                <w:sz w:val="20"/>
              </w:rPr>
              <w:t>9</w:t>
            </w:r>
          </w:p>
        </w:tc>
        <w:tc>
          <w:tcPr>
            <w:cnfStyle w:val="000010000000"/>
            <w:tcW w:w="2161" w:type="dxa"/>
            <w:vAlign w:val="center"/>
          </w:tcPr>
          <w:p w:rsidR="00473352" w:rsidRPr="00066FC2" w:rsidRDefault="00473352" w:rsidP="00EA6C79">
            <w:pPr>
              <w:jc w:val="center"/>
              <w:rPr>
                <w:sz w:val="20"/>
              </w:rPr>
            </w:pPr>
            <w:r>
              <w:rPr>
                <w:sz w:val="20"/>
              </w:rPr>
              <w:t>10</w:t>
            </w:r>
          </w:p>
        </w:tc>
      </w:tr>
    </w:tbl>
    <w:p w:rsidR="00473352" w:rsidRDefault="00473352" w:rsidP="00473352">
      <w:pPr>
        <w:rPr>
          <w:sz w:val="20"/>
        </w:rPr>
      </w:pPr>
      <w:r w:rsidRPr="009F23E2">
        <w:rPr>
          <w:sz w:val="22"/>
        </w:rPr>
        <w:t xml:space="preserve">Zdroj: </w:t>
      </w:r>
      <w:r w:rsidRPr="009F23E2">
        <w:rPr>
          <w:sz w:val="20"/>
        </w:rPr>
        <w:t>ZDP, § 3</w:t>
      </w:r>
      <w:r>
        <w:rPr>
          <w:sz w:val="20"/>
        </w:rPr>
        <w:t>1, odst. 1, písm. c)</w:t>
      </w:r>
      <w:r w:rsidRPr="009F23E2">
        <w:rPr>
          <w:sz w:val="20"/>
        </w:rPr>
        <w:t>. Vlastní úprava.</w:t>
      </w:r>
    </w:p>
    <w:p w:rsidR="00473352" w:rsidRDefault="00473352" w:rsidP="00473352">
      <w:pPr>
        <w:pStyle w:val="Nadpis3"/>
        <w:numPr>
          <w:ilvl w:val="0"/>
          <w:numId w:val="0"/>
        </w:numPr>
        <w:ind w:left="720" w:hanging="720"/>
      </w:pPr>
    </w:p>
    <w:p w:rsidR="00473352" w:rsidRPr="00EE6086" w:rsidRDefault="00AE1142" w:rsidP="00EE6086">
      <w:pPr>
        <w:rPr>
          <w:b/>
          <w:sz w:val="20"/>
        </w:rPr>
      </w:pPr>
      <w:r w:rsidRPr="00EE6086">
        <w:rPr>
          <w:sz w:val="20"/>
        </w:rPr>
        <w:t xml:space="preserve">Tabulka č. </w:t>
      </w:r>
      <w:r w:rsidR="00E36A9F">
        <w:rPr>
          <w:sz w:val="20"/>
        </w:rPr>
        <w:t>11</w:t>
      </w:r>
      <w:r w:rsidR="00473352" w:rsidRPr="00EE6086">
        <w:rPr>
          <w:sz w:val="20"/>
        </w:rPr>
        <w:t xml:space="preserve"> Roční odpisová sazba při zvýšení odpisu v prvním roce odpisování o 10%</w:t>
      </w:r>
    </w:p>
    <w:tbl>
      <w:tblPr>
        <w:tblStyle w:val="Svtlmkazvraznn4"/>
        <w:tblW w:w="0" w:type="auto"/>
        <w:tblInd w:w="108" w:type="dxa"/>
        <w:tblLook w:val="02A0"/>
      </w:tblPr>
      <w:tblGrid>
        <w:gridCol w:w="2053"/>
        <w:gridCol w:w="2161"/>
        <w:gridCol w:w="2161"/>
        <w:gridCol w:w="2161"/>
      </w:tblGrid>
      <w:tr w:rsidR="00473352" w:rsidTr="00CC3D0E">
        <w:trPr>
          <w:cnfStyle w:val="100000000000"/>
          <w:trHeight w:hRule="exact" w:val="648"/>
        </w:trPr>
        <w:tc>
          <w:tcPr>
            <w:cnfStyle w:val="001000000000"/>
            <w:tcW w:w="2053" w:type="dxa"/>
            <w:vAlign w:val="center"/>
          </w:tcPr>
          <w:p w:rsidR="00473352" w:rsidRPr="00066FC2" w:rsidRDefault="00473352" w:rsidP="00EA6C79">
            <w:pPr>
              <w:jc w:val="center"/>
              <w:rPr>
                <w:rFonts w:ascii="Times New Roman" w:hAnsi="Times New Roman" w:cs="Times New Roman"/>
                <w:sz w:val="20"/>
              </w:rPr>
            </w:pPr>
            <w:r>
              <w:rPr>
                <w:rFonts w:ascii="Times New Roman" w:hAnsi="Times New Roman" w:cs="Times New Roman"/>
                <w:sz w:val="20"/>
              </w:rPr>
              <w:t>Odpisová skupina</w:t>
            </w:r>
          </w:p>
        </w:tc>
        <w:tc>
          <w:tcPr>
            <w:cnfStyle w:val="000010000000"/>
            <w:tcW w:w="2161" w:type="dxa"/>
            <w:vAlign w:val="center"/>
          </w:tcPr>
          <w:p w:rsidR="00473352" w:rsidRPr="00066FC2" w:rsidRDefault="00473352" w:rsidP="00EA6C79">
            <w:pPr>
              <w:jc w:val="center"/>
              <w:rPr>
                <w:rFonts w:ascii="Times New Roman" w:hAnsi="Times New Roman" w:cs="Times New Roman"/>
                <w:sz w:val="20"/>
              </w:rPr>
            </w:pPr>
            <w:r>
              <w:rPr>
                <w:rFonts w:ascii="Times New Roman" w:hAnsi="Times New Roman" w:cs="Times New Roman"/>
                <w:sz w:val="20"/>
              </w:rPr>
              <w:t>První rok odpisování</w:t>
            </w:r>
          </w:p>
        </w:tc>
        <w:tc>
          <w:tcPr>
            <w:tcW w:w="2161" w:type="dxa"/>
            <w:vAlign w:val="center"/>
          </w:tcPr>
          <w:p w:rsidR="00473352" w:rsidRPr="00066FC2" w:rsidRDefault="00473352" w:rsidP="00EA6C79">
            <w:pPr>
              <w:jc w:val="center"/>
              <w:cnfStyle w:val="100000000000"/>
              <w:rPr>
                <w:rFonts w:ascii="Times New Roman" w:hAnsi="Times New Roman" w:cs="Times New Roman"/>
                <w:sz w:val="20"/>
              </w:rPr>
            </w:pPr>
            <w:r>
              <w:rPr>
                <w:rFonts w:ascii="Times New Roman" w:hAnsi="Times New Roman" w:cs="Times New Roman"/>
                <w:sz w:val="20"/>
              </w:rPr>
              <w:t>Další roky odpisování</w:t>
            </w:r>
          </w:p>
        </w:tc>
        <w:tc>
          <w:tcPr>
            <w:cnfStyle w:val="000010000000"/>
            <w:tcW w:w="2161" w:type="dxa"/>
            <w:vAlign w:val="center"/>
          </w:tcPr>
          <w:p w:rsidR="00473352" w:rsidRPr="00066FC2" w:rsidRDefault="00473352" w:rsidP="00EA6C79">
            <w:pPr>
              <w:jc w:val="center"/>
              <w:rPr>
                <w:rFonts w:ascii="Times New Roman" w:hAnsi="Times New Roman" w:cs="Times New Roman"/>
                <w:sz w:val="20"/>
              </w:rPr>
            </w:pPr>
            <w:r>
              <w:rPr>
                <w:rFonts w:ascii="Times New Roman" w:hAnsi="Times New Roman" w:cs="Times New Roman"/>
                <w:sz w:val="20"/>
              </w:rPr>
              <w:t>Pro zvýšenou vstupní cenu</w:t>
            </w:r>
          </w:p>
        </w:tc>
      </w:tr>
      <w:tr w:rsidR="00473352" w:rsidTr="00CC3D0E">
        <w:trPr>
          <w:trHeight w:hRule="exact" w:val="284"/>
        </w:trPr>
        <w:tc>
          <w:tcPr>
            <w:cnfStyle w:val="001000000000"/>
            <w:tcW w:w="2053" w:type="dxa"/>
            <w:vAlign w:val="center"/>
          </w:tcPr>
          <w:p w:rsidR="00473352" w:rsidRPr="00066FC2" w:rsidRDefault="00473352" w:rsidP="00EA6C79">
            <w:pPr>
              <w:jc w:val="center"/>
              <w:rPr>
                <w:rFonts w:ascii="Times New Roman" w:hAnsi="Times New Roman" w:cs="Times New Roman"/>
                <w:sz w:val="20"/>
              </w:rPr>
            </w:pPr>
            <w:r>
              <w:rPr>
                <w:rFonts w:ascii="Times New Roman" w:hAnsi="Times New Roman" w:cs="Times New Roman"/>
                <w:sz w:val="20"/>
              </w:rPr>
              <w:t>1</w:t>
            </w:r>
          </w:p>
        </w:tc>
        <w:tc>
          <w:tcPr>
            <w:cnfStyle w:val="000010000000"/>
            <w:tcW w:w="2161" w:type="dxa"/>
            <w:vAlign w:val="center"/>
          </w:tcPr>
          <w:p w:rsidR="00473352" w:rsidRPr="00066FC2" w:rsidRDefault="00473352" w:rsidP="00EA6C79">
            <w:pPr>
              <w:jc w:val="center"/>
              <w:rPr>
                <w:sz w:val="20"/>
              </w:rPr>
            </w:pPr>
            <w:r>
              <w:rPr>
                <w:sz w:val="20"/>
              </w:rPr>
              <w:t>30</w:t>
            </w:r>
          </w:p>
        </w:tc>
        <w:tc>
          <w:tcPr>
            <w:tcW w:w="2161" w:type="dxa"/>
            <w:vAlign w:val="center"/>
          </w:tcPr>
          <w:p w:rsidR="00473352" w:rsidRPr="00066FC2" w:rsidRDefault="00473352" w:rsidP="00EA6C79">
            <w:pPr>
              <w:jc w:val="center"/>
              <w:cnfStyle w:val="000000000000"/>
              <w:rPr>
                <w:sz w:val="20"/>
              </w:rPr>
            </w:pPr>
            <w:r>
              <w:rPr>
                <w:sz w:val="20"/>
              </w:rPr>
              <w:t>35</w:t>
            </w:r>
          </w:p>
        </w:tc>
        <w:tc>
          <w:tcPr>
            <w:cnfStyle w:val="000010000000"/>
            <w:tcW w:w="2161" w:type="dxa"/>
            <w:vAlign w:val="center"/>
          </w:tcPr>
          <w:p w:rsidR="00473352" w:rsidRPr="00066FC2" w:rsidRDefault="00473352" w:rsidP="00EA6C79">
            <w:pPr>
              <w:jc w:val="center"/>
              <w:rPr>
                <w:sz w:val="20"/>
              </w:rPr>
            </w:pPr>
            <w:r>
              <w:rPr>
                <w:sz w:val="20"/>
              </w:rPr>
              <w:t>33,3</w:t>
            </w:r>
          </w:p>
        </w:tc>
      </w:tr>
      <w:tr w:rsidR="00473352" w:rsidTr="00CC3D0E">
        <w:trPr>
          <w:trHeight w:hRule="exact" w:val="284"/>
        </w:trPr>
        <w:tc>
          <w:tcPr>
            <w:cnfStyle w:val="001000000000"/>
            <w:tcW w:w="2053" w:type="dxa"/>
            <w:vAlign w:val="center"/>
          </w:tcPr>
          <w:p w:rsidR="00473352" w:rsidRPr="00066FC2" w:rsidRDefault="00473352" w:rsidP="00EA6C79">
            <w:pPr>
              <w:jc w:val="center"/>
              <w:rPr>
                <w:rFonts w:ascii="Times New Roman" w:hAnsi="Times New Roman" w:cs="Times New Roman"/>
                <w:sz w:val="20"/>
              </w:rPr>
            </w:pPr>
            <w:r>
              <w:rPr>
                <w:rFonts w:ascii="Times New Roman" w:hAnsi="Times New Roman" w:cs="Times New Roman"/>
                <w:sz w:val="20"/>
              </w:rPr>
              <w:t>2</w:t>
            </w:r>
          </w:p>
        </w:tc>
        <w:tc>
          <w:tcPr>
            <w:cnfStyle w:val="000010000000"/>
            <w:tcW w:w="2161" w:type="dxa"/>
            <w:vAlign w:val="center"/>
          </w:tcPr>
          <w:p w:rsidR="00473352" w:rsidRPr="00066FC2" w:rsidRDefault="00473352" w:rsidP="00EA6C79">
            <w:pPr>
              <w:jc w:val="center"/>
              <w:rPr>
                <w:sz w:val="20"/>
              </w:rPr>
            </w:pPr>
            <w:r>
              <w:rPr>
                <w:sz w:val="20"/>
              </w:rPr>
              <w:t>21</w:t>
            </w:r>
          </w:p>
        </w:tc>
        <w:tc>
          <w:tcPr>
            <w:tcW w:w="2161" w:type="dxa"/>
            <w:vAlign w:val="center"/>
          </w:tcPr>
          <w:p w:rsidR="00473352" w:rsidRPr="00066FC2" w:rsidRDefault="00473352" w:rsidP="00EA6C79">
            <w:pPr>
              <w:jc w:val="center"/>
              <w:cnfStyle w:val="000000000000"/>
              <w:rPr>
                <w:sz w:val="20"/>
              </w:rPr>
            </w:pPr>
            <w:r>
              <w:rPr>
                <w:sz w:val="20"/>
              </w:rPr>
              <w:t>19,75</w:t>
            </w:r>
          </w:p>
        </w:tc>
        <w:tc>
          <w:tcPr>
            <w:cnfStyle w:val="000010000000"/>
            <w:tcW w:w="2161" w:type="dxa"/>
            <w:vAlign w:val="center"/>
          </w:tcPr>
          <w:p w:rsidR="00473352" w:rsidRPr="00066FC2" w:rsidRDefault="00473352" w:rsidP="00EA6C79">
            <w:pPr>
              <w:jc w:val="center"/>
              <w:rPr>
                <w:sz w:val="20"/>
              </w:rPr>
            </w:pPr>
            <w:r>
              <w:rPr>
                <w:sz w:val="20"/>
              </w:rPr>
              <w:t>20</w:t>
            </w:r>
          </w:p>
        </w:tc>
      </w:tr>
      <w:tr w:rsidR="00473352" w:rsidTr="00CC3D0E">
        <w:trPr>
          <w:trHeight w:hRule="exact" w:val="284"/>
        </w:trPr>
        <w:tc>
          <w:tcPr>
            <w:cnfStyle w:val="001000000000"/>
            <w:tcW w:w="2053" w:type="dxa"/>
            <w:vAlign w:val="center"/>
          </w:tcPr>
          <w:p w:rsidR="00473352" w:rsidRPr="00066FC2" w:rsidRDefault="00473352" w:rsidP="00EA6C79">
            <w:pPr>
              <w:jc w:val="center"/>
              <w:rPr>
                <w:rFonts w:ascii="Times New Roman" w:hAnsi="Times New Roman" w:cs="Times New Roman"/>
                <w:sz w:val="20"/>
              </w:rPr>
            </w:pPr>
            <w:r>
              <w:rPr>
                <w:rFonts w:ascii="Times New Roman" w:hAnsi="Times New Roman" w:cs="Times New Roman"/>
                <w:sz w:val="20"/>
              </w:rPr>
              <w:t>3</w:t>
            </w:r>
          </w:p>
        </w:tc>
        <w:tc>
          <w:tcPr>
            <w:cnfStyle w:val="000010000000"/>
            <w:tcW w:w="2161" w:type="dxa"/>
            <w:vAlign w:val="center"/>
          </w:tcPr>
          <w:p w:rsidR="00473352" w:rsidRPr="00066FC2" w:rsidRDefault="00473352" w:rsidP="00EA6C79">
            <w:pPr>
              <w:jc w:val="center"/>
              <w:rPr>
                <w:sz w:val="20"/>
              </w:rPr>
            </w:pPr>
            <w:r>
              <w:rPr>
                <w:sz w:val="20"/>
              </w:rPr>
              <w:t>15,4</w:t>
            </w:r>
          </w:p>
        </w:tc>
        <w:tc>
          <w:tcPr>
            <w:tcW w:w="2161" w:type="dxa"/>
            <w:vAlign w:val="center"/>
          </w:tcPr>
          <w:p w:rsidR="00473352" w:rsidRPr="00066FC2" w:rsidRDefault="00473352" w:rsidP="00EA6C79">
            <w:pPr>
              <w:jc w:val="center"/>
              <w:cnfStyle w:val="000000000000"/>
              <w:rPr>
                <w:sz w:val="20"/>
              </w:rPr>
            </w:pPr>
            <w:r>
              <w:rPr>
                <w:sz w:val="20"/>
              </w:rPr>
              <w:t>9,4</w:t>
            </w:r>
          </w:p>
        </w:tc>
        <w:tc>
          <w:tcPr>
            <w:cnfStyle w:val="000010000000"/>
            <w:tcW w:w="2161" w:type="dxa"/>
            <w:vAlign w:val="center"/>
          </w:tcPr>
          <w:p w:rsidR="00473352" w:rsidRPr="00066FC2" w:rsidRDefault="00473352" w:rsidP="00EA6C79">
            <w:pPr>
              <w:jc w:val="center"/>
              <w:rPr>
                <w:sz w:val="20"/>
              </w:rPr>
            </w:pPr>
            <w:r>
              <w:rPr>
                <w:sz w:val="20"/>
              </w:rPr>
              <w:t>10</w:t>
            </w:r>
          </w:p>
        </w:tc>
      </w:tr>
    </w:tbl>
    <w:p w:rsidR="00473352" w:rsidRDefault="00473352" w:rsidP="00473352">
      <w:pPr>
        <w:rPr>
          <w:sz w:val="20"/>
        </w:rPr>
      </w:pPr>
      <w:r w:rsidRPr="009F23E2">
        <w:rPr>
          <w:sz w:val="22"/>
        </w:rPr>
        <w:t xml:space="preserve">Zdroj: </w:t>
      </w:r>
      <w:r w:rsidRPr="009F23E2">
        <w:rPr>
          <w:sz w:val="20"/>
        </w:rPr>
        <w:t>ZDP, § 3</w:t>
      </w:r>
      <w:r>
        <w:rPr>
          <w:sz w:val="20"/>
        </w:rPr>
        <w:t>1, odst. 1, písm. c)</w:t>
      </w:r>
      <w:r w:rsidRPr="009F23E2">
        <w:rPr>
          <w:sz w:val="20"/>
        </w:rPr>
        <w:t>. Vlastní úprava.</w:t>
      </w:r>
    </w:p>
    <w:p w:rsidR="00551B72" w:rsidRDefault="00551B72" w:rsidP="00473352">
      <w:pPr>
        <w:rPr>
          <w:sz w:val="20"/>
        </w:rPr>
      </w:pPr>
    </w:p>
    <w:p w:rsidR="00551B72" w:rsidRDefault="00551B72" w:rsidP="00473352">
      <w:pPr>
        <w:rPr>
          <w:sz w:val="20"/>
        </w:rPr>
      </w:pPr>
    </w:p>
    <w:p w:rsidR="00551B72" w:rsidRDefault="00551B72" w:rsidP="00473352">
      <w:pPr>
        <w:rPr>
          <w:sz w:val="20"/>
        </w:rPr>
      </w:pPr>
    </w:p>
    <w:p w:rsidR="00551B72" w:rsidRDefault="00551B72" w:rsidP="00473352">
      <w:pPr>
        <w:rPr>
          <w:sz w:val="20"/>
        </w:rPr>
      </w:pPr>
    </w:p>
    <w:p w:rsidR="00551B72" w:rsidRPr="00EE6086" w:rsidRDefault="00551B72" w:rsidP="00EE6086">
      <w:pPr>
        <w:pStyle w:val="Nadpis2"/>
        <w:numPr>
          <w:ilvl w:val="0"/>
          <w:numId w:val="0"/>
        </w:numPr>
        <w:ind w:left="578" w:hanging="578"/>
        <w:rPr>
          <w:b w:val="0"/>
          <w:sz w:val="20"/>
        </w:rPr>
      </w:pPr>
      <w:bookmarkStart w:id="27" w:name="_Toc307768156"/>
      <w:r w:rsidRPr="00EE6086">
        <w:rPr>
          <w:b w:val="0"/>
          <w:sz w:val="20"/>
        </w:rPr>
        <w:lastRenderedPageBreak/>
        <w:t xml:space="preserve">Příloha </w:t>
      </w:r>
      <w:proofErr w:type="gramStart"/>
      <w:r w:rsidRPr="00EE6086">
        <w:rPr>
          <w:b w:val="0"/>
          <w:sz w:val="20"/>
        </w:rPr>
        <w:t>č. 2 Inventární</w:t>
      </w:r>
      <w:proofErr w:type="gramEnd"/>
      <w:r w:rsidRPr="00EE6086">
        <w:rPr>
          <w:b w:val="0"/>
          <w:sz w:val="20"/>
        </w:rPr>
        <w:t xml:space="preserve"> karta dlouhodobého hmotného majetku</w:t>
      </w:r>
      <w:bookmarkEnd w:id="27"/>
    </w:p>
    <w:p w:rsidR="00551B72" w:rsidRDefault="00551B72" w:rsidP="00473352">
      <w:pPr>
        <w:rPr>
          <w:sz w:val="20"/>
        </w:rPr>
      </w:pPr>
      <w:r>
        <w:rPr>
          <w:noProof/>
          <w:sz w:val="20"/>
        </w:rPr>
        <w:drawing>
          <wp:inline distT="0" distB="0" distL="0" distR="0">
            <wp:extent cx="5430134" cy="7513982"/>
            <wp:effectExtent l="19050" t="19050" r="18166" b="10768"/>
            <wp:docPr id="1" name="Obrázek 0" descr="Inventární karta DH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ntární karta DHM.jpg"/>
                    <pic:cNvPicPr/>
                  </pic:nvPicPr>
                  <pic:blipFill>
                    <a:blip r:embed="rId49" cstate="print"/>
                    <a:srcRect t="7466" r="5582"/>
                    <a:stretch>
                      <a:fillRect/>
                    </a:stretch>
                  </pic:blipFill>
                  <pic:spPr>
                    <a:xfrm>
                      <a:off x="0" y="0"/>
                      <a:ext cx="5430134" cy="7513982"/>
                    </a:xfrm>
                    <a:prstGeom prst="rect">
                      <a:avLst/>
                    </a:prstGeom>
                    <a:ln w="3175">
                      <a:solidFill>
                        <a:schemeClr val="tx1"/>
                      </a:solidFill>
                    </a:ln>
                  </pic:spPr>
                </pic:pic>
              </a:graphicData>
            </a:graphic>
          </wp:inline>
        </w:drawing>
      </w:r>
    </w:p>
    <w:p w:rsidR="00551B72" w:rsidRDefault="00551B72" w:rsidP="00473352">
      <w:pPr>
        <w:rPr>
          <w:sz w:val="20"/>
        </w:rPr>
      </w:pPr>
      <w:r>
        <w:rPr>
          <w:sz w:val="20"/>
        </w:rPr>
        <w:t>Zdroj: Interní doklady účetní jednotky</w:t>
      </w:r>
      <w:r w:rsidR="00356E28">
        <w:rPr>
          <w:sz w:val="20"/>
        </w:rPr>
        <w:t>, kopie vzoru</w:t>
      </w:r>
      <w:r>
        <w:rPr>
          <w:sz w:val="20"/>
        </w:rPr>
        <w:t>.</w:t>
      </w:r>
    </w:p>
    <w:p w:rsidR="00A4188A" w:rsidRPr="00EE6086" w:rsidRDefault="00A4188A" w:rsidP="00EE6086">
      <w:pPr>
        <w:pStyle w:val="Nadpis2"/>
        <w:numPr>
          <w:ilvl w:val="0"/>
          <w:numId w:val="0"/>
        </w:numPr>
        <w:ind w:left="578" w:hanging="578"/>
        <w:rPr>
          <w:b w:val="0"/>
          <w:sz w:val="20"/>
        </w:rPr>
      </w:pPr>
      <w:bookmarkStart w:id="28" w:name="_Toc307768157"/>
      <w:r w:rsidRPr="00EE6086">
        <w:rPr>
          <w:b w:val="0"/>
          <w:sz w:val="20"/>
        </w:rPr>
        <w:lastRenderedPageBreak/>
        <w:t xml:space="preserve">Příloha </w:t>
      </w:r>
      <w:proofErr w:type="gramStart"/>
      <w:r w:rsidRPr="00EE6086">
        <w:rPr>
          <w:b w:val="0"/>
          <w:sz w:val="20"/>
        </w:rPr>
        <w:t>č. 3 Výkaz</w:t>
      </w:r>
      <w:proofErr w:type="gramEnd"/>
      <w:r w:rsidRPr="00EE6086">
        <w:rPr>
          <w:b w:val="0"/>
          <w:sz w:val="20"/>
        </w:rPr>
        <w:t xml:space="preserve"> zisku a ztráty</w:t>
      </w:r>
      <w:r w:rsidR="00356E28" w:rsidRPr="00EE6086">
        <w:rPr>
          <w:b w:val="0"/>
          <w:sz w:val="20"/>
        </w:rPr>
        <w:t xml:space="preserve"> 2007</w:t>
      </w:r>
      <w:r w:rsidRPr="00EE6086">
        <w:rPr>
          <w:b w:val="0"/>
          <w:sz w:val="20"/>
        </w:rPr>
        <w:t>, první strana, vyčíslení odpisů</w:t>
      </w:r>
      <w:bookmarkEnd w:id="28"/>
    </w:p>
    <w:p w:rsidR="00247762" w:rsidRDefault="00247762" w:rsidP="00473352">
      <w:pPr>
        <w:rPr>
          <w:sz w:val="20"/>
        </w:rPr>
      </w:pPr>
      <w:r>
        <w:rPr>
          <w:noProof/>
          <w:sz w:val="20"/>
        </w:rPr>
        <w:drawing>
          <wp:inline distT="0" distB="0" distL="0" distR="0">
            <wp:extent cx="5360696" cy="6947452"/>
            <wp:effectExtent l="19050" t="0" r="0" b="0"/>
            <wp:docPr id="3" name="Obrázek 2" descr="V_200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_2007_1.jpg"/>
                    <pic:cNvPicPr/>
                  </pic:nvPicPr>
                  <pic:blipFill>
                    <a:blip r:embed="rId50" cstate="print"/>
                    <a:srcRect t="9709" r="4384"/>
                    <a:stretch>
                      <a:fillRect/>
                    </a:stretch>
                  </pic:blipFill>
                  <pic:spPr>
                    <a:xfrm>
                      <a:off x="0" y="0"/>
                      <a:ext cx="5360696" cy="6947452"/>
                    </a:xfrm>
                    <a:prstGeom prst="rect">
                      <a:avLst/>
                    </a:prstGeom>
                  </pic:spPr>
                </pic:pic>
              </a:graphicData>
            </a:graphic>
          </wp:inline>
        </w:drawing>
      </w:r>
    </w:p>
    <w:p w:rsidR="00247762" w:rsidRDefault="00247762" w:rsidP="00247762">
      <w:pPr>
        <w:rPr>
          <w:sz w:val="20"/>
        </w:rPr>
      </w:pPr>
      <w:r>
        <w:rPr>
          <w:sz w:val="20"/>
        </w:rPr>
        <w:t>Zdroj: Interní doklady účetní jednotky</w:t>
      </w:r>
      <w:r w:rsidR="00356E28">
        <w:rPr>
          <w:sz w:val="20"/>
        </w:rPr>
        <w:t>, kopie dokladů</w:t>
      </w:r>
      <w:r>
        <w:rPr>
          <w:sz w:val="20"/>
        </w:rPr>
        <w:t>.</w:t>
      </w:r>
    </w:p>
    <w:p w:rsidR="00356E28" w:rsidRDefault="00356E28" w:rsidP="00247762">
      <w:pPr>
        <w:rPr>
          <w:sz w:val="20"/>
        </w:rPr>
      </w:pPr>
    </w:p>
    <w:p w:rsidR="00356E28" w:rsidRDefault="00356E28" w:rsidP="00247762">
      <w:pPr>
        <w:rPr>
          <w:sz w:val="20"/>
        </w:rPr>
      </w:pPr>
    </w:p>
    <w:p w:rsidR="00356E28" w:rsidRPr="00EE6086" w:rsidRDefault="00356E28" w:rsidP="00EE6086">
      <w:pPr>
        <w:pStyle w:val="Nadpis2"/>
        <w:numPr>
          <w:ilvl w:val="0"/>
          <w:numId w:val="0"/>
        </w:numPr>
        <w:ind w:left="578" w:hanging="578"/>
        <w:rPr>
          <w:b w:val="0"/>
          <w:sz w:val="20"/>
        </w:rPr>
      </w:pPr>
      <w:bookmarkStart w:id="29" w:name="_Toc307768158"/>
      <w:r w:rsidRPr="00EE6086">
        <w:rPr>
          <w:b w:val="0"/>
          <w:sz w:val="20"/>
        </w:rPr>
        <w:lastRenderedPageBreak/>
        <w:t xml:space="preserve">Příloha </w:t>
      </w:r>
      <w:proofErr w:type="gramStart"/>
      <w:r w:rsidRPr="00EE6086">
        <w:rPr>
          <w:b w:val="0"/>
          <w:sz w:val="20"/>
        </w:rPr>
        <w:t>č. 4 Výkaz</w:t>
      </w:r>
      <w:proofErr w:type="gramEnd"/>
      <w:r w:rsidRPr="00EE6086">
        <w:rPr>
          <w:b w:val="0"/>
          <w:sz w:val="20"/>
        </w:rPr>
        <w:t xml:space="preserve"> zisku a ztráty 2008, první strana, vyčíslení odpisů</w:t>
      </w:r>
      <w:bookmarkEnd w:id="29"/>
    </w:p>
    <w:p w:rsidR="00356E28" w:rsidRDefault="00356E28" w:rsidP="00247762">
      <w:pPr>
        <w:rPr>
          <w:sz w:val="20"/>
        </w:rPr>
      </w:pPr>
      <w:r>
        <w:rPr>
          <w:noProof/>
          <w:sz w:val="20"/>
        </w:rPr>
        <w:drawing>
          <wp:inline distT="0" distB="0" distL="0" distR="0">
            <wp:extent cx="5354708" cy="6599582"/>
            <wp:effectExtent l="19050" t="0" r="0" b="0"/>
            <wp:docPr id="4" name="Obrázek 3" descr="V_200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_2008_1.jpg"/>
                    <pic:cNvPicPr/>
                  </pic:nvPicPr>
                  <pic:blipFill>
                    <a:blip r:embed="rId51" cstate="print"/>
                    <a:srcRect t="9585" r="4810" b="4952"/>
                    <a:stretch>
                      <a:fillRect/>
                    </a:stretch>
                  </pic:blipFill>
                  <pic:spPr>
                    <a:xfrm>
                      <a:off x="0" y="0"/>
                      <a:ext cx="5354708" cy="6599582"/>
                    </a:xfrm>
                    <a:prstGeom prst="rect">
                      <a:avLst/>
                    </a:prstGeom>
                  </pic:spPr>
                </pic:pic>
              </a:graphicData>
            </a:graphic>
          </wp:inline>
        </w:drawing>
      </w:r>
    </w:p>
    <w:p w:rsidR="00356E28" w:rsidRDefault="00356E28" w:rsidP="00356E28">
      <w:pPr>
        <w:rPr>
          <w:sz w:val="20"/>
        </w:rPr>
      </w:pPr>
      <w:r>
        <w:rPr>
          <w:sz w:val="20"/>
        </w:rPr>
        <w:t>Zdroj: Interní doklady účetní jednotky, kopie dokladů.</w:t>
      </w:r>
    </w:p>
    <w:p w:rsidR="00356E28" w:rsidRDefault="00356E28" w:rsidP="00356E28">
      <w:pPr>
        <w:rPr>
          <w:sz w:val="20"/>
        </w:rPr>
      </w:pPr>
    </w:p>
    <w:p w:rsidR="00356E28" w:rsidRDefault="00356E28" w:rsidP="00356E28">
      <w:pPr>
        <w:rPr>
          <w:sz w:val="20"/>
        </w:rPr>
      </w:pPr>
    </w:p>
    <w:p w:rsidR="00356E28" w:rsidRDefault="00356E28" w:rsidP="00356E28">
      <w:pPr>
        <w:rPr>
          <w:sz w:val="20"/>
        </w:rPr>
      </w:pPr>
    </w:p>
    <w:p w:rsidR="00356E28" w:rsidRPr="00EE6086" w:rsidRDefault="00356E28" w:rsidP="00EE6086">
      <w:pPr>
        <w:pStyle w:val="Nadpis2"/>
        <w:numPr>
          <w:ilvl w:val="0"/>
          <w:numId w:val="0"/>
        </w:numPr>
        <w:ind w:left="578" w:hanging="578"/>
        <w:rPr>
          <w:b w:val="0"/>
          <w:sz w:val="20"/>
        </w:rPr>
      </w:pPr>
      <w:bookmarkStart w:id="30" w:name="_Toc307768159"/>
      <w:r w:rsidRPr="00EE6086">
        <w:rPr>
          <w:b w:val="0"/>
          <w:sz w:val="20"/>
        </w:rPr>
        <w:lastRenderedPageBreak/>
        <w:t>Příloha č. 5 Výkaz zisku a ztráty 2009, první strana, vyčíslení odpisů</w:t>
      </w:r>
      <w:bookmarkEnd w:id="30"/>
    </w:p>
    <w:p w:rsidR="00356E28" w:rsidRDefault="00356E28" w:rsidP="00356E28">
      <w:pPr>
        <w:rPr>
          <w:sz w:val="20"/>
        </w:rPr>
      </w:pPr>
      <w:r>
        <w:rPr>
          <w:noProof/>
          <w:sz w:val="20"/>
        </w:rPr>
        <w:drawing>
          <wp:inline distT="0" distB="0" distL="0" distR="0">
            <wp:extent cx="5338141" cy="6505101"/>
            <wp:effectExtent l="19050" t="0" r="0" b="0"/>
            <wp:docPr id="6" name="Obrázek 5" descr="V_200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_2009_1.jpg"/>
                    <pic:cNvPicPr/>
                  </pic:nvPicPr>
                  <pic:blipFill>
                    <a:blip r:embed="rId52" cstate="print"/>
                    <a:srcRect t="9516" r="5621" b="6650"/>
                    <a:stretch>
                      <a:fillRect/>
                    </a:stretch>
                  </pic:blipFill>
                  <pic:spPr>
                    <a:xfrm>
                      <a:off x="0" y="0"/>
                      <a:ext cx="5339929" cy="6507280"/>
                    </a:xfrm>
                    <a:prstGeom prst="rect">
                      <a:avLst/>
                    </a:prstGeom>
                  </pic:spPr>
                </pic:pic>
              </a:graphicData>
            </a:graphic>
          </wp:inline>
        </w:drawing>
      </w:r>
    </w:p>
    <w:p w:rsidR="00356E28" w:rsidRDefault="00356E28" w:rsidP="00356E28">
      <w:pPr>
        <w:rPr>
          <w:sz w:val="20"/>
        </w:rPr>
      </w:pPr>
      <w:r>
        <w:rPr>
          <w:sz w:val="20"/>
        </w:rPr>
        <w:t>Zdroj: Interní doklady účetní jednotky, kopie dokladů.</w:t>
      </w:r>
    </w:p>
    <w:p w:rsidR="00356E28" w:rsidRDefault="00356E28" w:rsidP="00247762">
      <w:pPr>
        <w:rPr>
          <w:sz w:val="20"/>
        </w:rPr>
      </w:pPr>
    </w:p>
    <w:p w:rsidR="00356E28" w:rsidRDefault="00356E28" w:rsidP="00247762">
      <w:pPr>
        <w:rPr>
          <w:sz w:val="20"/>
        </w:rPr>
      </w:pPr>
    </w:p>
    <w:p w:rsidR="00356E28" w:rsidRDefault="00356E28" w:rsidP="00247762">
      <w:pPr>
        <w:rPr>
          <w:sz w:val="20"/>
        </w:rPr>
      </w:pPr>
    </w:p>
    <w:p w:rsidR="00356E28" w:rsidRPr="00EE6086" w:rsidRDefault="00356E28" w:rsidP="00EE6086">
      <w:pPr>
        <w:pStyle w:val="Nadpis2"/>
        <w:numPr>
          <w:ilvl w:val="0"/>
          <w:numId w:val="0"/>
        </w:numPr>
        <w:ind w:left="578" w:hanging="578"/>
        <w:rPr>
          <w:b w:val="0"/>
          <w:sz w:val="20"/>
        </w:rPr>
      </w:pPr>
      <w:bookmarkStart w:id="31" w:name="_Toc307768160"/>
      <w:r w:rsidRPr="00EE6086">
        <w:rPr>
          <w:b w:val="0"/>
          <w:sz w:val="20"/>
        </w:rPr>
        <w:lastRenderedPageBreak/>
        <w:t>Příloha č. 6 Výkaz zisku a ztráty 2010, první strana, vyčíslení odpisů</w:t>
      </w:r>
      <w:bookmarkEnd w:id="31"/>
    </w:p>
    <w:p w:rsidR="00356E28" w:rsidRDefault="00356E28" w:rsidP="00247762">
      <w:pPr>
        <w:rPr>
          <w:sz w:val="20"/>
        </w:rPr>
      </w:pPr>
      <w:r>
        <w:rPr>
          <w:noProof/>
          <w:sz w:val="20"/>
        </w:rPr>
        <w:drawing>
          <wp:inline distT="0" distB="0" distL="0" distR="0">
            <wp:extent cx="5397776" cy="6460434"/>
            <wp:effectExtent l="19050" t="0" r="0" b="0"/>
            <wp:docPr id="7" name="Obrázek 6" descr="DPFO 2010 ing. Duraj RaV s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O 2010 ing. Duraj RaV s5a.jpg"/>
                    <pic:cNvPicPr/>
                  </pic:nvPicPr>
                  <pic:blipFill>
                    <a:blip r:embed="rId53" cstate="print"/>
                    <a:srcRect t="7764" b="5221"/>
                    <a:stretch>
                      <a:fillRect/>
                    </a:stretch>
                  </pic:blipFill>
                  <pic:spPr>
                    <a:xfrm>
                      <a:off x="0" y="0"/>
                      <a:ext cx="5397776" cy="6460434"/>
                    </a:xfrm>
                    <a:prstGeom prst="rect">
                      <a:avLst/>
                    </a:prstGeom>
                  </pic:spPr>
                </pic:pic>
              </a:graphicData>
            </a:graphic>
          </wp:inline>
        </w:drawing>
      </w:r>
    </w:p>
    <w:p w:rsidR="002208C6" w:rsidRDefault="002208C6" w:rsidP="002208C6">
      <w:pPr>
        <w:rPr>
          <w:sz w:val="20"/>
        </w:rPr>
      </w:pPr>
      <w:r>
        <w:rPr>
          <w:sz w:val="20"/>
        </w:rPr>
        <w:t>Zdroj: Interní doklady účetní jednotky, kopie dokladů.</w:t>
      </w:r>
    </w:p>
    <w:p w:rsidR="00A63C38" w:rsidRDefault="00A63C38" w:rsidP="002208C6">
      <w:pPr>
        <w:rPr>
          <w:sz w:val="20"/>
        </w:rPr>
      </w:pPr>
    </w:p>
    <w:p w:rsidR="00A63C38" w:rsidRDefault="00A63C38" w:rsidP="002208C6">
      <w:pPr>
        <w:rPr>
          <w:sz w:val="20"/>
        </w:rPr>
      </w:pPr>
    </w:p>
    <w:p w:rsidR="00A63C38" w:rsidRDefault="00A63C38" w:rsidP="002208C6">
      <w:pPr>
        <w:rPr>
          <w:sz w:val="20"/>
        </w:rPr>
      </w:pPr>
    </w:p>
    <w:p w:rsidR="00A63C38" w:rsidRDefault="00A63C38" w:rsidP="00A63C38">
      <w:pPr>
        <w:pStyle w:val="Nadpis2"/>
        <w:numPr>
          <w:ilvl w:val="0"/>
          <w:numId w:val="0"/>
        </w:numPr>
        <w:ind w:left="578" w:hanging="578"/>
        <w:rPr>
          <w:b w:val="0"/>
          <w:sz w:val="20"/>
        </w:rPr>
      </w:pPr>
      <w:bookmarkStart w:id="32" w:name="_Toc307768161"/>
      <w:r w:rsidRPr="00EE6086">
        <w:rPr>
          <w:b w:val="0"/>
          <w:sz w:val="20"/>
        </w:rPr>
        <w:lastRenderedPageBreak/>
        <w:t xml:space="preserve">Příloha č. </w:t>
      </w:r>
      <w:r>
        <w:rPr>
          <w:b w:val="0"/>
          <w:sz w:val="20"/>
        </w:rPr>
        <w:t>7</w:t>
      </w:r>
      <w:r w:rsidRPr="00EE6086">
        <w:rPr>
          <w:b w:val="0"/>
          <w:sz w:val="20"/>
        </w:rPr>
        <w:t xml:space="preserve"> </w:t>
      </w:r>
      <w:r>
        <w:rPr>
          <w:b w:val="0"/>
          <w:sz w:val="20"/>
        </w:rPr>
        <w:t>Tabulka vypočtených daňových odpisů</w:t>
      </w:r>
      <w:r w:rsidR="00577A44">
        <w:rPr>
          <w:b w:val="0"/>
          <w:sz w:val="20"/>
        </w:rPr>
        <w:t xml:space="preserve"> </w:t>
      </w:r>
      <w:r>
        <w:rPr>
          <w:b w:val="0"/>
          <w:sz w:val="20"/>
        </w:rPr>
        <w:t>pro majetek nezařazený v obchodním majetku fi</w:t>
      </w:r>
      <w:r w:rsidR="00577A44">
        <w:rPr>
          <w:b w:val="0"/>
          <w:sz w:val="20"/>
        </w:rPr>
        <w:t>rmy</w:t>
      </w:r>
      <w:bookmarkEnd w:id="32"/>
    </w:p>
    <w:tbl>
      <w:tblPr>
        <w:tblStyle w:val="Svtlmkazvraznn4"/>
        <w:tblW w:w="7436" w:type="dxa"/>
        <w:tblLook w:val="02A0"/>
      </w:tblPr>
      <w:tblGrid>
        <w:gridCol w:w="2453"/>
        <w:gridCol w:w="1352"/>
        <w:gridCol w:w="1940"/>
        <w:gridCol w:w="1691"/>
      </w:tblGrid>
      <w:tr w:rsidR="00A63C38" w:rsidRPr="00A63C38" w:rsidTr="00611E62">
        <w:trPr>
          <w:cnfStyle w:val="100000000000"/>
          <w:trHeight w:val="264"/>
        </w:trPr>
        <w:tc>
          <w:tcPr>
            <w:cnfStyle w:val="001000000000"/>
            <w:tcW w:w="7436" w:type="dxa"/>
            <w:gridSpan w:val="4"/>
            <w:noWrap/>
            <w:hideMark/>
          </w:tcPr>
          <w:p w:rsidR="00A63C38" w:rsidRPr="00A63C38" w:rsidRDefault="00A63C38" w:rsidP="00611E62">
            <w:pPr>
              <w:spacing w:after="0" w:line="240" w:lineRule="auto"/>
              <w:jc w:val="left"/>
              <w:rPr>
                <w:rFonts w:ascii="Times New Roman" w:hAnsi="Times New Roman" w:cs="Times New Roman"/>
                <w:i/>
                <w:iCs/>
                <w:sz w:val="20"/>
              </w:rPr>
            </w:pPr>
            <w:r w:rsidRPr="00A63C38">
              <w:rPr>
                <w:rFonts w:ascii="Times New Roman" w:hAnsi="Times New Roman" w:cs="Times New Roman"/>
                <w:i/>
                <w:iCs/>
                <w:sz w:val="20"/>
              </w:rPr>
              <w:t>Plán odpisů pronajímaného bytu Hostivařská 119, Praha 10</w:t>
            </w:r>
          </w:p>
        </w:tc>
      </w:tr>
      <w:tr w:rsidR="00611E62" w:rsidRPr="00A63C38" w:rsidTr="00611E62">
        <w:trPr>
          <w:trHeight w:val="225"/>
        </w:trPr>
        <w:tc>
          <w:tcPr>
            <w:cnfStyle w:val="001000000000"/>
            <w:tcW w:w="2453" w:type="dxa"/>
            <w:noWrap/>
            <w:hideMark/>
          </w:tcPr>
          <w:p w:rsidR="00A63C38" w:rsidRPr="00A63C38" w:rsidRDefault="00A63C38" w:rsidP="00A63C38">
            <w:pPr>
              <w:spacing w:after="0" w:line="240" w:lineRule="auto"/>
              <w:jc w:val="left"/>
              <w:rPr>
                <w:rFonts w:ascii="Times New Roman" w:hAnsi="Times New Roman" w:cs="Times New Roman"/>
                <w:sz w:val="20"/>
              </w:rPr>
            </w:pPr>
          </w:p>
        </w:tc>
        <w:tc>
          <w:tcPr>
            <w:cnfStyle w:val="000010000000"/>
            <w:tcW w:w="1352" w:type="dxa"/>
            <w:noWrap/>
            <w:hideMark/>
          </w:tcPr>
          <w:p w:rsidR="00A63C38" w:rsidRPr="00A63C38" w:rsidRDefault="00A63C38" w:rsidP="00A63C38">
            <w:pPr>
              <w:spacing w:after="0" w:line="240" w:lineRule="auto"/>
              <w:jc w:val="left"/>
              <w:rPr>
                <w:sz w:val="20"/>
              </w:rPr>
            </w:pPr>
          </w:p>
        </w:tc>
        <w:tc>
          <w:tcPr>
            <w:tcW w:w="1940" w:type="dxa"/>
            <w:noWrap/>
            <w:hideMark/>
          </w:tcPr>
          <w:p w:rsidR="00A63C38" w:rsidRPr="00A63C38" w:rsidRDefault="00A63C38" w:rsidP="00A63C38">
            <w:pPr>
              <w:spacing w:after="0" w:line="240" w:lineRule="auto"/>
              <w:jc w:val="left"/>
              <w:cnfStyle w:val="000000000000"/>
              <w:rPr>
                <w:sz w:val="20"/>
              </w:rPr>
            </w:pPr>
          </w:p>
        </w:tc>
        <w:tc>
          <w:tcPr>
            <w:cnfStyle w:val="000010000000"/>
            <w:tcW w:w="1691" w:type="dxa"/>
            <w:noWrap/>
            <w:hideMark/>
          </w:tcPr>
          <w:p w:rsidR="00A63C38" w:rsidRPr="00A63C38" w:rsidRDefault="00A63C38" w:rsidP="00A63C38">
            <w:pPr>
              <w:spacing w:after="0" w:line="240" w:lineRule="auto"/>
              <w:jc w:val="left"/>
              <w:rPr>
                <w:sz w:val="20"/>
              </w:rPr>
            </w:pPr>
          </w:p>
        </w:tc>
      </w:tr>
      <w:tr w:rsidR="00A63C38" w:rsidRPr="00A63C38" w:rsidTr="00611E62">
        <w:trPr>
          <w:trHeight w:val="225"/>
        </w:trPr>
        <w:tc>
          <w:tcPr>
            <w:cnfStyle w:val="001000000000"/>
            <w:tcW w:w="2453" w:type="dxa"/>
            <w:noWrap/>
            <w:hideMark/>
          </w:tcPr>
          <w:p w:rsidR="00A63C38" w:rsidRPr="00A63C38" w:rsidRDefault="00A63C38" w:rsidP="00A63C38">
            <w:pPr>
              <w:spacing w:after="0" w:line="240" w:lineRule="auto"/>
              <w:jc w:val="left"/>
              <w:rPr>
                <w:rFonts w:ascii="Times New Roman" w:hAnsi="Times New Roman" w:cs="Times New Roman"/>
                <w:sz w:val="20"/>
              </w:rPr>
            </w:pPr>
            <w:r w:rsidRPr="00A63C38">
              <w:rPr>
                <w:rFonts w:ascii="Times New Roman" w:hAnsi="Times New Roman" w:cs="Times New Roman"/>
                <w:sz w:val="20"/>
              </w:rPr>
              <w:t>Pořizovací cena:</w:t>
            </w:r>
          </w:p>
        </w:tc>
        <w:tc>
          <w:tcPr>
            <w:cnfStyle w:val="000010000000"/>
            <w:tcW w:w="1352" w:type="dxa"/>
            <w:noWrap/>
            <w:hideMark/>
          </w:tcPr>
          <w:p w:rsidR="00A63C38" w:rsidRPr="00A63C38" w:rsidRDefault="00611E62" w:rsidP="00611E62">
            <w:pPr>
              <w:spacing w:after="0" w:line="240" w:lineRule="auto"/>
              <w:jc w:val="left"/>
              <w:rPr>
                <w:b/>
                <w:bCs/>
                <w:sz w:val="20"/>
              </w:rPr>
            </w:pPr>
            <w:r w:rsidRPr="00611E62">
              <w:rPr>
                <w:b/>
                <w:bCs/>
                <w:sz w:val="20"/>
              </w:rPr>
              <w:t>2 650 000,-</w:t>
            </w:r>
          </w:p>
        </w:tc>
        <w:tc>
          <w:tcPr>
            <w:tcW w:w="1940" w:type="dxa"/>
            <w:noWrap/>
            <w:hideMark/>
          </w:tcPr>
          <w:p w:rsidR="00A63C38" w:rsidRPr="00A63C38" w:rsidRDefault="00A63C38" w:rsidP="00A63C38">
            <w:pPr>
              <w:spacing w:after="0" w:line="240" w:lineRule="auto"/>
              <w:jc w:val="left"/>
              <w:cnfStyle w:val="000000000000"/>
              <w:rPr>
                <w:sz w:val="20"/>
              </w:rPr>
            </w:pPr>
          </w:p>
        </w:tc>
        <w:tc>
          <w:tcPr>
            <w:cnfStyle w:val="000010000000"/>
            <w:tcW w:w="1691" w:type="dxa"/>
            <w:noWrap/>
            <w:hideMark/>
          </w:tcPr>
          <w:p w:rsidR="00A63C38" w:rsidRPr="00A63C38" w:rsidRDefault="00A63C38" w:rsidP="00A63C38">
            <w:pPr>
              <w:spacing w:after="0" w:line="240" w:lineRule="auto"/>
              <w:jc w:val="left"/>
              <w:rPr>
                <w:sz w:val="20"/>
              </w:rPr>
            </w:pPr>
          </w:p>
        </w:tc>
      </w:tr>
      <w:tr w:rsidR="00A63C38" w:rsidRPr="00A63C38" w:rsidTr="00611E62">
        <w:trPr>
          <w:trHeight w:val="225"/>
        </w:trPr>
        <w:tc>
          <w:tcPr>
            <w:cnfStyle w:val="001000000000"/>
            <w:tcW w:w="2453" w:type="dxa"/>
            <w:noWrap/>
            <w:hideMark/>
          </w:tcPr>
          <w:p w:rsidR="00A63C38" w:rsidRPr="00A63C38" w:rsidRDefault="0028762E" w:rsidP="00A63C38">
            <w:pPr>
              <w:spacing w:after="0" w:line="240" w:lineRule="auto"/>
              <w:jc w:val="left"/>
              <w:rPr>
                <w:rFonts w:ascii="Times New Roman" w:hAnsi="Times New Roman" w:cs="Times New Roman"/>
                <w:sz w:val="20"/>
              </w:rPr>
            </w:pPr>
            <w:r>
              <w:rPr>
                <w:rFonts w:ascii="Times New Roman" w:hAnsi="Times New Roman" w:cs="Times New Roman"/>
                <w:sz w:val="20"/>
              </w:rPr>
              <w:t>Z</w:t>
            </w:r>
            <w:r w:rsidR="00A63C38" w:rsidRPr="00A63C38">
              <w:rPr>
                <w:rFonts w:ascii="Times New Roman" w:hAnsi="Times New Roman" w:cs="Times New Roman"/>
                <w:sz w:val="20"/>
              </w:rPr>
              <w:t>rychlené odepisování</w:t>
            </w:r>
          </w:p>
        </w:tc>
        <w:tc>
          <w:tcPr>
            <w:cnfStyle w:val="000010000000"/>
            <w:tcW w:w="3292" w:type="dxa"/>
            <w:gridSpan w:val="2"/>
            <w:noWrap/>
            <w:hideMark/>
          </w:tcPr>
          <w:p w:rsidR="00A63C38" w:rsidRPr="00A63C38" w:rsidRDefault="0028762E" w:rsidP="00A63C38">
            <w:pPr>
              <w:spacing w:after="0" w:line="240" w:lineRule="auto"/>
              <w:jc w:val="left"/>
              <w:rPr>
                <w:sz w:val="20"/>
              </w:rPr>
            </w:pPr>
            <w:r>
              <w:rPr>
                <w:sz w:val="20"/>
              </w:rPr>
              <w:t>O</w:t>
            </w:r>
            <w:r w:rsidR="00A63C38" w:rsidRPr="00A63C38">
              <w:rPr>
                <w:sz w:val="20"/>
              </w:rPr>
              <w:t>dpisová skupina 5</w:t>
            </w:r>
          </w:p>
        </w:tc>
        <w:tc>
          <w:tcPr>
            <w:tcW w:w="1691" w:type="dxa"/>
            <w:noWrap/>
            <w:hideMark/>
          </w:tcPr>
          <w:p w:rsidR="00A63C38" w:rsidRPr="00A63C38" w:rsidRDefault="00A63C38" w:rsidP="00A63C38">
            <w:pPr>
              <w:spacing w:after="0" w:line="240" w:lineRule="auto"/>
              <w:jc w:val="left"/>
              <w:cnfStyle w:val="000000000000"/>
              <w:rPr>
                <w:sz w:val="20"/>
              </w:rPr>
            </w:pPr>
          </w:p>
        </w:tc>
      </w:tr>
      <w:tr w:rsidR="00A63C38" w:rsidRPr="00A63C38" w:rsidTr="00611E62">
        <w:trPr>
          <w:trHeight w:val="119"/>
        </w:trPr>
        <w:tc>
          <w:tcPr>
            <w:cnfStyle w:val="001000000000"/>
            <w:tcW w:w="2453" w:type="dxa"/>
            <w:noWrap/>
            <w:hideMark/>
          </w:tcPr>
          <w:p w:rsidR="00A63C38" w:rsidRPr="00A63C38" w:rsidRDefault="00A63C38" w:rsidP="00A63C38">
            <w:pPr>
              <w:spacing w:after="0" w:line="240" w:lineRule="auto"/>
              <w:jc w:val="left"/>
              <w:rPr>
                <w:rFonts w:ascii="Times New Roman" w:hAnsi="Times New Roman" w:cs="Times New Roman"/>
                <w:sz w:val="20"/>
              </w:rPr>
            </w:pPr>
          </w:p>
        </w:tc>
        <w:tc>
          <w:tcPr>
            <w:cnfStyle w:val="000010000000"/>
            <w:tcW w:w="1352" w:type="dxa"/>
            <w:noWrap/>
            <w:hideMark/>
          </w:tcPr>
          <w:p w:rsidR="00A63C38" w:rsidRPr="00A63C38" w:rsidRDefault="00A63C38" w:rsidP="00A63C38">
            <w:pPr>
              <w:spacing w:after="0" w:line="240" w:lineRule="auto"/>
              <w:jc w:val="left"/>
              <w:rPr>
                <w:sz w:val="20"/>
              </w:rPr>
            </w:pPr>
          </w:p>
        </w:tc>
        <w:tc>
          <w:tcPr>
            <w:tcW w:w="1940" w:type="dxa"/>
            <w:noWrap/>
            <w:hideMark/>
          </w:tcPr>
          <w:p w:rsidR="00A63C38" w:rsidRPr="00A63C38" w:rsidRDefault="00A63C38" w:rsidP="00A63C38">
            <w:pPr>
              <w:spacing w:after="0" w:line="240" w:lineRule="auto"/>
              <w:jc w:val="left"/>
              <w:cnfStyle w:val="000000000000"/>
              <w:rPr>
                <w:sz w:val="20"/>
              </w:rPr>
            </w:pPr>
          </w:p>
        </w:tc>
        <w:tc>
          <w:tcPr>
            <w:cnfStyle w:val="000010000000"/>
            <w:tcW w:w="1691" w:type="dxa"/>
            <w:noWrap/>
            <w:hideMark/>
          </w:tcPr>
          <w:p w:rsidR="00A63C38" w:rsidRPr="00A63C38" w:rsidRDefault="00A63C38" w:rsidP="00A63C38">
            <w:pPr>
              <w:spacing w:after="0" w:line="240" w:lineRule="auto"/>
              <w:jc w:val="left"/>
              <w:rPr>
                <w:sz w:val="20"/>
              </w:rPr>
            </w:pPr>
          </w:p>
        </w:tc>
      </w:tr>
      <w:tr w:rsidR="00611E62" w:rsidRPr="00A63C38" w:rsidTr="00611E62">
        <w:trPr>
          <w:trHeight w:val="119"/>
        </w:trPr>
        <w:tc>
          <w:tcPr>
            <w:cnfStyle w:val="001000000000"/>
            <w:tcW w:w="2453" w:type="dxa"/>
            <w:noWrap/>
            <w:hideMark/>
          </w:tcPr>
          <w:p w:rsidR="00A63C38" w:rsidRPr="00A63C38" w:rsidRDefault="00A63C38" w:rsidP="00A63C38">
            <w:pPr>
              <w:spacing w:after="0" w:line="240" w:lineRule="auto"/>
              <w:jc w:val="left"/>
              <w:rPr>
                <w:rFonts w:ascii="Times New Roman" w:hAnsi="Times New Roman" w:cs="Times New Roman"/>
                <w:sz w:val="20"/>
              </w:rPr>
            </w:pPr>
          </w:p>
        </w:tc>
        <w:tc>
          <w:tcPr>
            <w:cnfStyle w:val="000010000000"/>
            <w:tcW w:w="1352" w:type="dxa"/>
            <w:noWrap/>
            <w:hideMark/>
          </w:tcPr>
          <w:p w:rsidR="00A63C38" w:rsidRPr="00A63C38" w:rsidRDefault="00A63C38" w:rsidP="00A63C38">
            <w:pPr>
              <w:spacing w:after="0" w:line="240" w:lineRule="auto"/>
              <w:jc w:val="left"/>
              <w:rPr>
                <w:sz w:val="20"/>
              </w:rPr>
            </w:pPr>
          </w:p>
        </w:tc>
        <w:tc>
          <w:tcPr>
            <w:tcW w:w="1940" w:type="dxa"/>
            <w:noWrap/>
            <w:hideMark/>
          </w:tcPr>
          <w:p w:rsidR="00A63C38" w:rsidRPr="00A63C38" w:rsidRDefault="00A63C38" w:rsidP="00A63C38">
            <w:pPr>
              <w:spacing w:after="0" w:line="240" w:lineRule="auto"/>
              <w:jc w:val="left"/>
              <w:cnfStyle w:val="000000000000"/>
              <w:rPr>
                <w:sz w:val="20"/>
              </w:rPr>
            </w:pPr>
          </w:p>
        </w:tc>
        <w:tc>
          <w:tcPr>
            <w:cnfStyle w:val="000010000000"/>
            <w:tcW w:w="1691" w:type="dxa"/>
            <w:noWrap/>
            <w:hideMark/>
          </w:tcPr>
          <w:p w:rsidR="00A63C38" w:rsidRPr="00A63C38" w:rsidRDefault="00A63C38" w:rsidP="00A63C38">
            <w:pPr>
              <w:spacing w:after="0" w:line="240" w:lineRule="auto"/>
              <w:jc w:val="left"/>
              <w:rPr>
                <w:sz w:val="20"/>
              </w:rPr>
            </w:pPr>
          </w:p>
        </w:tc>
      </w:tr>
      <w:tr w:rsidR="00A63C38" w:rsidRPr="00A63C38" w:rsidTr="00611E62">
        <w:trPr>
          <w:trHeight w:val="316"/>
        </w:trPr>
        <w:tc>
          <w:tcPr>
            <w:cnfStyle w:val="001000000000"/>
            <w:tcW w:w="2453" w:type="dxa"/>
            <w:noWrap/>
            <w:hideMark/>
          </w:tcPr>
          <w:p w:rsidR="00A63C38" w:rsidRPr="00A63C38" w:rsidRDefault="0028762E" w:rsidP="00A63C38">
            <w:pPr>
              <w:spacing w:after="0" w:line="240" w:lineRule="auto"/>
              <w:jc w:val="left"/>
              <w:rPr>
                <w:rFonts w:ascii="Times New Roman" w:hAnsi="Times New Roman" w:cs="Times New Roman"/>
                <w:color w:val="000000"/>
                <w:sz w:val="20"/>
              </w:rPr>
            </w:pPr>
            <w:r>
              <w:rPr>
                <w:rFonts w:ascii="Times New Roman" w:hAnsi="Times New Roman" w:cs="Times New Roman"/>
                <w:color w:val="000000"/>
                <w:sz w:val="20"/>
              </w:rPr>
              <w:t>R</w:t>
            </w:r>
            <w:r w:rsidR="00A63C38" w:rsidRPr="00A63C38">
              <w:rPr>
                <w:rFonts w:ascii="Times New Roman" w:hAnsi="Times New Roman" w:cs="Times New Roman"/>
                <w:color w:val="000000"/>
                <w:sz w:val="20"/>
              </w:rPr>
              <w:t>ok odpisování</w:t>
            </w:r>
          </w:p>
        </w:tc>
        <w:tc>
          <w:tcPr>
            <w:cnfStyle w:val="000010000000"/>
            <w:tcW w:w="1352" w:type="dxa"/>
            <w:noWrap/>
            <w:hideMark/>
          </w:tcPr>
          <w:p w:rsidR="00A63C38" w:rsidRPr="00A63C38" w:rsidRDefault="00A63C38" w:rsidP="00A63C38">
            <w:pPr>
              <w:spacing w:after="0" w:line="240" w:lineRule="auto"/>
              <w:jc w:val="left"/>
              <w:rPr>
                <w:color w:val="000000"/>
                <w:sz w:val="20"/>
              </w:rPr>
            </w:pPr>
          </w:p>
        </w:tc>
        <w:tc>
          <w:tcPr>
            <w:tcW w:w="1940" w:type="dxa"/>
            <w:noWrap/>
            <w:hideMark/>
          </w:tcPr>
          <w:p w:rsidR="00A63C38" w:rsidRPr="00A63C38" w:rsidRDefault="00A63C38" w:rsidP="00A63C38">
            <w:pPr>
              <w:spacing w:after="0" w:line="240" w:lineRule="auto"/>
              <w:jc w:val="left"/>
              <w:cnfStyle w:val="000000000000"/>
              <w:rPr>
                <w:color w:val="000000"/>
                <w:sz w:val="20"/>
              </w:rPr>
            </w:pPr>
            <w:r w:rsidRPr="00A63C38">
              <w:rPr>
                <w:color w:val="000000"/>
                <w:sz w:val="20"/>
              </w:rPr>
              <w:t>Odpis daného roku</w:t>
            </w:r>
          </w:p>
        </w:tc>
        <w:tc>
          <w:tcPr>
            <w:cnfStyle w:val="000010000000"/>
            <w:tcW w:w="1691" w:type="dxa"/>
            <w:noWrap/>
            <w:hideMark/>
          </w:tcPr>
          <w:p w:rsidR="00A63C38" w:rsidRPr="00A63C38" w:rsidRDefault="00A63C38" w:rsidP="00A63C38">
            <w:pPr>
              <w:spacing w:after="0" w:line="240" w:lineRule="auto"/>
              <w:jc w:val="left"/>
              <w:rPr>
                <w:color w:val="000000"/>
                <w:sz w:val="20"/>
              </w:rPr>
            </w:pPr>
            <w:r w:rsidRPr="00A63C38">
              <w:rPr>
                <w:color w:val="000000"/>
                <w:sz w:val="20"/>
              </w:rPr>
              <w:t>Zůstatková cena</w:t>
            </w:r>
          </w:p>
        </w:tc>
      </w:tr>
      <w:tr w:rsidR="00611E62" w:rsidRPr="00A63C38" w:rsidTr="00611E62">
        <w:trPr>
          <w:trHeight w:val="316"/>
        </w:trPr>
        <w:tc>
          <w:tcPr>
            <w:cnfStyle w:val="001000000000"/>
            <w:tcW w:w="2453" w:type="dxa"/>
            <w:noWrap/>
            <w:hideMark/>
          </w:tcPr>
          <w:p w:rsidR="00A63C38" w:rsidRPr="00A63C38" w:rsidRDefault="00A63C38" w:rsidP="0028762E">
            <w:pPr>
              <w:spacing w:after="0" w:line="240" w:lineRule="auto"/>
              <w:jc w:val="left"/>
              <w:rPr>
                <w:rFonts w:ascii="Times New Roman" w:hAnsi="Times New Roman" w:cs="Times New Roman"/>
                <w:color w:val="000000"/>
                <w:sz w:val="20"/>
              </w:rPr>
            </w:pPr>
            <w:r w:rsidRPr="00A63C38">
              <w:rPr>
                <w:rFonts w:ascii="Times New Roman" w:hAnsi="Times New Roman" w:cs="Times New Roman"/>
                <w:color w:val="000000"/>
                <w:sz w:val="20"/>
              </w:rPr>
              <w:t>1</w:t>
            </w:r>
          </w:p>
        </w:tc>
        <w:tc>
          <w:tcPr>
            <w:cnfStyle w:val="000010000000"/>
            <w:tcW w:w="1352" w:type="dxa"/>
            <w:noWrap/>
            <w:hideMark/>
          </w:tcPr>
          <w:p w:rsidR="00A63C38" w:rsidRPr="00A63C38" w:rsidRDefault="00A63C38" w:rsidP="00A63C38">
            <w:pPr>
              <w:spacing w:after="0" w:line="240" w:lineRule="auto"/>
              <w:jc w:val="right"/>
              <w:rPr>
                <w:color w:val="000000"/>
                <w:sz w:val="20"/>
              </w:rPr>
            </w:pPr>
            <w:r w:rsidRPr="00A63C38">
              <w:rPr>
                <w:color w:val="000000"/>
                <w:sz w:val="20"/>
              </w:rPr>
              <w:t>2010</w:t>
            </w:r>
          </w:p>
        </w:tc>
        <w:tc>
          <w:tcPr>
            <w:tcW w:w="1940" w:type="dxa"/>
            <w:noWrap/>
            <w:hideMark/>
          </w:tcPr>
          <w:p w:rsidR="00A63C38" w:rsidRPr="00A63C38" w:rsidRDefault="00A63C38" w:rsidP="00A63C38">
            <w:pPr>
              <w:spacing w:after="0" w:line="240" w:lineRule="auto"/>
              <w:jc w:val="right"/>
              <w:cnfStyle w:val="000000000000"/>
              <w:rPr>
                <w:b/>
                <w:bCs/>
                <w:color w:val="000000"/>
                <w:sz w:val="20"/>
              </w:rPr>
            </w:pPr>
            <w:r w:rsidRPr="00A63C38">
              <w:rPr>
                <w:b/>
                <w:bCs/>
                <w:color w:val="000000"/>
                <w:sz w:val="20"/>
              </w:rPr>
              <w:t>88 333</w:t>
            </w:r>
          </w:p>
        </w:tc>
        <w:tc>
          <w:tcPr>
            <w:cnfStyle w:val="000010000000"/>
            <w:tcW w:w="1691" w:type="dxa"/>
            <w:noWrap/>
            <w:hideMark/>
          </w:tcPr>
          <w:p w:rsidR="00A63C38" w:rsidRPr="00A63C38" w:rsidRDefault="00A63C38" w:rsidP="00A63C38">
            <w:pPr>
              <w:spacing w:after="0" w:line="240" w:lineRule="auto"/>
              <w:jc w:val="right"/>
              <w:rPr>
                <w:color w:val="000000"/>
                <w:sz w:val="20"/>
              </w:rPr>
            </w:pPr>
            <w:r w:rsidRPr="00A63C38">
              <w:rPr>
                <w:color w:val="000000"/>
                <w:sz w:val="20"/>
              </w:rPr>
              <w:t>2 561 667</w:t>
            </w:r>
          </w:p>
        </w:tc>
      </w:tr>
      <w:tr w:rsidR="00A63C38" w:rsidRPr="00A63C38" w:rsidTr="00611E62">
        <w:trPr>
          <w:trHeight w:val="316"/>
        </w:trPr>
        <w:tc>
          <w:tcPr>
            <w:cnfStyle w:val="001000000000"/>
            <w:tcW w:w="2453" w:type="dxa"/>
            <w:noWrap/>
            <w:hideMark/>
          </w:tcPr>
          <w:p w:rsidR="00A63C38" w:rsidRPr="00A63C38" w:rsidRDefault="00A63C38" w:rsidP="0028762E">
            <w:pPr>
              <w:spacing w:after="0" w:line="240" w:lineRule="auto"/>
              <w:jc w:val="left"/>
              <w:rPr>
                <w:rFonts w:ascii="Times New Roman" w:hAnsi="Times New Roman" w:cs="Times New Roman"/>
                <w:color w:val="000000"/>
                <w:sz w:val="20"/>
              </w:rPr>
            </w:pPr>
            <w:r w:rsidRPr="00A63C38">
              <w:rPr>
                <w:rFonts w:ascii="Times New Roman" w:hAnsi="Times New Roman" w:cs="Times New Roman"/>
                <w:color w:val="000000"/>
                <w:sz w:val="20"/>
              </w:rPr>
              <w:t>2</w:t>
            </w:r>
          </w:p>
        </w:tc>
        <w:tc>
          <w:tcPr>
            <w:cnfStyle w:val="000010000000"/>
            <w:tcW w:w="1352" w:type="dxa"/>
            <w:noWrap/>
            <w:hideMark/>
          </w:tcPr>
          <w:p w:rsidR="00A63C38" w:rsidRPr="00A63C38" w:rsidRDefault="00A63C38" w:rsidP="00A63C38">
            <w:pPr>
              <w:spacing w:after="0" w:line="240" w:lineRule="auto"/>
              <w:jc w:val="right"/>
              <w:rPr>
                <w:color w:val="000000"/>
                <w:sz w:val="20"/>
              </w:rPr>
            </w:pPr>
            <w:r w:rsidRPr="00A63C38">
              <w:rPr>
                <w:color w:val="000000"/>
                <w:sz w:val="20"/>
              </w:rPr>
              <w:t>2011</w:t>
            </w:r>
          </w:p>
        </w:tc>
        <w:tc>
          <w:tcPr>
            <w:tcW w:w="1940" w:type="dxa"/>
            <w:noWrap/>
            <w:hideMark/>
          </w:tcPr>
          <w:p w:rsidR="00A63C38" w:rsidRPr="00A63C38" w:rsidRDefault="00A63C38" w:rsidP="00A63C38">
            <w:pPr>
              <w:spacing w:after="0" w:line="240" w:lineRule="auto"/>
              <w:jc w:val="right"/>
              <w:cnfStyle w:val="000000000000"/>
              <w:rPr>
                <w:b/>
                <w:bCs/>
                <w:color w:val="000000"/>
                <w:sz w:val="20"/>
              </w:rPr>
            </w:pPr>
            <w:r w:rsidRPr="00A63C38">
              <w:rPr>
                <w:b/>
                <w:bCs/>
                <w:color w:val="000000"/>
                <w:sz w:val="20"/>
              </w:rPr>
              <w:t>170 778</w:t>
            </w:r>
          </w:p>
        </w:tc>
        <w:tc>
          <w:tcPr>
            <w:cnfStyle w:val="000010000000"/>
            <w:tcW w:w="1691" w:type="dxa"/>
            <w:noWrap/>
            <w:hideMark/>
          </w:tcPr>
          <w:p w:rsidR="00A63C38" w:rsidRPr="00A63C38" w:rsidRDefault="00A63C38" w:rsidP="00A63C38">
            <w:pPr>
              <w:spacing w:after="0" w:line="240" w:lineRule="auto"/>
              <w:jc w:val="right"/>
              <w:rPr>
                <w:color w:val="000000"/>
                <w:sz w:val="20"/>
              </w:rPr>
            </w:pPr>
            <w:r w:rsidRPr="00A63C38">
              <w:rPr>
                <w:color w:val="000000"/>
                <w:sz w:val="20"/>
              </w:rPr>
              <w:t>2 390 889</w:t>
            </w:r>
          </w:p>
        </w:tc>
      </w:tr>
      <w:tr w:rsidR="00611E62" w:rsidRPr="00A63C38" w:rsidTr="00611E62">
        <w:trPr>
          <w:trHeight w:val="316"/>
        </w:trPr>
        <w:tc>
          <w:tcPr>
            <w:cnfStyle w:val="001000000000"/>
            <w:tcW w:w="2453" w:type="dxa"/>
            <w:noWrap/>
            <w:hideMark/>
          </w:tcPr>
          <w:p w:rsidR="00A63C38" w:rsidRPr="00A63C38" w:rsidRDefault="00A63C38" w:rsidP="0028762E">
            <w:pPr>
              <w:spacing w:after="0" w:line="240" w:lineRule="auto"/>
              <w:jc w:val="left"/>
              <w:rPr>
                <w:rFonts w:ascii="Times New Roman" w:hAnsi="Times New Roman" w:cs="Times New Roman"/>
                <w:color w:val="000000"/>
                <w:sz w:val="20"/>
              </w:rPr>
            </w:pPr>
            <w:r w:rsidRPr="00A63C38">
              <w:rPr>
                <w:rFonts w:ascii="Times New Roman" w:hAnsi="Times New Roman" w:cs="Times New Roman"/>
                <w:color w:val="000000"/>
                <w:sz w:val="20"/>
              </w:rPr>
              <w:t>3</w:t>
            </w:r>
          </w:p>
        </w:tc>
        <w:tc>
          <w:tcPr>
            <w:cnfStyle w:val="000010000000"/>
            <w:tcW w:w="1352" w:type="dxa"/>
            <w:noWrap/>
            <w:hideMark/>
          </w:tcPr>
          <w:p w:rsidR="00A63C38" w:rsidRPr="00A63C38" w:rsidRDefault="00A63C38" w:rsidP="00A63C38">
            <w:pPr>
              <w:spacing w:after="0" w:line="240" w:lineRule="auto"/>
              <w:jc w:val="right"/>
              <w:rPr>
                <w:color w:val="000000"/>
                <w:sz w:val="20"/>
              </w:rPr>
            </w:pPr>
            <w:r w:rsidRPr="00A63C38">
              <w:rPr>
                <w:color w:val="000000"/>
                <w:sz w:val="20"/>
              </w:rPr>
              <w:t>2012</w:t>
            </w:r>
          </w:p>
        </w:tc>
        <w:tc>
          <w:tcPr>
            <w:tcW w:w="1940" w:type="dxa"/>
            <w:noWrap/>
            <w:hideMark/>
          </w:tcPr>
          <w:p w:rsidR="00A63C38" w:rsidRPr="00A63C38" w:rsidRDefault="00A63C38" w:rsidP="00A63C38">
            <w:pPr>
              <w:spacing w:after="0" w:line="240" w:lineRule="auto"/>
              <w:jc w:val="right"/>
              <w:cnfStyle w:val="000000000000"/>
              <w:rPr>
                <w:b/>
                <w:bCs/>
                <w:color w:val="000000"/>
                <w:sz w:val="20"/>
              </w:rPr>
            </w:pPr>
            <w:r w:rsidRPr="00A63C38">
              <w:rPr>
                <w:b/>
                <w:bCs/>
                <w:color w:val="000000"/>
                <w:sz w:val="20"/>
              </w:rPr>
              <w:t>164 889</w:t>
            </w:r>
          </w:p>
        </w:tc>
        <w:tc>
          <w:tcPr>
            <w:cnfStyle w:val="000010000000"/>
            <w:tcW w:w="1691" w:type="dxa"/>
            <w:noWrap/>
            <w:hideMark/>
          </w:tcPr>
          <w:p w:rsidR="00A63C38" w:rsidRPr="00A63C38" w:rsidRDefault="00A63C38" w:rsidP="00A63C38">
            <w:pPr>
              <w:spacing w:after="0" w:line="240" w:lineRule="auto"/>
              <w:jc w:val="right"/>
              <w:rPr>
                <w:color w:val="000000"/>
                <w:sz w:val="20"/>
              </w:rPr>
            </w:pPr>
            <w:r w:rsidRPr="00A63C38">
              <w:rPr>
                <w:color w:val="000000"/>
                <w:sz w:val="20"/>
              </w:rPr>
              <w:t>2 226 000</w:t>
            </w:r>
          </w:p>
        </w:tc>
      </w:tr>
      <w:tr w:rsidR="00A63C38" w:rsidRPr="00A63C38" w:rsidTr="00611E62">
        <w:trPr>
          <w:trHeight w:val="316"/>
        </w:trPr>
        <w:tc>
          <w:tcPr>
            <w:cnfStyle w:val="001000000000"/>
            <w:tcW w:w="2453" w:type="dxa"/>
            <w:noWrap/>
            <w:hideMark/>
          </w:tcPr>
          <w:p w:rsidR="00A63C38" w:rsidRPr="00A63C38" w:rsidRDefault="00A63C38" w:rsidP="0028762E">
            <w:pPr>
              <w:spacing w:after="0" w:line="240" w:lineRule="auto"/>
              <w:jc w:val="left"/>
              <w:rPr>
                <w:rFonts w:ascii="Times New Roman" w:hAnsi="Times New Roman" w:cs="Times New Roman"/>
                <w:color w:val="000000"/>
                <w:sz w:val="20"/>
              </w:rPr>
            </w:pPr>
            <w:r w:rsidRPr="00A63C38">
              <w:rPr>
                <w:rFonts w:ascii="Times New Roman" w:hAnsi="Times New Roman" w:cs="Times New Roman"/>
                <w:color w:val="000000"/>
                <w:sz w:val="20"/>
              </w:rPr>
              <w:t>4</w:t>
            </w:r>
          </w:p>
        </w:tc>
        <w:tc>
          <w:tcPr>
            <w:cnfStyle w:val="000010000000"/>
            <w:tcW w:w="1352" w:type="dxa"/>
            <w:noWrap/>
            <w:hideMark/>
          </w:tcPr>
          <w:p w:rsidR="00A63C38" w:rsidRPr="00A63C38" w:rsidRDefault="00A63C38" w:rsidP="00A63C38">
            <w:pPr>
              <w:spacing w:after="0" w:line="240" w:lineRule="auto"/>
              <w:jc w:val="right"/>
              <w:rPr>
                <w:color w:val="000000"/>
                <w:sz w:val="20"/>
              </w:rPr>
            </w:pPr>
            <w:r w:rsidRPr="00A63C38">
              <w:rPr>
                <w:color w:val="000000"/>
                <w:sz w:val="20"/>
              </w:rPr>
              <w:t>2013</w:t>
            </w:r>
          </w:p>
        </w:tc>
        <w:tc>
          <w:tcPr>
            <w:tcW w:w="1940" w:type="dxa"/>
            <w:noWrap/>
            <w:hideMark/>
          </w:tcPr>
          <w:p w:rsidR="00A63C38" w:rsidRPr="00A63C38" w:rsidRDefault="00A63C38" w:rsidP="00A63C38">
            <w:pPr>
              <w:spacing w:after="0" w:line="240" w:lineRule="auto"/>
              <w:jc w:val="right"/>
              <w:cnfStyle w:val="000000000000"/>
              <w:rPr>
                <w:b/>
                <w:bCs/>
                <w:color w:val="000000"/>
                <w:sz w:val="20"/>
              </w:rPr>
            </w:pPr>
            <w:r w:rsidRPr="00A63C38">
              <w:rPr>
                <w:b/>
                <w:bCs/>
                <w:color w:val="000000"/>
                <w:sz w:val="20"/>
              </w:rPr>
              <w:t>159 000</w:t>
            </w:r>
          </w:p>
        </w:tc>
        <w:tc>
          <w:tcPr>
            <w:cnfStyle w:val="000010000000"/>
            <w:tcW w:w="1691" w:type="dxa"/>
            <w:noWrap/>
            <w:hideMark/>
          </w:tcPr>
          <w:p w:rsidR="00A63C38" w:rsidRPr="00A63C38" w:rsidRDefault="00A63C38" w:rsidP="00A63C38">
            <w:pPr>
              <w:spacing w:after="0" w:line="240" w:lineRule="auto"/>
              <w:jc w:val="right"/>
              <w:rPr>
                <w:color w:val="000000"/>
                <w:sz w:val="20"/>
              </w:rPr>
            </w:pPr>
            <w:r w:rsidRPr="00A63C38">
              <w:rPr>
                <w:color w:val="000000"/>
                <w:sz w:val="20"/>
              </w:rPr>
              <w:t>2 067 000</w:t>
            </w:r>
          </w:p>
        </w:tc>
      </w:tr>
      <w:tr w:rsidR="00611E62" w:rsidRPr="00A63C38" w:rsidTr="00611E62">
        <w:trPr>
          <w:trHeight w:val="316"/>
        </w:trPr>
        <w:tc>
          <w:tcPr>
            <w:cnfStyle w:val="001000000000"/>
            <w:tcW w:w="2453" w:type="dxa"/>
            <w:noWrap/>
            <w:hideMark/>
          </w:tcPr>
          <w:p w:rsidR="00A63C38" w:rsidRPr="00A63C38" w:rsidRDefault="00A63C38" w:rsidP="0028762E">
            <w:pPr>
              <w:spacing w:after="0" w:line="240" w:lineRule="auto"/>
              <w:jc w:val="left"/>
              <w:rPr>
                <w:rFonts w:ascii="Times New Roman" w:hAnsi="Times New Roman" w:cs="Times New Roman"/>
                <w:color w:val="000000"/>
                <w:sz w:val="20"/>
              </w:rPr>
            </w:pPr>
            <w:r w:rsidRPr="00A63C38">
              <w:rPr>
                <w:rFonts w:ascii="Times New Roman" w:hAnsi="Times New Roman" w:cs="Times New Roman"/>
                <w:color w:val="000000"/>
                <w:sz w:val="20"/>
              </w:rPr>
              <w:t>5</w:t>
            </w:r>
          </w:p>
        </w:tc>
        <w:tc>
          <w:tcPr>
            <w:cnfStyle w:val="000010000000"/>
            <w:tcW w:w="1352" w:type="dxa"/>
            <w:noWrap/>
            <w:hideMark/>
          </w:tcPr>
          <w:p w:rsidR="00A63C38" w:rsidRPr="00A63C38" w:rsidRDefault="00A63C38" w:rsidP="00A63C38">
            <w:pPr>
              <w:spacing w:after="0" w:line="240" w:lineRule="auto"/>
              <w:jc w:val="right"/>
              <w:rPr>
                <w:color w:val="000000"/>
                <w:sz w:val="20"/>
              </w:rPr>
            </w:pPr>
            <w:r w:rsidRPr="00A63C38">
              <w:rPr>
                <w:color w:val="000000"/>
                <w:sz w:val="20"/>
              </w:rPr>
              <w:t>2014</w:t>
            </w:r>
          </w:p>
        </w:tc>
        <w:tc>
          <w:tcPr>
            <w:tcW w:w="1940" w:type="dxa"/>
            <w:noWrap/>
            <w:hideMark/>
          </w:tcPr>
          <w:p w:rsidR="00A63C38" w:rsidRPr="00A63C38" w:rsidRDefault="00A63C38" w:rsidP="00A63C38">
            <w:pPr>
              <w:spacing w:after="0" w:line="240" w:lineRule="auto"/>
              <w:jc w:val="right"/>
              <w:cnfStyle w:val="000000000000"/>
              <w:rPr>
                <w:b/>
                <w:bCs/>
                <w:color w:val="000000"/>
                <w:sz w:val="20"/>
              </w:rPr>
            </w:pPr>
            <w:r w:rsidRPr="00A63C38">
              <w:rPr>
                <w:b/>
                <w:bCs/>
                <w:color w:val="000000"/>
                <w:sz w:val="20"/>
              </w:rPr>
              <w:t>153 111</w:t>
            </w:r>
          </w:p>
        </w:tc>
        <w:tc>
          <w:tcPr>
            <w:cnfStyle w:val="000010000000"/>
            <w:tcW w:w="1691" w:type="dxa"/>
            <w:noWrap/>
            <w:hideMark/>
          </w:tcPr>
          <w:p w:rsidR="00A63C38" w:rsidRPr="00A63C38" w:rsidRDefault="00A63C38" w:rsidP="00A63C38">
            <w:pPr>
              <w:spacing w:after="0" w:line="240" w:lineRule="auto"/>
              <w:jc w:val="right"/>
              <w:rPr>
                <w:color w:val="000000"/>
                <w:sz w:val="20"/>
              </w:rPr>
            </w:pPr>
            <w:r w:rsidRPr="00A63C38">
              <w:rPr>
                <w:color w:val="000000"/>
                <w:sz w:val="20"/>
              </w:rPr>
              <w:t>1 913 889</w:t>
            </w:r>
          </w:p>
        </w:tc>
      </w:tr>
      <w:tr w:rsidR="00A63C38" w:rsidRPr="00A63C38" w:rsidTr="00611E62">
        <w:trPr>
          <w:trHeight w:val="316"/>
        </w:trPr>
        <w:tc>
          <w:tcPr>
            <w:cnfStyle w:val="001000000000"/>
            <w:tcW w:w="2453" w:type="dxa"/>
            <w:noWrap/>
            <w:hideMark/>
          </w:tcPr>
          <w:p w:rsidR="00A63C38" w:rsidRPr="00A63C38" w:rsidRDefault="00A63C38" w:rsidP="0028762E">
            <w:pPr>
              <w:spacing w:after="0" w:line="240" w:lineRule="auto"/>
              <w:jc w:val="left"/>
              <w:rPr>
                <w:rFonts w:ascii="Times New Roman" w:hAnsi="Times New Roman" w:cs="Times New Roman"/>
                <w:color w:val="000000"/>
                <w:sz w:val="20"/>
              </w:rPr>
            </w:pPr>
            <w:r w:rsidRPr="00A63C38">
              <w:rPr>
                <w:rFonts w:ascii="Times New Roman" w:hAnsi="Times New Roman" w:cs="Times New Roman"/>
                <w:color w:val="000000"/>
                <w:sz w:val="20"/>
              </w:rPr>
              <w:t>6</w:t>
            </w:r>
          </w:p>
        </w:tc>
        <w:tc>
          <w:tcPr>
            <w:cnfStyle w:val="000010000000"/>
            <w:tcW w:w="1352" w:type="dxa"/>
            <w:noWrap/>
            <w:hideMark/>
          </w:tcPr>
          <w:p w:rsidR="00A63C38" w:rsidRPr="00A63C38" w:rsidRDefault="00A63C38" w:rsidP="00A63C38">
            <w:pPr>
              <w:spacing w:after="0" w:line="240" w:lineRule="auto"/>
              <w:jc w:val="right"/>
              <w:rPr>
                <w:color w:val="000000"/>
                <w:sz w:val="20"/>
              </w:rPr>
            </w:pPr>
            <w:r w:rsidRPr="00A63C38">
              <w:rPr>
                <w:color w:val="000000"/>
                <w:sz w:val="20"/>
              </w:rPr>
              <w:t>2015</w:t>
            </w:r>
          </w:p>
        </w:tc>
        <w:tc>
          <w:tcPr>
            <w:tcW w:w="1940" w:type="dxa"/>
            <w:noWrap/>
            <w:hideMark/>
          </w:tcPr>
          <w:p w:rsidR="00A63C38" w:rsidRPr="00A63C38" w:rsidRDefault="00A63C38" w:rsidP="00A63C38">
            <w:pPr>
              <w:spacing w:after="0" w:line="240" w:lineRule="auto"/>
              <w:jc w:val="right"/>
              <w:cnfStyle w:val="000000000000"/>
              <w:rPr>
                <w:b/>
                <w:bCs/>
                <w:color w:val="000000"/>
                <w:sz w:val="20"/>
              </w:rPr>
            </w:pPr>
            <w:r w:rsidRPr="00A63C38">
              <w:rPr>
                <w:b/>
                <w:bCs/>
                <w:color w:val="000000"/>
                <w:sz w:val="20"/>
              </w:rPr>
              <w:t>147 222</w:t>
            </w:r>
          </w:p>
        </w:tc>
        <w:tc>
          <w:tcPr>
            <w:cnfStyle w:val="000010000000"/>
            <w:tcW w:w="1691" w:type="dxa"/>
            <w:noWrap/>
            <w:hideMark/>
          </w:tcPr>
          <w:p w:rsidR="00A63C38" w:rsidRPr="00A63C38" w:rsidRDefault="00A63C38" w:rsidP="00A63C38">
            <w:pPr>
              <w:spacing w:after="0" w:line="240" w:lineRule="auto"/>
              <w:jc w:val="right"/>
              <w:rPr>
                <w:color w:val="000000"/>
                <w:sz w:val="20"/>
              </w:rPr>
            </w:pPr>
            <w:r w:rsidRPr="00A63C38">
              <w:rPr>
                <w:color w:val="000000"/>
                <w:sz w:val="20"/>
              </w:rPr>
              <w:t>1 766 667</w:t>
            </w:r>
          </w:p>
        </w:tc>
      </w:tr>
      <w:tr w:rsidR="00611E62" w:rsidRPr="00A63C38" w:rsidTr="00611E62">
        <w:trPr>
          <w:trHeight w:val="316"/>
        </w:trPr>
        <w:tc>
          <w:tcPr>
            <w:cnfStyle w:val="001000000000"/>
            <w:tcW w:w="2453" w:type="dxa"/>
            <w:noWrap/>
            <w:hideMark/>
          </w:tcPr>
          <w:p w:rsidR="00A63C38" w:rsidRPr="00A63C38" w:rsidRDefault="00A63C38" w:rsidP="0028762E">
            <w:pPr>
              <w:spacing w:after="0" w:line="240" w:lineRule="auto"/>
              <w:jc w:val="left"/>
              <w:rPr>
                <w:rFonts w:ascii="Times New Roman" w:hAnsi="Times New Roman" w:cs="Times New Roman"/>
                <w:color w:val="000000"/>
                <w:sz w:val="20"/>
              </w:rPr>
            </w:pPr>
            <w:r w:rsidRPr="00A63C38">
              <w:rPr>
                <w:rFonts w:ascii="Times New Roman" w:hAnsi="Times New Roman" w:cs="Times New Roman"/>
                <w:color w:val="000000"/>
                <w:sz w:val="20"/>
              </w:rPr>
              <w:t>7</w:t>
            </w:r>
          </w:p>
        </w:tc>
        <w:tc>
          <w:tcPr>
            <w:cnfStyle w:val="000010000000"/>
            <w:tcW w:w="1352" w:type="dxa"/>
            <w:noWrap/>
            <w:hideMark/>
          </w:tcPr>
          <w:p w:rsidR="00A63C38" w:rsidRPr="00A63C38" w:rsidRDefault="00A63C38" w:rsidP="00A63C38">
            <w:pPr>
              <w:spacing w:after="0" w:line="240" w:lineRule="auto"/>
              <w:jc w:val="right"/>
              <w:rPr>
                <w:color w:val="000000"/>
                <w:sz w:val="20"/>
              </w:rPr>
            </w:pPr>
            <w:r w:rsidRPr="00A63C38">
              <w:rPr>
                <w:color w:val="000000"/>
                <w:sz w:val="20"/>
              </w:rPr>
              <w:t>2016</w:t>
            </w:r>
          </w:p>
        </w:tc>
        <w:tc>
          <w:tcPr>
            <w:tcW w:w="1940" w:type="dxa"/>
            <w:noWrap/>
            <w:hideMark/>
          </w:tcPr>
          <w:p w:rsidR="00A63C38" w:rsidRPr="00A63C38" w:rsidRDefault="00A63C38" w:rsidP="00A63C38">
            <w:pPr>
              <w:spacing w:after="0" w:line="240" w:lineRule="auto"/>
              <w:jc w:val="right"/>
              <w:cnfStyle w:val="000000000000"/>
              <w:rPr>
                <w:b/>
                <w:bCs/>
                <w:color w:val="000000"/>
                <w:sz w:val="20"/>
              </w:rPr>
            </w:pPr>
            <w:r w:rsidRPr="00A63C38">
              <w:rPr>
                <w:b/>
                <w:bCs/>
                <w:color w:val="000000"/>
                <w:sz w:val="20"/>
              </w:rPr>
              <w:t>141 333</w:t>
            </w:r>
          </w:p>
        </w:tc>
        <w:tc>
          <w:tcPr>
            <w:cnfStyle w:val="000010000000"/>
            <w:tcW w:w="1691" w:type="dxa"/>
            <w:noWrap/>
            <w:hideMark/>
          </w:tcPr>
          <w:p w:rsidR="00A63C38" w:rsidRPr="00A63C38" w:rsidRDefault="00A63C38" w:rsidP="00A63C38">
            <w:pPr>
              <w:spacing w:after="0" w:line="240" w:lineRule="auto"/>
              <w:jc w:val="right"/>
              <w:rPr>
                <w:color w:val="000000"/>
                <w:sz w:val="20"/>
              </w:rPr>
            </w:pPr>
            <w:r w:rsidRPr="00A63C38">
              <w:rPr>
                <w:color w:val="000000"/>
                <w:sz w:val="20"/>
              </w:rPr>
              <w:t>1 625 333</w:t>
            </w:r>
          </w:p>
        </w:tc>
      </w:tr>
      <w:tr w:rsidR="00A63C38" w:rsidRPr="00A63C38" w:rsidTr="00611E62">
        <w:trPr>
          <w:trHeight w:val="316"/>
        </w:trPr>
        <w:tc>
          <w:tcPr>
            <w:cnfStyle w:val="001000000000"/>
            <w:tcW w:w="2453" w:type="dxa"/>
            <w:noWrap/>
            <w:hideMark/>
          </w:tcPr>
          <w:p w:rsidR="00A63C38" w:rsidRPr="00A63C38" w:rsidRDefault="00A63C38" w:rsidP="0028762E">
            <w:pPr>
              <w:spacing w:after="0" w:line="240" w:lineRule="auto"/>
              <w:jc w:val="left"/>
              <w:rPr>
                <w:rFonts w:ascii="Times New Roman" w:hAnsi="Times New Roman" w:cs="Times New Roman"/>
                <w:color w:val="000000"/>
                <w:sz w:val="20"/>
              </w:rPr>
            </w:pPr>
            <w:r w:rsidRPr="00A63C38">
              <w:rPr>
                <w:rFonts w:ascii="Times New Roman" w:hAnsi="Times New Roman" w:cs="Times New Roman"/>
                <w:color w:val="000000"/>
                <w:sz w:val="20"/>
              </w:rPr>
              <w:t>8</w:t>
            </w:r>
          </w:p>
        </w:tc>
        <w:tc>
          <w:tcPr>
            <w:cnfStyle w:val="000010000000"/>
            <w:tcW w:w="1352" w:type="dxa"/>
            <w:noWrap/>
            <w:hideMark/>
          </w:tcPr>
          <w:p w:rsidR="00A63C38" w:rsidRPr="00A63C38" w:rsidRDefault="00A63C38" w:rsidP="00A63C38">
            <w:pPr>
              <w:spacing w:after="0" w:line="240" w:lineRule="auto"/>
              <w:jc w:val="right"/>
              <w:rPr>
                <w:color w:val="000000"/>
                <w:sz w:val="20"/>
              </w:rPr>
            </w:pPr>
            <w:r w:rsidRPr="00A63C38">
              <w:rPr>
                <w:color w:val="000000"/>
                <w:sz w:val="20"/>
              </w:rPr>
              <w:t>2017</w:t>
            </w:r>
          </w:p>
        </w:tc>
        <w:tc>
          <w:tcPr>
            <w:tcW w:w="1940" w:type="dxa"/>
            <w:noWrap/>
            <w:hideMark/>
          </w:tcPr>
          <w:p w:rsidR="00A63C38" w:rsidRPr="00A63C38" w:rsidRDefault="00A63C38" w:rsidP="00A63C38">
            <w:pPr>
              <w:spacing w:after="0" w:line="240" w:lineRule="auto"/>
              <w:jc w:val="right"/>
              <w:cnfStyle w:val="000000000000"/>
              <w:rPr>
                <w:b/>
                <w:bCs/>
                <w:color w:val="000000"/>
                <w:sz w:val="20"/>
              </w:rPr>
            </w:pPr>
            <w:r w:rsidRPr="00A63C38">
              <w:rPr>
                <w:b/>
                <w:bCs/>
                <w:color w:val="000000"/>
                <w:sz w:val="20"/>
              </w:rPr>
              <w:t>135 444</w:t>
            </w:r>
          </w:p>
        </w:tc>
        <w:tc>
          <w:tcPr>
            <w:cnfStyle w:val="000010000000"/>
            <w:tcW w:w="1691" w:type="dxa"/>
            <w:noWrap/>
            <w:hideMark/>
          </w:tcPr>
          <w:p w:rsidR="00A63C38" w:rsidRPr="00A63C38" w:rsidRDefault="00A63C38" w:rsidP="00A63C38">
            <w:pPr>
              <w:spacing w:after="0" w:line="240" w:lineRule="auto"/>
              <w:jc w:val="right"/>
              <w:rPr>
                <w:color w:val="000000"/>
                <w:sz w:val="20"/>
              </w:rPr>
            </w:pPr>
            <w:r w:rsidRPr="00A63C38">
              <w:rPr>
                <w:color w:val="000000"/>
                <w:sz w:val="20"/>
              </w:rPr>
              <w:t>1 489 889</w:t>
            </w:r>
          </w:p>
        </w:tc>
      </w:tr>
      <w:tr w:rsidR="00611E62" w:rsidRPr="00A63C38" w:rsidTr="00611E62">
        <w:trPr>
          <w:trHeight w:val="316"/>
        </w:trPr>
        <w:tc>
          <w:tcPr>
            <w:cnfStyle w:val="001000000000"/>
            <w:tcW w:w="2453" w:type="dxa"/>
            <w:noWrap/>
            <w:hideMark/>
          </w:tcPr>
          <w:p w:rsidR="00A63C38" w:rsidRPr="00A63C38" w:rsidRDefault="00A63C38" w:rsidP="0028762E">
            <w:pPr>
              <w:spacing w:after="0" w:line="240" w:lineRule="auto"/>
              <w:jc w:val="left"/>
              <w:rPr>
                <w:rFonts w:ascii="Times New Roman" w:hAnsi="Times New Roman" w:cs="Times New Roman"/>
                <w:color w:val="000000"/>
                <w:sz w:val="20"/>
              </w:rPr>
            </w:pPr>
            <w:r w:rsidRPr="00A63C38">
              <w:rPr>
                <w:rFonts w:ascii="Times New Roman" w:hAnsi="Times New Roman" w:cs="Times New Roman"/>
                <w:color w:val="000000"/>
                <w:sz w:val="20"/>
              </w:rPr>
              <w:t>9</w:t>
            </w:r>
          </w:p>
        </w:tc>
        <w:tc>
          <w:tcPr>
            <w:cnfStyle w:val="000010000000"/>
            <w:tcW w:w="1352" w:type="dxa"/>
            <w:noWrap/>
            <w:hideMark/>
          </w:tcPr>
          <w:p w:rsidR="00A63C38" w:rsidRPr="00A63C38" w:rsidRDefault="00A63C38" w:rsidP="00A63C38">
            <w:pPr>
              <w:spacing w:after="0" w:line="240" w:lineRule="auto"/>
              <w:jc w:val="right"/>
              <w:rPr>
                <w:color w:val="000000"/>
                <w:sz w:val="20"/>
              </w:rPr>
            </w:pPr>
            <w:r w:rsidRPr="00A63C38">
              <w:rPr>
                <w:color w:val="000000"/>
                <w:sz w:val="20"/>
              </w:rPr>
              <w:t>2018</w:t>
            </w:r>
          </w:p>
        </w:tc>
        <w:tc>
          <w:tcPr>
            <w:tcW w:w="1940" w:type="dxa"/>
            <w:noWrap/>
            <w:hideMark/>
          </w:tcPr>
          <w:p w:rsidR="00A63C38" w:rsidRPr="00A63C38" w:rsidRDefault="00A63C38" w:rsidP="00A63C38">
            <w:pPr>
              <w:spacing w:after="0" w:line="240" w:lineRule="auto"/>
              <w:jc w:val="right"/>
              <w:cnfStyle w:val="000000000000"/>
              <w:rPr>
                <w:b/>
                <w:bCs/>
                <w:color w:val="000000"/>
                <w:sz w:val="20"/>
              </w:rPr>
            </w:pPr>
            <w:r w:rsidRPr="00A63C38">
              <w:rPr>
                <w:b/>
                <w:bCs/>
                <w:color w:val="000000"/>
                <w:sz w:val="20"/>
              </w:rPr>
              <w:t>129 556</w:t>
            </w:r>
          </w:p>
        </w:tc>
        <w:tc>
          <w:tcPr>
            <w:cnfStyle w:val="000010000000"/>
            <w:tcW w:w="1691" w:type="dxa"/>
            <w:noWrap/>
            <w:hideMark/>
          </w:tcPr>
          <w:p w:rsidR="00A63C38" w:rsidRPr="00A63C38" w:rsidRDefault="00A63C38" w:rsidP="00A63C38">
            <w:pPr>
              <w:spacing w:after="0" w:line="240" w:lineRule="auto"/>
              <w:jc w:val="right"/>
              <w:rPr>
                <w:color w:val="000000"/>
                <w:sz w:val="20"/>
              </w:rPr>
            </w:pPr>
            <w:r w:rsidRPr="00A63C38">
              <w:rPr>
                <w:color w:val="000000"/>
                <w:sz w:val="20"/>
              </w:rPr>
              <w:t>1 360 333</w:t>
            </w:r>
          </w:p>
        </w:tc>
      </w:tr>
      <w:tr w:rsidR="00A63C38" w:rsidRPr="00A63C38" w:rsidTr="00611E62">
        <w:trPr>
          <w:trHeight w:val="316"/>
        </w:trPr>
        <w:tc>
          <w:tcPr>
            <w:cnfStyle w:val="001000000000"/>
            <w:tcW w:w="2453" w:type="dxa"/>
            <w:noWrap/>
            <w:hideMark/>
          </w:tcPr>
          <w:p w:rsidR="00A63C38" w:rsidRPr="00A63C38" w:rsidRDefault="00A63C38" w:rsidP="0028762E">
            <w:pPr>
              <w:spacing w:after="0" w:line="240" w:lineRule="auto"/>
              <w:jc w:val="left"/>
              <w:rPr>
                <w:rFonts w:ascii="Times New Roman" w:hAnsi="Times New Roman" w:cs="Times New Roman"/>
                <w:color w:val="000000"/>
                <w:sz w:val="20"/>
              </w:rPr>
            </w:pPr>
            <w:r w:rsidRPr="00A63C38">
              <w:rPr>
                <w:rFonts w:ascii="Times New Roman" w:hAnsi="Times New Roman" w:cs="Times New Roman"/>
                <w:color w:val="000000"/>
                <w:sz w:val="20"/>
              </w:rPr>
              <w:t>10</w:t>
            </w:r>
          </w:p>
        </w:tc>
        <w:tc>
          <w:tcPr>
            <w:cnfStyle w:val="000010000000"/>
            <w:tcW w:w="1352" w:type="dxa"/>
            <w:noWrap/>
            <w:hideMark/>
          </w:tcPr>
          <w:p w:rsidR="00A63C38" w:rsidRPr="00A63C38" w:rsidRDefault="00A63C38" w:rsidP="00A63C38">
            <w:pPr>
              <w:spacing w:after="0" w:line="240" w:lineRule="auto"/>
              <w:jc w:val="right"/>
              <w:rPr>
                <w:color w:val="000000"/>
                <w:sz w:val="20"/>
              </w:rPr>
            </w:pPr>
            <w:r w:rsidRPr="00A63C38">
              <w:rPr>
                <w:color w:val="000000"/>
                <w:sz w:val="20"/>
              </w:rPr>
              <w:t>2019</w:t>
            </w:r>
          </w:p>
        </w:tc>
        <w:tc>
          <w:tcPr>
            <w:tcW w:w="1940" w:type="dxa"/>
            <w:noWrap/>
            <w:hideMark/>
          </w:tcPr>
          <w:p w:rsidR="00A63C38" w:rsidRPr="00A63C38" w:rsidRDefault="00A63C38" w:rsidP="00A63C38">
            <w:pPr>
              <w:spacing w:after="0" w:line="240" w:lineRule="auto"/>
              <w:jc w:val="right"/>
              <w:cnfStyle w:val="000000000000"/>
              <w:rPr>
                <w:b/>
                <w:bCs/>
                <w:color w:val="000000"/>
                <w:sz w:val="20"/>
              </w:rPr>
            </w:pPr>
            <w:r w:rsidRPr="00A63C38">
              <w:rPr>
                <w:b/>
                <w:bCs/>
                <w:color w:val="000000"/>
                <w:sz w:val="20"/>
              </w:rPr>
              <w:t>123 667</w:t>
            </w:r>
          </w:p>
        </w:tc>
        <w:tc>
          <w:tcPr>
            <w:cnfStyle w:val="000010000000"/>
            <w:tcW w:w="1691" w:type="dxa"/>
            <w:noWrap/>
            <w:hideMark/>
          </w:tcPr>
          <w:p w:rsidR="00A63C38" w:rsidRPr="00A63C38" w:rsidRDefault="00A63C38" w:rsidP="00A63C38">
            <w:pPr>
              <w:spacing w:after="0" w:line="240" w:lineRule="auto"/>
              <w:jc w:val="right"/>
              <w:rPr>
                <w:color w:val="000000"/>
                <w:sz w:val="20"/>
              </w:rPr>
            </w:pPr>
            <w:r w:rsidRPr="00A63C38">
              <w:rPr>
                <w:color w:val="000000"/>
                <w:sz w:val="20"/>
              </w:rPr>
              <w:t>1 236 667</w:t>
            </w:r>
          </w:p>
        </w:tc>
      </w:tr>
      <w:tr w:rsidR="00611E62" w:rsidRPr="00A63C38" w:rsidTr="00611E62">
        <w:trPr>
          <w:trHeight w:val="316"/>
        </w:trPr>
        <w:tc>
          <w:tcPr>
            <w:cnfStyle w:val="001000000000"/>
            <w:tcW w:w="2453" w:type="dxa"/>
            <w:noWrap/>
            <w:hideMark/>
          </w:tcPr>
          <w:p w:rsidR="00A63C38" w:rsidRPr="00A63C38" w:rsidRDefault="00A63C38" w:rsidP="0028762E">
            <w:pPr>
              <w:spacing w:after="0" w:line="240" w:lineRule="auto"/>
              <w:jc w:val="left"/>
              <w:rPr>
                <w:rFonts w:ascii="Times New Roman" w:hAnsi="Times New Roman" w:cs="Times New Roman"/>
                <w:color w:val="000000"/>
                <w:sz w:val="20"/>
              </w:rPr>
            </w:pPr>
            <w:r w:rsidRPr="00A63C38">
              <w:rPr>
                <w:rFonts w:ascii="Times New Roman" w:hAnsi="Times New Roman" w:cs="Times New Roman"/>
                <w:color w:val="000000"/>
                <w:sz w:val="20"/>
              </w:rPr>
              <w:t>11</w:t>
            </w:r>
          </w:p>
        </w:tc>
        <w:tc>
          <w:tcPr>
            <w:cnfStyle w:val="000010000000"/>
            <w:tcW w:w="1352" w:type="dxa"/>
            <w:noWrap/>
            <w:hideMark/>
          </w:tcPr>
          <w:p w:rsidR="00A63C38" w:rsidRPr="00A63C38" w:rsidRDefault="00A63C38" w:rsidP="00A63C38">
            <w:pPr>
              <w:spacing w:after="0" w:line="240" w:lineRule="auto"/>
              <w:jc w:val="right"/>
              <w:rPr>
                <w:color w:val="000000"/>
                <w:sz w:val="20"/>
              </w:rPr>
            </w:pPr>
            <w:r w:rsidRPr="00A63C38">
              <w:rPr>
                <w:color w:val="000000"/>
                <w:sz w:val="20"/>
              </w:rPr>
              <w:t>2020</w:t>
            </w:r>
          </w:p>
        </w:tc>
        <w:tc>
          <w:tcPr>
            <w:tcW w:w="1940" w:type="dxa"/>
            <w:noWrap/>
            <w:hideMark/>
          </w:tcPr>
          <w:p w:rsidR="00A63C38" w:rsidRPr="00A63C38" w:rsidRDefault="00A63C38" w:rsidP="00A63C38">
            <w:pPr>
              <w:spacing w:after="0" w:line="240" w:lineRule="auto"/>
              <w:jc w:val="right"/>
              <w:cnfStyle w:val="000000000000"/>
              <w:rPr>
                <w:b/>
                <w:bCs/>
                <w:color w:val="000000"/>
                <w:sz w:val="20"/>
              </w:rPr>
            </w:pPr>
            <w:r w:rsidRPr="00A63C38">
              <w:rPr>
                <w:b/>
                <w:bCs/>
                <w:color w:val="000000"/>
                <w:sz w:val="20"/>
              </w:rPr>
              <w:t>117 778</w:t>
            </w:r>
          </w:p>
        </w:tc>
        <w:tc>
          <w:tcPr>
            <w:cnfStyle w:val="000010000000"/>
            <w:tcW w:w="1691" w:type="dxa"/>
            <w:noWrap/>
            <w:hideMark/>
          </w:tcPr>
          <w:p w:rsidR="00A63C38" w:rsidRPr="00A63C38" w:rsidRDefault="00A63C38" w:rsidP="00A63C38">
            <w:pPr>
              <w:spacing w:after="0" w:line="240" w:lineRule="auto"/>
              <w:jc w:val="right"/>
              <w:rPr>
                <w:color w:val="000000"/>
                <w:sz w:val="20"/>
              </w:rPr>
            </w:pPr>
            <w:r w:rsidRPr="00A63C38">
              <w:rPr>
                <w:color w:val="000000"/>
                <w:sz w:val="20"/>
              </w:rPr>
              <w:t>1 118 889</w:t>
            </w:r>
          </w:p>
        </w:tc>
      </w:tr>
      <w:tr w:rsidR="00A63C38" w:rsidRPr="00A63C38" w:rsidTr="00611E62">
        <w:trPr>
          <w:trHeight w:val="316"/>
        </w:trPr>
        <w:tc>
          <w:tcPr>
            <w:cnfStyle w:val="001000000000"/>
            <w:tcW w:w="2453" w:type="dxa"/>
            <w:noWrap/>
            <w:hideMark/>
          </w:tcPr>
          <w:p w:rsidR="00A63C38" w:rsidRPr="00A63C38" w:rsidRDefault="00A63C38" w:rsidP="0028762E">
            <w:pPr>
              <w:spacing w:after="0" w:line="240" w:lineRule="auto"/>
              <w:jc w:val="left"/>
              <w:rPr>
                <w:rFonts w:ascii="Times New Roman" w:hAnsi="Times New Roman" w:cs="Times New Roman"/>
                <w:color w:val="000000"/>
                <w:sz w:val="20"/>
              </w:rPr>
            </w:pPr>
            <w:r w:rsidRPr="00A63C38">
              <w:rPr>
                <w:rFonts w:ascii="Times New Roman" w:hAnsi="Times New Roman" w:cs="Times New Roman"/>
                <w:color w:val="000000"/>
                <w:sz w:val="20"/>
              </w:rPr>
              <w:t>12</w:t>
            </w:r>
          </w:p>
        </w:tc>
        <w:tc>
          <w:tcPr>
            <w:cnfStyle w:val="000010000000"/>
            <w:tcW w:w="1352" w:type="dxa"/>
            <w:noWrap/>
            <w:hideMark/>
          </w:tcPr>
          <w:p w:rsidR="00A63C38" w:rsidRPr="00A63C38" w:rsidRDefault="00A63C38" w:rsidP="00A63C38">
            <w:pPr>
              <w:spacing w:after="0" w:line="240" w:lineRule="auto"/>
              <w:jc w:val="right"/>
              <w:rPr>
                <w:color w:val="000000"/>
                <w:sz w:val="20"/>
              </w:rPr>
            </w:pPr>
            <w:r w:rsidRPr="00A63C38">
              <w:rPr>
                <w:color w:val="000000"/>
                <w:sz w:val="20"/>
              </w:rPr>
              <w:t>2021</w:t>
            </w:r>
          </w:p>
        </w:tc>
        <w:tc>
          <w:tcPr>
            <w:tcW w:w="1940" w:type="dxa"/>
            <w:noWrap/>
            <w:hideMark/>
          </w:tcPr>
          <w:p w:rsidR="00A63C38" w:rsidRPr="00A63C38" w:rsidRDefault="00A63C38" w:rsidP="00A63C38">
            <w:pPr>
              <w:spacing w:after="0" w:line="240" w:lineRule="auto"/>
              <w:jc w:val="right"/>
              <w:cnfStyle w:val="000000000000"/>
              <w:rPr>
                <w:b/>
                <w:bCs/>
                <w:color w:val="000000"/>
                <w:sz w:val="20"/>
              </w:rPr>
            </w:pPr>
            <w:r w:rsidRPr="00A63C38">
              <w:rPr>
                <w:b/>
                <w:bCs/>
                <w:color w:val="000000"/>
                <w:sz w:val="20"/>
              </w:rPr>
              <w:t>111 889</w:t>
            </w:r>
          </w:p>
        </w:tc>
        <w:tc>
          <w:tcPr>
            <w:cnfStyle w:val="000010000000"/>
            <w:tcW w:w="1691" w:type="dxa"/>
            <w:noWrap/>
            <w:hideMark/>
          </w:tcPr>
          <w:p w:rsidR="00A63C38" w:rsidRPr="00A63C38" w:rsidRDefault="00A63C38" w:rsidP="00A63C38">
            <w:pPr>
              <w:spacing w:after="0" w:line="240" w:lineRule="auto"/>
              <w:jc w:val="right"/>
              <w:rPr>
                <w:color w:val="000000"/>
                <w:sz w:val="20"/>
              </w:rPr>
            </w:pPr>
            <w:r w:rsidRPr="00A63C38">
              <w:rPr>
                <w:color w:val="000000"/>
                <w:sz w:val="20"/>
              </w:rPr>
              <w:t>1 007 000</w:t>
            </w:r>
          </w:p>
        </w:tc>
      </w:tr>
      <w:tr w:rsidR="00611E62" w:rsidRPr="00A63C38" w:rsidTr="00611E62">
        <w:trPr>
          <w:trHeight w:val="316"/>
        </w:trPr>
        <w:tc>
          <w:tcPr>
            <w:cnfStyle w:val="001000000000"/>
            <w:tcW w:w="2453" w:type="dxa"/>
            <w:noWrap/>
            <w:hideMark/>
          </w:tcPr>
          <w:p w:rsidR="00A63C38" w:rsidRPr="00A63C38" w:rsidRDefault="00A63C38" w:rsidP="0028762E">
            <w:pPr>
              <w:spacing w:after="0" w:line="240" w:lineRule="auto"/>
              <w:jc w:val="left"/>
              <w:rPr>
                <w:rFonts w:ascii="Times New Roman" w:hAnsi="Times New Roman" w:cs="Times New Roman"/>
                <w:color w:val="000000"/>
                <w:sz w:val="20"/>
              </w:rPr>
            </w:pPr>
            <w:r w:rsidRPr="00A63C38">
              <w:rPr>
                <w:rFonts w:ascii="Times New Roman" w:hAnsi="Times New Roman" w:cs="Times New Roman"/>
                <w:color w:val="000000"/>
                <w:sz w:val="20"/>
              </w:rPr>
              <w:t>13</w:t>
            </w:r>
          </w:p>
        </w:tc>
        <w:tc>
          <w:tcPr>
            <w:cnfStyle w:val="000010000000"/>
            <w:tcW w:w="1352" w:type="dxa"/>
            <w:noWrap/>
            <w:hideMark/>
          </w:tcPr>
          <w:p w:rsidR="00A63C38" w:rsidRPr="00A63C38" w:rsidRDefault="00A63C38" w:rsidP="00A63C38">
            <w:pPr>
              <w:spacing w:after="0" w:line="240" w:lineRule="auto"/>
              <w:jc w:val="right"/>
              <w:rPr>
                <w:color w:val="000000"/>
                <w:sz w:val="20"/>
              </w:rPr>
            </w:pPr>
            <w:r w:rsidRPr="00A63C38">
              <w:rPr>
                <w:color w:val="000000"/>
                <w:sz w:val="20"/>
              </w:rPr>
              <w:t>2022</w:t>
            </w:r>
          </w:p>
        </w:tc>
        <w:tc>
          <w:tcPr>
            <w:tcW w:w="1940" w:type="dxa"/>
            <w:noWrap/>
            <w:hideMark/>
          </w:tcPr>
          <w:p w:rsidR="00A63C38" w:rsidRPr="00A63C38" w:rsidRDefault="00A63C38" w:rsidP="00A63C38">
            <w:pPr>
              <w:spacing w:after="0" w:line="240" w:lineRule="auto"/>
              <w:jc w:val="right"/>
              <w:cnfStyle w:val="000000000000"/>
              <w:rPr>
                <w:b/>
                <w:bCs/>
                <w:color w:val="000000"/>
                <w:sz w:val="20"/>
              </w:rPr>
            </w:pPr>
            <w:r w:rsidRPr="00A63C38">
              <w:rPr>
                <w:b/>
                <w:bCs/>
                <w:color w:val="000000"/>
                <w:sz w:val="20"/>
              </w:rPr>
              <w:t>106 000</w:t>
            </w:r>
          </w:p>
        </w:tc>
        <w:tc>
          <w:tcPr>
            <w:cnfStyle w:val="000010000000"/>
            <w:tcW w:w="1691" w:type="dxa"/>
            <w:noWrap/>
            <w:hideMark/>
          </w:tcPr>
          <w:p w:rsidR="00A63C38" w:rsidRPr="00A63C38" w:rsidRDefault="00A63C38" w:rsidP="00A63C38">
            <w:pPr>
              <w:spacing w:after="0" w:line="240" w:lineRule="auto"/>
              <w:jc w:val="right"/>
              <w:rPr>
                <w:color w:val="000000"/>
                <w:sz w:val="20"/>
              </w:rPr>
            </w:pPr>
            <w:r w:rsidRPr="00A63C38">
              <w:rPr>
                <w:color w:val="000000"/>
                <w:sz w:val="20"/>
              </w:rPr>
              <w:t>901 000</w:t>
            </w:r>
          </w:p>
        </w:tc>
      </w:tr>
      <w:tr w:rsidR="00A63C38" w:rsidRPr="00A63C38" w:rsidTr="00611E62">
        <w:trPr>
          <w:trHeight w:val="316"/>
        </w:trPr>
        <w:tc>
          <w:tcPr>
            <w:cnfStyle w:val="001000000000"/>
            <w:tcW w:w="2453" w:type="dxa"/>
            <w:noWrap/>
            <w:hideMark/>
          </w:tcPr>
          <w:p w:rsidR="00A63C38" w:rsidRPr="00A63C38" w:rsidRDefault="00A63C38" w:rsidP="0028762E">
            <w:pPr>
              <w:spacing w:after="0" w:line="240" w:lineRule="auto"/>
              <w:jc w:val="left"/>
              <w:rPr>
                <w:rFonts w:ascii="Times New Roman" w:hAnsi="Times New Roman" w:cs="Times New Roman"/>
                <w:color w:val="000000"/>
                <w:sz w:val="20"/>
              </w:rPr>
            </w:pPr>
            <w:r w:rsidRPr="00A63C38">
              <w:rPr>
                <w:rFonts w:ascii="Times New Roman" w:hAnsi="Times New Roman" w:cs="Times New Roman"/>
                <w:color w:val="000000"/>
                <w:sz w:val="20"/>
              </w:rPr>
              <w:t>14</w:t>
            </w:r>
          </w:p>
        </w:tc>
        <w:tc>
          <w:tcPr>
            <w:cnfStyle w:val="000010000000"/>
            <w:tcW w:w="1352" w:type="dxa"/>
            <w:noWrap/>
            <w:hideMark/>
          </w:tcPr>
          <w:p w:rsidR="00A63C38" w:rsidRPr="00A63C38" w:rsidRDefault="00A63C38" w:rsidP="00A63C38">
            <w:pPr>
              <w:spacing w:after="0" w:line="240" w:lineRule="auto"/>
              <w:jc w:val="right"/>
              <w:rPr>
                <w:color w:val="000000"/>
                <w:sz w:val="20"/>
              </w:rPr>
            </w:pPr>
            <w:r w:rsidRPr="00A63C38">
              <w:rPr>
                <w:color w:val="000000"/>
                <w:sz w:val="20"/>
              </w:rPr>
              <w:t>2023</w:t>
            </w:r>
          </w:p>
        </w:tc>
        <w:tc>
          <w:tcPr>
            <w:tcW w:w="1940" w:type="dxa"/>
            <w:noWrap/>
            <w:hideMark/>
          </w:tcPr>
          <w:p w:rsidR="00A63C38" w:rsidRPr="00A63C38" w:rsidRDefault="00A63C38" w:rsidP="00A63C38">
            <w:pPr>
              <w:spacing w:after="0" w:line="240" w:lineRule="auto"/>
              <w:jc w:val="right"/>
              <w:cnfStyle w:val="000000000000"/>
              <w:rPr>
                <w:b/>
                <w:bCs/>
                <w:color w:val="000000"/>
                <w:sz w:val="20"/>
              </w:rPr>
            </w:pPr>
            <w:r w:rsidRPr="00A63C38">
              <w:rPr>
                <w:b/>
                <w:bCs/>
                <w:color w:val="000000"/>
                <w:sz w:val="20"/>
              </w:rPr>
              <w:t>100 111</w:t>
            </w:r>
          </w:p>
        </w:tc>
        <w:tc>
          <w:tcPr>
            <w:cnfStyle w:val="000010000000"/>
            <w:tcW w:w="1691" w:type="dxa"/>
            <w:noWrap/>
            <w:hideMark/>
          </w:tcPr>
          <w:p w:rsidR="00A63C38" w:rsidRPr="00A63C38" w:rsidRDefault="00A63C38" w:rsidP="00A63C38">
            <w:pPr>
              <w:spacing w:after="0" w:line="240" w:lineRule="auto"/>
              <w:jc w:val="right"/>
              <w:rPr>
                <w:color w:val="000000"/>
                <w:sz w:val="20"/>
              </w:rPr>
            </w:pPr>
            <w:r w:rsidRPr="00A63C38">
              <w:rPr>
                <w:color w:val="000000"/>
                <w:sz w:val="20"/>
              </w:rPr>
              <w:t>800 889</w:t>
            </w:r>
          </w:p>
        </w:tc>
      </w:tr>
      <w:tr w:rsidR="00611E62" w:rsidRPr="00A63C38" w:rsidTr="00611E62">
        <w:trPr>
          <w:trHeight w:val="316"/>
        </w:trPr>
        <w:tc>
          <w:tcPr>
            <w:cnfStyle w:val="001000000000"/>
            <w:tcW w:w="2453" w:type="dxa"/>
            <w:noWrap/>
            <w:hideMark/>
          </w:tcPr>
          <w:p w:rsidR="00A63C38" w:rsidRPr="00A63C38" w:rsidRDefault="00A63C38" w:rsidP="0028762E">
            <w:pPr>
              <w:spacing w:after="0" w:line="240" w:lineRule="auto"/>
              <w:jc w:val="left"/>
              <w:rPr>
                <w:rFonts w:ascii="Times New Roman" w:hAnsi="Times New Roman" w:cs="Times New Roman"/>
                <w:color w:val="000000"/>
                <w:sz w:val="20"/>
              </w:rPr>
            </w:pPr>
            <w:r w:rsidRPr="00A63C38">
              <w:rPr>
                <w:rFonts w:ascii="Times New Roman" w:hAnsi="Times New Roman" w:cs="Times New Roman"/>
                <w:color w:val="000000"/>
                <w:sz w:val="20"/>
              </w:rPr>
              <w:t>15</w:t>
            </w:r>
          </w:p>
        </w:tc>
        <w:tc>
          <w:tcPr>
            <w:cnfStyle w:val="000010000000"/>
            <w:tcW w:w="1352" w:type="dxa"/>
            <w:noWrap/>
            <w:hideMark/>
          </w:tcPr>
          <w:p w:rsidR="00A63C38" w:rsidRPr="00A63C38" w:rsidRDefault="00A63C38" w:rsidP="00A63C38">
            <w:pPr>
              <w:spacing w:after="0" w:line="240" w:lineRule="auto"/>
              <w:jc w:val="right"/>
              <w:rPr>
                <w:color w:val="000000"/>
                <w:sz w:val="20"/>
              </w:rPr>
            </w:pPr>
            <w:r w:rsidRPr="00A63C38">
              <w:rPr>
                <w:color w:val="000000"/>
                <w:sz w:val="20"/>
              </w:rPr>
              <w:t>2024</w:t>
            </w:r>
          </w:p>
        </w:tc>
        <w:tc>
          <w:tcPr>
            <w:tcW w:w="1940" w:type="dxa"/>
            <w:noWrap/>
            <w:hideMark/>
          </w:tcPr>
          <w:p w:rsidR="00A63C38" w:rsidRPr="00A63C38" w:rsidRDefault="00A63C38" w:rsidP="00A63C38">
            <w:pPr>
              <w:spacing w:after="0" w:line="240" w:lineRule="auto"/>
              <w:jc w:val="right"/>
              <w:cnfStyle w:val="000000000000"/>
              <w:rPr>
                <w:b/>
                <w:bCs/>
                <w:color w:val="000000"/>
                <w:sz w:val="20"/>
              </w:rPr>
            </w:pPr>
            <w:r w:rsidRPr="00A63C38">
              <w:rPr>
                <w:b/>
                <w:bCs/>
                <w:color w:val="000000"/>
                <w:sz w:val="20"/>
              </w:rPr>
              <w:t>94 222</w:t>
            </w:r>
          </w:p>
        </w:tc>
        <w:tc>
          <w:tcPr>
            <w:cnfStyle w:val="000010000000"/>
            <w:tcW w:w="1691" w:type="dxa"/>
            <w:noWrap/>
            <w:hideMark/>
          </w:tcPr>
          <w:p w:rsidR="00A63C38" w:rsidRPr="00A63C38" w:rsidRDefault="00A63C38" w:rsidP="00A63C38">
            <w:pPr>
              <w:spacing w:after="0" w:line="240" w:lineRule="auto"/>
              <w:jc w:val="right"/>
              <w:rPr>
                <w:color w:val="000000"/>
                <w:sz w:val="20"/>
              </w:rPr>
            </w:pPr>
            <w:r w:rsidRPr="00A63C38">
              <w:rPr>
                <w:color w:val="000000"/>
                <w:sz w:val="20"/>
              </w:rPr>
              <w:t>706 667</w:t>
            </w:r>
          </w:p>
        </w:tc>
      </w:tr>
      <w:tr w:rsidR="00A63C38" w:rsidRPr="00A63C38" w:rsidTr="00611E62">
        <w:trPr>
          <w:trHeight w:val="316"/>
        </w:trPr>
        <w:tc>
          <w:tcPr>
            <w:cnfStyle w:val="001000000000"/>
            <w:tcW w:w="2453" w:type="dxa"/>
            <w:noWrap/>
            <w:hideMark/>
          </w:tcPr>
          <w:p w:rsidR="00A63C38" w:rsidRPr="00A63C38" w:rsidRDefault="00A63C38" w:rsidP="0028762E">
            <w:pPr>
              <w:spacing w:after="0" w:line="240" w:lineRule="auto"/>
              <w:jc w:val="left"/>
              <w:rPr>
                <w:rFonts w:ascii="Times New Roman" w:hAnsi="Times New Roman" w:cs="Times New Roman"/>
                <w:color w:val="000000"/>
                <w:sz w:val="20"/>
              </w:rPr>
            </w:pPr>
            <w:r w:rsidRPr="00A63C38">
              <w:rPr>
                <w:rFonts w:ascii="Times New Roman" w:hAnsi="Times New Roman" w:cs="Times New Roman"/>
                <w:color w:val="000000"/>
                <w:sz w:val="20"/>
              </w:rPr>
              <w:t>16</w:t>
            </w:r>
          </w:p>
        </w:tc>
        <w:tc>
          <w:tcPr>
            <w:cnfStyle w:val="000010000000"/>
            <w:tcW w:w="1352" w:type="dxa"/>
            <w:noWrap/>
            <w:hideMark/>
          </w:tcPr>
          <w:p w:rsidR="00A63C38" w:rsidRPr="00A63C38" w:rsidRDefault="00A63C38" w:rsidP="00A63C38">
            <w:pPr>
              <w:spacing w:after="0" w:line="240" w:lineRule="auto"/>
              <w:jc w:val="right"/>
              <w:rPr>
                <w:color w:val="000000"/>
                <w:sz w:val="20"/>
              </w:rPr>
            </w:pPr>
            <w:r w:rsidRPr="00A63C38">
              <w:rPr>
                <w:color w:val="000000"/>
                <w:sz w:val="20"/>
              </w:rPr>
              <w:t>2025</w:t>
            </w:r>
          </w:p>
        </w:tc>
        <w:tc>
          <w:tcPr>
            <w:tcW w:w="1940" w:type="dxa"/>
            <w:noWrap/>
            <w:hideMark/>
          </w:tcPr>
          <w:p w:rsidR="00A63C38" w:rsidRPr="00A63C38" w:rsidRDefault="00A63C38" w:rsidP="00A63C38">
            <w:pPr>
              <w:spacing w:after="0" w:line="240" w:lineRule="auto"/>
              <w:jc w:val="right"/>
              <w:cnfStyle w:val="000000000000"/>
              <w:rPr>
                <w:b/>
                <w:bCs/>
                <w:color w:val="000000"/>
                <w:sz w:val="20"/>
              </w:rPr>
            </w:pPr>
            <w:r w:rsidRPr="00A63C38">
              <w:rPr>
                <w:b/>
                <w:bCs/>
                <w:color w:val="000000"/>
                <w:sz w:val="20"/>
              </w:rPr>
              <w:t>88 333</w:t>
            </w:r>
          </w:p>
        </w:tc>
        <w:tc>
          <w:tcPr>
            <w:cnfStyle w:val="000010000000"/>
            <w:tcW w:w="1691" w:type="dxa"/>
            <w:noWrap/>
            <w:hideMark/>
          </w:tcPr>
          <w:p w:rsidR="00A63C38" w:rsidRPr="00A63C38" w:rsidRDefault="00A63C38" w:rsidP="00A63C38">
            <w:pPr>
              <w:spacing w:after="0" w:line="240" w:lineRule="auto"/>
              <w:jc w:val="right"/>
              <w:rPr>
                <w:color w:val="000000"/>
                <w:sz w:val="20"/>
              </w:rPr>
            </w:pPr>
            <w:r w:rsidRPr="00A63C38">
              <w:rPr>
                <w:color w:val="000000"/>
                <w:sz w:val="20"/>
              </w:rPr>
              <w:t>618 333</w:t>
            </w:r>
          </w:p>
        </w:tc>
      </w:tr>
      <w:tr w:rsidR="00611E62" w:rsidRPr="00A63C38" w:rsidTr="00611E62">
        <w:trPr>
          <w:trHeight w:val="316"/>
        </w:trPr>
        <w:tc>
          <w:tcPr>
            <w:cnfStyle w:val="001000000000"/>
            <w:tcW w:w="2453" w:type="dxa"/>
            <w:noWrap/>
            <w:hideMark/>
          </w:tcPr>
          <w:p w:rsidR="00A63C38" w:rsidRPr="00A63C38" w:rsidRDefault="00A63C38" w:rsidP="0028762E">
            <w:pPr>
              <w:spacing w:after="0" w:line="240" w:lineRule="auto"/>
              <w:jc w:val="left"/>
              <w:rPr>
                <w:rFonts w:ascii="Times New Roman" w:hAnsi="Times New Roman" w:cs="Times New Roman"/>
                <w:color w:val="000000"/>
                <w:sz w:val="20"/>
              </w:rPr>
            </w:pPr>
            <w:r w:rsidRPr="00A63C38">
              <w:rPr>
                <w:rFonts w:ascii="Times New Roman" w:hAnsi="Times New Roman" w:cs="Times New Roman"/>
                <w:color w:val="000000"/>
                <w:sz w:val="20"/>
              </w:rPr>
              <w:t>17</w:t>
            </w:r>
          </w:p>
        </w:tc>
        <w:tc>
          <w:tcPr>
            <w:cnfStyle w:val="000010000000"/>
            <w:tcW w:w="1352" w:type="dxa"/>
            <w:noWrap/>
            <w:hideMark/>
          </w:tcPr>
          <w:p w:rsidR="00A63C38" w:rsidRPr="00A63C38" w:rsidRDefault="00A63C38" w:rsidP="00A63C38">
            <w:pPr>
              <w:spacing w:after="0" w:line="240" w:lineRule="auto"/>
              <w:jc w:val="right"/>
              <w:rPr>
                <w:color w:val="000000"/>
                <w:sz w:val="20"/>
              </w:rPr>
            </w:pPr>
            <w:r w:rsidRPr="00A63C38">
              <w:rPr>
                <w:color w:val="000000"/>
                <w:sz w:val="20"/>
              </w:rPr>
              <w:t>2026</w:t>
            </w:r>
          </w:p>
        </w:tc>
        <w:tc>
          <w:tcPr>
            <w:tcW w:w="1940" w:type="dxa"/>
            <w:noWrap/>
            <w:hideMark/>
          </w:tcPr>
          <w:p w:rsidR="00A63C38" w:rsidRPr="00A63C38" w:rsidRDefault="00A63C38" w:rsidP="00A63C38">
            <w:pPr>
              <w:spacing w:after="0" w:line="240" w:lineRule="auto"/>
              <w:jc w:val="right"/>
              <w:cnfStyle w:val="000000000000"/>
              <w:rPr>
                <w:b/>
                <w:bCs/>
                <w:color w:val="000000"/>
                <w:sz w:val="20"/>
              </w:rPr>
            </w:pPr>
            <w:r w:rsidRPr="00A63C38">
              <w:rPr>
                <w:b/>
                <w:bCs/>
                <w:color w:val="000000"/>
                <w:sz w:val="20"/>
              </w:rPr>
              <w:t>82 444</w:t>
            </w:r>
          </w:p>
        </w:tc>
        <w:tc>
          <w:tcPr>
            <w:cnfStyle w:val="000010000000"/>
            <w:tcW w:w="1691" w:type="dxa"/>
            <w:noWrap/>
            <w:hideMark/>
          </w:tcPr>
          <w:p w:rsidR="00A63C38" w:rsidRPr="00A63C38" w:rsidRDefault="00A63C38" w:rsidP="00A63C38">
            <w:pPr>
              <w:spacing w:after="0" w:line="240" w:lineRule="auto"/>
              <w:jc w:val="right"/>
              <w:rPr>
                <w:color w:val="000000"/>
                <w:sz w:val="20"/>
              </w:rPr>
            </w:pPr>
            <w:r w:rsidRPr="00A63C38">
              <w:rPr>
                <w:color w:val="000000"/>
                <w:sz w:val="20"/>
              </w:rPr>
              <w:t>535 889</w:t>
            </w:r>
          </w:p>
        </w:tc>
      </w:tr>
      <w:tr w:rsidR="00A63C38" w:rsidRPr="00A63C38" w:rsidTr="00611E62">
        <w:trPr>
          <w:trHeight w:val="316"/>
        </w:trPr>
        <w:tc>
          <w:tcPr>
            <w:cnfStyle w:val="001000000000"/>
            <w:tcW w:w="2453" w:type="dxa"/>
            <w:noWrap/>
            <w:hideMark/>
          </w:tcPr>
          <w:p w:rsidR="00A63C38" w:rsidRPr="00A63C38" w:rsidRDefault="00A63C38" w:rsidP="0028762E">
            <w:pPr>
              <w:spacing w:after="0" w:line="240" w:lineRule="auto"/>
              <w:jc w:val="left"/>
              <w:rPr>
                <w:rFonts w:ascii="Times New Roman" w:hAnsi="Times New Roman" w:cs="Times New Roman"/>
                <w:color w:val="000000"/>
                <w:sz w:val="20"/>
              </w:rPr>
            </w:pPr>
            <w:r w:rsidRPr="00A63C38">
              <w:rPr>
                <w:rFonts w:ascii="Times New Roman" w:hAnsi="Times New Roman" w:cs="Times New Roman"/>
                <w:color w:val="000000"/>
                <w:sz w:val="20"/>
              </w:rPr>
              <w:t>18</w:t>
            </w:r>
          </w:p>
        </w:tc>
        <w:tc>
          <w:tcPr>
            <w:cnfStyle w:val="000010000000"/>
            <w:tcW w:w="1352" w:type="dxa"/>
            <w:noWrap/>
            <w:hideMark/>
          </w:tcPr>
          <w:p w:rsidR="00A63C38" w:rsidRPr="00A63C38" w:rsidRDefault="00A63C38" w:rsidP="00A63C38">
            <w:pPr>
              <w:spacing w:after="0" w:line="240" w:lineRule="auto"/>
              <w:jc w:val="right"/>
              <w:rPr>
                <w:color w:val="000000"/>
                <w:sz w:val="20"/>
              </w:rPr>
            </w:pPr>
            <w:r w:rsidRPr="00A63C38">
              <w:rPr>
                <w:color w:val="000000"/>
                <w:sz w:val="20"/>
              </w:rPr>
              <w:t>2027</w:t>
            </w:r>
          </w:p>
        </w:tc>
        <w:tc>
          <w:tcPr>
            <w:tcW w:w="1940" w:type="dxa"/>
            <w:noWrap/>
            <w:hideMark/>
          </w:tcPr>
          <w:p w:rsidR="00A63C38" w:rsidRPr="00A63C38" w:rsidRDefault="00A63C38" w:rsidP="00A63C38">
            <w:pPr>
              <w:spacing w:after="0" w:line="240" w:lineRule="auto"/>
              <w:jc w:val="right"/>
              <w:cnfStyle w:val="000000000000"/>
              <w:rPr>
                <w:b/>
                <w:bCs/>
                <w:color w:val="000000"/>
                <w:sz w:val="20"/>
              </w:rPr>
            </w:pPr>
            <w:r w:rsidRPr="00A63C38">
              <w:rPr>
                <w:b/>
                <w:bCs/>
                <w:color w:val="000000"/>
                <w:sz w:val="20"/>
              </w:rPr>
              <w:t>76 556</w:t>
            </w:r>
          </w:p>
        </w:tc>
        <w:tc>
          <w:tcPr>
            <w:cnfStyle w:val="000010000000"/>
            <w:tcW w:w="1691" w:type="dxa"/>
            <w:noWrap/>
            <w:hideMark/>
          </w:tcPr>
          <w:p w:rsidR="00A63C38" w:rsidRPr="00A63C38" w:rsidRDefault="00A63C38" w:rsidP="00A63C38">
            <w:pPr>
              <w:spacing w:after="0" w:line="240" w:lineRule="auto"/>
              <w:jc w:val="right"/>
              <w:rPr>
                <w:color w:val="000000"/>
                <w:sz w:val="20"/>
              </w:rPr>
            </w:pPr>
            <w:r w:rsidRPr="00A63C38">
              <w:rPr>
                <w:color w:val="000000"/>
                <w:sz w:val="20"/>
              </w:rPr>
              <w:t>459 333</w:t>
            </w:r>
          </w:p>
        </w:tc>
      </w:tr>
      <w:tr w:rsidR="00611E62" w:rsidRPr="00A63C38" w:rsidTr="00611E62">
        <w:trPr>
          <w:trHeight w:val="316"/>
        </w:trPr>
        <w:tc>
          <w:tcPr>
            <w:cnfStyle w:val="001000000000"/>
            <w:tcW w:w="2453" w:type="dxa"/>
            <w:noWrap/>
            <w:hideMark/>
          </w:tcPr>
          <w:p w:rsidR="00A63C38" w:rsidRPr="00A63C38" w:rsidRDefault="00A63C38" w:rsidP="0028762E">
            <w:pPr>
              <w:spacing w:after="0" w:line="240" w:lineRule="auto"/>
              <w:jc w:val="left"/>
              <w:rPr>
                <w:rFonts w:ascii="Times New Roman" w:hAnsi="Times New Roman" w:cs="Times New Roman"/>
                <w:color w:val="000000"/>
                <w:sz w:val="20"/>
              </w:rPr>
            </w:pPr>
            <w:r w:rsidRPr="00A63C38">
              <w:rPr>
                <w:rFonts w:ascii="Times New Roman" w:hAnsi="Times New Roman" w:cs="Times New Roman"/>
                <w:color w:val="000000"/>
                <w:sz w:val="20"/>
              </w:rPr>
              <w:t>19</w:t>
            </w:r>
          </w:p>
        </w:tc>
        <w:tc>
          <w:tcPr>
            <w:cnfStyle w:val="000010000000"/>
            <w:tcW w:w="1352" w:type="dxa"/>
            <w:noWrap/>
            <w:hideMark/>
          </w:tcPr>
          <w:p w:rsidR="00A63C38" w:rsidRPr="00A63C38" w:rsidRDefault="00A63C38" w:rsidP="00A63C38">
            <w:pPr>
              <w:spacing w:after="0" w:line="240" w:lineRule="auto"/>
              <w:jc w:val="right"/>
              <w:rPr>
                <w:color w:val="000000"/>
                <w:sz w:val="20"/>
              </w:rPr>
            </w:pPr>
            <w:r w:rsidRPr="00A63C38">
              <w:rPr>
                <w:color w:val="000000"/>
                <w:sz w:val="20"/>
              </w:rPr>
              <w:t>2028</w:t>
            </w:r>
          </w:p>
        </w:tc>
        <w:tc>
          <w:tcPr>
            <w:tcW w:w="1940" w:type="dxa"/>
            <w:noWrap/>
            <w:hideMark/>
          </w:tcPr>
          <w:p w:rsidR="00A63C38" w:rsidRPr="00A63C38" w:rsidRDefault="00A63C38" w:rsidP="00A63C38">
            <w:pPr>
              <w:spacing w:after="0" w:line="240" w:lineRule="auto"/>
              <w:jc w:val="right"/>
              <w:cnfStyle w:val="000000000000"/>
              <w:rPr>
                <w:b/>
                <w:bCs/>
                <w:color w:val="000000"/>
                <w:sz w:val="20"/>
              </w:rPr>
            </w:pPr>
            <w:r w:rsidRPr="00A63C38">
              <w:rPr>
                <w:b/>
                <w:bCs/>
                <w:color w:val="000000"/>
                <w:sz w:val="20"/>
              </w:rPr>
              <w:t>70 667</w:t>
            </w:r>
          </w:p>
        </w:tc>
        <w:tc>
          <w:tcPr>
            <w:cnfStyle w:val="000010000000"/>
            <w:tcW w:w="1691" w:type="dxa"/>
            <w:noWrap/>
            <w:hideMark/>
          </w:tcPr>
          <w:p w:rsidR="00A63C38" w:rsidRPr="00A63C38" w:rsidRDefault="00A63C38" w:rsidP="00A63C38">
            <w:pPr>
              <w:spacing w:after="0" w:line="240" w:lineRule="auto"/>
              <w:jc w:val="right"/>
              <w:rPr>
                <w:color w:val="000000"/>
                <w:sz w:val="20"/>
              </w:rPr>
            </w:pPr>
            <w:r w:rsidRPr="00A63C38">
              <w:rPr>
                <w:color w:val="000000"/>
                <w:sz w:val="20"/>
              </w:rPr>
              <w:t>388 667</w:t>
            </w:r>
          </w:p>
        </w:tc>
      </w:tr>
      <w:tr w:rsidR="00A63C38" w:rsidRPr="00A63C38" w:rsidTr="00611E62">
        <w:trPr>
          <w:trHeight w:val="316"/>
        </w:trPr>
        <w:tc>
          <w:tcPr>
            <w:cnfStyle w:val="001000000000"/>
            <w:tcW w:w="2453" w:type="dxa"/>
            <w:noWrap/>
            <w:hideMark/>
          </w:tcPr>
          <w:p w:rsidR="00A63C38" w:rsidRPr="00A63C38" w:rsidRDefault="00A63C38" w:rsidP="0028762E">
            <w:pPr>
              <w:spacing w:after="0" w:line="240" w:lineRule="auto"/>
              <w:jc w:val="left"/>
              <w:rPr>
                <w:rFonts w:ascii="Times New Roman" w:hAnsi="Times New Roman" w:cs="Times New Roman"/>
                <w:color w:val="000000"/>
                <w:sz w:val="20"/>
              </w:rPr>
            </w:pPr>
            <w:r w:rsidRPr="00A63C38">
              <w:rPr>
                <w:rFonts w:ascii="Times New Roman" w:hAnsi="Times New Roman" w:cs="Times New Roman"/>
                <w:color w:val="000000"/>
                <w:sz w:val="20"/>
              </w:rPr>
              <w:t>20</w:t>
            </w:r>
          </w:p>
        </w:tc>
        <w:tc>
          <w:tcPr>
            <w:cnfStyle w:val="000010000000"/>
            <w:tcW w:w="1352" w:type="dxa"/>
            <w:noWrap/>
            <w:hideMark/>
          </w:tcPr>
          <w:p w:rsidR="00A63C38" w:rsidRPr="00A63C38" w:rsidRDefault="00A63C38" w:rsidP="00A63C38">
            <w:pPr>
              <w:spacing w:after="0" w:line="240" w:lineRule="auto"/>
              <w:jc w:val="right"/>
              <w:rPr>
                <w:color w:val="000000"/>
                <w:sz w:val="20"/>
              </w:rPr>
            </w:pPr>
            <w:r w:rsidRPr="00A63C38">
              <w:rPr>
                <w:color w:val="000000"/>
                <w:sz w:val="20"/>
              </w:rPr>
              <w:t>2029</w:t>
            </w:r>
          </w:p>
        </w:tc>
        <w:tc>
          <w:tcPr>
            <w:tcW w:w="1940" w:type="dxa"/>
            <w:noWrap/>
            <w:hideMark/>
          </w:tcPr>
          <w:p w:rsidR="00A63C38" w:rsidRPr="00A63C38" w:rsidRDefault="00A63C38" w:rsidP="00A63C38">
            <w:pPr>
              <w:spacing w:after="0" w:line="240" w:lineRule="auto"/>
              <w:jc w:val="right"/>
              <w:cnfStyle w:val="000000000000"/>
              <w:rPr>
                <w:b/>
                <w:bCs/>
                <w:color w:val="000000"/>
                <w:sz w:val="20"/>
              </w:rPr>
            </w:pPr>
            <w:r w:rsidRPr="00A63C38">
              <w:rPr>
                <w:b/>
                <w:bCs/>
                <w:color w:val="000000"/>
                <w:sz w:val="20"/>
              </w:rPr>
              <w:t>64 778</w:t>
            </w:r>
          </w:p>
        </w:tc>
        <w:tc>
          <w:tcPr>
            <w:cnfStyle w:val="000010000000"/>
            <w:tcW w:w="1691" w:type="dxa"/>
            <w:noWrap/>
            <w:hideMark/>
          </w:tcPr>
          <w:p w:rsidR="00A63C38" w:rsidRPr="00A63C38" w:rsidRDefault="00A63C38" w:rsidP="00A63C38">
            <w:pPr>
              <w:spacing w:after="0" w:line="240" w:lineRule="auto"/>
              <w:jc w:val="right"/>
              <w:rPr>
                <w:color w:val="000000"/>
                <w:sz w:val="20"/>
              </w:rPr>
            </w:pPr>
            <w:r w:rsidRPr="00A63C38">
              <w:rPr>
                <w:color w:val="000000"/>
                <w:sz w:val="20"/>
              </w:rPr>
              <w:t>323 889</w:t>
            </w:r>
          </w:p>
        </w:tc>
      </w:tr>
      <w:tr w:rsidR="00611E62" w:rsidRPr="00A63C38" w:rsidTr="00611E62">
        <w:trPr>
          <w:trHeight w:val="316"/>
        </w:trPr>
        <w:tc>
          <w:tcPr>
            <w:cnfStyle w:val="001000000000"/>
            <w:tcW w:w="2453" w:type="dxa"/>
            <w:noWrap/>
            <w:hideMark/>
          </w:tcPr>
          <w:p w:rsidR="00A63C38" w:rsidRPr="00A63C38" w:rsidRDefault="00A63C38" w:rsidP="0028762E">
            <w:pPr>
              <w:spacing w:after="0" w:line="240" w:lineRule="auto"/>
              <w:jc w:val="left"/>
              <w:rPr>
                <w:rFonts w:ascii="Times New Roman" w:hAnsi="Times New Roman" w:cs="Times New Roman"/>
                <w:color w:val="000000"/>
                <w:sz w:val="20"/>
              </w:rPr>
            </w:pPr>
            <w:r w:rsidRPr="00A63C38">
              <w:rPr>
                <w:rFonts w:ascii="Times New Roman" w:hAnsi="Times New Roman" w:cs="Times New Roman"/>
                <w:color w:val="000000"/>
                <w:sz w:val="20"/>
              </w:rPr>
              <w:t>21</w:t>
            </w:r>
          </w:p>
        </w:tc>
        <w:tc>
          <w:tcPr>
            <w:cnfStyle w:val="000010000000"/>
            <w:tcW w:w="1352" w:type="dxa"/>
            <w:noWrap/>
            <w:hideMark/>
          </w:tcPr>
          <w:p w:rsidR="00A63C38" w:rsidRPr="00A63C38" w:rsidRDefault="00A63C38" w:rsidP="00A63C38">
            <w:pPr>
              <w:spacing w:after="0" w:line="240" w:lineRule="auto"/>
              <w:jc w:val="right"/>
              <w:rPr>
                <w:color w:val="000000"/>
                <w:sz w:val="20"/>
              </w:rPr>
            </w:pPr>
            <w:r w:rsidRPr="00A63C38">
              <w:rPr>
                <w:color w:val="000000"/>
                <w:sz w:val="20"/>
              </w:rPr>
              <w:t>2030</w:t>
            </w:r>
          </w:p>
        </w:tc>
        <w:tc>
          <w:tcPr>
            <w:tcW w:w="1940" w:type="dxa"/>
            <w:noWrap/>
            <w:hideMark/>
          </w:tcPr>
          <w:p w:rsidR="00A63C38" w:rsidRPr="00A63C38" w:rsidRDefault="00A63C38" w:rsidP="00A63C38">
            <w:pPr>
              <w:spacing w:after="0" w:line="240" w:lineRule="auto"/>
              <w:jc w:val="right"/>
              <w:cnfStyle w:val="000000000000"/>
              <w:rPr>
                <w:b/>
                <w:bCs/>
                <w:color w:val="000000"/>
                <w:sz w:val="20"/>
              </w:rPr>
            </w:pPr>
            <w:r w:rsidRPr="00A63C38">
              <w:rPr>
                <w:b/>
                <w:bCs/>
                <w:color w:val="000000"/>
                <w:sz w:val="20"/>
              </w:rPr>
              <w:t>58 889</w:t>
            </w:r>
          </w:p>
        </w:tc>
        <w:tc>
          <w:tcPr>
            <w:cnfStyle w:val="000010000000"/>
            <w:tcW w:w="1691" w:type="dxa"/>
            <w:noWrap/>
            <w:hideMark/>
          </w:tcPr>
          <w:p w:rsidR="00A63C38" w:rsidRPr="00A63C38" w:rsidRDefault="00A63C38" w:rsidP="00A63C38">
            <w:pPr>
              <w:spacing w:after="0" w:line="240" w:lineRule="auto"/>
              <w:jc w:val="right"/>
              <w:rPr>
                <w:color w:val="000000"/>
                <w:sz w:val="20"/>
              </w:rPr>
            </w:pPr>
            <w:r w:rsidRPr="00A63C38">
              <w:rPr>
                <w:color w:val="000000"/>
                <w:sz w:val="20"/>
              </w:rPr>
              <w:t>265 000</w:t>
            </w:r>
          </w:p>
        </w:tc>
      </w:tr>
      <w:tr w:rsidR="00A63C38" w:rsidRPr="00A63C38" w:rsidTr="00611E62">
        <w:trPr>
          <w:trHeight w:val="316"/>
        </w:trPr>
        <w:tc>
          <w:tcPr>
            <w:cnfStyle w:val="001000000000"/>
            <w:tcW w:w="2453" w:type="dxa"/>
            <w:noWrap/>
            <w:hideMark/>
          </w:tcPr>
          <w:p w:rsidR="00A63C38" w:rsidRPr="00A63C38" w:rsidRDefault="00A63C38" w:rsidP="0028762E">
            <w:pPr>
              <w:spacing w:after="0" w:line="240" w:lineRule="auto"/>
              <w:jc w:val="left"/>
              <w:rPr>
                <w:rFonts w:ascii="Times New Roman" w:hAnsi="Times New Roman" w:cs="Times New Roman"/>
                <w:color w:val="000000"/>
                <w:sz w:val="20"/>
              </w:rPr>
            </w:pPr>
            <w:r w:rsidRPr="00A63C38">
              <w:rPr>
                <w:rFonts w:ascii="Times New Roman" w:hAnsi="Times New Roman" w:cs="Times New Roman"/>
                <w:color w:val="000000"/>
                <w:sz w:val="20"/>
              </w:rPr>
              <w:t>22</w:t>
            </w:r>
          </w:p>
        </w:tc>
        <w:tc>
          <w:tcPr>
            <w:cnfStyle w:val="000010000000"/>
            <w:tcW w:w="1352" w:type="dxa"/>
            <w:noWrap/>
            <w:hideMark/>
          </w:tcPr>
          <w:p w:rsidR="00A63C38" w:rsidRPr="00A63C38" w:rsidRDefault="00A63C38" w:rsidP="00A63C38">
            <w:pPr>
              <w:spacing w:after="0" w:line="240" w:lineRule="auto"/>
              <w:jc w:val="right"/>
              <w:rPr>
                <w:color w:val="000000"/>
                <w:sz w:val="20"/>
              </w:rPr>
            </w:pPr>
            <w:r w:rsidRPr="00A63C38">
              <w:rPr>
                <w:color w:val="000000"/>
                <w:sz w:val="20"/>
              </w:rPr>
              <w:t>2031</w:t>
            </w:r>
          </w:p>
        </w:tc>
        <w:tc>
          <w:tcPr>
            <w:tcW w:w="1940" w:type="dxa"/>
            <w:noWrap/>
            <w:hideMark/>
          </w:tcPr>
          <w:p w:rsidR="00A63C38" w:rsidRPr="00A63C38" w:rsidRDefault="00A63C38" w:rsidP="00A63C38">
            <w:pPr>
              <w:spacing w:after="0" w:line="240" w:lineRule="auto"/>
              <w:jc w:val="right"/>
              <w:cnfStyle w:val="000000000000"/>
              <w:rPr>
                <w:b/>
                <w:bCs/>
                <w:color w:val="000000"/>
                <w:sz w:val="20"/>
              </w:rPr>
            </w:pPr>
            <w:r w:rsidRPr="00A63C38">
              <w:rPr>
                <w:b/>
                <w:bCs/>
                <w:color w:val="000000"/>
                <w:sz w:val="20"/>
              </w:rPr>
              <w:t>53 000</w:t>
            </w:r>
          </w:p>
        </w:tc>
        <w:tc>
          <w:tcPr>
            <w:cnfStyle w:val="000010000000"/>
            <w:tcW w:w="1691" w:type="dxa"/>
            <w:noWrap/>
            <w:hideMark/>
          </w:tcPr>
          <w:p w:rsidR="00A63C38" w:rsidRPr="00A63C38" w:rsidRDefault="00A63C38" w:rsidP="00A63C38">
            <w:pPr>
              <w:spacing w:after="0" w:line="240" w:lineRule="auto"/>
              <w:jc w:val="right"/>
              <w:rPr>
                <w:color w:val="000000"/>
                <w:sz w:val="20"/>
              </w:rPr>
            </w:pPr>
            <w:r w:rsidRPr="00A63C38">
              <w:rPr>
                <w:color w:val="000000"/>
                <w:sz w:val="20"/>
              </w:rPr>
              <w:t>212 000</w:t>
            </w:r>
          </w:p>
        </w:tc>
      </w:tr>
      <w:tr w:rsidR="00611E62" w:rsidRPr="00A63C38" w:rsidTr="00611E62">
        <w:trPr>
          <w:trHeight w:val="316"/>
        </w:trPr>
        <w:tc>
          <w:tcPr>
            <w:cnfStyle w:val="001000000000"/>
            <w:tcW w:w="2453" w:type="dxa"/>
            <w:noWrap/>
            <w:hideMark/>
          </w:tcPr>
          <w:p w:rsidR="00A63C38" w:rsidRPr="00A63C38" w:rsidRDefault="00A63C38" w:rsidP="0028762E">
            <w:pPr>
              <w:spacing w:after="0" w:line="240" w:lineRule="auto"/>
              <w:jc w:val="left"/>
              <w:rPr>
                <w:rFonts w:ascii="Times New Roman" w:hAnsi="Times New Roman" w:cs="Times New Roman"/>
                <w:color w:val="000000"/>
                <w:sz w:val="20"/>
              </w:rPr>
            </w:pPr>
            <w:r w:rsidRPr="00A63C38">
              <w:rPr>
                <w:rFonts w:ascii="Times New Roman" w:hAnsi="Times New Roman" w:cs="Times New Roman"/>
                <w:color w:val="000000"/>
                <w:sz w:val="20"/>
              </w:rPr>
              <w:t>23</w:t>
            </w:r>
          </w:p>
        </w:tc>
        <w:tc>
          <w:tcPr>
            <w:cnfStyle w:val="000010000000"/>
            <w:tcW w:w="1352" w:type="dxa"/>
            <w:noWrap/>
            <w:hideMark/>
          </w:tcPr>
          <w:p w:rsidR="00A63C38" w:rsidRPr="00A63C38" w:rsidRDefault="00A63C38" w:rsidP="00A63C38">
            <w:pPr>
              <w:spacing w:after="0" w:line="240" w:lineRule="auto"/>
              <w:jc w:val="right"/>
              <w:rPr>
                <w:color w:val="000000"/>
                <w:sz w:val="20"/>
              </w:rPr>
            </w:pPr>
            <w:r w:rsidRPr="00A63C38">
              <w:rPr>
                <w:color w:val="000000"/>
                <w:sz w:val="20"/>
              </w:rPr>
              <w:t>2032</w:t>
            </w:r>
          </w:p>
        </w:tc>
        <w:tc>
          <w:tcPr>
            <w:tcW w:w="1940" w:type="dxa"/>
            <w:noWrap/>
            <w:hideMark/>
          </w:tcPr>
          <w:p w:rsidR="00A63C38" w:rsidRPr="00A63C38" w:rsidRDefault="00A63C38" w:rsidP="00A63C38">
            <w:pPr>
              <w:spacing w:after="0" w:line="240" w:lineRule="auto"/>
              <w:jc w:val="right"/>
              <w:cnfStyle w:val="000000000000"/>
              <w:rPr>
                <w:b/>
                <w:bCs/>
                <w:color w:val="000000"/>
                <w:sz w:val="20"/>
              </w:rPr>
            </w:pPr>
            <w:r w:rsidRPr="00A63C38">
              <w:rPr>
                <w:b/>
                <w:bCs/>
                <w:color w:val="000000"/>
                <w:sz w:val="20"/>
              </w:rPr>
              <w:t>47 111</w:t>
            </w:r>
          </w:p>
        </w:tc>
        <w:tc>
          <w:tcPr>
            <w:cnfStyle w:val="000010000000"/>
            <w:tcW w:w="1691" w:type="dxa"/>
            <w:noWrap/>
            <w:hideMark/>
          </w:tcPr>
          <w:p w:rsidR="00A63C38" w:rsidRPr="00A63C38" w:rsidRDefault="00A63C38" w:rsidP="00A63C38">
            <w:pPr>
              <w:spacing w:after="0" w:line="240" w:lineRule="auto"/>
              <w:jc w:val="right"/>
              <w:rPr>
                <w:color w:val="000000"/>
                <w:sz w:val="20"/>
              </w:rPr>
            </w:pPr>
            <w:r w:rsidRPr="00A63C38">
              <w:rPr>
                <w:color w:val="000000"/>
                <w:sz w:val="20"/>
              </w:rPr>
              <w:t>164 889</w:t>
            </w:r>
          </w:p>
        </w:tc>
      </w:tr>
      <w:tr w:rsidR="00A63C38" w:rsidRPr="00A63C38" w:rsidTr="00611E62">
        <w:trPr>
          <w:trHeight w:val="316"/>
        </w:trPr>
        <w:tc>
          <w:tcPr>
            <w:cnfStyle w:val="001000000000"/>
            <w:tcW w:w="2453" w:type="dxa"/>
            <w:noWrap/>
            <w:hideMark/>
          </w:tcPr>
          <w:p w:rsidR="00A63C38" w:rsidRPr="00A63C38" w:rsidRDefault="00A63C38" w:rsidP="0028762E">
            <w:pPr>
              <w:spacing w:after="0" w:line="240" w:lineRule="auto"/>
              <w:jc w:val="left"/>
              <w:rPr>
                <w:rFonts w:ascii="Times New Roman" w:hAnsi="Times New Roman" w:cs="Times New Roman"/>
                <w:color w:val="000000"/>
                <w:sz w:val="20"/>
              </w:rPr>
            </w:pPr>
            <w:r w:rsidRPr="00A63C38">
              <w:rPr>
                <w:rFonts w:ascii="Times New Roman" w:hAnsi="Times New Roman" w:cs="Times New Roman"/>
                <w:color w:val="000000"/>
                <w:sz w:val="20"/>
              </w:rPr>
              <w:t>24</w:t>
            </w:r>
          </w:p>
        </w:tc>
        <w:tc>
          <w:tcPr>
            <w:cnfStyle w:val="000010000000"/>
            <w:tcW w:w="1352" w:type="dxa"/>
            <w:noWrap/>
            <w:hideMark/>
          </w:tcPr>
          <w:p w:rsidR="00A63C38" w:rsidRPr="00A63C38" w:rsidRDefault="00A63C38" w:rsidP="00A63C38">
            <w:pPr>
              <w:spacing w:after="0" w:line="240" w:lineRule="auto"/>
              <w:jc w:val="right"/>
              <w:rPr>
                <w:color w:val="000000"/>
                <w:sz w:val="20"/>
              </w:rPr>
            </w:pPr>
            <w:r w:rsidRPr="00A63C38">
              <w:rPr>
                <w:color w:val="000000"/>
                <w:sz w:val="20"/>
              </w:rPr>
              <w:t>2033</w:t>
            </w:r>
          </w:p>
        </w:tc>
        <w:tc>
          <w:tcPr>
            <w:tcW w:w="1940" w:type="dxa"/>
            <w:noWrap/>
            <w:hideMark/>
          </w:tcPr>
          <w:p w:rsidR="00A63C38" w:rsidRPr="00A63C38" w:rsidRDefault="00A63C38" w:rsidP="00A63C38">
            <w:pPr>
              <w:spacing w:after="0" w:line="240" w:lineRule="auto"/>
              <w:jc w:val="right"/>
              <w:cnfStyle w:val="000000000000"/>
              <w:rPr>
                <w:b/>
                <w:bCs/>
                <w:color w:val="000000"/>
                <w:sz w:val="20"/>
              </w:rPr>
            </w:pPr>
            <w:r w:rsidRPr="00A63C38">
              <w:rPr>
                <w:b/>
                <w:bCs/>
                <w:color w:val="000000"/>
                <w:sz w:val="20"/>
              </w:rPr>
              <w:t>41 222</w:t>
            </w:r>
          </w:p>
        </w:tc>
        <w:tc>
          <w:tcPr>
            <w:cnfStyle w:val="000010000000"/>
            <w:tcW w:w="1691" w:type="dxa"/>
            <w:noWrap/>
            <w:hideMark/>
          </w:tcPr>
          <w:p w:rsidR="00A63C38" w:rsidRPr="00A63C38" w:rsidRDefault="00A63C38" w:rsidP="00A63C38">
            <w:pPr>
              <w:spacing w:after="0" w:line="240" w:lineRule="auto"/>
              <w:jc w:val="right"/>
              <w:rPr>
                <w:color w:val="000000"/>
                <w:sz w:val="20"/>
              </w:rPr>
            </w:pPr>
            <w:r w:rsidRPr="00A63C38">
              <w:rPr>
                <w:color w:val="000000"/>
                <w:sz w:val="20"/>
              </w:rPr>
              <w:t>123 667</w:t>
            </w:r>
          </w:p>
        </w:tc>
      </w:tr>
      <w:tr w:rsidR="00611E62" w:rsidRPr="00A63C38" w:rsidTr="00611E62">
        <w:trPr>
          <w:trHeight w:val="316"/>
        </w:trPr>
        <w:tc>
          <w:tcPr>
            <w:cnfStyle w:val="001000000000"/>
            <w:tcW w:w="2453" w:type="dxa"/>
            <w:noWrap/>
            <w:hideMark/>
          </w:tcPr>
          <w:p w:rsidR="00A63C38" w:rsidRPr="00A63C38" w:rsidRDefault="00A63C38" w:rsidP="0028762E">
            <w:pPr>
              <w:spacing w:after="0" w:line="240" w:lineRule="auto"/>
              <w:jc w:val="left"/>
              <w:rPr>
                <w:rFonts w:ascii="Times New Roman" w:hAnsi="Times New Roman" w:cs="Times New Roman"/>
                <w:color w:val="000000"/>
                <w:sz w:val="20"/>
              </w:rPr>
            </w:pPr>
            <w:r w:rsidRPr="00A63C38">
              <w:rPr>
                <w:rFonts w:ascii="Times New Roman" w:hAnsi="Times New Roman" w:cs="Times New Roman"/>
                <w:color w:val="000000"/>
                <w:sz w:val="20"/>
              </w:rPr>
              <w:t>25</w:t>
            </w:r>
          </w:p>
        </w:tc>
        <w:tc>
          <w:tcPr>
            <w:cnfStyle w:val="000010000000"/>
            <w:tcW w:w="1352" w:type="dxa"/>
            <w:noWrap/>
            <w:hideMark/>
          </w:tcPr>
          <w:p w:rsidR="00A63C38" w:rsidRPr="00A63C38" w:rsidRDefault="00A63C38" w:rsidP="00A63C38">
            <w:pPr>
              <w:spacing w:after="0" w:line="240" w:lineRule="auto"/>
              <w:jc w:val="right"/>
              <w:rPr>
                <w:color w:val="000000"/>
                <w:sz w:val="20"/>
              </w:rPr>
            </w:pPr>
            <w:r w:rsidRPr="00A63C38">
              <w:rPr>
                <w:color w:val="000000"/>
                <w:sz w:val="20"/>
              </w:rPr>
              <w:t>2034</w:t>
            </w:r>
          </w:p>
        </w:tc>
        <w:tc>
          <w:tcPr>
            <w:tcW w:w="1940" w:type="dxa"/>
            <w:noWrap/>
            <w:hideMark/>
          </w:tcPr>
          <w:p w:rsidR="00A63C38" w:rsidRPr="00A63C38" w:rsidRDefault="00A63C38" w:rsidP="00A63C38">
            <w:pPr>
              <w:spacing w:after="0" w:line="240" w:lineRule="auto"/>
              <w:jc w:val="right"/>
              <w:cnfStyle w:val="000000000000"/>
              <w:rPr>
                <w:b/>
                <w:bCs/>
                <w:color w:val="000000"/>
                <w:sz w:val="20"/>
              </w:rPr>
            </w:pPr>
            <w:r w:rsidRPr="00A63C38">
              <w:rPr>
                <w:b/>
                <w:bCs/>
                <w:color w:val="000000"/>
                <w:sz w:val="20"/>
              </w:rPr>
              <w:t>35 333</w:t>
            </w:r>
          </w:p>
        </w:tc>
        <w:tc>
          <w:tcPr>
            <w:cnfStyle w:val="000010000000"/>
            <w:tcW w:w="1691" w:type="dxa"/>
            <w:noWrap/>
            <w:hideMark/>
          </w:tcPr>
          <w:p w:rsidR="00A63C38" w:rsidRPr="00A63C38" w:rsidRDefault="00A63C38" w:rsidP="00A63C38">
            <w:pPr>
              <w:spacing w:after="0" w:line="240" w:lineRule="auto"/>
              <w:jc w:val="right"/>
              <w:rPr>
                <w:color w:val="000000"/>
                <w:sz w:val="20"/>
              </w:rPr>
            </w:pPr>
            <w:r w:rsidRPr="00A63C38">
              <w:rPr>
                <w:color w:val="000000"/>
                <w:sz w:val="20"/>
              </w:rPr>
              <w:t>88 333</w:t>
            </w:r>
          </w:p>
        </w:tc>
      </w:tr>
      <w:tr w:rsidR="00A63C38" w:rsidRPr="00A63C38" w:rsidTr="00611E62">
        <w:trPr>
          <w:trHeight w:val="316"/>
        </w:trPr>
        <w:tc>
          <w:tcPr>
            <w:cnfStyle w:val="001000000000"/>
            <w:tcW w:w="2453" w:type="dxa"/>
            <w:noWrap/>
            <w:hideMark/>
          </w:tcPr>
          <w:p w:rsidR="00A63C38" w:rsidRPr="00A63C38" w:rsidRDefault="00A63C38" w:rsidP="0028762E">
            <w:pPr>
              <w:spacing w:after="0" w:line="240" w:lineRule="auto"/>
              <w:jc w:val="left"/>
              <w:rPr>
                <w:rFonts w:ascii="Times New Roman" w:hAnsi="Times New Roman" w:cs="Times New Roman"/>
                <w:color w:val="000000"/>
                <w:sz w:val="20"/>
              </w:rPr>
            </w:pPr>
            <w:r w:rsidRPr="00A63C38">
              <w:rPr>
                <w:rFonts w:ascii="Times New Roman" w:hAnsi="Times New Roman" w:cs="Times New Roman"/>
                <w:color w:val="000000"/>
                <w:sz w:val="20"/>
              </w:rPr>
              <w:t>26</w:t>
            </w:r>
          </w:p>
        </w:tc>
        <w:tc>
          <w:tcPr>
            <w:cnfStyle w:val="000010000000"/>
            <w:tcW w:w="1352" w:type="dxa"/>
            <w:noWrap/>
            <w:hideMark/>
          </w:tcPr>
          <w:p w:rsidR="00A63C38" w:rsidRPr="00A63C38" w:rsidRDefault="00A63C38" w:rsidP="00A63C38">
            <w:pPr>
              <w:spacing w:after="0" w:line="240" w:lineRule="auto"/>
              <w:jc w:val="right"/>
              <w:rPr>
                <w:color w:val="000000"/>
                <w:sz w:val="20"/>
              </w:rPr>
            </w:pPr>
            <w:r w:rsidRPr="00A63C38">
              <w:rPr>
                <w:color w:val="000000"/>
                <w:sz w:val="20"/>
              </w:rPr>
              <w:t>2035</w:t>
            </w:r>
          </w:p>
        </w:tc>
        <w:tc>
          <w:tcPr>
            <w:tcW w:w="1940" w:type="dxa"/>
            <w:noWrap/>
            <w:hideMark/>
          </w:tcPr>
          <w:p w:rsidR="00A63C38" w:rsidRPr="00A63C38" w:rsidRDefault="00A63C38" w:rsidP="00A63C38">
            <w:pPr>
              <w:spacing w:after="0" w:line="240" w:lineRule="auto"/>
              <w:jc w:val="right"/>
              <w:cnfStyle w:val="000000000000"/>
              <w:rPr>
                <w:b/>
                <w:bCs/>
                <w:color w:val="000000"/>
                <w:sz w:val="20"/>
              </w:rPr>
            </w:pPr>
            <w:r w:rsidRPr="00A63C38">
              <w:rPr>
                <w:b/>
                <w:bCs/>
                <w:color w:val="000000"/>
                <w:sz w:val="20"/>
              </w:rPr>
              <w:t>29 444</w:t>
            </w:r>
          </w:p>
        </w:tc>
        <w:tc>
          <w:tcPr>
            <w:cnfStyle w:val="000010000000"/>
            <w:tcW w:w="1691" w:type="dxa"/>
            <w:noWrap/>
            <w:hideMark/>
          </w:tcPr>
          <w:p w:rsidR="00A63C38" w:rsidRPr="00A63C38" w:rsidRDefault="00A63C38" w:rsidP="00A63C38">
            <w:pPr>
              <w:spacing w:after="0" w:line="240" w:lineRule="auto"/>
              <w:jc w:val="right"/>
              <w:rPr>
                <w:color w:val="000000"/>
                <w:sz w:val="20"/>
              </w:rPr>
            </w:pPr>
            <w:r w:rsidRPr="00A63C38">
              <w:rPr>
                <w:color w:val="000000"/>
                <w:sz w:val="20"/>
              </w:rPr>
              <w:t>58 889</w:t>
            </w:r>
          </w:p>
        </w:tc>
      </w:tr>
      <w:tr w:rsidR="00611E62" w:rsidRPr="00A63C38" w:rsidTr="00611E62">
        <w:trPr>
          <w:trHeight w:val="316"/>
        </w:trPr>
        <w:tc>
          <w:tcPr>
            <w:cnfStyle w:val="001000000000"/>
            <w:tcW w:w="2453" w:type="dxa"/>
            <w:noWrap/>
            <w:hideMark/>
          </w:tcPr>
          <w:p w:rsidR="00A63C38" w:rsidRPr="00A63C38" w:rsidRDefault="00A63C38" w:rsidP="0028762E">
            <w:pPr>
              <w:spacing w:after="0" w:line="240" w:lineRule="auto"/>
              <w:jc w:val="left"/>
              <w:rPr>
                <w:rFonts w:ascii="Times New Roman" w:hAnsi="Times New Roman" w:cs="Times New Roman"/>
                <w:color w:val="000000"/>
                <w:sz w:val="20"/>
              </w:rPr>
            </w:pPr>
            <w:r w:rsidRPr="00A63C38">
              <w:rPr>
                <w:rFonts w:ascii="Times New Roman" w:hAnsi="Times New Roman" w:cs="Times New Roman"/>
                <w:color w:val="000000"/>
                <w:sz w:val="20"/>
              </w:rPr>
              <w:t>27</w:t>
            </w:r>
          </w:p>
        </w:tc>
        <w:tc>
          <w:tcPr>
            <w:cnfStyle w:val="000010000000"/>
            <w:tcW w:w="1352" w:type="dxa"/>
            <w:noWrap/>
            <w:hideMark/>
          </w:tcPr>
          <w:p w:rsidR="00A63C38" w:rsidRPr="00A63C38" w:rsidRDefault="00A63C38" w:rsidP="00A63C38">
            <w:pPr>
              <w:spacing w:after="0" w:line="240" w:lineRule="auto"/>
              <w:jc w:val="right"/>
              <w:rPr>
                <w:color w:val="000000"/>
                <w:sz w:val="20"/>
              </w:rPr>
            </w:pPr>
            <w:r w:rsidRPr="00A63C38">
              <w:rPr>
                <w:color w:val="000000"/>
                <w:sz w:val="20"/>
              </w:rPr>
              <w:t>2036</w:t>
            </w:r>
          </w:p>
        </w:tc>
        <w:tc>
          <w:tcPr>
            <w:tcW w:w="1940" w:type="dxa"/>
            <w:noWrap/>
            <w:hideMark/>
          </w:tcPr>
          <w:p w:rsidR="00A63C38" w:rsidRPr="00A63C38" w:rsidRDefault="00A63C38" w:rsidP="00A63C38">
            <w:pPr>
              <w:spacing w:after="0" w:line="240" w:lineRule="auto"/>
              <w:jc w:val="right"/>
              <w:cnfStyle w:val="000000000000"/>
              <w:rPr>
                <w:b/>
                <w:bCs/>
                <w:color w:val="000000"/>
                <w:sz w:val="20"/>
              </w:rPr>
            </w:pPr>
            <w:r w:rsidRPr="00A63C38">
              <w:rPr>
                <w:b/>
                <w:bCs/>
                <w:color w:val="000000"/>
                <w:sz w:val="20"/>
              </w:rPr>
              <w:t>23 556</w:t>
            </w:r>
          </w:p>
        </w:tc>
        <w:tc>
          <w:tcPr>
            <w:cnfStyle w:val="000010000000"/>
            <w:tcW w:w="1691" w:type="dxa"/>
            <w:noWrap/>
            <w:hideMark/>
          </w:tcPr>
          <w:p w:rsidR="00A63C38" w:rsidRPr="00A63C38" w:rsidRDefault="00A63C38" w:rsidP="00A63C38">
            <w:pPr>
              <w:spacing w:after="0" w:line="240" w:lineRule="auto"/>
              <w:jc w:val="right"/>
              <w:rPr>
                <w:color w:val="000000"/>
                <w:sz w:val="20"/>
              </w:rPr>
            </w:pPr>
            <w:r w:rsidRPr="00A63C38">
              <w:rPr>
                <w:color w:val="000000"/>
                <w:sz w:val="20"/>
              </w:rPr>
              <w:t>35 333</w:t>
            </w:r>
          </w:p>
        </w:tc>
      </w:tr>
      <w:tr w:rsidR="00A63C38" w:rsidRPr="00A63C38" w:rsidTr="00611E62">
        <w:trPr>
          <w:trHeight w:val="316"/>
        </w:trPr>
        <w:tc>
          <w:tcPr>
            <w:cnfStyle w:val="001000000000"/>
            <w:tcW w:w="2453" w:type="dxa"/>
            <w:noWrap/>
            <w:hideMark/>
          </w:tcPr>
          <w:p w:rsidR="00A63C38" w:rsidRPr="00A63C38" w:rsidRDefault="00A63C38" w:rsidP="0028762E">
            <w:pPr>
              <w:spacing w:after="0" w:line="240" w:lineRule="auto"/>
              <w:jc w:val="left"/>
              <w:rPr>
                <w:rFonts w:ascii="Times New Roman" w:hAnsi="Times New Roman" w:cs="Times New Roman"/>
                <w:color w:val="000000"/>
                <w:sz w:val="20"/>
              </w:rPr>
            </w:pPr>
            <w:r w:rsidRPr="00A63C38">
              <w:rPr>
                <w:rFonts w:ascii="Times New Roman" w:hAnsi="Times New Roman" w:cs="Times New Roman"/>
                <w:color w:val="000000"/>
                <w:sz w:val="20"/>
              </w:rPr>
              <w:t>28</w:t>
            </w:r>
          </w:p>
        </w:tc>
        <w:tc>
          <w:tcPr>
            <w:cnfStyle w:val="000010000000"/>
            <w:tcW w:w="1352" w:type="dxa"/>
            <w:noWrap/>
            <w:hideMark/>
          </w:tcPr>
          <w:p w:rsidR="00A63C38" w:rsidRPr="00A63C38" w:rsidRDefault="00A63C38" w:rsidP="00A63C38">
            <w:pPr>
              <w:spacing w:after="0" w:line="240" w:lineRule="auto"/>
              <w:jc w:val="right"/>
              <w:rPr>
                <w:color w:val="000000"/>
                <w:sz w:val="20"/>
              </w:rPr>
            </w:pPr>
            <w:r w:rsidRPr="00A63C38">
              <w:rPr>
                <w:color w:val="000000"/>
                <w:sz w:val="20"/>
              </w:rPr>
              <w:t>2037</w:t>
            </w:r>
          </w:p>
        </w:tc>
        <w:tc>
          <w:tcPr>
            <w:tcW w:w="1940" w:type="dxa"/>
            <w:noWrap/>
            <w:hideMark/>
          </w:tcPr>
          <w:p w:rsidR="00A63C38" w:rsidRPr="00A63C38" w:rsidRDefault="00A63C38" w:rsidP="00A63C38">
            <w:pPr>
              <w:spacing w:after="0" w:line="240" w:lineRule="auto"/>
              <w:jc w:val="right"/>
              <w:cnfStyle w:val="000000000000"/>
              <w:rPr>
                <w:b/>
                <w:bCs/>
                <w:color w:val="000000"/>
                <w:sz w:val="20"/>
              </w:rPr>
            </w:pPr>
            <w:r w:rsidRPr="00A63C38">
              <w:rPr>
                <w:b/>
                <w:bCs/>
                <w:color w:val="000000"/>
                <w:sz w:val="20"/>
              </w:rPr>
              <w:t>17 667</w:t>
            </w:r>
          </w:p>
        </w:tc>
        <w:tc>
          <w:tcPr>
            <w:cnfStyle w:val="000010000000"/>
            <w:tcW w:w="1691" w:type="dxa"/>
            <w:noWrap/>
            <w:hideMark/>
          </w:tcPr>
          <w:p w:rsidR="00A63C38" w:rsidRPr="00A63C38" w:rsidRDefault="00A63C38" w:rsidP="00A63C38">
            <w:pPr>
              <w:spacing w:after="0" w:line="240" w:lineRule="auto"/>
              <w:jc w:val="right"/>
              <w:rPr>
                <w:color w:val="000000"/>
                <w:sz w:val="20"/>
              </w:rPr>
            </w:pPr>
            <w:r w:rsidRPr="00A63C38">
              <w:rPr>
                <w:color w:val="000000"/>
                <w:sz w:val="20"/>
              </w:rPr>
              <w:t>17 667</w:t>
            </w:r>
          </w:p>
        </w:tc>
      </w:tr>
      <w:tr w:rsidR="00611E62" w:rsidRPr="00A63C38" w:rsidTr="00611E62">
        <w:trPr>
          <w:trHeight w:val="316"/>
        </w:trPr>
        <w:tc>
          <w:tcPr>
            <w:cnfStyle w:val="001000000000"/>
            <w:tcW w:w="2453" w:type="dxa"/>
            <w:noWrap/>
            <w:hideMark/>
          </w:tcPr>
          <w:p w:rsidR="00A63C38" w:rsidRPr="00A63C38" w:rsidRDefault="00A63C38" w:rsidP="0028762E">
            <w:pPr>
              <w:spacing w:after="0" w:line="240" w:lineRule="auto"/>
              <w:jc w:val="left"/>
              <w:rPr>
                <w:rFonts w:ascii="Times New Roman" w:hAnsi="Times New Roman" w:cs="Times New Roman"/>
                <w:color w:val="000000"/>
                <w:sz w:val="20"/>
              </w:rPr>
            </w:pPr>
            <w:r w:rsidRPr="00A63C38">
              <w:rPr>
                <w:rFonts w:ascii="Times New Roman" w:hAnsi="Times New Roman" w:cs="Times New Roman"/>
                <w:color w:val="000000"/>
                <w:sz w:val="20"/>
              </w:rPr>
              <w:t>29</w:t>
            </w:r>
          </w:p>
        </w:tc>
        <w:tc>
          <w:tcPr>
            <w:cnfStyle w:val="000010000000"/>
            <w:tcW w:w="1352" w:type="dxa"/>
            <w:noWrap/>
            <w:hideMark/>
          </w:tcPr>
          <w:p w:rsidR="00A63C38" w:rsidRPr="00A63C38" w:rsidRDefault="00A63C38" w:rsidP="00A63C38">
            <w:pPr>
              <w:spacing w:after="0" w:line="240" w:lineRule="auto"/>
              <w:jc w:val="right"/>
              <w:rPr>
                <w:color w:val="000000"/>
                <w:sz w:val="20"/>
              </w:rPr>
            </w:pPr>
            <w:r w:rsidRPr="00A63C38">
              <w:rPr>
                <w:color w:val="000000"/>
                <w:sz w:val="20"/>
              </w:rPr>
              <w:t>2038</w:t>
            </w:r>
          </w:p>
        </w:tc>
        <w:tc>
          <w:tcPr>
            <w:tcW w:w="1940" w:type="dxa"/>
            <w:noWrap/>
            <w:hideMark/>
          </w:tcPr>
          <w:p w:rsidR="00A63C38" w:rsidRPr="00A63C38" w:rsidRDefault="00A63C38" w:rsidP="00A63C38">
            <w:pPr>
              <w:spacing w:after="0" w:line="240" w:lineRule="auto"/>
              <w:jc w:val="right"/>
              <w:cnfStyle w:val="000000000000"/>
              <w:rPr>
                <w:b/>
                <w:bCs/>
                <w:color w:val="000000"/>
                <w:sz w:val="20"/>
              </w:rPr>
            </w:pPr>
            <w:r w:rsidRPr="00A63C38">
              <w:rPr>
                <w:b/>
                <w:bCs/>
                <w:color w:val="000000"/>
                <w:sz w:val="20"/>
              </w:rPr>
              <w:t>11 778</w:t>
            </w:r>
          </w:p>
        </w:tc>
        <w:tc>
          <w:tcPr>
            <w:cnfStyle w:val="000010000000"/>
            <w:tcW w:w="1691" w:type="dxa"/>
            <w:noWrap/>
            <w:hideMark/>
          </w:tcPr>
          <w:p w:rsidR="00A63C38" w:rsidRPr="00A63C38" w:rsidRDefault="00A63C38" w:rsidP="00A63C38">
            <w:pPr>
              <w:spacing w:after="0" w:line="240" w:lineRule="auto"/>
              <w:jc w:val="right"/>
              <w:rPr>
                <w:color w:val="000000"/>
                <w:sz w:val="20"/>
              </w:rPr>
            </w:pPr>
            <w:r w:rsidRPr="00A63C38">
              <w:rPr>
                <w:color w:val="000000"/>
                <w:sz w:val="20"/>
              </w:rPr>
              <w:t>5 889</w:t>
            </w:r>
          </w:p>
        </w:tc>
      </w:tr>
      <w:tr w:rsidR="00A63C38" w:rsidRPr="00A63C38" w:rsidTr="00611E62">
        <w:trPr>
          <w:trHeight w:val="316"/>
        </w:trPr>
        <w:tc>
          <w:tcPr>
            <w:cnfStyle w:val="001000000000"/>
            <w:tcW w:w="2453" w:type="dxa"/>
            <w:noWrap/>
            <w:hideMark/>
          </w:tcPr>
          <w:p w:rsidR="00A63C38" w:rsidRPr="00A63C38" w:rsidRDefault="00A63C38" w:rsidP="0028762E">
            <w:pPr>
              <w:spacing w:after="0" w:line="240" w:lineRule="auto"/>
              <w:jc w:val="left"/>
              <w:rPr>
                <w:rFonts w:ascii="Times New Roman" w:hAnsi="Times New Roman" w:cs="Times New Roman"/>
                <w:color w:val="000000"/>
                <w:sz w:val="20"/>
              </w:rPr>
            </w:pPr>
            <w:r w:rsidRPr="00A63C38">
              <w:rPr>
                <w:rFonts w:ascii="Times New Roman" w:hAnsi="Times New Roman" w:cs="Times New Roman"/>
                <w:color w:val="000000"/>
                <w:sz w:val="20"/>
              </w:rPr>
              <w:t>30</w:t>
            </w:r>
          </w:p>
        </w:tc>
        <w:tc>
          <w:tcPr>
            <w:cnfStyle w:val="000010000000"/>
            <w:tcW w:w="1352" w:type="dxa"/>
            <w:noWrap/>
            <w:hideMark/>
          </w:tcPr>
          <w:p w:rsidR="00A63C38" w:rsidRPr="00A63C38" w:rsidRDefault="00A63C38" w:rsidP="00A63C38">
            <w:pPr>
              <w:spacing w:after="0" w:line="240" w:lineRule="auto"/>
              <w:jc w:val="right"/>
              <w:rPr>
                <w:color w:val="000000"/>
                <w:sz w:val="20"/>
              </w:rPr>
            </w:pPr>
            <w:r w:rsidRPr="00A63C38">
              <w:rPr>
                <w:color w:val="000000"/>
                <w:sz w:val="20"/>
              </w:rPr>
              <w:t>2039</w:t>
            </w:r>
          </w:p>
        </w:tc>
        <w:tc>
          <w:tcPr>
            <w:tcW w:w="1940" w:type="dxa"/>
            <w:noWrap/>
            <w:hideMark/>
          </w:tcPr>
          <w:p w:rsidR="00A63C38" w:rsidRPr="00A63C38" w:rsidRDefault="00A63C38" w:rsidP="00A63C38">
            <w:pPr>
              <w:spacing w:after="0" w:line="240" w:lineRule="auto"/>
              <w:jc w:val="right"/>
              <w:cnfStyle w:val="000000000000"/>
              <w:rPr>
                <w:b/>
                <w:bCs/>
                <w:color w:val="000000"/>
                <w:sz w:val="20"/>
              </w:rPr>
            </w:pPr>
            <w:r w:rsidRPr="00A63C38">
              <w:rPr>
                <w:b/>
                <w:bCs/>
                <w:color w:val="000000"/>
                <w:sz w:val="20"/>
              </w:rPr>
              <w:t>5 889</w:t>
            </w:r>
          </w:p>
        </w:tc>
        <w:tc>
          <w:tcPr>
            <w:cnfStyle w:val="000010000000"/>
            <w:tcW w:w="1691" w:type="dxa"/>
            <w:noWrap/>
            <w:hideMark/>
          </w:tcPr>
          <w:p w:rsidR="00A63C38" w:rsidRPr="00A63C38" w:rsidRDefault="00A63C38" w:rsidP="00A63C38">
            <w:pPr>
              <w:spacing w:after="0" w:line="240" w:lineRule="auto"/>
              <w:jc w:val="right"/>
              <w:rPr>
                <w:color w:val="000000"/>
                <w:sz w:val="20"/>
              </w:rPr>
            </w:pPr>
            <w:r w:rsidRPr="00A63C38">
              <w:rPr>
                <w:color w:val="000000"/>
                <w:sz w:val="20"/>
              </w:rPr>
              <w:t>0</w:t>
            </w:r>
          </w:p>
        </w:tc>
      </w:tr>
      <w:tr w:rsidR="00611E62" w:rsidRPr="00A63C38" w:rsidTr="00611E62">
        <w:trPr>
          <w:trHeight w:val="316"/>
        </w:trPr>
        <w:tc>
          <w:tcPr>
            <w:cnfStyle w:val="001000000000"/>
            <w:tcW w:w="2453" w:type="dxa"/>
            <w:noWrap/>
            <w:hideMark/>
          </w:tcPr>
          <w:p w:rsidR="00A63C38" w:rsidRPr="00A63C38" w:rsidRDefault="00A63C38" w:rsidP="00A63C38">
            <w:pPr>
              <w:spacing w:after="0" w:line="240" w:lineRule="auto"/>
              <w:jc w:val="left"/>
              <w:rPr>
                <w:rFonts w:ascii="Times New Roman" w:hAnsi="Times New Roman" w:cs="Times New Roman"/>
                <w:color w:val="000000"/>
                <w:sz w:val="20"/>
              </w:rPr>
            </w:pPr>
          </w:p>
        </w:tc>
        <w:tc>
          <w:tcPr>
            <w:cnfStyle w:val="000010000000"/>
            <w:tcW w:w="1352" w:type="dxa"/>
            <w:noWrap/>
            <w:hideMark/>
          </w:tcPr>
          <w:p w:rsidR="00A63C38" w:rsidRPr="00A63C38" w:rsidRDefault="00A63C38" w:rsidP="00A63C38">
            <w:pPr>
              <w:spacing w:after="0" w:line="240" w:lineRule="auto"/>
              <w:jc w:val="left"/>
              <w:rPr>
                <w:color w:val="000000"/>
                <w:sz w:val="20"/>
              </w:rPr>
            </w:pPr>
          </w:p>
        </w:tc>
        <w:tc>
          <w:tcPr>
            <w:tcW w:w="1940" w:type="dxa"/>
            <w:noWrap/>
            <w:hideMark/>
          </w:tcPr>
          <w:p w:rsidR="00A63C38" w:rsidRPr="00A63C38" w:rsidRDefault="00A63C38" w:rsidP="00A63C38">
            <w:pPr>
              <w:spacing w:after="0" w:line="240" w:lineRule="auto"/>
              <w:jc w:val="right"/>
              <w:cnfStyle w:val="000000000000"/>
              <w:rPr>
                <w:color w:val="000000"/>
                <w:sz w:val="20"/>
              </w:rPr>
            </w:pPr>
            <w:r w:rsidRPr="00A63C38">
              <w:rPr>
                <w:color w:val="000000"/>
                <w:sz w:val="20"/>
              </w:rPr>
              <w:t>2 650 000</w:t>
            </w:r>
          </w:p>
        </w:tc>
        <w:tc>
          <w:tcPr>
            <w:cnfStyle w:val="000010000000"/>
            <w:tcW w:w="1691" w:type="dxa"/>
            <w:noWrap/>
            <w:hideMark/>
          </w:tcPr>
          <w:p w:rsidR="00A63C38" w:rsidRPr="00A63C38" w:rsidRDefault="00A63C38" w:rsidP="00A63C38">
            <w:pPr>
              <w:spacing w:after="0" w:line="240" w:lineRule="auto"/>
              <w:jc w:val="left"/>
              <w:rPr>
                <w:color w:val="000000"/>
                <w:sz w:val="20"/>
              </w:rPr>
            </w:pPr>
          </w:p>
        </w:tc>
      </w:tr>
    </w:tbl>
    <w:p w:rsidR="00611E62" w:rsidRPr="0028762E" w:rsidRDefault="00611E62" w:rsidP="00E36A9F">
      <w:pPr>
        <w:pStyle w:val="Nadpis4"/>
        <w:numPr>
          <w:ilvl w:val="0"/>
          <w:numId w:val="0"/>
        </w:numPr>
        <w:ind w:left="862" w:hanging="862"/>
        <w:rPr>
          <w:b w:val="0"/>
          <w:sz w:val="20"/>
        </w:rPr>
      </w:pPr>
      <w:r w:rsidRPr="0028762E">
        <w:rPr>
          <w:b w:val="0"/>
          <w:sz w:val="20"/>
        </w:rPr>
        <w:t>Zdroj: Interní doklady účetní jednotky, kopie dokladů.</w:t>
      </w:r>
    </w:p>
    <w:sectPr w:rsidR="00611E62" w:rsidRPr="0028762E" w:rsidSect="00EE6086">
      <w:pgSz w:w="11906" w:h="16838" w:code="9"/>
      <w:pgMar w:top="1276" w:right="1134" w:bottom="1418" w:left="2268" w:header="709" w:footer="12" w:gutter="0"/>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143C" w:rsidRDefault="0032143C" w:rsidP="005A66CD">
      <w:pPr>
        <w:spacing w:after="0"/>
      </w:pPr>
      <w:r>
        <w:separator/>
      </w:r>
    </w:p>
  </w:endnote>
  <w:endnote w:type="continuationSeparator" w:id="0">
    <w:p w:rsidR="0032143C" w:rsidRDefault="0032143C" w:rsidP="005A66CD">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E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A00002EF" w:usb1="4000207B" w:usb2="00000000" w:usb3="00000000" w:csb0="0000009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0AB" w:rsidRPr="00583FB0" w:rsidRDefault="00F600AB" w:rsidP="00990CF5">
    <w:pPr>
      <w:pStyle w:val="Zpat"/>
      <w:jc w:val="center"/>
      <w:rPr>
        <w:rFonts w:ascii="Verdana" w:hAnsi="Verdana"/>
        <w:b/>
        <w:bCs/>
        <w:sz w:val="20"/>
      </w:rPr>
    </w:pPr>
    <w:r w:rsidRPr="00583FB0">
      <w:rPr>
        <w:rFonts w:ascii="Verdana" w:hAnsi="Verdana"/>
        <w:b/>
        <w:bCs/>
        <w:sz w:val="20"/>
      </w:rPr>
      <w:t>Vysoká škola ekonomie a managementu</w:t>
    </w:r>
  </w:p>
  <w:p w:rsidR="00F600AB" w:rsidRDefault="00F600AB" w:rsidP="00990CF5">
    <w:pPr>
      <w:pStyle w:val="Zpat"/>
      <w:jc w:val="center"/>
      <w:rPr>
        <w:rFonts w:ascii="Verdana" w:hAnsi="Verdana"/>
        <w:sz w:val="20"/>
      </w:rPr>
    </w:pPr>
    <w:r w:rsidRPr="00583FB0">
      <w:rPr>
        <w:rFonts w:ascii="Verdana" w:hAnsi="Verdana"/>
        <w:sz w:val="20"/>
      </w:rPr>
      <w:t xml:space="preserve">+420 841 133 166 / info@vsem.cz / </w:t>
    </w:r>
    <w:hyperlink r:id="rId1" w:history="1">
      <w:r w:rsidRPr="00C72287">
        <w:rPr>
          <w:rStyle w:val="Hypertextovodkaz"/>
          <w:rFonts w:ascii="Verdana" w:hAnsi="Verdana"/>
          <w:sz w:val="20"/>
        </w:rPr>
        <w:t>www.vsem.cz</w:t>
      </w:r>
    </w:hyperlink>
  </w:p>
  <w:p w:rsidR="00F600AB" w:rsidRDefault="00F600AB" w:rsidP="00990CF5">
    <w:pPr>
      <w:pStyle w:val="Zpat"/>
      <w:jc w:val="center"/>
      <w:rPr>
        <w:rFonts w:ascii="Verdana" w:hAnsi="Verdana"/>
        <w:sz w:val="20"/>
      </w:rPr>
    </w:pPr>
  </w:p>
  <w:p w:rsidR="00F600AB" w:rsidRDefault="00F600AB" w:rsidP="00990CF5">
    <w:pPr>
      <w:pStyle w:val="Zpat"/>
      <w:jc w:val="center"/>
      <w:rPr>
        <w:rFonts w:ascii="Verdana" w:hAnsi="Verdana"/>
        <w:sz w:val="20"/>
      </w:rPr>
    </w:pPr>
  </w:p>
  <w:p w:rsidR="00F600AB" w:rsidRDefault="00F600AB" w:rsidP="00990CF5">
    <w:pPr>
      <w:pStyle w:val="Zpat"/>
      <w:jc w:val="center"/>
      <w:rPr>
        <w:rFonts w:ascii="Verdana" w:hAnsi="Verdana"/>
        <w:sz w:val="20"/>
      </w:rPr>
    </w:pPr>
  </w:p>
  <w:p w:rsidR="00F600AB" w:rsidRDefault="00F600AB" w:rsidP="00990CF5">
    <w:pPr>
      <w:pStyle w:val="Zpat"/>
      <w:jc w:val="center"/>
      <w:rPr>
        <w:rFonts w:ascii="Verdana" w:hAnsi="Verdana"/>
        <w:sz w:val="20"/>
      </w:rPr>
    </w:pPr>
  </w:p>
  <w:p w:rsidR="00F600AB" w:rsidRDefault="00F600AB" w:rsidP="00990CF5">
    <w:pPr>
      <w:pStyle w:val="Zpat"/>
      <w:jc w:val="center"/>
      <w:rPr>
        <w:rFonts w:ascii="Verdana" w:hAnsi="Verdana"/>
        <w:sz w:val="20"/>
      </w:rPr>
    </w:pPr>
  </w:p>
  <w:p w:rsidR="00F600AB" w:rsidRDefault="00F600AB" w:rsidP="00990CF5">
    <w:pPr>
      <w:pStyle w:val="Zpat"/>
      <w:jc w:val="center"/>
      <w:rPr>
        <w:rFonts w:ascii="Verdana" w:hAnsi="Verdana"/>
        <w:sz w:val="20"/>
      </w:rPr>
    </w:pPr>
  </w:p>
  <w:p w:rsidR="00F600AB" w:rsidRDefault="00F600AB" w:rsidP="00990CF5">
    <w:pPr>
      <w:pStyle w:val="Zpat"/>
      <w:jc w:val="center"/>
      <w:rPr>
        <w:rFonts w:ascii="Verdana" w:hAnsi="Verdana"/>
        <w:sz w:val="20"/>
      </w:rPr>
    </w:pPr>
  </w:p>
  <w:p w:rsidR="00F600AB" w:rsidRDefault="00F600AB" w:rsidP="00990CF5">
    <w:pPr>
      <w:pStyle w:val="Zpat"/>
      <w:jc w:val="center"/>
      <w:rPr>
        <w:rFonts w:ascii="Verdana" w:hAnsi="Verdana"/>
        <w:sz w:val="20"/>
      </w:rPr>
    </w:pPr>
  </w:p>
  <w:p w:rsidR="00F600AB" w:rsidRDefault="00F600AB" w:rsidP="00990CF5">
    <w:pPr>
      <w:pStyle w:val="Zpat"/>
      <w:jc w:val="center"/>
      <w:rPr>
        <w:rFonts w:ascii="Verdana" w:hAnsi="Verdana"/>
        <w:sz w:val="20"/>
      </w:rPr>
    </w:pPr>
  </w:p>
  <w:p w:rsidR="00F600AB" w:rsidRDefault="00F600AB" w:rsidP="00990CF5">
    <w:pPr>
      <w:pStyle w:val="Zpat"/>
      <w:jc w:val="center"/>
      <w:rPr>
        <w:rFonts w:ascii="Verdana" w:hAnsi="Verdana"/>
        <w:sz w:val="20"/>
      </w:rPr>
    </w:pPr>
  </w:p>
  <w:p w:rsidR="00F600AB" w:rsidRDefault="00F600AB" w:rsidP="00990CF5">
    <w:pPr>
      <w:pStyle w:val="Zpat"/>
      <w:jc w:val="center"/>
      <w:rPr>
        <w:rFonts w:ascii="Verdana" w:hAnsi="Verdana"/>
        <w:sz w:val="20"/>
      </w:rPr>
    </w:pPr>
  </w:p>
  <w:p w:rsidR="00F600AB" w:rsidRDefault="00F600AB" w:rsidP="00990CF5">
    <w:pPr>
      <w:pStyle w:val="Zpat"/>
      <w:jc w:val="center"/>
      <w:rPr>
        <w:rFonts w:ascii="Verdana" w:hAnsi="Verdana"/>
        <w:sz w:val="20"/>
      </w:rPr>
    </w:pPr>
  </w:p>
  <w:p w:rsidR="00F600AB" w:rsidRDefault="00F600AB" w:rsidP="00990CF5">
    <w:pPr>
      <w:pStyle w:val="Zpat"/>
      <w:jc w:val="center"/>
      <w:rPr>
        <w:rFonts w:ascii="Verdana" w:hAnsi="Verdana"/>
        <w:sz w:val="20"/>
      </w:rPr>
    </w:pPr>
  </w:p>
  <w:p w:rsidR="00F600AB" w:rsidRDefault="00F600AB" w:rsidP="00990CF5">
    <w:pPr>
      <w:pStyle w:val="Zpat"/>
      <w:jc w:val="center"/>
      <w:rPr>
        <w:rFonts w:ascii="Verdana" w:hAnsi="Verdana"/>
        <w:sz w:val="20"/>
      </w:rPr>
    </w:pPr>
  </w:p>
  <w:p w:rsidR="00F600AB" w:rsidRDefault="00F600AB" w:rsidP="00990CF5">
    <w:pPr>
      <w:pStyle w:val="Zpat"/>
      <w:jc w:val="center"/>
      <w:rPr>
        <w:rFonts w:ascii="Verdana" w:hAnsi="Verdana"/>
        <w:sz w:val="20"/>
      </w:rPr>
    </w:pPr>
  </w:p>
  <w:p w:rsidR="00F600AB" w:rsidRDefault="00F600AB" w:rsidP="00990CF5">
    <w:pPr>
      <w:pStyle w:val="Zpat"/>
      <w:jc w:val="center"/>
      <w:rPr>
        <w:rFonts w:ascii="Verdana" w:hAnsi="Verdana"/>
        <w:sz w:val="20"/>
      </w:rPr>
    </w:pPr>
  </w:p>
  <w:p w:rsidR="00F600AB" w:rsidRDefault="00F600AB" w:rsidP="00990CF5">
    <w:pPr>
      <w:pStyle w:val="Zpat"/>
      <w:jc w:val="center"/>
      <w:rPr>
        <w:rFonts w:ascii="Verdana" w:hAnsi="Verdana"/>
        <w:sz w:val="20"/>
      </w:rPr>
    </w:pPr>
  </w:p>
  <w:p w:rsidR="00F600AB" w:rsidRDefault="00F600AB" w:rsidP="00990CF5">
    <w:pPr>
      <w:pStyle w:val="Zpat"/>
      <w:jc w:val="center"/>
      <w:rPr>
        <w:rFonts w:ascii="Verdana" w:hAnsi="Verdana"/>
        <w:sz w:val="20"/>
      </w:rPr>
    </w:pPr>
  </w:p>
  <w:p w:rsidR="00F600AB" w:rsidRDefault="00F600AB" w:rsidP="00990CF5">
    <w:pPr>
      <w:pStyle w:val="Zpat"/>
      <w:jc w:val="center"/>
      <w:rPr>
        <w:rFonts w:ascii="Verdana" w:hAnsi="Verdana"/>
        <w:sz w:val="20"/>
      </w:rPr>
    </w:pPr>
  </w:p>
  <w:p w:rsidR="00F600AB" w:rsidRDefault="00F600AB" w:rsidP="00990CF5">
    <w:pPr>
      <w:pStyle w:val="Zpat"/>
      <w:jc w:val="center"/>
      <w:rPr>
        <w:rFonts w:ascii="Verdana" w:hAnsi="Verdana"/>
        <w:sz w:val="20"/>
      </w:rPr>
    </w:pPr>
  </w:p>
  <w:p w:rsidR="00F600AB" w:rsidRDefault="00F600AB" w:rsidP="00990CF5">
    <w:pPr>
      <w:pStyle w:val="Zpat"/>
      <w:jc w:val="center"/>
      <w:rPr>
        <w:rFonts w:ascii="Verdana" w:hAnsi="Verdana"/>
        <w:sz w:val="20"/>
      </w:rPr>
    </w:pPr>
  </w:p>
  <w:p w:rsidR="00F600AB" w:rsidRDefault="00F600AB" w:rsidP="00990CF5">
    <w:pPr>
      <w:pStyle w:val="Zpat"/>
      <w:jc w:val="center"/>
      <w:rPr>
        <w:rFonts w:ascii="Verdana" w:hAnsi="Verdana"/>
        <w:sz w:val="20"/>
      </w:rPr>
    </w:pPr>
  </w:p>
  <w:p w:rsidR="00F600AB" w:rsidRDefault="00F600AB" w:rsidP="00990CF5">
    <w:pPr>
      <w:pStyle w:val="Zpat"/>
      <w:jc w:val="center"/>
      <w:rPr>
        <w:rFonts w:ascii="Verdana" w:hAnsi="Verdana"/>
        <w:sz w:val="20"/>
      </w:rPr>
    </w:pPr>
  </w:p>
  <w:p w:rsidR="00F600AB" w:rsidRDefault="00F600AB" w:rsidP="00990CF5">
    <w:pPr>
      <w:pStyle w:val="Zpat"/>
      <w:jc w:val="center"/>
      <w:rPr>
        <w:rFonts w:ascii="Verdana" w:hAnsi="Verdana"/>
        <w:sz w:val="20"/>
      </w:rPr>
    </w:pPr>
  </w:p>
  <w:p w:rsidR="00F600AB" w:rsidRDefault="00F600AB" w:rsidP="00990CF5">
    <w:pPr>
      <w:pStyle w:val="Zpat"/>
      <w:jc w:val="center"/>
      <w:rPr>
        <w:rFonts w:ascii="Verdana" w:hAnsi="Verdana"/>
        <w:sz w:val="20"/>
      </w:rPr>
    </w:pPr>
  </w:p>
  <w:p w:rsidR="00F600AB" w:rsidRDefault="00F600AB" w:rsidP="00990CF5">
    <w:pPr>
      <w:pStyle w:val="Zpat"/>
      <w:jc w:val="center"/>
      <w:rPr>
        <w:rFonts w:ascii="Verdana" w:hAnsi="Verdana"/>
        <w:sz w:val="20"/>
      </w:rPr>
    </w:pPr>
  </w:p>
  <w:p w:rsidR="00F600AB" w:rsidRDefault="00F600AB" w:rsidP="00990CF5">
    <w:pPr>
      <w:pStyle w:val="Zpat"/>
      <w:jc w:val="center"/>
      <w:rPr>
        <w:rFonts w:ascii="Verdana" w:hAnsi="Verdana"/>
        <w:sz w:val="20"/>
      </w:rPr>
    </w:pPr>
  </w:p>
  <w:p w:rsidR="00F600AB" w:rsidRDefault="00F600AB" w:rsidP="00990CF5">
    <w:pPr>
      <w:pStyle w:val="Zpat"/>
      <w:jc w:val="center"/>
      <w:rPr>
        <w:rFonts w:ascii="Verdana" w:hAnsi="Verdana"/>
        <w:sz w:val="20"/>
      </w:rPr>
    </w:pPr>
  </w:p>
  <w:p w:rsidR="00F600AB" w:rsidRDefault="00F600AB" w:rsidP="00990CF5">
    <w:pPr>
      <w:pStyle w:val="Zpat"/>
      <w:jc w:val="center"/>
      <w:rPr>
        <w:rFonts w:ascii="Verdana" w:hAnsi="Verdana"/>
        <w:sz w:val="20"/>
      </w:rPr>
    </w:pPr>
  </w:p>
  <w:p w:rsidR="00F600AB" w:rsidRDefault="00F600AB" w:rsidP="00990CF5">
    <w:pPr>
      <w:pStyle w:val="Zpat"/>
      <w:jc w:val="center"/>
      <w:rPr>
        <w:rFonts w:ascii="Verdana" w:hAnsi="Verdana"/>
        <w:sz w:val="20"/>
      </w:rPr>
    </w:pPr>
  </w:p>
  <w:p w:rsidR="00F600AB" w:rsidRDefault="00F600AB" w:rsidP="00990CF5">
    <w:pPr>
      <w:pStyle w:val="Zpat"/>
      <w:jc w:val="center"/>
      <w:rPr>
        <w:rFonts w:ascii="Verdana" w:hAnsi="Verdana"/>
        <w:sz w:val="20"/>
      </w:rPr>
    </w:pPr>
  </w:p>
  <w:p w:rsidR="00F600AB" w:rsidRDefault="00F600AB" w:rsidP="00990CF5">
    <w:pPr>
      <w:pStyle w:val="Zpat"/>
      <w:jc w:val="center"/>
      <w:rPr>
        <w:rFonts w:ascii="Verdana" w:hAnsi="Verdana"/>
        <w:sz w:val="20"/>
      </w:rPr>
    </w:pPr>
  </w:p>
  <w:p w:rsidR="00F600AB" w:rsidRDefault="00F600AB" w:rsidP="00990CF5">
    <w:pPr>
      <w:pStyle w:val="Zpat"/>
      <w:jc w:val="center"/>
      <w:rPr>
        <w:rFonts w:ascii="Verdana" w:hAnsi="Verdana"/>
        <w:sz w:val="20"/>
      </w:rPr>
    </w:pPr>
  </w:p>
  <w:p w:rsidR="00F600AB" w:rsidRDefault="00F600AB" w:rsidP="00990CF5">
    <w:pPr>
      <w:pStyle w:val="Zpat"/>
      <w:jc w:val="center"/>
      <w:rPr>
        <w:rFonts w:ascii="Verdana" w:hAnsi="Verdana"/>
        <w:sz w:val="20"/>
      </w:rPr>
    </w:pPr>
  </w:p>
  <w:p w:rsidR="00F600AB" w:rsidRDefault="00F600AB" w:rsidP="00990CF5">
    <w:pPr>
      <w:pStyle w:val="Zpat"/>
      <w:jc w:val="center"/>
      <w:rPr>
        <w:rFonts w:ascii="Verdana" w:hAnsi="Verdana"/>
        <w:sz w:val="20"/>
      </w:rPr>
    </w:pPr>
  </w:p>
  <w:p w:rsidR="00F600AB" w:rsidRDefault="00F600AB" w:rsidP="00990CF5">
    <w:pPr>
      <w:pStyle w:val="Zpat"/>
      <w:jc w:val="center"/>
      <w:rPr>
        <w:rFonts w:ascii="Verdana" w:hAnsi="Verdana"/>
        <w:sz w:val="20"/>
      </w:rPr>
    </w:pPr>
  </w:p>
  <w:p w:rsidR="00F600AB" w:rsidRDefault="00F600AB" w:rsidP="00990CF5">
    <w:pPr>
      <w:pStyle w:val="Zpat"/>
      <w:jc w:val="center"/>
      <w:rPr>
        <w:rFonts w:ascii="Verdana" w:hAnsi="Verdana"/>
        <w:sz w:val="20"/>
      </w:rPr>
    </w:pPr>
  </w:p>
  <w:p w:rsidR="00F600AB" w:rsidRDefault="00F600AB" w:rsidP="00990CF5">
    <w:pPr>
      <w:pStyle w:val="Zpat"/>
      <w:jc w:val="center"/>
      <w:rPr>
        <w:rFonts w:ascii="Verdana" w:hAnsi="Verdana"/>
        <w:sz w:val="20"/>
      </w:rPr>
    </w:pPr>
  </w:p>
  <w:p w:rsidR="00F600AB" w:rsidRDefault="00F600AB" w:rsidP="00990CF5">
    <w:pPr>
      <w:pStyle w:val="Zpat"/>
      <w:jc w:val="center"/>
      <w:rPr>
        <w:rFonts w:ascii="Verdana" w:hAnsi="Verdana"/>
        <w:sz w:val="20"/>
      </w:rPr>
    </w:pPr>
  </w:p>
  <w:p w:rsidR="00F600AB" w:rsidRDefault="00F600AB" w:rsidP="00990CF5">
    <w:pPr>
      <w:pStyle w:val="Zpat"/>
      <w:jc w:val="center"/>
      <w:rPr>
        <w:rFonts w:ascii="Verdana" w:hAnsi="Verdana"/>
        <w:sz w:val="20"/>
      </w:rPr>
    </w:pPr>
  </w:p>
  <w:p w:rsidR="00F600AB" w:rsidRDefault="00F600AB" w:rsidP="00990CF5">
    <w:pPr>
      <w:pStyle w:val="Zpat"/>
      <w:jc w:val="center"/>
      <w:rPr>
        <w:rFonts w:ascii="Verdana" w:hAnsi="Verdana"/>
        <w:sz w:val="20"/>
      </w:rPr>
    </w:pPr>
  </w:p>
  <w:p w:rsidR="00F600AB" w:rsidRDefault="00F600AB" w:rsidP="00990CF5">
    <w:pPr>
      <w:pStyle w:val="Zpat"/>
      <w:jc w:val="center"/>
      <w:rPr>
        <w:rFonts w:ascii="Verdana" w:hAnsi="Verdana"/>
        <w:sz w:val="20"/>
      </w:rPr>
    </w:pPr>
  </w:p>
  <w:p w:rsidR="00F600AB" w:rsidRDefault="00F600AB" w:rsidP="00990CF5">
    <w:pPr>
      <w:pStyle w:val="Zpat"/>
      <w:jc w:val="center"/>
      <w:rPr>
        <w:rFonts w:ascii="Verdana" w:hAnsi="Verdana"/>
        <w:sz w:val="20"/>
      </w:rPr>
    </w:pPr>
  </w:p>
  <w:p w:rsidR="00F600AB" w:rsidRDefault="00F600AB" w:rsidP="00990CF5">
    <w:pPr>
      <w:pStyle w:val="Zpat"/>
      <w:jc w:val="center"/>
      <w:rPr>
        <w:rFonts w:ascii="Verdana" w:hAnsi="Verdana"/>
        <w:sz w:val="20"/>
      </w:rPr>
    </w:pPr>
  </w:p>
  <w:p w:rsidR="00F600AB" w:rsidRPr="00990CF5" w:rsidRDefault="00F600AB" w:rsidP="00990CF5">
    <w:pPr>
      <w:pStyle w:val="Zpat"/>
      <w:jc w:val="center"/>
      <w:rPr>
        <w:rFonts w:ascii="Verdana" w:hAnsi="Verdana"/>
        <w:sz w:val="20"/>
      </w:rPr>
    </w:pPr>
  </w:p>
  <w:p w:rsidR="00F600AB" w:rsidRDefault="00F600AB"/>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0AB" w:rsidRDefault="00F600AB" w:rsidP="00990CF5">
    <w:pPr>
      <w:pStyle w:val="Zpat"/>
      <w:jc w:val="center"/>
      <w:rPr>
        <w:rFonts w:ascii="Verdana" w:hAnsi="Verdana"/>
        <w:b/>
        <w:bCs/>
        <w:sz w:val="20"/>
      </w:rPr>
    </w:pPr>
  </w:p>
  <w:p w:rsidR="00F600AB" w:rsidRDefault="00F600AB" w:rsidP="001706BD"/>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0AB" w:rsidRDefault="00F600AB" w:rsidP="00990CF5">
    <w:pPr>
      <w:pStyle w:val="Zpat"/>
      <w:jc w:val="center"/>
      <w:rPr>
        <w:rFonts w:ascii="Verdana" w:hAnsi="Verdana"/>
        <w:b/>
        <w:bCs/>
        <w:sz w:val="20"/>
      </w:rPr>
    </w:pPr>
  </w:p>
  <w:p w:rsidR="00F600AB" w:rsidRPr="00583FB0" w:rsidRDefault="00F600AB" w:rsidP="00990CF5">
    <w:pPr>
      <w:pStyle w:val="Zpat"/>
      <w:jc w:val="center"/>
      <w:rPr>
        <w:rFonts w:ascii="Verdana" w:hAnsi="Verdana"/>
        <w:b/>
        <w:bCs/>
        <w:sz w:val="20"/>
      </w:rPr>
    </w:pPr>
    <w:r w:rsidRPr="00583FB0">
      <w:rPr>
        <w:rFonts w:ascii="Verdana" w:hAnsi="Verdana"/>
        <w:b/>
        <w:bCs/>
        <w:sz w:val="20"/>
      </w:rPr>
      <w:t>Vysoká škola ekonomie a managementu</w:t>
    </w:r>
  </w:p>
  <w:p w:rsidR="00F600AB" w:rsidRPr="00990CF5" w:rsidRDefault="00F600AB" w:rsidP="00990CF5">
    <w:pPr>
      <w:pStyle w:val="Zpat"/>
      <w:jc w:val="center"/>
      <w:rPr>
        <w:rFonts w:ascii="Verdana" w:hAnsi="Verdana"/>
        <w:sz w:val="20"/>
      </w:rPr>
    </w:pPr>
    <w:r w:rsidRPr="00583FB0">
      <w:rPr>
        <w:rFonts w:ascii="Verdana" w:hAnsi="Verdana"/>
        <w:sz w:val="20"/>
      </w:rPr>
      <w:t>+420 841 133 166 / info@vsem.cz / www.vsem.cz</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0AB" w:rsidRPr="00F600AB" w:rsidRDefault="00F600AB" w:rsidP="00F600AB">
    <w:pPr>
      <w:pStyle w:val="Zpa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0AB" w:rsidRDefault="00F600AB" w:rsidP="00990CF5">
    <w:pPr>
      <w:pStyle w:val="Zpat"/>
      <w:jc w:val="center"/>
      <w:rPr>
        <w:rFonts w:ascii="Verdana" w:hAnsi="Verdana"/>
        <w:b/>
        <w:bCs/>
        <w:sz w:val="20"/>
      </w:rPr>
    </w:pPr>
  </w:p>
  <w:p w:rsidR="00F600AB" w:rsidRDefault="00F600AB" w:rsidP="004947CA">
    <w:pPr>
      <w:framePr w:w="706" w:h="421" w:hRule="exact" w:wrap="around" w:vAnchor="text" w:hAnchor="page" w:x="5761" w:y="20"/>
      <w:jc w:val="right"/>
      <w:rPr>
        <w:rStyle w:val="slostrnky"/>
      </w:rPr>
    </w:pPr>
    <w:r>
      <w:rPr>
        <w:rStyle w:val="slostrnky"/>
      </w:rPr>
      <w:fldChar w:fldCharType="begin"/>
    </w:r>
    <w:r>
      <w:rPr>
        <w:rStyle w:val="slostrnky"/>
      </w:rPr>
      <w:instrText xml:space="preserve"> PAGE  </w:instrText>
    </w:r>
    <w:r>
      <w:rPr>
        <w:rStyle w:val="slostrnky"/>
      </w:rPr>
      <w:fldChar w:fldCharType="separate"/>
    </w:r>
    <w:r w:rsidR="00D31894">
      <w:rPr>
        <w:rStyle w:val="slostrnky"/>
        <w:noProof/>
      </w:rPr>
      <w:t>10</w:t>
    </w:r>
    <w:r>
      <w:rPr>
        <w:rStyle w:val="slostrnky"/>
      </w:rPr>
      <w:fldChar w:fldCharType="end"/>
    </w:r>
  </w:p>
  <w:p w:rsidR="00F600AB" w:rsidRDefault="00F600AB" w:rsidP="00DA4A47">
    <w:pPr>
      <w:pStyle w:val="Zpat"/>
      <w:tabs>
        <w:tab w:val="left" w:pos="2265"/>
        <w:tab w:val="center" w:pos="4606"/>
      </w:tabs>
      <w:jc w:val="left"/>
      <w:rPr>
        <w:rFonts w:ascii="Verdana" w:hAnsi="Verdana"/>
        <w:b/>
        <w:bCs/>
        <w:color w:val="A6A6A6"/>
        <w:sz w:val="20"/>
      </w:rPr>
    </w:pPr>
    <w:r>
      <w:rPr>
        <w:rFonts w:ascii="Verdana" w:hAnsi="Verdana"/>
        <w:b/>
        <w:bCs/>
        <w:color w:val="A6A6A6"/>
        <w:sz w:val="20"/>
      </w:rPr>
      <w:tab/>
    </w:r>
  </w:p>
  <w:p w:rsidR="00F600AB" w:rsidRDefault="00F600AB"/>
  <w:p w:rsidR="00F600AB" w:rsidRDefault="00F600AB"/>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143C" w:rsidRDefault="0032143C">
      <w:pPr>
        <w:spacing w:after="0"/>
        <w:rPr>
          <w:iCs/>
          <w:sz w:val="20"/>
          <w:lang w:val="en-GB"/>
        </w:rPr>
      </w:pPr>
      <w:r>
        <w:separator/>
      </w:r>
    </w:p>
  </w:footnote>
  <w:footnote w:type="continuationSeparator" w:id="0">
    <w:p w:rsidR="0032143C" w:rsidRDefault="0032143C" w:rsidP="005A66CD">
      <w:pPr>
        <w:spacing w:after="0"/>
      </w:pPr>
      <w:r>
        <w:continuationSeparator/>
      </w:r>
    </w:p>
  </w:footnote>
  <w:footnote w:id="1">
    <w:p w:rsidR="00F600AB" w:rsidRDefault="00F600AB" w:rsidP="00B80237">
      <w:pPr>
        <w:pStyle w:val="Poznmkapodarou"/>
      </w:pPr>
      <w:r>
        <w:rPr>
          <w:rStyle w:val="Znakapoznpodarou"/>
        </w:rPr>
        <w:footnoteRef/>
      </w:r>
      <w:r>
        <w:t xml:space="preserve"> </w:t>
      </w:r>
      <w:r w:rsidRPr="00451B22">
        <w:t xml:space="preserve">Ve staré češtině nacházíme slovo daň, odvozeno od slovního základu </w:t>
      </w:r>
      <w:proofErr w:type="spellStart"/>
      <w:r w:rsidRPr="00451B22">
        <w:t>dáti</w:t>
      </w:r>
      <w:proofErr w:type="spellEnd"/>
      <w:r w:rsidRPr="00451B22">
        <w:t xml:space="preserve">, a berně od základu </w:t>
      </w:r>
      <w:proofErr w:type="spellStart"/>
      <w:r w:rsidRPr="00451B22">
        <w:t>bráti</w:t>
      </w:r>
      <w:proofErr w:type="spellEnd"/>
      <w:r w:rsidRPr="00451B22">
        <w:t>, přičemž významově se obě slova neliší. V nejstarších obdobích našich dějin se těmito výrazy původně označovaly dobrovolné dary poddaných nejprve božstvům, později „dávání” pro potřeby a na živobytí knížete a jeho družiny. Ty už tak dobrovolné nebyly.</w:t>
      </w:r>
    </w:p>
  </w:footnote>
  <w:footnote w:id="2">
    <w:p w:rsidR="00F600AB" w:rsidRDefault="00F600AB" w:rsidP="00B80237">
      <w:pPr>
        <w:pStyle w:val="Poznmkapodarou"/>
      </w:pPr>
      <w:r>
        <w:rPr>
          <w:rStyle w:val="Znakapoznpodarou"/>
        </w:rPr>
        <w:footnoteRef/>
      </w:r>
      <w:r>
        <w:t xml:space="preserve"> V Čechách se cla a daně vybírají od 10. až 11. století. Dochované záznamy hovoří o daních pozemkových, vybíraných jen příležitostně. Daň se nazývala </w:t>
      </w:r>
      <w:proofErr w:type="spellStart"/>
      <w:r>
        <w:t>collecta</w:t>
      </w:r>
      <w:proofErr w:type="spellEnd"/>
      <w:r>
        <w:t xml:space="preserve"> </w:t>
      </w:r>
      <w:proofErr w:type="spellStart"/>
      <w:r>
        <w:t>generalis</w:t>
      </w:r>
      <w:proofErr w:type="spellEnd"/>
      <w:r>
        <w:t xml:space="preserve"> nebo </w:t>
      </w:r>
      <w:proofErr w:type="spellStart"/>
      <w:r>
        <w:t>berna</w:t>
      </w:r>
      <w:proofErr w:type="spellEnd"/>
      <w:r>
        <w:t xml:space="preserve"> a vybírala se při korunovaci krále nebo, když se vladaři narodila dcera. Karel IV. vybíral např. tuto </w:t>
      </w:r>
      <w:proofErr w:type="spellStart"/>
      <w:r>
        <w:t>berni</w:t>
      </w:r>
      <w:proofErr w:type="spellEnd"/>
      <w:r>
        <w:t xml:space="preserve"> při svatbě v době královském, nebo v roce 1369 při připojení Dolní Lužice nebo v roce 1373, kdy bylo ke království připojeno Braniborsko. Král Václav IV. vybíral </w:t>
      </w:r>
      <w:proofErr w:type="spellStart"/>
      <w:r>
        <w:t>berni</w:t>
      </w:r>
      <w:proofErr w:type="spellEnd"/>
      <w:r>
        <w:t xml:space="preserve"> jen jednou, a to při příležitosti své korunovace.</w:t>
      </w:r>
    </w:p>
    <w:p w:rsidR="00F600AB" w:rsidRDefault="00F600AB">
      <w:pPr>
        <w:pStyle w:val="Textpoznpodarou"/>
      </w:pPr>
    </w:p>
  </w:footnote>
  <w:footnote w:id="3">
    <w:p w:rsidR="00F600AB" w:rsidRDefault="00F600AB" w:rsidP="00B87953">
      <w:pPr>
        <w:pStyle w:val="Poznmkapodarou"/>
      </w:pPr>
      <w:r>
        <w:rPr>
          <w:rStyle w:val="Znakapoznpodarou"/>
        </w:rPr>
        <w:footnoteRef/>
      </w:r>
      <w:r>
        <w:t xml:space="preserve"> Bahamy, </w:t>
      </w:r>
      <w:proofErr w:type="spellStart"/>
      <w:r>
        <w:t>Bahrain</w:t>
      </w:r>
      <w:proofErr w:type="spellEnd"/>
      <w:r>
        <w:t xml:space="preserve">, Bermudy, Island, </w:t>
      </w:r>
      <w:proofErr w:type="spellStart"/>
      <w:r>
        <w:t>Kajmanské</w:t>
      </w:r>
      <w:proofErr w:type="spellEnd"/>
      <w:r>
        <w:t xml:space="preserve"> ostrovy, Kuvajt, Omán, Saudská Arábie, Sjednocené Arabské Emiráty, Uruguay.</w:t>
      </w:r>
    </w:p>
  </w:footnote>
  <w:footnote w:id="4">
    <w:p w:rsidR="00F600AB" w:rsidRDefault="00F600AB" w:rsidP="00760C44">
      <w:pPr>
        <w:pStyle w:val="Poznmkapodarou"/>
      </w:pPr>
      <w:r>
        <w:rPr>
          <w:rStyle w:val="Znakapoznpodarou"/>
        </w:rPr>
        <w:footnoteRef/>
      </w:r>
      <w:r>
        <w:t xml:space="preserve"> KUBÁTOVÁ, K. (2006).  </w:t>
      </w:r>
      <w:r w:rsidRPr="00760C44">
        <w:rPr>
          <w:i/>
        </w:rPr>
        <w:t>Daňová teorie a politika.</w:t>
      </w:r>
      <w:r>
        <w:t xml:space="preserve"> Praha: ASPI. Str. 163-165.</w:t>
      </w:r>
    </w:p>
  </w:footnote>
  <w:footnote w:id="5">
    <w:p w:rsidR="00F600AB" w:rsidRDefault="00F600AB" w:rsidP="008E5DBB">
      <w:pPr>
        <w:pStyle w:val="Poznmkapodarou"/>
        <w:contextualSpacing/>
      </w:pPr>
      <w:r>
        <w:rPr>
          <w:rStyle w:val="Znakapoznpodarou"/>
        </w:rPr>
        <w:footnoteRef/>
      </w:r>
      <w:r>
        <w:t xml:space="preserve"> </w:t>
      </w:r>
      <w:proofErr w:type="spellStart"/>
      <w:r>
        <w:t>Jean</w:t>
      </w:r>
      <w:proofErr w:type="spellEnd"/>
      <w:r>
        <w:t>-</w:t>
      </w:r>
      <w:proofErr w:type="spellStart"/>
      <w:r>
        <w:t>Baptiste</w:t>
      </w:r>
      <w:proofErr w:type="spellEnd"/>
      <w:r>
        <w:t xml:space="preserve"> </w:t>
      </w:r>
      <w:proofErr w:type="spellStart"/>
      <w:r>
        <w:t>Colbert</w:t>
      </w:r>
      <w:proofErr w:type="spellEnd"/>
      <w:r>
        <w:t xml:space="preserve"> (1619-1683), francouzský ministr financí v době vlády Ludvíka XIV. (1665-1683); ve Francii zaváděl hospodářskou teorii merkantilismu, která pro něho znamenala jedinou cestu pro oživení francouzské ekonomiky. Prosazoval protekcionismus, kterým ochraňoval francouzský trh pomocí vysokých cel na dovážené zboží; podporoval zakládání manufaktur, rozšiřování dopravní sítě a budování nových přístavů. Za jeho působení byly založeny Východoindická a Západoindická společnost.</w:t>
      </w:r>
    </w:p>
  </w:footnote>
  <w:footnote w:id="6">
    <w:p w:rsidR="00F600AB" w:rsidRPr="00FA329A" w:rsidRDefault="00F600AB" w:rsidP="00FA329A">
      <w:pPr>
        <w:pStyle w:val="Poznmkapodarou"/>
      </w:pPr>
      <w:r>
        <w:rPr>
          <w:rStyle w:val="Znakapoznpodarou"/>
        </w:rPr>
        <w:footnoteRef/>
      </w:r>
      <w:r>
        <w:t xml:space="preserve"> KOHOUT, P. (10. 3. 2008). </w:t>
      </w:r>
      <w:r w:rsidRPr="00FA329A">
        <w:rPr>
          <w:i/>
        </w:rPr>
        <w:t>Smrt, daně a spravedlnost</w:t>
      </w:r>
      <w:r>
        <w:t>. Kaleidoskop.</w:t>
      </w:r>
      <w:r w:rsidRPr="00FA329A">
        <w:t xml:space="preserve"> </w:t>
      </w:r>
      <w:r>
        <w:t>&lt;</w:t>
      </w:r>
      <w:hyperlink r:id="rId1" w:history="1">
        <w:r w:rsidRPr="00FA329A">
          <w:t>http://www.finmag.cz/cs/finmag/kaleidoskop/smrt-dane-a-spravedlnost/</w:t>
        </w:r>
      </w:hyperlink>
      <w:r>
        <w:t>&gt;.</w:t>
      </w:r>
    </w:p>
  </w:footnote>
  <w:footnote w:id="7">
    <w:p w:rsidR="00F600AB" w:rsidRDefault="00F600AB" w:rsidP="008E5DBB">
      <w:pPr>
        <w:pStyle w:val="Poznmkapodarou"/>
        <w:contextualSpacing/>
      </w:pPr>
      <w:r>
        <w:rPr>
          <w:rStyle w:val="Znakapoznpodarou"/>
        </w:rPr>
        <w:footnoteRef/>
      </w:r>
      <w:r>
        <w:t xml:space="preserve"> KUBÁTOVÁ, K. (2006).  </w:t>
      </w:r>
      <w:r w:rsidRPr="00760C44">
        <w:rPr>
          <w:i/>
        </w:rPr>
        <w:t>Daňová teorie a politika.</w:t>
      </w:r>
      <w:r>
        <w:t xml:space="preserve"> Praha: ASPI. Str. 16.</w:t>
      </w:r>
    </w:p>
  </w:footnote>
  <w:footnote w:id="8">
    <w:p w:rsidR="00F600AB" w:rsidRDefault="00F600AB" w:rsidP="006E1BD7">
      <w:pPr>
        <w:pStyle w:val="Poznmkapodarou"/>
      </w:pPr>
      <w:r>
        <w:rPr>
          <w:rStyle w:val="Znakapoznpodarou"/>
        </w:rPr>
        <w:footnoteRef/>
      </w:r>
      <w:r>
        <w:t xml:space="preserve"> VANČUROVÁ, A. -  LÁCHOVÁ, L. (2010). Praha: 1. VOX. Str. 13.</w:t>
      </w:r>
    </w:p>
  </w:footnote>
  <w:footnote w:id="9">
    <w:p w:rsidR="00F600AB" w:rsidRDefault="00F600AB" w:rsidP="00E348CB">
      <w:pPr>
        <w:pStyle w:val="Poznmkapodarou"/>
      </w:pPr>
      <w:r>
        <w:rPr>
          <w:rStyle w:val="Znakapoznpodarou"/>
        </w:rPr>
        <w:footnoteRef/>
      </w:r>
      <w:r>
        <w:t xml:space="preserve"> VANČUROVÁ, A. -  LÁCHOVÁ, L. (2010). Praha: 1. VOX. Str. 143.</w:t>
      </w:r>
    </w:p>
  </w:footnote>
  <w:footnote w:id="10">
    <w:p w:rsidR="00F600AB" w:rsidRDefault="00F600AB" w:rsidP="007E29D2">
      <w:pPr>
        <w:pStyle w:val="Poznmkapodarou"/>
      </w:pPr>
      <w:r>
        <w:rPr>
          <w:rStyle w:val="Znakapoznpodarou"/>
        </w:rPr>
        <w:footnoteRef/>
      </w:r>
      <w:r>
        <w:t xml:space="preserve"> Dlouhodobým nehmotným majetkem se stává pořizovaný majetek uvedený do stavu způsobilého k užívání, kterým se rozumí dokončení pořizovaného majetku a splnění stanovených funkcí a </w:t>
      </w:r>
      <w:proofErr w:type="spellStart"/>
      <w:r>
        <w:t>a</w:t>
      </w:r>
      <w:proofErr w:type="spellEnd"/>
      <w:r>
        <w:t xml:space="preserve"> povinností stanovených právními předpisy pro jeho užívání. Obdobně se postupuje v případě technického zhodnocení.</w:t>
      </w:r>
    </w:p>
  </w:footnote>
  <w:footnote w:id="11">
    <w:p w:rsidR="00F600AB" w:rsidRDefault="00F600AB" w:rsidP="007E29D2">
      <w:pPr>
        <w:pStyle w:val="Poznmkapodarou"/>
      </w:pPr>
      <w:r>
        <w:rPr>
          <w:rStyle w:val="Znakapoznpodarou"/>
        </w:rPr>
        <w:footnoteRef/>
      </w:r>
      <w:r>
        <w:t xml:space="preserve"> Dlouhodobým hmotným majetkem se stávají pořizované věci uvedené do stavu způsobilého k užívání, kterým se rozumí dokončení věcí a splnění technických funkcí a povinností stanovených zvláštními předpisy pro užívání (způsobilost k provozu). Obdobně nepostupuje v případě technického zhodnocení. Toto ustanovení se nepoužije v případě nabytých věcí, které již před nabytím byly uvedeny do stavu způsobilého k užívání a nevyžadují montáž u nabyvatele.</w:t>
      </w:r>
    </w:p>
  </w:footnote>
  <w:footnote w:id="12">
    <w:p w:rsidR="00F600AB" w:rsidRDefault="00F600AB" w:rsidP="00E77500">
      <w:pPr>
        <w:pStyle w:val="Poznmkapodarou"/>
      </w:pPr>
      <w:r>
        <w:rPr>
          <w:rStyle w:val="Znakapoznpodarou"/>
        </w:rPr>
        <w:footnoteRef/>
      </w:r>
      <w:r>
        <w:t xml:space="preserve"> VALOUCH, P.: Účetní a daňové odpisy 2011. Praha: Grada Publishing. 2011. Str. 35.</w:t>
      </w:r>
    </w:p>
  </w:footnote>
  <w:footnote w:id="13">
    <w:p w:rsidR="00F600AB" w:rsidRDefault="00F600AB" w:rsidP="00EA6C79">
      <w:pPr>
        <w:pStyle w:val="Poznmkapodarou"/>
      </w:pPr>
      <w:r>
        <w:rPr>
          <w:rStyle w:val="Znakapoznpodarou"/>
        </w:rPr>
        <w:footnoteRef/>
      </w:r>
      <w:r>
        <w:t xml:space="preserve"> Do konce roku 2007 ZDP obsahoval ještě skupinu 1a pro osobní automobily, pro které platila doba odpisování 4 roky. Od 1. 1. 2008 byla tato skupina zrušena.</w:t>
      </w:r>
    </w:p>
  </w:footnote>
  <w:footnote w:id="14">
    <w:p w:rsidR="00F600AB" w:rsidRDefault="00F600AB" w:rsidP="00FF76E9">
      <w:pPr>
        <w:pStyle w:val="Poznmkapodarou"/>
      </w:pPr>
      <w:r>
        <w:rPr>
          <w:rStyle w:val="Znakapoznpodarou"/>
        </w:rPr>
        <w:footnoteRef/>
      </w:r>
      <w:r>
        <w:t xml:space="preserve"> Dostupná např. na internetových stránkách Českého statistického úřadu www.czso.cz</w:t>
      </w:r>
    </w:p>
  </w:footnote>
  <w:footnote w:id="15">
    <w:p w:rsidR="00F600AB" w:rsidRDefault="00F600AB" w:rsidP="00FF76E9">
      <w:pPr>
        <w:pStyle w:val="Poznmkapodarou"/>
      </w:pPr>
      <w:r>
        <w:rPr>
          <w:rStyle w:val="Znakapoznpodarou"/>
        </w:rPr>
        <w:footnoteRef/>
      </w:r>
      <w:r>
        <w:t xml:space="preserve"> Pokud tyto nejsou součástí </w:t>
      </w:r>
      <w:proofErr w:type="spellStart"/>
      <w:r>
        <w:t>hotného</w:t>
      </w:r>
      <w:proofErr w:type="spellEnd"/>
      <w:r>
        <w:t xml:space="preserve"> majetku, do jehož vstupní ceny jsou zahrnuty.</w:t>
      </w:r>
    </w:p>
  </w:footnote>
  <w:footnote w:id="16">
    <w:p w:rsidR="00F600AB" w:rsidRDefault="00F600AB" w:rsidP="00A732CD">
      <w:pPr>
        <w:pStyle w:val="Poznmkapodarou"/>
      </w:pPr>
      <w:r>
        <w:rPr>
          <w:rStyle w:val="Znakapoznpodarou"/>
        </w:rPr>
        <w:footnoteRef/>
      </w:r>
      <w:r>
        <w:t xml:space="preserve"> Do konce roku 2007 ZDP obsahoval ještě skupinu 1a pro osobní automobily, pro kterou platily sazby 14,2; 28,6 a 25. Od 1. 1. 2008 byla tato skupina zrušena.</w:t>
      </w:r>
    </w:p>
  </w:footnote>
  <w:footnote w:id="17">
    <w:p w:rsidR="00F600AB" w:rsidRDefault="00F600AB" w:rsidP="00FF76E9">
      <w:pPr>
        <w:pStyle w:val="Poznmkapodarou"/>
      </w:pPr>
      <w:r>
        <w:rPr>
          <w:rStyle w:val="Znakapoznpodarou"/>
        </w:rPr>
        <w:footnoteRef/>
      </w:r>
      <w:r>
        <w:t xml:space="preserve"> Příjmy z této činnosti v předcházejícím období činili více než 50% celkových příjmů, resp. u poplatníka, jemuž vznikla daňová povinnost v průběhu zdaňovacího období, je rozhodující poměr skutečně dosažených příjmů.</w:t>
      </w:r>
    </w:p>
  </w:footnote>
  <w:footnote w:id="18">
    <w:p w:rsidR="00F600AB" w:rsidRDefault="00F600AB" w:rsidP="008E117C">
      <w:pPr>
        <w:pStyle w:val="Poznmkapodarou"/>
      </w:pPr>
      <w:r>
        <w:rPr>
          <w:rStyle w:val="Znakapoznpodarou"/>
        </w:rPr>
        <w:footnoteRef/>
      </w:r>
      <w:r>
        <w:t xml:space="preserve"> Roční odpisovou sazbu podle odstavce 1 písm. b) až d) nelze uplatnit u letadel, pokud nejsou využívána provozovateli letecké dopravy a leteckých prací na základě vydané koncese a provozovateli leteckých škol, u motocyklů a osobních automobilů, pokud nejsou využívány provozovateli silniční motorové dopravy a provozovateli taxislužby na základě vydané koncese a provozovateli autoškol nebo pokud se nejedná o osobní automobily v provedení speciální vozidlo podskupiny sanitní a pohřební podle zvláštního právního předpisu, hmotného majetku označeného ve Standardní klasifikaci produkce kódem 29.7 (přístroje pro domácnost, jinde neuvedené) a 35.12 (rekreační a sportovní čluny).</w:t>
      </w:r>
    </w:p>
  </w:footnote>
  <w:footnote w:id="19">
    <w:p w:rsidR="00F600AB" w:rsidRDefault="00F600AB" w:rsidP="00CC3D0E">
      <w:pPr>
        <w:pStyle w:val="Poznmkapodarou"/>
      </w:pPr>
      <w:r>
        <w:rPr>
          <w:rStyle w:val="Znakapoznpodarou"/>
        </w:rPr>
        <w:footnoteRef/>
      </w:r>
      <w:r>
        <w:t xml:space="preserve"> Podobnou omezující podmínkou je uplatňování slevy na dani v režimu investičních pobídek podle § 35a odst. 2 písm. a) ZDP.</w:t>
      </w:r>
    </w:p>
  </w:footnote>
  <w:footnote w:id="20">
    <w:p w:rsidR="00F600AB" w:rsidRDefault="00F600AB" w:rsidP="008A1E76">
      <w:pPr>
        <w:pStyle w:val="Poznmkapodarou"/>
      </w:pPr>
      <w:r>
        <w:rPr>
          <w:rStyle w:val="Znakapoznpodarou"/>
        </w:rPr>
        <w:footnoteRef/>
      </w:r>
      <w:r>
        <w:t xml:space="preserve"> Do konce roku 2007 ZDP obsahoval ještě skupinu 1a pro osobní automobily, pro kterou platily koeficienty 4, 5 a 4. Od 1. 1. 2008 byla tato skupina zrušena.</w:t>
      </w:r>
    </w:p>
  </w:footnote>
  <w:footnote w:id="21">
    <w:p w:rsidR="00F600AB" w:rsidRDefault="00F600AB" w:rsidP="00874F95">
      <w:pPr>
        <w:pStyle w:val="Poznmkapodarou"/>
      </w:pPr>
      <w:r>
        <w:rPr>
          <w:rStyle w:val="Znakapoznpodarou"/>
        </w:rPr>
        <w:footnoteRef/>
      </w:r>
      <w:r>
        <w:t xml:space="preserve"> Provedeno zákonem č. 216/2009 Sb.</w:t>
      </w:r>
    </w:p>
  </w:footnote>
  <w:footnote w:id="22">
    <w:p w:rsidR="00F600AB" w:rsidRDefault="00F600AB" w:rsidP="00A963EF">
      <w:pPr>
        <w:pStyle w:val="Poznmkapodarou"/>
      </w:pPr>
      <w:r>
        <w:rPr>
          <w:rStyle w:val="Znakapoznpodarou"/>
        </w:rPr>
        <w:footnoteRef/>
      </w:r>
      <w:r>
        <w:t xml:space="preserve"> Provedeno zákonem č. 346/2010 Sb.</w:t>
      </w:r>
    </w:p>
  </w:footnote>
  <w:footnote w:id="23">
    <w:p w:rsidR="00F600AB" w:rsidRDefault="00F600AB" w:rsidP="00172B1A">
      <w:pPr>
        <w:pStyle w:val="Poznmkapodarou"/>
      </w:pPr>
      <w:r>
        <w:rPr>
          <w:rStyle w:val="Znakapoznpodarou"/>
        </w:rPr>
        <w:footnoteRef/>
      </w:r>
      <w:r>
        <w:t xml:space="preserve"> KINDLOVÁ, D.: </w:t>
      </w:r>
      <w:r w:rsidRPr="007633B0">
        <w:t>Finanční analýza firmy, vyhodnocení kritických ukazatelů a pokus o sanaci</w:t>
      </w:r>
      <w:r>
        <w:t>. Seminární práce. Praha: VŠEM, 2010.</w:t>
      </w:r>
    </w:p>
    <w:p w:rsidR="00F600AB" w:rsidRDefault="00F600AB">
      <w:pPr>
        <w:pStyle w:val="Textpoznpodarou"/>
      </w:pPr>
    </w:p>
  </w:footnote>
  <w:footnote w:id="24">
    <w:p w:rsidR="00F600AB" w:rsidRDefault="00F600AB" w:rsidP="00897CDA">
      <w:pPr>
        <w:pStyle w:val="Poznmkapodarou"/>
      </w:pPr>
      <w:r>
        <w:rPr>
          <w:rStyle w:val="Znakapoznpodarou"/>
        </w:rPr>
        <w:footnoteRef/>
      </w:r>
      <w:r>
        <w:t xml:space="preserve"> Informace o příjmech z podnikání dle zmíněného paragrafu se uvádějí v Příloze č. 1 DAP. Pro rok 2010 platil formulář vzor č. 17 MFin.</w:t>
      </w:r>
    </w:p>
  </w:footnote>
  <w:footnote w:id="25">
    <w:p w:rsidR="00F600AB" w:rsidRDefault="00F600AB" w:rsidP="0058215E">
      <w:pPr>
        <w:pStyle w:val="Poznmkapodarou"/>
      </w:pPr>
      <w:r>
        <w:rPr>
          <w:rStyle w:val="Znakapoznpodarou"/>
        </w:rPr>
        <w:footnoteRef/>
      </w:r>
      <w:r>
        <w:t xml:space="preserve"> Výpočet v Příloze č. 1 DAP, oddíl E.</w:t>
      </w:r>
    </w:p>
  </w:footnote>
  <w:footnote w:id="26">
    <w:p w:rsidR="00F600AB" w:rsidRDefault="00F600AB" w:rsidP="00C0146A">
      <w:pPr>
        <w:pStyle w:val="Poznmkapodarou"/>
      </w:pPr>
      <w:r>
        <w:rPr>
          <w:rStyle w:val="Znakapoznpodarou"/>
        </w:rPr>
        <w:footnoteRef/>
      </w:r>
      <w:r>
        <w:t xml:space="preserve"> Novelizací ZDP od 1. 1. 2008 byl tento paragraf opět zrušen, ale v daňových obdobích 2004 – 2007 se jím museli podnikatelé řídit při výpočtu daní.</w:t>
      </w:r>
    </w:p>
  </w:footnote>
  <w:footnote w:id="27">
    <w:p w:rsidR="00F600AB" w:rsidRDefault="00F600AB" w:rsidP="005E3834">
      <w:pPr>
        <w:pStyle w:val="Poznmkapodarou"/>
      </w:pPr>
      <w:r>
        <w:rPr>
          <w:rStyle w:val="Znakapoznpodarou"/>
        </w:rPr>
        <w:footnoteRef/>
      </w:r>
      <w:r>
        <w:t xml:space="preserve"> Údaje uvedeny v Příloze č. 1 DAP, oddíl G.</w:t>
      </w:r>
    </w:p>
  </w:footnote>
  <w:footnote w:id="28">
    <w:p w:rsidR="00F600AB" w:rsidRDefault="00F600AB" w:rsidP="005E3834">
      <w:pPr>
        <w:pStyle w:val="Poznmkapodarou"/>
      </w:pPr>
      <w:r>
        <w:rPr>
          <w:rStyle w:val="Znakapoznpodarou"/>
        </w:rPr>
        <w:footnoteRef/>
      </w:r>
      <w:r>
        <w:t xml:space="preserve"> Údaje uvedeny v Příloze č. DAP, oddíl 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0AB" w:rsidRPr="00583FB0" w:rsidRDefault="00F600AB" w:rsidP="00990CF5">
    <w:pPr>
      <w:pStyle w:val="Zhlav"/>
      <w:jc w:val="center"/>
      <w:rPr>
        <w:rFonts w:ascii="Verdana" w:hAnsi="Verdana"/>
        <w:b/>
        <w:bCs/>
        <w:szCs w:val="32"/>
      </w:rPr>
    </w:pPr>
    <w:r w:rsidRPr="00583FB0">
      <w:rPr>
        <w:rFonts w:ascii="Verdana" w:hAnsi="Verdana"/>
        <w:b/>
        <w:bCs/>
        <w:szCs w:val="32"/>
      </w:rPr>
      <w:t>VYSOKÁ ŠKOLA EKONOMIE A MANAGEMENTU</w:t>
    </w:r>
  </w:p>
  <w:p w:rsidR="00F600AB" w:rsidRDefault="00F600AB" w:rsidP="00990CF5">
    <w:pPr>
      <w:pStyle w:val="Zhlav"/>
      <w:jc w:val="center"/>
      <w:rPr>
        <w:sz w:val="20"/>
      </w:rPr>
    </w:pPr>
    <w:r w:rsidRPr="00583FB0">
      <w:rPr>
        <w:rFonts w:ascii="Verdana" w:hAnsi="Verdana"/>
        <w:sz w:val="20"/>
      </w:rPr>
      <w:t>Nárožní 2600/9a, 158 00 Praha 5</w:t>
    </w:r>
  </w:p>
  <w:p w:rsidR="00F600AB" w:rsidRDefault="00F600AB">
    <w:pPr>
      <w:pStyle w:val="Zhlav"/>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0AB" w:rsidRPr="00F600AB" w:rsidRDefault="00F600AB" w:rsidP="00F600AB">
    <w:pPr>
      <w:pStyle w:val="Zhlav"/>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0AB" w:rsidRPr="001706BD" w:rsidRDefault="00F600AB" w:rsidP="001706BD">
    <w:pPr>
      <w:pStyle w:val="Zpat"/>
      <w:tabs>
        <w:tab w:val="left" w:pos="2265"/>
        <w:tab w:val="center" w:pos="4606"/>
      </w:tabs>
      <w:jc w:val="center"/>
      <w:rPr>
        <w:rFonts w:ascii="Verdana" w:hAnsi="Verdana"/>
        <w:b/>
        <w:bCs/>
        <w:color w:val="808080"/>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DB2E23"/>
    <w:multiLevelType w:val="hybridMultilevel"/>
    <w:tmpl w:val="87C62774"/>
    <w:lvl w:ilvl="0" w:tplc="1DB4C47E">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2D817454"/>
    <w:multiLevelType w:val="hybridMultilevel"/>
    <w:tmpl w:val="220C8A8E"/>
    <w:lvl w:ilvl="0" w:tplc="BE844AC8">
      <w:start w:val="1"/>
      <w:numFmt w:val="bullet"/>
      <w:pStyle w:val="Odrka2stupn"/>
      <w:lvlText w:val="-"/>
      <w:lvlJc w:val="left"/>
      <w:pPr>
        <w:ind w:left="1797" w:hanging="360"/>
      </w:pPr>
      <w:rPr>
        <w:rFonts w:ascii="Courier New" w:hAnsi="Courier New" w:hint="default"/>
      </w:rPr>
    </w:lvl>
    <w:lvl w:ilvl="1" w:tplc="04050003" w:tentative="1">
      <w:start w:val="1"/>
      <w:numFmt w:val="bullet"/>
      <w:lvlText w:val="o"/>
      <w:lvlJc w:val="left"/>
      <w:pPr>
        <w:ind w:left="2517" w:hanging="360"/>
      </w:pPr>
      <w:rPr>
        <w:rFonts w:ascii="Courier New" w:hAnsi="Courier New" w:cs="Courier New" w:hint="default"/>
      </w:rPr>
    </w:lvl>
    <w:lvl w:ilvl="2" w:tplc="04050005" w:tentative="1">
      <w:start w:val="1"/>
      <w:numFmt w:val="bullet"/>
      <w:lvlText w:val=""/>
      <w:lvlJc w:val="left"/>
      <w:pPr>
        <w:ind w:left="3237" w:hanging="360"/>
      </w:pPr>
      <w:rPr>
        <w:rFonts w:ascii="Wingdings" w:hAnsi="Wingdings" w:hint="default"/>
      </w:rPr>
    </w:lvl>
    <w:lvl w:ilvl="3" w:tplc="04050001" w:tentative="1">
      <w:start w:val="1"/>
      <w:numFmt w:val="bullet"/>
      <w:lvlText w:val=""/>
      <w:lvlJc w:val="left"/>
      <w:pPr>
        <w:ind w:left="3957" w:hanging="360"/>
      </w:pPr>
      <w:rPr>
        <w:rFonts w:ascii="Symbol" w:hAnsi="Symbol" w:hint="default"/>
      </w:rPr>
    </w:lvl>
    <w:lvl w:ilvl="4" w:tplc="04050003" w:tentative="1">
      <w:start w:val="1"/>
      <w:numFmt w:val="bullet"/>
      <w:lvlText w:val="o"/>
      <w:lvlJc w:val="left"/>
      <w:pPr>
        <w:ind w:left="4677" w:hanging="360"/>
      </w:pPr>
      <w:rPr>
        <w:rFonts w:ascii="Courier New" w:hAnsi="Courier New" w:cs="Courier New" w:hint="default"/>
      </w:rPr>
    </w:lvl>
    <w:lvl w:ilvl="5" w:tplc="04050005" w:tentative="1">
      <w:start w:val="1"/>
      <w:numFmt w:val="bullet"/>
      <w:lvlText w:val=""/>
      <w:lvlJc w:val="left"/>
      <w:pPr>
        <w:ind w:left="5397" w:hanging="360"/>
      </w:pPr>
      <w:rPr>
        <w:rFonts w:ascii="Wingdings" w:hAnsi="Wingdings" w:hint="default"/>
      </w:rPr>
    </w:lvl>
    <w:lvl w:ilvl="6" w:tplc="04050001" w:tentative="1">
      <w:start w:val="1"/>
      <w:numFmt w:val="bullet"/>
      <w:lvlText w:val=""/>
      <w:lvlJc w:val="left"/>
      <w:pPr>
        <w:ind w:left="6117" w:hanging="360"/>
      </w:pPr>
      <w:rPr>
        <w:rFonts w:ascii="Symbol" w:hAnsi="Symbol" w:hint="default"/>
      </w:rPr>
    </w:lvl>
    <w:lvl w:ilvl="7" w:tplc="04050003" w:tentative="1">
      <w:start w:val="1"/>
      <w:numFmt w:val="bullet"/>
      <w:lvlText w:val="o"/>
      <w:lvlJc w:val="left"/>
      <w:pPr>
        <w:ind w:left="6837" w:hanging="360"/>
      </w:pPr>
      <w:rPr>
        <w:rFonts w:ascii="Courier New" w:hAnsi="Courier New" w:cs="Courier New" w:hint="default"/>
      </w:rPr>
    </w:lvl>
    <w:lvl w:ilvl="8" w:tplc="04050005" w:tentative="1">
      <w:start w:val="1"/>
      <w:numFmt w:val="bullet"/>
      <w:lvlText w:val=""/>
      <w:lvlJc w:val="left"/>
      <w:pPr>
        <w:ind w:left="7557" w:hanging="360"/>
      </w:pPr>
      <w:rPr>
        <w:rFonts w:ascii="Wingdings" w:hAnsi="Wingdings" w:hint="default"/>
      </w:rPr>
    </w:lvl>
  </w:abstractNum>
  <w:abstractNum w:abstractNumId="2">
    <w:nsid w:val="35427403"/>
    <w:multiLevelType w:val="hybridMultilevel"/>
    <w:tmpl w:val="B10E162C"/>
    <w:lvl w:ilvl="0" w:tplc="1882B4C4">
      <w:start w:val="1"/>
      <w:numFmt w:val="bullet"/>
      <w:pStyle w:val="Odrka3stupn"/>
      <w:lvlText w:val="-"/>
      <w:lvlJc w:val="left"/>
      <w:pPr>
        <w:ind w:left="2081" w:hanging="360"/>
      </w:pPr>
      <w:rPr>
        <w:rFonts w:ascii="Courier New" w:hAnsi="Courier New" w:hint="default"/>
      </w:rPr>
    </w:lvl>
    <w:lvl w:ilvl="1" w:tplc="04050003" w:tentative="1">
      <w:start w:val="1"/>
      <w:numFmt w:val="bullet"/>
      <w:lvlText w:val="o"/>
      <w:lvlJc w:val="left"/>
      <w:pPr>
        <w:ind w:left="2801" w:hanging="360"/>
      </w:pPr>
      <w:rPr>
        <w:rFonts w:ascii="Courier New" w:hAnsi="Courier New" w:cs="Courier New" w:hint="default"/>
      </w:rPr>
    </w:lvl>
    <w:lvl w:ilvl="2" w:tplc="04050005" w:tentative="1">
      <w:start w:val="1"/>
      <w:numFmt w:val="bullet"/>
      <w:lvlText w:val=""/>
      <w:lvlJc w:val="left"/>
      <w:pPr>
        <w:ind w:left="3521" w:hanging="360"/>
      </w:pPr>
      <w:rPr>
        <w:rFonts w:ascii="Wingdings" w:hAnsi="Wingdings" w:hint="default"/>
      </w:rPr>
    </w:lvl>
    <w:lvl w:ilvl="3" w:tplc="04050001" w:tentative="1">
      <w:start w:val="1"/>
      <w:numFmt w:val="bullet"/>
      <w:lvlText w:val=""/>
      <w:lvlJc w:val="left"/>
      <w:pPr>
        <w:ind w:left="4241" w:hanging="360"/>
      </w:pPr>
      <w:rPr>
        <w:rFonts w:ascii="Symbol" w:hAnsi="Symbol" w:hint="default"/>
      </w:rPr>
    </w:lvl>
    <w:lvl w:ilvl="4" w:tplc="04050003" w:tentative="1">
      <w:start w:val="1"/>
      <w:numFmt w:val="bullet"/>
      <w:lvlText w:val="o"/>
      <w:lvlJc w:val="left"/>
      <w:pPr>
        <w:ind w:left="4961" w:hanging="360"/>
      </w:pPr>
      <w:rPr>
        <w:rFonts w:ascii="Courier New" w:hAnsi="Courier New" w:cs="Courier New" w:hint="default"/>
      </w:rPr>
    </w:lvl>
    <w:lvl w:ilvl="5" w:tplc="04050005" w:tentative="1">
      <w:start w:val="1"/>
      <w:numFmt w:val="bullet"/>
      <w:lvlText w:val=""/>
      <w:lvlJc w:val="left"/>
      <w:pPr>
        <w:ind w:left="5681" w:hanging="360"/>
      </w:pPr>
      <w:rPr>
        <w:rFonts w:ascii="Wingdings" w:hAnsi="Wingdings" w:hint="default"/>
      </w:rPr>
    </w:lvl>
    <w:lvl w:ilvl="6" w:tplc="04050001" w:tentative="1">
      <w:start w:val="1"/>
      <w:numFmt w:val="bullet"/>
      <w:lvlText w:val=""/>
      <w:lvlJc w:val="left"/>
      <w:pPr>
        <w:ind w:left="6401" w:hanging="360"/>
      </w:pPr>
      <w:rPr>
        <w:rFonts w:ascii="Symbol" w:hAnsi="Symbol" w:hint="default"/>
      </w:rPr>
    </w:lvl>
    <w:lvl w:ilvl="7" w:tplc="04050003" w:tentative="1">
      <w:start w:val="1"/>
      <w:numFmt w:val="bullet"/>
      <w:lvlText w:val="o"/>
      <w:lvlJc w:val="left"/>
      <w:pPr>
        <w:ind w:left="7121" w:hanging="360"/>
      </w:pPr>
      <w:rPr>
        <w:rFonts w:ascii="Courier New" w:hAnsi="Courier New" w:cs="Courier New" w:hint="default"/>
      </w:rPr>
    </w:lvl>
    <w:lvl w:ilvl="8" w:tplc="04050005" w:tentative="1">
      <w:start w:val="1"/>
      <w:numFmt w:val="bullet"/>
      <w:lvlText w:val=""/>
      <w:lvlJc w:val="left"/>
      <w:pPr>
        <w:ind w:left="7841" w:hanging="360"/>
      </w:pPr>
      <w:rPr>
        <w:rFonts w:ascii="Wingdings" w:hAnsi="Wingdings" w:hint="default"/>
      </w:rPr>
    </w:lvl>
  </w:abstractNum>
  <w:abstractNum w:abstractNumId="3">
    <w:nsid w:val="6CEF68F0"/>
    <w:multiLevelType w:val="hybridMultilevel"/>
    <w:tmpl w:val="1A9879E6"/>
    <w:lvl w:ilvl="0" w:tplc="B142AF12">
      <w:start w:val="1"/>
      <w:numFmt w:val="bullet"/>
      <w:pStyle w:val="Odrka1stupn"/>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736C5312"/>
    <w:multiLevelType w:val="multilevel"/>
    <w:tmpl w:val="75BE90AC"/>
    <w:lvl w:ilvl="0">
      <w:start w:val="1"/>
      <w:numFmt w:val="decimal"/>
      <w:pStyle w:val="Nadpis1"/>
      <w:lvlText w:val="%1"/>
      <w:lvlJc w:val="left"/>
      <w:pPr>
        <w:ind w:left="360" w:hanging="360"/>
      </w:pPr>
      <w:rPr>
        <w:rFonts w:hint="default"/>
      </w:r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num w:numId="1">
    <w:abstractNumId w:val="3"/>
  </w:num>
  <w:num w:numId="2">
    <w:abstractNumId w:val="1"/>
  </w:num>
  <w:num w:numId="3">
    <w:abstractNumId w:val="2"/>
  </w:num>
  <w:num w:numId="4">
    <w:abstractNumId w:val="4"/>
  </w:num>
  <w:num w:numId="5">
    <w:abstractNumId w:val="0"/>
  </w:num>
  <w:num w:numId="6">
    <w:abstractNumId w:val="4"/>
  </w:num>
  <w:num w:numId="7">
    <w:abstractNumId w:val="4"/>
  </w:num>
  <w:num w:numId="8">
    <w:abstractNumId w:val="4"/>
  </w:num>
  <w:num w:numId="9">
    <w:abstractNumId w:val="4"/>
  </w:num>
  <w:num w:numId="10">
    <w:abstractNumId w:val="4"/>
  </w:num>
  <w:num w:numId="11">
    <w:abstractNumId w:val="4"/>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embedSystemFonts/>
  <w:proofState w:spelling="clean" w:grammar="clean"/>
  <w:attachedTemplate r:id="rId1"/>
  <w:stylePaneFormatFilter w:val="3001"/>
  <w:defaultTabStop w:val="709"/>
  <w:hyphenationZone w:val="425"/>
  <w:drawingGridHorizontalSpacing w:val="120"/>
  <w:displayHorizontalDrawingGridEvery w:val="0"/>
  <w:displayVerticalDrawingGridEvery w:val="0"/>
  <w:noPunctuationKerning/>
  <w:characterSpacingControl w:val="doNotCompress"/>
  <w:hdrShapeDefaults>
    <o:shapedefaults v:ext="edit" spidmax="137218">
      <o:colormenu v:ext="edit" strokecolor="none"/>
    </o:shapedefaults>
  </w:hdrShapeDefaults>
  <w:footnotePr>
    <w:footnote w:id="-1"/>
    <w:footnote w:id="0"/>
  </w:footnotePr>
  <w:endnotePr>
    <w:endnote w:id="-1"/>
    <w:endnote w:id="0"/>
  </w:endnotePr>
  <w:compat/>
  <w:rsids>
    <w:rsidRoot w:val="00D6720A"/>
    <w:rsid w:val="000047F2"/>
    <w:rsid w:val="000060A9"/>
    <w:rsid w:val="00010341"/>
    <w:rsid w:val="00011C39"/>
    <w:rsid w:val="00012E51"/>
    <w:rsid w:val="00013FC8"/>
    <w:rsid w:val="0001702C"/>
    <w:rsid w:val="000317EA"/>
    <w:rsid w:val="000325E2"/>
    <w:rsid w:val="000358A7"/>
    <w:rsid w:val="00042ECF"/>
    <w:rsid w:val="00045555"/>
    <w:rsid w:val="000511C9"/>
    <w:rsid w:val="00053289"/>
    <w:rsid w:val="00054341"/>
    <w:rsid w:val="00057013"/>
    <w:rsid w:val="00060100"/>
    <w:rsid w:val="00061813"/>
    <w:rsid w:val="00065351"/>
    <w:rsid w:val="00066FC2"/>
    <w:rsid w:val="0007535B"/>
    <w:rsid w:val="00080FB1"/>
    <w:rsid w:val="00081F74"/>
    <w:rsid w:val="00083A2E"/>
    <w:rsid w:val="00083C91"/>
    <w:rsid w:val="00095D4E"/>
    <w:rsid w:val="00097C70"/>
    <w:rsid w:val="000A4BE9"/>
    <w:rsid w:val="000A4C1E"/>
    <w:rsid w:val="000A6DB3"/>
    <w:rsid w:val="000B13F3"/>
    <w:rsid w:val="000B18F3"/>
    <w:rsid w:val="000B73D2"/>
    <w:rsid w:val="000C736E"/>
    <w:rsid w:val="000D0A7B"/>
    <w:rsid w:val="000D2F14"/>
    <w:rsid w:val="000D4D9D"/>
    <w:rsid w:val="000F3725"/>
    <w:rsid w:val="000F4683"/>
    <w:rsid w:val="000F66D8"/>
    <w:rsid w:val="000F680B"/>
    <w:rsid w:val="00113F3C"/>
    <w:rsid w:val="00117EE0"/>
    <w:rsid w:val="00120732"/>
    <w:rsid w:val="001211C6"/>
    <w:rsid w:val="00122A8E"/>
    <w:rsid w:val="0012770F"/>
    <w:rsid w:val="0013334F"/>
    <w:rsid w:val="0014351A"/>
    <w:rsid w:val="0014355A"/>
    <w:rsid w:val="00144279"/>
    <w:rsid w:val="00145303"/>
    <w:rsid w:val="001612E3"/>
    <w:rsid w:val="001647EC"/>
    <w:rsid w:val="001706BD"/>
    <w:rsid w:val="001712BB"/>
    <w:rsid w:val="00172B1A"/>
    <w:rsid w:val="0018258C"/>
    <w:rsid w:val="001865BE"/>
    <w:rsid w:val="0018677E"/>
    <w:rsid w:val="001872E5"/>
    <w:rsid w:val="00191D08"/>
    <w:rsid w:val="00193F3F"/>
    <w:rsid w:val="00194089"/>
    <w:rsid w:val="00197DDE"/>
    <w:rsid w:val="001A09FE"/>
    <w:rsid w:val="001A3260"/>
    <w:rsid w:val="001A54EF"/>
    <w:rsid w:val="001A5F88"/>
    <w:rsid w:val="001A6DE7"/>
    <w:rsid w:val="001B087D"/>
    <w:rsid w:val="001B3607"/>
    <w:rsid w:val="001B4BD3"/>
    <w:rsid w:val="001B6C51"/>
    <w:rsid w:val="001C00E1"/>
    <w:rsid w:val="001C04CD"/>
    <w:rsid w:val="001C3BAC"/>
    <w:rsid w:val="001D2392"/>
    <w:rsid w:val="001D3CE7"/>
    <w:rsid w:val="001E693C"/>
    <w:rsid w:val="001F0352"/>
    <w:rsid w:val="001F3C88"/>
    <w:rsid w:val="001F428E"/>
    <w:rsid w:val="001F4FDA"/>
    <w:rsid w:val="001F5523"/>
    <w:rsid w:val="001F68F3"/>
    <w:rsid w:val="001F70F2"/>
    <w:rsid w:val="00205ECD"/>
    <w:rsid w:val="00206FBA"/>
    <w:rsid w:val="00217F26"/>
    <w:rsid w:val="002208C6"/>
    <w:rsid w:val="00225E28"/>
    <w:rsid w:val="00226589"/>
    <w:rsid w:val="0022723F"/>
    <w:rsid w:val="00230DD1"/>
    <w:rsid w:val="00234347"/>
    <w:rsid w:val="0023522F"/>
    <w:rsid w:val="00235BBF"/>
    <w:rsid w:val="002434BE"/>
    <w:rsid w:val="00245336"/>
    <w:rsid w:val="00247762"/>
    <w:rsid w:val="00250D2B"/>
    <w:rsid w:val="0025128B"/>
    <w:rsid w:val="00251CFD"/>
    <w:rsid w:val="0025487A"/>
    <w:rsid w:val="00254F64"/>
    <w:rsid w:val="0026039B"/>
    <w:rsid w:val="00260F8F"/>
    <w:rsid w:val="0026237D"/>
    <w:rsid w:val="00265875"/>
    <w:rsid w:val="002756C5"/>
    <w:rsid w:val="0027607F"/>
    <w:rsid w:val="00277138"/>
    <w:rsid w:val="002777FA"/>
    <w:rsid w:val="00282E85"/>
    <w:rsid w:val="00284980"/>
    <w:rsid w:val="0028762E"/>
    <w:rsid w:val="002A0724"/>
    <w:rsid w:val="002A2F1A"/>
    <w:rsid w:val="002B1680"/>
    <w:rsid w:val="002B205E"/>
    <w:rsid w:val="002B57F7"/>
    <w:rsid w:val="002C2272"/>
    <w:rsid w:val="002C45BA"/>
    <w:rsid w:val="002D32AC"/>
    <w:rsid w:val="002D4CE9"/>
    <w:rsid w:val="002F08E4"/>
    <w:rsid w:val="002F0B50"/>
    <w:rsid w:val="00302110"/>
    <w:rsid w:val="0030233D"/>
    <w:rsid w:val="00302F0D"/>
    <w:rsid w:val="00304F80"/>
    <w:rsid w:val="00305529"/>
    <w:rsid w:val="003068D3"/>
    <w:rsid w:val="0031273A"/>
    <w:rsid w:val="003131C7"/>
    <w:rsid w:val="0032047F"/>
    <w:rsid w:val="00320E0F"/>
    <w:rsid w:val="003212EA"/>
    <w:rsid w:val="0032143C"/>
    <w:rsid w:val="003219A9"/>
    <w:rsid w:val="0032655D"/>
    <w:rsid w:val="0033097F"/>
    <w:rsid w:val="003336A1"/>
    <w:rsid w:val="003336A7"/>
    <w:rsid w:val="00356E28"/>
    <w:rsid w:val="00361771"/>
    <w:rsid w:val="00362325"/>
    <w:rsid w:val="0036573D"/>
    <w:rsid w:val="003748ED"/>
    <w:rsid w:val="00376403"/>
    <w:rsid w:val="00384C28"/>
    <w:rsid w:val="00387D04"/>
    <w:rsid w:val="00392E79"/>
    <w:rsid w:val="00393748"/>
    <w:rsid w:val="00394F70"/>
    <w:rsid w:val="003A1B15"/>
    <w:rsid w:val="003B3C54"/>
    <w:rsid w:val="003B4D2E"/>
    <w:rsid w:val="003B67D4"/>
    <w:rsid w:val="003B7613"/>
    <w:rsid w:val="003B7F36"/>
    <w:rsid w:val="003D3324"/>
    <w:rsid w:val="003D5AE1"/>
    <w:rsid w:val="003D7E66"/>
    <w:rsid w:val="003E3E55"/>
    <w:rsid w:val="003E5AD1"/>
    <w:rsid w:val="003F282C"/>
    <w:rsid w:val="003F2A3C"/>
    <w:rsid w:val="00404C8E"/>
    <w:rsid w:val="00407C8B"/>
    <w:rsid w:val="0041199D"/>
    <w:rsid w:val="00412B9C"/>
    <w:rsid w:val="00412C82"/>
    <w:rsid w:val="0041307F"/>
    <w:rsid w:val="00433BE0"/>
    <w:rsid w:val="00434228"/>
    <w:rsid w:val="004465E3"/>
    <w:rsid w:val="00450DD8"/>
    <w:rsid w:val="004522E5"/>
    <w:rsid w:val="00456474"/>
    <w:rsid w:val="00460F6A"/>
    <w:rsid w:val="00462360"/>
    <w:rsid w:val="00467C5A"/>
    <w:rsid w:val="004705B8"/>
    <w:rsid w:val="00471F6A"/>
    <w:rsid w:val="00472479"/>
    <w:rsid w:val="00472761"/>
    <w:rsid w:val="00473352"/>
    <w:rsid w:val="0049271C"/>
    <w:rsid w:val="004947CA"/>
    <w:rsid w:val="004B44A0"/>
    <w:rsid w:val="004C0AD8"/>
    <w:rsid w:val="004C26E1"/>
    <w:rsid w:val="004C3D83"/>
    <w:rsid w:val="004D04C3"/>
    <w:rsid w:val="004D3188"/>
    <w:rsid w:val="004D32FD"/>
    <w:rsid w:val="004D56FA"/>
    <w:rsid w:val="004D5F8B"/>
    <w:rsid w:val="004E29F6"/>
    <w:rsid w:val="004E7350"/>
    <w:rsid w:val="004F736F"/>
    <w:rsid w:val="005027DF"/>
    <w:rsid w:val="005074E0"/>
    <w:rsid w:val="005079BB"/>
    <w:rsid w:val="0051298C"/>
    <w:rsid w:val="00512D66"/>
    <w:rsid w:val="005172F2"/>
    <w:rsid w:val="005217CD"/>
    <w:rsid w:val="00522B1C"/>
    <w:rsid w:val="00531E7F"/>
    <w:rsid w:val="00532BCE"/>
    <w:rsid w:val="00535282"/>
    <w:rsid w:val="005435F9"/>
    <w:rsid w:val="00545C54"/>
    <w:rsid w:val="00550E31"/>
    <w:rsid w:val="00551B72"/>
    <w:rsid w:val="00556E8E"/>
    <w:rsid w:val="0056002D"/>
    <w:rsid w:val="00561B2F"/>
    <w:rsid w:val="0056630B"/>
    <w:rsid w:val="00567188"/>
    <w:rsid w:val="00567EF3"/>
    <w:rsid w:val="005715F0"/>
    <w:rsid w:val="00575659"/>
    <w:rsid w:val="00577A44"/>
    <w:rsid w:val="00581BA1"/>
    <w:rsid w:val="0058215E"/>
    <w:rsid w:val="00594385"/>
    <w:rsid w:val="00596EA0"/>
    <w:rsid w:val="00597B01"/>
    <w:rsid w:val="005A33DD"/>
    <w:rsid w:val="005A66CD"/>
    <w:rsid w:val="005B2EA5"/>
    <w:rsid w:val="005B3949"/>
    <w:rsid w:val="005B4031"/>
    <w:rsid w:val="005B4629"/>
    <w:rsid w:val="005B560F"/>
    <w:rsid w:val="005B5649"/>
    <w:rsid w:val="005B6CE4"/>
    <w:rsid w:val="005C061E"/>
    <w:rsid w:val="005C124B"/>
    <w:rsid w:val="005C41F4"/>
    <w:rsid w:val="005C6726"/>
    <w:rsid w:val="005D17EC"/>
    <w:rsid w:val="005D5691"/>
    <w:rsid w:val="005D7110"/>
    <w:rsid w:val="005E3834"/>
    <w:rsid w:val="005E54DF"/>
    <w:rsid w:val="005E5C83"/>
    <w:rsid w:val="005F6C97"/>
    <w:rsid w:val="00600304"/>
    <w:rsid w:val="00601738"/>
    <w:rsid w:val="0060294C"/>
    <w:rsid w:val="00603F1D"/>
    <w:rsid w:val="006052A6"/>
    <w:rsid w:val="00611E62"/>
    <w:rsid w:val="006128B7"/>
    <w:rsid w:val="00617002"/>
    <w:rsid w:val="006206CD"/>
    <w:rsid w:val="00622F49"/>
    <w:rsid w:val="00626AD8"/>
    <w:rsid w:val="00632B78"/>
    <w:rsid w:val="00634250"/>
    <w:rsid w:val="00634BEA"/>
    <w:rsid w:val="0064085E"/>
    <w:rsid w:val="006500FF"/>
    <w:rsid w:val="006509E8"/>
    <w:rsid w:val="00657A11"/>
    <w:rsid w:val="00663BAA"/>
    <w:rsid w:val="00664409"/>
    <w:rsid w:val="00665684"/>
    <w:rsid w:val="0067157D"/>
    <w:rsid w:val="00674498"/>
    <w:rsid w:val="0067788F"/>
    <w:rsid w:val="0068249D"/>
    <w:rsid w:val="006A5B7A"/>
    <w:rsid w:val="006A6766"/>
    <w:rsid w:val="006B122F"/>
    <w:rsid w:val="006B474F"/>
    <w:rsid w:val="006B682C"/>
    <w:rsid w:val="006C3CAC"/>
    <w:rsid w:val="006D536E"/>
    <w:rsid w:val="006E026D"/>
    <w:rsid w:val="006E117E"/>
    <w:rsid w:val="006E144D"/>
    <w:rsid w:val="006E1BD7"/>
    <w:rsid w:val="006E273B"/>
    <w:rsid w:val="006E4F07"/>
    <w:rsid w:val="006F1C24"/>
    <w:rsid w:val="006F36A3"/>
    <w:rsid w:val="006F38FE"/>
    <w:rsid w:val="0070326A"/>
    <w:rsid w:val="0070425E"/>
    <w:rsid w:val="007115D9"/>
    <w:rsid w:val="00711ED9"/>
    <w:rsid w:val="007157D5"/>
    <w:rsid w:val="00715A6D"/>
    <w:rsid w:val="0071674F"/>
    <w:rsid w:val="00716C13"/>
    <w:rsid w:val="00717F91"/>
    <w:rsid w:val="007219C7"/>
    <w:rsid w:val="00723C5F"/>
    <w:rsid w:val="00732BB5"/>
    <w:rsid w:val="00735877"/>
    <w:rsid w:val="00744888"/>
    <w:rsid w:val="00746C1D"/>
    <w:rsid w:val="00757690"/>
    <w:rsid w:val="00760C44"/>
    <w:rsid w:val="00764528"/>
    <w:rsid w:val="00772622"/>
    <w:rsid w:val="00772D49"/>
    <w:rsid w:val="00782893"/>
    <w:rsid w:val="00783D36"/>
    <w:rsid w:val="00784057"/>
    <w:rsid w:val="0078685E"/>
    <w:rsid w:val="00793AB3"/>
    <w:rsid w:val="00796CE6"/>
    <w:rsid w:val="007A1233"/>
    <w:rsid w:val="007A40AC"/>
    <w:rsid w:val="007A469B"/>
    <w:rsid w:val="007A6AB6"/>
    <w:rsid w:val="007B3DE4"/>
    <w:rsid w:val="007B4C07"/>
    <w:rsid w:val="007B6196"/>
    <w:rsid w:val="007C05E4"/>
    <w:rsid w:val="007C1297"/>
    <w:rsid w:val="007C1BD9"/>
    <w:rsid w:val="007D2368"/>
    <w:rsid w:val="007D5C54"/>
    <w:rsid w:val="007E29D2"/>
    <w:rsid w:val="007E49A4"/>
    <w:rsid w:val="007E5733"/>
    <w:rsid w:val="007E684B"/>
    <w:rsid w:val="007F1BB5"/>
    <w:rsid w:val="007F5302"/>
    <w:rsid w:val="007F75BC"/>
    <w:rsid w:val="008020C9"/>
    <w:rsid w:val="008076E6"/>
    <w:rsid w:val="00814AF1"/>
    <w:rsid w:val="008207BE"/>
    <w:rsid w:val="0082560B"/>
    <w:rsid w:val="00831212"/>
    <w:rsid w:val="00831CE4"/>
    <w:rsid w:val="00832518"/>
    <w:rsid w:val="00833A48"/>
    <w:rsid w:val="00837C09"/>
    <w:rsid w:val="00845800"/>
    <w:rsid w:val="00851E1F"/>
    <w:rsid w:val="008539F6"/>
    <w:rsid w:val="0085537F"/>
    <w:rsid w:val="0085591A"/>
    <w:rsid w:val="00861E7B"/>
    <w:rsid w:val="00872460"/>
    <w:rsid w:val="008743CF"/>
    <w:rsid w:val="00874F95"/>
    <w:rsid w:val="00876F72"/>
    <w:rsid w:val="00886CAB"/>
    <w:rsid w:val="00887089"/>
    <w:rsid w:val="00887762"/>
    <w:rsid w:val="00891348"/>
    <w:rsid w:val="00893915"/>
    <w:rsid w:val="00897CDA"/>
    <w:rsid w:val="008A1E76"/>
    <w:rsid w:val="008A5FFE"/>
    <w:rsid w:val="008A64AA"/>
    <w:rsid w:val="008B29F3"/>
    <w:rsid w:val="008B3978"/>
    <w:rsid w:val="008B4678"/>
    <w:rsid w:val="008C3313"/>
    <w:rsid w:val="008C6532"/>
    <w:rsid w:val="008D396D"/>
    <w:rsid w:val="008E117C"/>
    <w:rsid w:val="008E1225"/>
    <w:rsid w:val="008E2F65"/>
    <w:rsid w:val="008E5DBB"/>
    <w:rsid w:val="008E7B7A"/>
    <w:rsid w:val="008F1464"/>
    <w:rsid w:val="008F27AE"/>
    <w:rsid w:val="008F3410"/>
    <w:rsid w:val="008F602B"/>
    <w:rsid w:val="008F6080"/>
    <w:rsid w:val="00901B3C"/>
    <w:rsid w:val="00904FBA"/>
    <w:rsid w:val="00917A4F"/>
    <w:rsid w:val="009217F2"/>
    <w:rsid w:val="009231A8"/>
    <w:rsid w:val="00931568"/>
    <w:rsid w:val="00932D76"/>
    <w:rsid w:val="00935A3F"/>
    <w:rsid w:val="00954280"/>
    <w:rsid w:val="00955DEB"/>
    <w:rsid w:val="009565C1"/>
    <w:rsid w:val="00957AE1"/>
    <w:rsid w:val="00961597"/>
    <w:rsid w:val="00963D6E"/>
    <w:rsid w:val="0097157C"/>
    <w:rsid w:val="0097221E"/>
    <w:rsid w:val="00976F19"/>
    <w:rsid w:val="0098026B"/>
    <w:rsid w:val="009819EA"/>
    <w:rsid w:val="00990CF5"/>
    <w:rsid w:val="00997CB9"/>
    <w:rsid w:val="009A031F"/>
    <w:rsid w:val="009A06FC"/>
    <w:rsid w:val="009A29FE"/>
    <w:rsid w:val="009A4C97"/>
    <w:rsid w:val="009A7FF3"/>
    <w:rsid w:val="009B302F"/>
    <w:rsid w:val="009B46B4"/>
    <w:rsid w:val="009B51EF"/>
    <w:rsid w:val="009C5106"/>
    <w:rsid w:val="009D23E3"/>
    <w:rsid w:val="009D348D"/>
    <w:rsid w:val="009D4AFD"/>
    <w:rsid w:val="009D50A3"/>
    <w:rsid w:val="009D5CB2"/>
    <w:rsid w:val="009D7FCD"/>
    <w:rsid w:val="009E2406"/>
    <w:rsid w:val="009E291B"/>
    <w:rsid w:val="009F23E2"/>
    <w:rsid w:val="00A073EF"/>
    <w:rsid w:val="00A074EB"/>
    <w:rsid w:val="00A07E62"/>
    <w:rsid w:val="00A101CA"/>
    <w:rsid w:val="00A1409A"/>
    <w:rsid w:val="00A15B7D"/>
    <w:rsid w:val="00A23786"/>
    <w:rsid w:val="00A24068"/>
    <w:rsid w:val="00A318A0"/>
    <w:rsid w:val="00A31C7B"/>
    <w:rsid w:val="00A4188A"/>
    <w:rsid w:val="00A456AA"/>
    <w:rsid w:val="00A46C19"/>
    <w:rsid w:val="00A46F76"/>
    <w:rsid w:val="00A51CEE"/>
    <w:rsid w:val="00A53002"/>
    <w:rsid w:val="00A5494F"/>
    <w:rsid w:val="00A557E2"/>
    <w:rsid w:val="00A56D94"/>
    <w:rsid w:val="00A57EFA"/>
    <w:rsid w:val="00A61B24"/>
    <w:rsid w:val="00A6215B"/>
    <w:rsid w:val="00A63229"/>
    <w:rsid w:val="00A63C38"/>
    <w:rsid w:val="00A64AAD"/>
    <w:rsid w:val="00A66375"/>
    <w:rsid w:val="00A71B27"/>
    <w:rsid w:val="00A71D8E"/>
    <w:rsid w:val="00A725C5"/>
    <w:rsid w:val="00A732CD"/>
    <w:rsid w:val="00A773A9"/>
    <w:rsid w:val="00A82D39"/>
    <w:rsid w:val="00A82EC3"/>
    <w:rsid w:val="00A84A05"/>
    <w:rsid w:val="00A84DFA"/>
    <w:rsid w:val="00A90358"/>
    <w:rsid w:val="00A93B0A"/>
    <w:rsid w:val="00A963EF"/>
    <w:rsid w:val="00A96CB1"/>
    <w:rsid w:val="00A97B83"/>
    <w:rsid w:val="00AA3689"/>
    <w:rsid w:val="00AA3F5F"/>
    <w:rsid w:val="00AA6F57"/>
    <w:rsid w:val="00AB128F"/>
    <w:rsid w:val="00AB5825"/>
    <w:rsid w:val="00AC50C5"/>
    <w:rsid w:val="00AD0935"/>
    <w:rsid w:val="00AD187B"/>
    <w:rsid w:val="00AD7767"/>
    <w:rsid w:val="00AE1142"/>
    <w:rsid w:val="00AE3D45"/>
    <w:rsid w:val="00AE614C"/>
    <w:rsid w:val="00AF4A4B"/>
    <w:rsid w:val="00AF7149"/>
    <w:rsid w:val="00B00C00"/>
    <w:rsid w:val="00B11F03"/>
    <w:rsid w:val="00B13228"/>
    <w:rsid w:val="00B17BAF"/>
    <w:rsid w:val="00B33AA5"/>
    <w:rsid w:val="00B366F4"/>
    <w:rsid w:val="00B37BC7"/>
    <w:rsid w:val="00B408CB"/>
    <w:rsid w:val="00B44B89"/>
    <w:rsid w:val="00B457F4"/>
    <w:rsid w:val="00B464FC"/>
    <w:rsid w:val="00B51379"/>
    <w:rsid w:val="00B52400"/>
    <w:rsid w:val="00B55AB9"/>
    <w:rsid w:val="00B60B67"/>
    <w:rsid w:val="00B62972"/>
    <w:rsid w:val="00B72334"/>
    <w:rsid w:val="00B73132"/>
    <w:rsid w:val="00B74AFE"/>
    <w:rsid w:val="00B80237"/>
    <w:rsid w:val="00B8042A"/>
    <w:rsid w:val="00B819D4"/>
    <w:rsid w:val="00B83A02"/>
    <w:rsid w:val="00B878B5"/>
    <w:rsid w:val="00B87953"/>
    <w:rsid w:val="00B923B1"/>
    <w:rsid w:val="00B93D04"/>
    <w:rsid w:val="00B9550B"/>
    <w:rsid w:val="00B96591"/>
    <w:rsid w:val="00BA008B"/>
    <w:rsid w:val="00BA1381"/>
    <w:rsid w:val="00BA710F"/>
    <w:rsid w:val="00BB5120"/>
    <w:rsid w:val="00BB5D7A"/>
    <w:rsid w:val="00BC08C8"/>
    <w:rsid w:val="00BC14F1"/>
    <w:rsid w:val="00BC4D78"/>
    <w:rsid w:val="00BD1533"/>
    <w:rsid w:val="00BD50AC"/>
    <w:rsid w:val="00BD7149"/>
    <w:rsid w:val="00BE16DC"/>
    <w:rsid w:val="00BE1B26"/>
    <w:rsid w:val="00BE1BBF"/>
    <w:rsid w:val="00BE60E7"/>
    <w:rsid w:val="00BF64D9"/>
    <w:rsid w:val="00C0146A"/>
    <w:rsid w:val="00C02346"/>
    <w:rsid w:val="00C071CF"/>
    <w:rsid w:val="00C1342A"/>
    <w:rsid w:val="00C156F6"/>
    <w:rsid w:val="00C334A2"/>
    <w:rsid w:val="00C34B0A"/>
    <w:rsid w:val="00C3507E"/>
    <w:rsid w:val="00C36EEC"/>
    <w:rsid w:val="00C54DC7"/>
    <w:rsid w:val="00C56D7A"/>
    <w:rsid w:val="00C62B30"/>
    <w:rsid w:val="00C66815"/>
    <w:rsid w:val="00C72FD5"/>
    <w:rsid w:val="00C74919"/>
    <w:rsid w:val="00C83096"/>
    <w:rsid w:val="00C90850"/>
    <w:rsid w:val="00C91453"/>
    <w:rsid w:val="00C91C02"/>
    <w:rsid w:val="00C9605E"/>
    <w:rsid w:val="00C964E8"/>
    <w:rsid w:val="00C972B0"/>
    <w:rsid w:val="00CA2909"/>
    <w:rsid w:val="00CB1B52"/>
    <w:rsid w:val="00CB6F5D"/>
    <w:rsid w:val="00CC2CD8"/>
    <w:rsid w:val="00CC3D0E"/>
    <w:rsid w:val="00CC52B0"/>
    <w:rsid w:val="00CC6FFF"/>
    <w:rsid w:val="00CD7090"/>
    <w:rsid w:val="00CE0DFD"/>
    <w:rsid w:val="00CE541B"/>
    <w:rsid w:val="00CF70C6"/>
    <w:rsid w:val="00CF7AF3"/>
    <w:rsid w:val="00D015A5"/>
    <w:rsid w:val="00D02EDA"/>
    <w:rsid w:val="00D04D8E"/>
    <w:rsid w:val="00D0610F"/>
    <w:rsid w:val="00D13231"/>
    <w:rsid w:val="00D14F5C"/>
    <w:rsid w:val="00D179FA"/>
    <w:rsid w:val="00D23352"/>
    <w:rsid w:val="00D302DC"/>
    <w:rsid w:val="00D31894"/>
    <w:rsid w:val="00D4232F"/>
    <w:rsid w:val="00D43BD6"/>
    <w:rsid w:val="00D4570D"/>
    <w:rsid w:val="00D53B32"/>
    <w:rsid w:val="00D5735F"/>
    <w:rsid w:val="00D57FD4"/>
    <w:rsid w:val="00D6344D"/>
    <w:rsid w:val="00D63CE4"/>
    <w:rsid w:val="00D6720A"/>
    <w:rsid w:val="00D735E2"/>
    <w:rsid w:val="00D74A39"/>
    <w:rsid w:val="00D80224"/>
    <w:rsid w:val="00D8245E"/>
    <w:rsid w:val="00D8584E"/>
    <w:rsid w:val="00D8785B"/>
    <w:rsid w:val="00D90FFC"/>
    <w:rsid w:val="00D977A7"/>
    <w:rsid w:val="00DA1337"/>
    <w:rsid w:val="00DA4A47"/>
    <w:rsid w:val="00DA57AC"/>
    <w:rsid w:val="00DB3F27"/>
    <w:rsid w:val="00DB439A"/>
    <w:rsid w:val="00DB47B9"/>
    <w:rsid w:val="00DB76AC"/>
    <w:rsid w:val="00DC57FF"/>
    <w:rsid w:val="00DC632B"/>
    <w:rsid w:val="00DC6B57"/>
    <w:rsid w:val="00DD1F82"/>
    <w:rsid w:val="00DD24BC"/>
    <w:rsid w:val="00DD4F8A"/>
    <w:rsid w:val="00DD6695"/>
    <w:rsid w:val="00DE31B2"/>
    <w:rsid w:val="00DE359B"/>
    <w:rsid w:val="00DE65C6"/>
    <w:rsid w:val="00DF5739"/>
    <w:rsid w:val="00E01EBC"/>
    <w:rsid w:val="00E01F97"/>
    <w:rsid w:val="00E1181C"/>
    <w:rsid w:val="00E14DCF"/>
    <w:rsid w:val="00E2064A"/>
    <w:rsid w:val="00E25516"/>
    <w:rsid w:val="00E26026"/>
    <w:rsid w:val="00E3327C"/>
    <w:rsid w:val="00E348CB"/>
    <w:rsid w:val="00E36A9F"/>
    <w:rsid w:val="00E37E1C"/>
    <w:rsid w:val="00E418F0"/>
    <w:rsid w:val="00E4395C"/>
    <w:rsid w:val="00E46633"/>
    <w:rsid w:val="00E543E4"/>
    <w:rsid w:val="00E54E9C"/>
    <w:rsid w:val="00E55D3D"/>
    <w:rsid w:val="00E65616"/>
    <w:rsid w:val="00E75F48"/>
    <w:rsid w:val="00E77216"/>
    <w:rsid w:val="00E77500"/>
    <w:rsid w:val="00E81718"/>
    <w:rsid w:val="00E82303"/>
    <w:rsid w:val="00E86E13"/>
    <w:rsid w:val="00E9193C"/>
    <w:rsid w:val="00E9246A"/>
    <w:rsid w:val="00E92483"/>
    <w:rsid w:val="00E94733"/>
    <w:rsid w:val="00E94BC4"/>
    <w:rsid w:val="00EA075E"/>
    <w:rsid w:val="00EA15C9"/>
    <w:rsid w:val="00EA6C79"/>
    <w:rsid w:val="00EA7D56"/>
    <w:rsid w:val="00EB1D88"/>
    <w:rsid w:val="00EB513B"/>
    <w:rsid w:val="00EC10FF"/>
    <w:rsid w:val="00EC2DBD"/>
    <w:rsid w:val="00EC2DDA"/>
    <w:rsid w:val="00EC7F8F"/>
    <w:rsid w:val="00ED48F9"/>
    <w:rsid w:val="00ED6A09"/>
    <w:rsid w:val="00ED6E3B"/>
    <w:rsid w:val="00EE0032"/>
    <w:rsid w:val="00EE410D"/>
    <w:rsid w:val="00EE6086"/>
    <w:rsid w:val="00EE7290"/>
    <w:rsid w:val="00EF42E4"/>
    <w:rsid w:val="00EF54F6"/>
    <w:rsid w:val="00EF6EBD"/>
    <w:rsid w:val="00EF7086"/>
    <w:rsid w:val="00EF7AF2"/>
    <w:rsid w:val="00F05477"/>
    <w:rsid w:val="00F07955"/>
    <w:rsid w:val="00F162A2"/>
    <w:rsid w:val="00F1714B"/>
    <w:rsid w:val="00F177ED"/>
    <w:rsid w:val="00F263CA"/>
    <w:rsid w:val="00F328B9"/>
    <w:rsid w:val="00F448A0"/>
    <w:rsid w:val="00F4518F"/>
    <w:rsid w:val="00F454EE"/>
    <w:rsid w:val="00F45EE6"/>
    <w:rsid w:val="00F47B37"/>
    <w:rsid w:val="00F54320"/>
    <w:rsid w:val="00F56832"/>
    <w:rsid w:val="00F57066"/>
    <w:rsid w:val="00F57258"/>
    <w:rsid w:val="00F600AB"/>
    <w:rsid w:val="00F61245"/>
    <w:rsid w:val="00F71E29"/>
    <w:rsid w:val="00F72854"/>
    <w:rsid w:val="00F8126A"/>
    <w:rsid w:val="00FA176E"/>
    <w:rsid w:val="00FA2631"/>
    <w:rsid w:val="00FA3023"/>
    <w:rsid w:val="00FA317D"/>
    <w:rsid w:val="00FA329A"/>
    <w:rsid w:val="00FA378F"/>
    <w:rsid w:val="00FA5F63"/>
    <w:rsid w:val="00FB0460"/>
    <w:rsid w:val="00FB4225"/>
    <w:rsid w:val="00FB6130"/>
    <w:rsid w:val="00FC1A7C"/>
    <w:rsid w:val="00FC4663"/>
    <w:rsid w:val="00FC4D1B"/>
    <w:rsid w:val="00FC6287"/>
    <w:rsid w:val="00FD0E68"/>
    <w:rsid w:val="00FD31B1"/>
    <w:rsid w:val="00FD3BAF"/>
    <w:rsid w:val="00FE3B68"/>
    <w:rsid w:val="00FF60AD"/>
    <w:rsid w:val="00FF76E9"/>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721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9" w:unhideWhenUsed="0"/>
    <w:lsdException w:name="heading 6" w:semiHidden="0" w:uiPriority="9" w:unhideWhenUsed="0"/>
    <w:lsdException w:name="heading 7" w:semiHidden="0" w:uiPriority="9" w:unhideWhenUsed="0"/>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22A8E"/>
    <w:pPr>
      <w:spacing w:after="240" w:line="360" w:lineRule="auto"/>
      <w:jc w:val="both"/>
    </w:pPr>
    <w:rPr>
      <w:sz w:val="24"/>
    </w:rPr>
  </w:style>
  <w:style w:type="paragraph" w:styleId="Nadpis1">
    <w:name w:val="heading 1"/>
    <w:basedOn w:val="Normln"/>
    <w:next w:val="Nadpis2"/>
    <w:qFormat/>
    <w:rsid w:val="00723C5F"/>
    <w:pPr>
      <w:keepNext/>
      <w:numPr>
        <w:numId w:val="4"/>
      </w:numPr>
      <w:jc w:val="left"/>
      <w:outlineLvl w:val="0"/>
    </w:pPr>
    <w:rPr>
      <w:b/>
      <w:bCs/>
      <w:sz w:val="32"/>
      <w:szCs w:val="40"/>
    </w:rPr>
  </w:style>
  <w:style w:type="paragraph" w:styleId="Nadpis2">
    <w:name w:val="heading 2"/>
    <w:basedOn w:val="Normln"/>
    <w:next w:val="Nadpis3"/>
    <w:qFormat/>
    <w:rsid w:val="00723C5F"/>
    <w:pPr>
      <w:keepNext/>
      <w:numPr>
        <w:ilvl w:val="1"/>
        <w:numId w:val="4"/>
      </w:numPr>
      <w:jc w:val="left"/>
      <w:outlineLvl w:val="1"/>
    </w:pPr>
    <w:rPr>
      <w:b/>
      <w:bCs/>
      <w:sz w:val="28"/>
      <w:szCs w:val="24"/>
    </w:rPr>
  </w:style>
  <w:style w:type="paragraph" w:styleId="Nadpis3">
    <w:name w:val="heading 3"/>
    <w:basedOn w:val="Normln"/>
    <w:next w:val="Nadpis4"/>
    <w:qFormat/>
    <w:rsid w:val="00723C5F"/>
    <w:pPr>
      <w:keepNext/>
      <w:numPr>
        <w:ilvl w:val="2"/>
        <w:numId w:val="4"/>
      </w:numPr>
      <w:tabs>
        <w:tab w:val="left" w:pos="1304"/>
        <w:tab w:val="left" w:pos="1361"/>
      </w:tabs>
      <w:jc w:val="left"/>
      <w:outlineLvl w:val="2"/>
    </w:pPr>
    <w:rPr>
      <w:rFonts w:cs="Arial"/>
      <w:bCs/>
      <w:sz w:val="28"/>
      <w:szCs w:val="26"/>
    </w:rPr>
  </w:style>
  <w:style w:type="paragraph" w:styleId="Nadpis4">
    <w:name w:val="heading 4"/>
    <w:basedOn w:val="Normln"/>
    <w:next w:val="Nadpis5"/>
    <w:qFormat/>
    <w:rsid w:val="00723C5F"/>
    <w:pPr>
      <w:keepNext/>
      <w:numPr>
        <w:ilvl w:val="3"/>
        <w:numId w:val="4"/>
      </w:numPr>
      <w:ind w:left="862" w:hanging="862"/>
      <w:jc w:val="left"/>
      <w:outlineLvl w:val="3"/>
    </w:pPr>
    <w:rPr>
      <w:b/>
      <w:bCs/>
      <w:szCs w:val="28"/>
    </w:rPr>
  </w:style>
  <w:style w:type="paragraph" w:styleId="Nadpis5">
    <w:name w:val="heading 5"/>
    <w:basedOn w:val="Normln"/>
    <w:next w:val="Normln"/>
    <w:rsid w:val="002A0724"/>
    <w:pPr>
      <w:keepNext/>
      <w:numPr>
        <w:ilvl w:val="4"/>
        <w:numId w:val="4"/>
      </w:numPr>
      <w:spacing w:after="0"/>
      <w:ind w:left="1009" w:hanging="1009"/>
      <w:jc w:val="left"/>
      <w:outlineLvl w:val="4"/>
    </w:pPr>
    <w:rPr>
      <w:bCs/>
      <w:szCs w:val="24"/>
    </w:rPr>
  </w:style>
  <w:style w:type="paragraph" w:styleId="Nadpis6">
    <w:name w:val="heading 6"/>
    <w:aliases w:val="Nadpis obrázku"/>
    <w:basedOn w:val="Normln"/>
    <w:next w:val="Normln"/>
    <w:rsid w:val="008E2F65"/>
    <w:pPr>
      <w:keepNext/>
      <w:numPr>
        <w:ilvl w:val="5"/>
        <w:numId w:val="4"/>
      </w:numPr>
      <w:jc w:val="center"/>
      <w:outlineLvl w:val="5"/>
    </w:pPr>
    <w:rPr>
      <w:b/>
      <w:bCs/>
      <w:szCs w:val="24"/>
    </w:rPr>
  </w:style>
  <w:style w:type="paragraph" w:styleId="Nadpis7">
    <w:name w:val="heading 7"/>
    <w:basedOn w:val="Normln"/>
    <w:next w:val="Normln"/>
    <w:rsid w:val="008E2F65"/>
    <w:pPr>
      <w:keepNext/>
      <w:numPr>
        <w:ilvl w:val="6"/>
        <w:numId w:val="4"/>
      </w:numPr>
      <w:jc w:val="center"/>
      <w:outlineLvl w:val="6"/>
    </w:pPr>
  </w:style>
  <w:style w:type="paragraph" w:styleId="Nadpis8">
    <w:name w:val="heading 8"/>
    <w:basedOn w:val="Normln"/>
    <w:next w:val="Normln"/>
    <w:link w:val="Nadpis8Char"/>
    <w:uiPriority w:val="9"/>
    <w:semiHidden/>
    <w:unhideWhenUsed/>
    <w:qFormat/>
    <w:rsid w:val="00FE3B68"/>
    <w:pPr>
      <w:keepNext/>
      <w:keepLines/>
      <w:numPr>
        <w:ilvl w:val="7"/>
        <w:numId w:val="4"/>
      </w:numPr>
      <w:spacing w:before="200" w:after="0"/>
      <w:outlineLvl w:val="7"/>
    </w:pPr>
    <w:rPr>
      <w:rFonts w:ascii="Cambria" w:hAnsi="Cambria"/>
      <w:color w:val="404040"/>
      <w:sz w:val="20"/>
    </w:rPr>
  </w:style>
  <w:style w:type="paragraph" w:styleId="Nadpis9">
    <w:name w:val="heading 9"/>
    <w:basedOn w:val="Normln"/>
    <w:next w:val="Normln"/>
    <w:link w:val="Nadpis9Char"/>
    <w:uiPriority w:val="9"/>
    <w:semiHidden/>
    <w:unhideWhenUsed/>
    <w:qFormat/>
    <w:rsid w:val="00FE3B68"/>
    <w:pPr>
      <w:keepNext/>
      <w:keepLines/>
      <w:numPr>
        <w:ilvl w:val="8"/>
        <w:numId w:val="4"/>
      </w:numPr>
      <w:spacing w:before="200" w:after="0"/>
      <w:outlineLvl w:val="8"/>
    </w:pPr>
    <w:rPr>
      <w:rFonts w:ascii="Cambria" w:hAnsi="Cambria"/>
      <w:i/>
      <w:iCs/>
      <w:color w:val="404040"/>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8Char">
    <w:name w:val="Nadpis 8 Char"/>
    <w:basedOn w:val="Standardnpsmoodstavce"/>
    <w:link w:val="Nadpis8"/>
    <w:uiPriority w:val="9"/>
    <w:semiHidden/>
    <w:rsid w:val="00FE3B68"/>
    <w:rPr>
      <w:rFonts w:ascii="Cambria" w:hAnsi="Cambria"/>
      <w:color w:val="404040"/>
    </w:rPr>
  </w:style>
  <w:style w:type="character" w:customStyle="1" w:styleId="Nadpis9Char">
    <w:name w:val="Nadpis 9 Char"/>
    <w:basedOn w:val="Standardnpsmoodstavce"/>
    <w:link w:val="Nadpis9"/>
    <w:uiPriority w:val="9"/>
    <w:semiHidden/>
    <w:rsid w:val="00FE3B68"/>
    <w:rPr>
      <w:rFonts w:ascii="Cambria" w:hAnsi="Cambria"/>
      <w:i/>
      <w:iCs/>
      <w:color w:val="404040"/>
    </w:rPr>
  </w:style>
  <w:style w:type="paragraph" w:customStyle="1" w:styleId="Textodstavce">
    <w:name w:val="Text odstavce"/>
    <w:basedOn w:val="Normln"/>
    <w:link w:val="TextodstavceChar"/>
    <w:rsid w:val="00113F3C"/>
  </w:style>
  <w:style w:type="character" w:customStyle="1" w:styleId="TextodstavceChar">
    <w:name w:val="Text odstavce Char"/>
    <w:basedOn w:val="Standardnpsmoodstavce"/>
    <w:link w:val="Textodstavce"/>
    <w:rsid w:val="00113F3C"/>
    <w:rPr>
      <w:sz w:val="24"/>
    </w:rPr>
  </w:style>
  <w:style w:type="paragraph" w:styleId="Textpoznpodarou">
    <w:name w:val="footnote text"/>
    <w:aliases w:val="Text pozn. pod čarou Char Char Char Char,Text pozn. pod čarou Char Char Char"/>
    <w:basedOn w:val="Normln"/>
    <w:link w:val="TextpoznpodarouChar"/>
    <w:semiHidden/>
    <w:rsid w:val="00E418F0"/>
    <w:pPr>
      <w:tabs>
        <w:tab w:val="left" w:pos="227"/>
      </w:tabs>
      <w:spacing w:after="0"/>
      <w:ind w:left="227" w:hanging="227"/>
    </w:pPr>
    <w:rPr>
      <w:sz w:val="20"/>
    </w:rPr>
  </w:style>
  <w:style w:type="character" w:customStyle="1" w:styleId="TextpoznpodarouChar">
    <w:name w:val="Text pozn. pod čarou Char"/>
    <w:aliases w:val="Text pozn. pod čarou Char Char Char Char Char,Text pozn. pod čarou Char Char Char Char1"/>
    <w:basedOn w:val="Standardnpsmoodstavce"/>
    <w:link w:val="Textpoznpodarou"/>
    <w:rsid w:val="00935A3F"/>
  </w:style>
  <w:style w:type="character" w:styleId="Znakapoznpodarou">
    <w:name w:val="footnote reference"/>
    <w:basedOn w:val="Standardnpsmoodstavce"/>
    <w:semiHidden/>
    <w:rsid w:val="00E418F0"/>
    <w:rPr>
      <w:vertAlign w:val="superscript"/>
    </w:rPr>
  </w:style>
  <w:style w:type="paragraph" w:styleId="Zhlav">
    <w:name w:val="header"/>
    <w:basedOn w:val="Normln"/>
    <w:link w:val="ZhlavChar"/>
    <w:uiPriority w:val="99"/>
    <w:unhideWhenUsed/>
    <w:rsid w:val="00990CF5"/>
    <w:pPr>
      <w:tabs>
        <w:tab w:val="center" w:pos="4536"/>
        <w:tab w:val="right" w:pos="9072"/>
      </w:tabs>
      <w:spacing w:after="0"/>
    </w:pPr>
  </w:style>
  <w:style w:type="character" w:customStyle="1" w:styleId="ZhlavChar">
    <w:name w:val="Záhlaví Char"/>
    <w:basedOn w:val="Standardnpsmoodstavce"/>
    <w:link w:val="Zhlav"/>
    <w:uiPriority w:val="99"/>
    <w:rsid w:val="00990CF5"/>
    <w:rPr>
      <w:sz w:val="24"/>
    </w:rPr>
  </w:style>
  <w:style w:type="paragraph" w:customStyle="1" w:styleId="Seznamtypa">
    <w:name w:val="Seznam typ=a"/>
    <w:basedOn w:val="Normln"/>
    <w:rsid w:val="00E418F0"/>
    <w:pPr>
      <w:tabs>
        <w:tab w:val="num" w:pos="360"/>
      </w:tabs>
      <w:ind w:left="360" w:hanging="360"/>
    </w:pPr>
    <w:rPr>
      <w:lang w:eastAsia="en-US"/>
    </w:rPr>
  </w:style>
  <w:style w:type="paragraph" w:styleId="Seznam">
    <w:name w:val="List"/>
    <w:aliases w:val="číslovaný"/>
    <w:basedOn w:val="Normln"/>
    <w:rsid w:val="004D32FD"/>
    <w:pPr>
      <w:tabs>
        <w:tab w:val="num" w:pos="360"/>
      </w:tabs>
      <w:ind w:left="357" w:hanging="357"/>
    </w:pPr>
  </w:style>
  <w:style w:type="character" w:styleId="slostrnky">
    <w:name w:val="page number"/>
    <w:basedOn w:val="Standardnpsmoodstavce"/>
    <w:rsid w:val="005C061E"/>
    <w:rPr>
      <w:rFonts w:ascii="Times New Roman" w:hAnsi="Times New Roman"/>
      <w:sz w:val="24"/>
    </w:rPr>
  </w:style>
  <w:style w:type="paragraph" w:customStyle="1" w:styleId="Tabulka-text">
    <w:name w:val="Tabulka - text"/>
    <w:basedOn w:val="Normln"/>
    <w:rsid w:val="0060294C"/>
    <w:pPr>
      <w:spacing w:after="0" w:line="240" w:lineRule="auto"/>
      <w:jc w:val="center"/>
    </w:pPr>
    <w:rPr>
      <w:sz w:val="22"/>
    </w:rPr>
  </w:style>
  <w:style w:type="paragraph" w:customStyle="1" w:styleId="Seznamliteratury">
    <w:name w:val="Seznam literatury"/>
    <w:basedOn w:val="Seznamtypa"/>
    <w:rsid w:val="004D32FD"/>
    <w:pPr>
      <w:spacing w:after="0"/>
      <w:ind w:left="357" w:hanging="357"/>
    </w:pPr>
  </w:style>
  <w:style w:type="paragraph" w:customStyle="1" w:styleId="Tabulka">
    <w:name w:val="Tabulka"/>
    <w:aliases w:val="graf,obrázek - číslo"/>
    <w:basedOn w:val="Tabulka-text"/>
    <w:next w:val="Tabulka-text"/>
    <w:rsid w:val="001F3C88"/>
    <w:pPr>
      <w:spacing w:before="360" w:after="120"/>
      <w:jc w:val="left"/>
    </w:pPr>
  </w:style>
  <w:style w:type="paragraph" w:styleId="Zpat">
    <w:name w:val="footer"/>
    <w:basedOn w:val="Normln"/>
    <w:link w:val="ZpatChar"/>
    <w:uiPriority w:val="99"/>
    <w:unhideWhenUsed/>
    <w:rsid w:val="00990CF5"/>
    <w:pPr>
      <w:tabs>
        <w:tab w:val="center" w:pos="4536"/>
        <w:tab w:val="right" w:pos="9072"/>
      </w:tabs>
      <w:spacing w:after="0"/>
    </w:pPr>
  </w:style>
  <w:style w:type="character" w:customStyle="1" w:styleId="ZpatChar">
    <w:name w:val="Zápatí Char"/>
    <w:basedOn w:val="Standardnpsmoodstavce"/>
    <w:link w:val="Zpat"/>
    <w:uiPriority w:val="99"/>
    <w:rsid w:val="00990CF5"/>
    <w:rPr>
      <w:sz w:val="24"/>
    </w:rPr>
  </w:style>
  <w:style w:type="paragraph" w:customStyle="1" w:styleId="Tabulka-pramen">
    <w:name w:val="Tabulka - pramen"/>
    <w:aliases w:val="legenda"/>
    <w:basedOn w:val="Normln"/>
    <w:rsid w:val="00CD7090"/>
    <w:pPr>
      <w:spacing w:before="120"/>
      <w:jc w:val="left"/>
    </w:pPr>
    <w:rPr>
      <w:bCs/>
      <w:sz w:val="22"/>
    </w:rPr>
  </w:style>
  <w:style w:type="paragraph" w:customStyle="1" w:styleId="Odstavecprograf">
    <w:name w:val="Odstavec pro graf"/>
    <w:basedOn w:val="Normln"/>
    <w:rsid w:val="004D32FD"/>
    <w:rPr>
      <w:sz w:val="20"/>
    </w:rPr>
  </w:style>
  <w:style w:type="paragraph" w:customStyle="1" w:styleId="Odrka3stupn">
    <w:name w:val="Odrážka 3. stupně"/>
    <w:basedOn w:val="Normln"/>
    <w:rsid w:val="00193F3F"/>
    <w:pPr>
      <w:numPr>
        <w:numId w:val="3"/>
      </w:numPr>
    </w:pPr>
  </w:style>
  <w:style w:type="paragraph" w:customStyle="1" w:styleId="Odrka1stupn">
    <w:name w:val="Odrážka 1. stupně"/>
    <w:basedOn w:val="Normln"/>
    <w:rsid w:val="000B73D2"/>
    <w:pPr>
      <w:numPr>
        <w:numId w:val="1"/>
      </w:numPr>
      <w:spacing w:after="0"/>
      <w:ind w:left="1066" w:hanging="357"/>
    </w:pPr>
  </w:style>
  <w:style w:type="character" w:styleId="Zstupntext">
    <w:name w:val="Placeholder Text"/>
    <w:basedOn w:val="Standardnpsmoodstavce"/>
    <w:uiPriority w:val="99"/>
    <w:semiHidden/>
    <w:rsid w:val="000A4BE9"/>
    <w:rPr>
      <w:color w:val="808080"/>
    </w:rPr>
  </w:style>
  <w:style w:type="character" w:styleId="Hypertextovodkaz">
    <w:name w:val="Hyperlink"/>
    <w:basedOn w:val="Standardnpsmoodstavce"/>
    <w:uiPriority w:val="99"/>
    <w:rsid w:val="00194089"/>
    <w:rPr>
      <w:rFonts w:ascii="Times New Roman" w:hAnsi="Times New Roman"/>
      <w:color w:val="0000FF"/>
      <w:sz w:val="24"/>
      <w:u w:val="single"/>
    </w:rPr>
  </w:style>
  <w:style w:type="paragraph" w:customStyle="1" w:styleId="Zdroj">
    <w:name w:val="Zdroj"/>
    <w:basedOn w:val="Normln"/>
    <w:rsid w:val="0085537F"/>
    <w:pPr>
      <w:jc w:val="left"/>
    </w:pPr>
    <w:rPr>
      <w:sz w:val="20"/>
    </w:rPr>
  </w:style>
  <w:style w:type="paragraph" w:styleId="Textbubliny">
    <w:name w:val="Balloon Text"/>
    <w:basedOn w:val="Normln"/>
    <w:semiHidden/>
    <w:rsid w:val="00E418F0"/>
    <w:rPr>
      <w:rFonts w:ascii="Tahoma" w:hAnsi="Tahoma" w:cs="Tahoma"/>
      <w:sz w:val="16"/>
      <w:szCs w:val="16"/>
    </w:rPr>
  </w:style>
  <w:style w:type="paragraph" w:customStyle="1" w:styleId="Keywords">
    <w:name w:val="Key words"/>
    <w:basedOn w:val="Normln"/>
    <w:rsid w:val="00194089"/>
    <w:pPr>
      <w:tabs>
        <w:tab w:val="num" w:pos="1304"/>
      </w:tabs>
      <w:ind w:left="1304" w:hanging="1304"/>
    </w:pPr>
    <w:rPr>
      <w:szCs w:val="24"/>
      <w:lang w:val="en-US"/>
    </w:rPr>
  </w:style>
  <w:style w:type="paragraph" w:customStyle="1" w:styleId="Klovslova">
    <w:name w:val="Klíčová slova:"/>
    <w:basedOn w:val="Normln"/>
    <w:rsid w:val="00194089"/>
    <w:pPr>
      <w:tabs>
        <w:tab w:val="num" w:pos="1531"/>
      </w:tabs>
      <w:spacing w:after="360"/>
      <w:ind w:left="1531" w:hanging="1531"/>
    </w:pPr>
    <w:rPr>
      <w:szCs w:val="24"/>
    </w:rPr>
  </w:style>
  <w:style w:type="paragraph" w:customStyle="1" w:styleId="AbstractSummary-nadpis">
    <w:name w:val="Abstract/Summary - nadpis"/>
    <w:basedOn w:val="Normln"/>
    <w:rsid w:val="00831212"/>
    <w:pPr>
      <w:tabs>
        <w:tab w:val="num" w:pos="0"/>
      </w:tabs>
      <w:spacing w:before="240"/>
      <w:jc w:val="left"/>
    </w:pPr>
    <w:rPr>
      <w:b/>
      <w:szCs w:val="24"/>
    </w:rPr>
  </w:style>
  <w:style w:type="paragraph" w:customStyle="1" w:styleId="AbstractSummary-text">
    <w:name w:val="Abstract/Summary - text"/>
    <w:basedOn w:val="Normln"/>
    <w:rsid w:val="00CE0DFD"/>
    <w:rPr>
      <w:szCs w:val="24"/>
      <w:lang w:val="en-US"/>
    </w:rPr>
  </w:style>
  <w:style w:type="paragraph" w:customStyle="1" w:styleId="JELclassification">
    <w:name w:val="JEL classification"/>
    <w:basedOn w:val="Normln"/>
    <w:rsid w:val="00194089"/>
    <w:pPr>
      <w:tabs>
        <w:tab w:val="num" w:pos="2041"/>
      </w:tabs>
      <w:spacing w:after="0"/>
      <w:ind w:left="2041" w:hanging="2041"/>
    </w:pPr>
    <w:rPr>
      <w:szCs w:val="24"/>
      <w:lang w:val="en-US"/>
    </w:rPr>
  </w:style>
  <w:style w:type="paragraph" w:styleId="Nadpisobsahu">
    <w:name w:val="TOC Heading"/>
    <w:basedOn w:val="Nadpis1"/>
    <w:next w:val="Normln"/>
    <w:uiPriority w:val="39"/>
    <w:unhideWhenUsed/>
    <w:qFormat/>
    <w:rsid w:val="00456474"/>
    <w:pPr>
      <w:keepLines/>
      <w:numPr>
        <w:numId w:val="0"/>
      </w:numPr>
      <w:spacing w:before="480" w:line="276" w:lineRule="auto"/>
      <w:outlineLvl w:val="9"/>
    </w:pPr>
    <w:rPr>
      <w:sz w:val="28"/>
      <w:szCs w:val="28"/>
      <w:lang w:eastAsia="en-US"/>
    </w:rPr>
  </w:style>
  <w:style w:type="paragraph" w:styleId="Obsah2">
    <w:name w:val="toc 2"/>
    <w:basedOn w:val="Normln"/>
    <w:next w:val="Normln"/>
    <w:autoRedefine/>
    <w:uiPriority w:val="39"/>
    <w:unhideWhenUsed/>
    <w:qFormat/>
    <w:rsid w:val="00BF64D9"/>
    <w:pPr>
      <w:tabs>
        <w:tab w:val="left" w:pos="880"/>
        <w:tab w:val="right" w:leader="dot" w:pos="8494"/>
      </w:tabs>
      <w:spacing w:after="100" w:line="276" w:lineRule="auto"/>
      <w:ind w:left="397" w:hanging="397"/>
      <w:jc w:val="left"/>
    </w:pPr>
    <w:rPr>
      <w:noProof/>
      <w:sz w:val="22"/>
      <w:szCs w:val="22"/>
      <w:lang w:eastAsia="en-US"/>
    </w:rPr>
  </w:style>
  <w:style w:type="paragraph" w:customStyle="1" w:styleId="Odrka2stupn">
    <w:name w:val="Odrážka 2. stupně"/>
    <w:basedOn w:val="Normln"/>
    <w:rsid w:val="000B73D2"/>
    <w:pPr>
      <w:numPr>
        <w:numId w:val="2"/>
      </w:numPr>
      <w:ind w:left="1604" w:hanging="357"/>
    </w:pPr>
  </w:style>
  <w:style w:type="paragraph" w:styleId="Obsah1">
    <w:name w:val="toc 1"/>
    <w:basedOn w:val="Normln"/>
    <w:next w:val="Normln"/>
    <w:autoRedefine/>
    <w:uiPriority w:val="39"/>
    <w:unhideWhenUsed/>
    <w:qFormat/>
    <w:rsid w:val="00FC6287"/>
    <w:pPr>
      <w:tabs>
        <w:tab w:val="left" w:pos="440"/>
        <w:tab w:val="right" w:leader="dot" w:pos="8494"/>
      </w:tabs>
      <w:spacing w:after="100" w:line="276" w:lineRule="auto"/>
      <w:ind w:left="284" w:hanging="284"/>
      <w:jc w:val="left"/>
    </w:pPr>
    <w:rPr>
      <w:szCs w:val="22"/>
      <w:lang w:eastAsia="en-US"/>
    </w:rPr>
  </w:style>
  <w:style w:type="paragraph" w:styleId="Obsah3">
    <w:name w:val="toc 3"/>
    <w:basedOn w:val="Normln"/>
    <w:next w:val="Normln"/>
    <w:autoRedefine/>
    <w:uiPriority w:val="39"/>
    <w:unhideWhenUsed/>
    <w:qFormat/>
    <w:rsid w:val="00BF64D9"/>
    <w:pPr>
      <w:tabs>
        <w:tab w:val="left" w:pos="1320"/>
        <w:tab w:val="right" w:leader="dot" w:pos="8494"/>
      </w:tabs>
      <w:spacing w:after="100" w:line="276" w:lineRule="auto"/>
      <w:ind w:left="680" w:hanging="680"/>
      <w:jc w:val="left"/>
    </w:pPr>
    <w:rPr>
      <w:sz w:val="22"/>
      <w:szCs w:val="22"/>
      <w:lang w:eastAsia="en-US"/>
    </w:rPr>
  </w:style>
  <w:style w:type="table" w:styleId="Mkatabulky">
    <w:name w:val="Table Grid"/>
    <w:basedOn w:val="Normlntabulka"/>
    <w:uiPriority w:val="59"/>
    <w:rsid w:val="00935A3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Zkladntextodsazen">
    <w:name w:val="Body Text Indent"/>
    <w:basedOn w:val="Normln"/>
    <w:link w:val="ZkladntextodsazenChar"/>
    <w:rsid w:val="00FA317D"/>
    <w:pPr>
      <w:spacing w:after="0"/>
    </w:pPr>
  </w:style>
  <w:style w:type="character" w:customStyle="1" w:styleId="ZkladntextodsazenChar">
    <w:name w:val="Základní text odsazený Char"/>
    <w:basedOn w:val="Standardnpsmoodstavce"/>
    <w:link w:val="Zkladntextodsazen"/>
    <w:rsid w:val="00FA317D"/>
    <w:rPr>
      <w:sz w:val="24"/>
    </w:rPr>
  </w:style>
  <w:style w:type="paragraph" w:styleId="Zkladntext">
    <w:name w:val="Body Text"/>
    <w:basedOn w:val="Normln"/>
    <w:link w:val="ZkladntextChar"/>
    <w:rsid w:val="00FA317D"/>
    <w:pPr>
      <w:spacing w:after="0"/>
    </w:pPr>
  </w:style>
  <w:style w:type="character" w:customStyle="1" w:styleId="ZkladntextChar">
    <w:name w:val="Základní text Char"/>
    <w:basedOn w:val="Standardnpsmoodstavce"/>
    <w:link w:val="Zkladntext"/>
    <w:rsid w:val="00FA317D"/>
    <w:rPr>
      <w:sz w:val="24"/>
    </w:rPr>
  </w:style>
  <w:style w:type="paragraph" w:styleId="Normlnweb">
    <w:name w:val="Normal (Web)"/>
    <w:basedOn w:val="Normln"/>
    <w:uiPriority w:val="99"/>
    <w:semiHidden/>
    <w:unhideWhenUsed/>
    <w:rsid w:val="0014355A"/>
    <w:pPr>
      <w:spacing w:before="100" w:beforeAutospacing="1" w:after="100" w:afterAutospacing="1"/>
      <w:jc w:val="left"/>
    </w:pPr>
    <w:rPr>
      <w:szCs w:val="24"/>
    </w:rPr>
  </w:style>
  <w:style w:type="paragraph" w:customStyle="1" w:styleId="Literatura-text">
    <w:name w:val="Literatura-text"/>
    <w:basedOn w:val="Normln"/>
    <w:qFormat/>
    <w:rsid w:val="00CE0DFD"/>
    <w:rPr>
      <w:sz w:val="22"/>
      <w:szCs w:val="22"/>
    </w:rPr>
  </w:style>
  <w:style w:type="paragraph" w:customStyle="1" w:styleId="Poznmkapodarou">
    <w:name w:val="Poznámka pod čarou"/>
    <w:qFormat/>
    <w:rsid w:val="00B13228"/>
    <w:pPr>
      <w:autoSpaceDE w:val="0"/>
      <w:autoSpaceDN w:val="0"/>
      <w:adjustRightInd w:val="0"/>
      <w:spacing w:line="312" w:lineRule="auto"/>
      <w:jc w:val="both"/>
    </w:pPr>
    <w:rPr>
      <w:sz w:val="16"/>
      <w:szCs w:val="16"/>
    </w:rPr>
  </w:style>
  <w:style w:type="paragraph" w:styleId="Nzev">
    <w:name w:val="Title"/>
    <w:basedOn w:val="Normln"/>
    <w:link w:val="NzevChar"/>
    <w:qFormat/>
    <w:rsid w:val="00B55AB9"/>
    <w:pPr>
      <w:spacing w:after="0" w:line="240" w:lineRule="auto"/>
      <w:jc w:val="center"/>
    </w:pPr>
    <w:rPr>
      <w:b/>
      <w:sz w:val="72"/>
    </w:rPr>
  </w:style>
  <w:style w:type="character" w:customStyle="1" w:styleId="NzevChar">
    <w:name w:val="Název Char"/>
    <w:basedOn w:val="Standardnpsmoodstavce"/>
    <w:link w:val="Nzev"/>
    <w:rsid w:val="00B55AB9"/>
    <w:rPr>
      <w:b/>
      <w:sz w:val="72"/>
    </w:rPr>
  </w:style>
  <w:style w:type="paragraph" w:customStyle="1" w:styleId="Formul">
    <w:name w:val="Formulář"/>
    <w:qFormat/>
    <w:rsid w:val="00B55AB9"/>
    <w:pPr>
      <w:jc w:val="center"/>
    </w:pPr>
    <w:rPr>
      <w:rFonts w:ascii="Verdana" w:hAnsi="Verdana"/>
      <w:b/>
      <w:bCs/>
      <w:caps/>
    </w:rPr>
  </w:style>
  <w:style w:type="paragraph" w:styleId="Textvysvtlivek">
    <w:name w:val="endnote text"/>
    <w:basedOn w:val="Normln"/>
    <w:link w:val="TextvysvtlivekChar"/>
    <w:uiPriority w:val="99"/>
    <w:semiHidden/>
    <w:unhideWhenUsed/>
    <w:rsid w:val="00A96CB1"/>
    <w:pPr>
      <w:spacing w:after="0" w:line="240" w:lineRule="auto"/>
    </w:pPr>
    <w:rPr>
      <w:sz w:val="20"/>
    </w:rPr>
  </w:style>
  <w:style w:type="character" w:customStyle="1" w:styleId="TextvysvtlivekChar">
    <w:name w:val="Text vysvětlivek Char"/>
    <w:basedOn w:val="Standardnpsmoodstavce"/>
    <w:link w:val="Textvysvtlivek"/>
    <w:uiPriority w:val="99"/>
    <w:semiHidden/>
    <w:rsid w:val="00A96CB1"/>
  </w:style>
  <w:style w:type="character" w:styleId="Odkaznavysvtlivky">
    <w:name w:val="endnote reference"/>
    <w:basedOn w:val="Standardnpsmoodstavce"/>
    <w:uiPriority w:val="99"/>
    <w:semiHidden/>
    <w:unhideWhenUsed/>
    <w:rsid w:val="00A96CB1"/>
    <w:rPr>
      <w:vertAlign w:val="superscript"/>
    </w:rPr>
  </w:style>
  <w:style w:type="paragraph" w:styleId="Odstavecseseznamem">
    <w:name w:val="List Paragraph"/>
    <w:basedOn w:val="Normln"/>
    <w:uiPriority w:val="34"/>
    <w:qFormat/>
    <w:rsid w:val="008E5DBB"/>
    <w:pPr>
      <w:ind w:left="720"/>
      <w:contextualSpacing/>
    </w:pPr>
  </w:style>
  <w:style w:type="character" w:customStyle="1" w:styleId="apple-style-span">
    <w:name w:val="apple-style-span"/>
    <w:basedOn w:val="Standardnpsmoodstavce"/>
    <w:rsid w:val="000A4C1E"/>
  </w:style>
  <w:style w:type="paragraph" w:styleId="Citace">
    <w:name w:val="Quote"/>
    <w:basedOn w:val="Normln"/>
    <w:next w:val="Normln"/>
    <w:link w:val="CitaceChar"/>
    <w:uiPriority w:val="29"/>
    <w:qFormat/>
    <w:rsid w:val="000A4C1E"/>
    <w:pPr>
      <w:spacing w:after="120" w:line="240" w:lineRule="auto"/>
    </w:pPr>
    <w:rPr>
      <w:i/>
      <w:iCs/>
      <w:color w:val="000000" w:themeColor="text1"/>
    </w:rPr>
  </w:style>
  <w:style w:type="character" w:customStyle="1" w:styleId="CitaceChar">
    <w:name w:val="Citace Char"/>
    <w:basedOn w:val="Standardnpsmoodstavce"/>
    <w:link w:val="Citace"/>
    <w:uiPriority w:val="29"/>
    <w:rsid w:val="000A4C1E"/>
    <w:rPr>
      <w:i/>
      <w:iCs/>
      <w:color w:val="000000" w:themeColor="text1"/>
      <w:sz w:val="24"/>
    </w:rPr>
  </w:style>
  <w:style w:type="character" w:styleId="Sledovanodkaz">
    <w:name w:val="FollowedHyperlink"/>
    <w:basedOn w:val="Standardnpsmoodstavce"/>
    <w:uiPriority w:val="99"/>
    <w:semiHidden/>
    <w:unhideWhenUsed/>
    <w:rsid w:val="005715F0"/>
    <w:rPr>
      <w:color w:val="800080" w:themeColor="followedHyperlink"/>
      <w:u w:val="single"/>
    </w:rPr>
  </w:style>
  <w:style w:type="table" w:styleId="Svtlmkazvraznn4">
    <w:name w:val="Light Grid Accent 4"/>
    <w:basedOn w:val="Normlntabulka"/>
    <w:uiPriority w:val="62"/>
    <w:rsid w:val="001712BB"/>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s>
</file>

<file path=word/webSettings.xml><?xml version="1.0" encoding="utf-8"?>
<w:webSettings xmlns:r="http://schemas.openxmlformats.org/officeDocument/2006/relationships" xmlns:w="http://schemas.openxmlformats.org/wordprocessingml/2006/main">
  <w:divs>
    <w:div w:id="5405000">
      <w:bodyDiv w:val="1"/>
      <w:marLeft w:val="0"/>
      <w:marRight w:val="0"/>
      <w:marTop w:val="0"/>
      <w:marBottom w:val="0"/>
      <w:divBdr>
        <w:top w:val="none" w:sz="0" w:space="0" w:color="auto"/>
        <w:left w:val="none" w:sz="0" w:space="0" w:color="auto"/>
        <w:bottom w:val="none" w:sz="0" w:space="0" w:color="auto"/>
        <w:right w:val="none" w:sz="0" w:space="0" w:color="auto"/>
      </w:divBdr>
    </w:div>
    <w:div w:id="140968392">
      <w:bodyDiv w:val="1"/>
      <w:marLeft w:val="0"/>
      <w:marRight w:val="0"/>
      <w:marTop w:val="0"/>
      <w:marBottom w:val="0"/>
      <w:divBdr>
        <w:top w:val="none" w:sz="0" w:space="0" w:color="auto"/>
        <w:left w:val="none" w:sz="0" w:space="0" w:color="auto"/>
        <w:bottom w:val="none" w:sz="0" w:space="0" w:color="auto"/>
        <w:right w:val="none" w:sz="0" w:space="0" w:color="auto"/>
      </w:divBdr>
    </w:div>
    <w:div w:id="175390204">
      <w:bodyDiv w:val="1"/>
      <w:marLeft w:val="0"/>
      <w:marRight w:val="0"/>
      <w:marTop w:val="0"/>
      <w:marBottom w:val="0"/>
      <w:divBdr>
        <w:top w:val="none" w:sz="0" w:space="0" w:color="auto"/>
        <w:left w:val="none" w:sz="0" w:space="0" w:color="auto"/>
        <w:bottom w:val="none" w:sz="0" w:space="0" w:color="auto"/>
        <w:right w:val="none" w:sz="0" w:space="0" w:color="auto"/>
      </w:divBdr>
      <w:divsChild>
        <w:div w:id="268515671">
          <w:marLeft w:val="619"/>
          <w:marRight w:val="0"/>
          <w:marTop w:val="134"/>
          <w:marBottom w:val="0"/>
          <w:divBdr>
            <w:top w:val="none" w:sz="0" w:space="0" w:color="auto"/>
            <w:left w:val="none" w:sz="0" w:space="0" w:color="auto"/>
            <w:bottom w:val="none" w:sz="0" w:space="0" w:color="auto"/>
            <w:right w:val="none" w:sz="0" w:space="0" w:color="auto"/>
          </w:divBdr>
        </w:div>
        <w:div w:id="1360280352">
          <w:marLeft w:val="619"/>
          <w:marRight w:val="0"/>
          <w:marTop w:val="134"/>
          <w:marBottom w:val="0"/>
          <w:divBdr>
            <w:top w:val="none" w:sz="0" w:space="0" w:color="auto"/>
            <w:left w:val="none" w:sz="0" w:space="0" w:color="auto"/>
            <w:bottom w:val="none" w:sz="0" w:space="0" w:color="auto"/>
            <w:right w:val="none" w:sz="0" w:space="0" w:color="auto"/>
          </w:divBdr>
        </w:div>
        <w:div w:id="1400444738">
          <w:marLeft w:val="619"/>
          <w:marRight w:val="0"/>
          <w:marTop w:val="134"/>
          <w:marBottom w:val="0"/>
          <w:divBdr>
            <w:top w:val="none" w:sz="0" w:space="0" w:color="auto"/>
            <w:left w:val="none" w:sz="0" w:space="0" w:color="auto"/>
            <w:bottom w:val="none" w:sz="0" w:space="0" w:color="auto"/>
            <w:right w:val="none" w:sz="0" w:space="0" w:color="auto"/>
          </w:divBdr>
        </w:div>
        <w:div w:id="1441798438">
          <w:marLeft w:val="619"/>
          <w:marRight w:val="0"/>
          <w:marTop w:val="134"/>
          <w:marBottom w:val="0"/>
          <w:divBdr>
            <w:top w:val="none" w:sz="0" w:space="0" w:color="auto"/>
            <w:left w:val="none" w:sz="0" w:space="0" w:color="auto"/>
            <w:bottom w:val="none" w:sz="0" w:space="0" w:color="auto"/>
            <w:right w:val="none" w:sz="0" w:space="0" w:color="auto"/>
          </w:divBdr>
        </w:div>
        <w:div w:id="1505785361">
          <w:marLeft w:val="619"/>
          <w:marRight w:val="0"/>
          <w:marTop w:val="134"/>
          <w:marBottom w:val="0"/>
          <w:divBdr>
            <w:top w:val="none" w:sz="0" w:space="0" w:color="auto"/>
            <w:left w:val="none" w:sz="0" w:space="0" w:color="auto"/>
            <w:bottom w:val="none" w:sz="0" w:space="0" w:color="auto"/>
            <w:right w:val="none" w:sz="0" w:space="0" w:color="auto"/>
          </w:divBdr>
        </w:div>
        <w:div w:id="1576934084">
          <w:marLeft w:val="619"/>
          <w:marRight w:val="0"/>
          <w:marTop w:val="134"/>
          <w:marBottom w:val="0"/>
          <w:divBdr>
            <w:top w:val="none" w:sz="0" w:space="0" w:color="auto"/>
            <w:left w:val="none" w:sz="0" w:space="0" w:color="auto"/>
            <w:bottom w:val="none" w:sz="0" w:space="0" w:color="auto"/>
            <w:right w:val="none" w:sz="0" w:space="0" w:color="auto"/>
          </w:divBdr>
        </w:div>
      </w:divsChild>
    </w:div>
    <w:div w:id="199437362">
      <w:bodyDiv w:val="1"/>
      <w:marLeft w:val="0"/>
      <w:marRight w:val="0"/>
      <w:marTop w:val="0"/>
      <w:marBottom w:val="0"/>
      <w:divBdr>
        <w:top w:val="none" w:sz="0" w:space="0" w:color="auto"/>
        <w:left w:val="none" w:sz="0" w:space="0" w:color="auto"/>
        <w:bottom w:val="none" w:sz="0" w:space="0" w:color="auto"/>
        <w:right w:val="none" w:sz="0" w:space="0" w:color="auto"/>
      </w:divBdr>
      <w:divsChild>
        <w:div w:id="1294674440">
          <w:marLeft w:val="0"/>
          <w:marRight w:val="0"/>
          <w:marTop w:val="0"/>
          <w:marBottom w:val="0"/>
          <w:divBdr>
            <w:top w:val="none" w:sz="0" w:space="0" w:color="auto"/>
            <w:left w:val="none" w:sz="0" w:space="0" w:color="auto"/>
            <w:bottom w:val="none" w:sz="0" w:space="0" w:color="auto"/>
            <w:right w:val="none" w:sz="0" w:space="0" w:color="auto"/>
          </w:divBdr>
        </w:div>
      </w:divsChild>
    </w:div>
    <w:div w:id="499467387">
      <w:bodyDiv w:val="1"/>
      <w:marLeft w:val="0"/>
      <w:marRight w:val="0"/>
      <w:marTop w:val="0"/>
      <w:marBottom w:val="0"/>
      <w:divBdr>
        <w:top w:val="none" w:sz="0" w:space="0" w:color="auto"/>
        <w:left w:val="none" w:sz="0" w:space="0" w:color="auto"/>
        <w:bottom w:val="none" w:sz="0" w:space="0" w:color="auto"/>
        <w:right w:val="none" w:sz="0" w:space="0" w:color="auto"/>
      </w:divBdr>
      <w:divsChild>
        <w:div w:id="494607816">
          <w:marLeft w:val="0"/>
          <w:marRight w:val="0"/>
          <w:marTop w:val="0"/>
          <w:marBottom w:val="0"/>
          <w:divBdr>
            <w:top w:val="none" w:sz="0" w:space="0" w:color="auto"/>
            <w:left w:val="none" w:sz="0" w:space="0" w:color="auto"/>
            <w:bottom w:val="none" w:sz="0" w:space="0" w:color="auto"/>
            <w:right w:val="none" w:sz="0" w:space="0" w:color="auto"/>
          </w:divBdr>
        </w:div>
      </w:divsChild>
    </w:div>
    <w:div w:id="534658085">
      <w:bodyDiv w:val="1"/>
      <w:marLeft w:val="0"/>
      <w:marRight w:val="0"/>
      <w:marTop w:val="0"/>
      <w:marBottom w:val="0"/>
      <w:divBdr>
        <w:top w:val="none" w:sz="0" w:space="0" w:color="auto"/>
        <w:left w:val="none" w:sz="0" w:space="0" w:color="auto"/>
        <w:bottom w:val="none" w:sz="0" w:space="0" w:color="auto"/>
        <w:right w:val="none" w:sz="0" w:space="0" w:color="auto"/>
      </w:divBdr>
      <w:divsChild>
        <w:div w:id="1670328881">
          <w:marLeft w:val="0"/>
          <w:marRight w:val="0"/>
          <w:marTop w:val="0"/>
          <w:marBottom w:val="0"/>
          <w:divBdr>
            <w:top w:val="none" w:sz="0" w:space="0" w:color="auto"/>
            <w:left w:val="none" w:sz="0" w:space="0" w:color="auto"/>
            <w:bottom w:val="none" w:sz="0" w:space="0" w:color="auto"/>
            <w:right w:val="none" w:sz="0" w:space="0" w:color="auto"/>
          </w:divBdr>
        </w:div>
      </w:divsChild>
    </w:div>
    <w:div w:id="781873980">
      <w:bodyDiv w:val="1"/>
      <w:marLeft w:val="0"/>
      <w:marRight w:val="0"/>
      <w:marTop w:val="0"/>
      <w:marBottom w:val="0"/>
      <w:divBdr>
        <w:top w:val="none" w:sz="0" w:space="0" w:color="auto"/>
        <w:left w:val="none" w:sz="0" w:space="0" w:color="auto"/>
        <w:bottom w:val="none" w:sz="0" w:space="0" w:color="auto"/>
        <w:right w:val="none" w:sz="0" w:space="0" w:color="auto"/>
      </w:divBdr>
      <w:divsChild>
        <w:div w:id="1488596219">
          <w:marLeft w:val="0"/>
          <w:marRight w:val="0"/>
          <w:marTop w:val="0"/>
          <w:marBottom w:val="0"/>
          <w:divBdr>
            <w:top w:val="none" w:sz="0" w:space="0" w:color="auto"/>
            <w:left w:val="none" w:sz="0" w:space="0" w:color="auto"/>
            <w:bottom w:val="none" w:sz="0" w:space="0" w:color="auto"/>
            <w:right w:val="none" w:sz="0" w:space="0" w:color="auto"/>
          </w:divBdr>
        </w:div>
      </w:divsChild>
    </w:div>
    <w:div w:id="1462068900">
      <w:bodyDiv w:val="1"/>
      <w:marLeft w:val="0"/>
      <w:marRight w:val="0"/>
      <w:marTop w:val="0"/>
      <w:marBottom w:val="0"/>
      <w:divBdr>
        <w:top w:val="none" w:sz="0" w:space="0" w:color="auto"/>
        <w:left w:val="none" w:sz="0" w:space="0" w:color="auto"/>
        <w:bottom w:val="none" w:sz="0" w:space="0" w:color="auto"/>
        <w:right w:val="none" w:sz="0" w:space="0" w:color="auto"/>
      </w:divBdr>
      <w:divsChild>
        <w:div w:id="147288584">
          <w:marLeft w:val="1238"/>
          <w:marRight w:val="0"/>
          <w:marTop w:val="106"/>
          <w:marBottom w:val="0"/>
          <w:divBdr>
            <w:top w:val="none" w:sz="0" w:space="0" w:color="auto"/>
            <w:left w:val="none" w:sz="0" w:space="0" w:color="auto"/>
            <w:bottom w:val="none" w:sz="0" w:space="0" w:color="auto"/>
            <w:right w:val="none" w:sz="0" w:space="0" w:color="auto"/>
          </w:divBdr>
        </w:div>
        <w:div w:id="1005590585">
          <w:marLeft w:val="1238"/>
          <w:marRight w:val="0"/>
          <w:marTop w:val="106"/>
          <w:marBottom w:val="0"/>
          <w:divBdr>
            <w:top w:val="none" w:sz="0" w:space="0" w:color="auto"/>
            <w:left w:val="none" w:sz="0" w:space="0" w:color="auto"/>
            <w:bottom w:val="none" w:sz="0" w:space="0" w:color="auto"/>
            <w:right w:val="none" w:sz="0" w:space="0" w:color="auto"/>
          </w:divBdr>
        </w:div>
        <w:div w:id="1437746253">
          <w:marLeft w:val="1238"/>
          <w:marRight w:val="0"/>
          <w:marTop w:val="106"/>
          <w:marBottom w:val="0"/>
          <w:divBdr>
            <w:top w:val="none" w:sz="0" w:space="0" w:color="auto"/>
            <w:left w:val="none" w:sz="0" w:space="0" w:color="auto"/>
            <w:bottom w:val="none" w:sz="0" w:space="0" w:color="auto"/>
            <w:right w:val="none" w:sz="0" w:space="0" w:color="auto"/>
          </w:divBdr>
        </w:div>
        <w:div w:id="1673221233">
          <w:marLeft w:val="1238"/>
          <w:marRight w:val="0"/>
          <w:marTop w:val="106"/>
          <w:marBottom w:val="0"/>
          <w:divBdr>
            <w:top w:val="none" w:sz="0" w:space="0" w:color="auto"/>
            <w:left w:val="none" w:sz="0" w:space="0" w:color="auto"/>
            <w:bottom w:val="none" w:sz="0" w:space="0" w:color="auto"/>
            <w:right w:val="none" w:sz="0" w:space="0" w:color="auto"/>
          </w:divBdr>
        </w:div>
      </w:divsChild>
    </w:div>
    <w:div w:id="1849908640">
      <w:bodyDiv w:val="1"/>
      <w:marLeft w:val="0"/>
      <w:marRight w:val="0"/>
      <w:marTop w:val="0"/>
      <w:marBottom w:val="0"/>
      <w:divBdr>
        <w:top w:val="none" w:sz="0" w:space="0" w:color="auto"/>
        <w:left w:val="none" w:sz="0" w:space="0" w:color="auto"/>
        <w:bottom w:val="none" w:sz="0" w:space="0" w:color="auto"/>
        <w:right w:val="none" w:sz="0" w:space="0" w:color="auto"/>
      </w:divBdr>
    </w:div>
    <w:div w:id="1871844470">
      <w:bodyDiv w:val="1"/>
      <w:marLeft w:val="0"/>
      <w:marRight w:val="0"/>
      <w:marTop w:val="0"/>
      <w:marBottom w:val="0"/>
      <w:divBdr>
        <w:top w:val="none" w:sz="0" w:space="0" w:color="auto"/>
        <w:left w:val="none" w:sz="0" w:space="0" w:color="auto"/>
        <w:bottom w:val="none" w:sz="0" w:space="0" w:color="auto"/>
        <w:right w:val="none" w:sz="0" w:space="0" w:color="auto"/>
      </w:divBdr>
      <w:divsChild>
        <w:div w:id="666055563">
          <w:marLeft w:val="0"/>
          <w:marRight w:val="0"/>
          <w:marTop w:val="0"/>
          <w:marBottom w:val="0"/>
          <w:divBdr>
            <w:top w:val="none" w:sz="0" w:space="0" w:color="auto"/>
            <w:left w:val="none" w:sz="0" w:space="0" w:color="auto"/>
            <w:bottom w:val="none" w:sz="0" w:space="0" w:color="auto"/>
            <w:right w:val="none" w:sz="0" w:space="0" w:color="auto"/>
          </w:divBdr>
        </w:div>
      </w:divsChild>
    </w:div>
    <w:div w:id="1908682585">
      <w:bodyDiv w:val="1"/>
      <w:marLeft w:val="0"/>
      <w:marRight w:val="0"/>
      <w:marTop w:val="0"/>
      <w:marBottom w:val="0"/>
      <w:divBdr>
        <w:top w:val="none" w:sz="0" w:space="0" w:color="auto"/>
        <w:left w:val="none" w:sz="0" w:space="0" w:color="auto"/>
        <w:bottom w:val="none" w:sz="0" w:space="0" w:color="auto"/>
        <w:right w:val="none" w:sz="0" w:space="0" w:color="auto"/>
      </w:divBdr>
    </w:div>
    <w:div w:id="1975017656">
      <w:bodyDiv w:val="1"/>
      <w:marLeft w:val="0"/>
      <w:marRight w:val="0"/>
      <w:marTop w:val="0"/>
      <w:marBottom w:val="0"/>
      <w:divBdr>
        <w:top w:val="none" w:sz="0" w:space="0" w:color="auto"/>
        <w:left w:val="none" w:sz="0" w:space="0" w:color="auto"/>
        <w:bottom w:val="none" w:sz="0" w:space="0" w:color="auto"/>
        <w:right w:val="none" w:sz="0" w:space="0" w:color="auto"/>
      </w:divBdr>
    </w:div>
    <w:div w:id="2052919943">
      <w:bodyDiv w:val="1"/>
      <w:marLeft w:val="0"/>
      <w:marRight w:val="0"/>
      <w:marTop w:val="0"/>
      <w:marBottom w:val="0"/>
      <w:divBdr>
        <w:top w:val="none" w:sz="0" w:space="0" w:color="auto"/>
        <w:left w:val="none" w:sz="0" w:space="0" w:color="auto"/>
        <w:bottom w:val="none" w:sz="0" w:space="0" w:color="auto"/>
        <w:right w:val="none" w:sz="0" w:space="0" w:color="auto"/>
      </w:divBdr>
    </w:div>
    <w:div w:id="2056074016">
      <w:bodyDiv w:val="1"/>
      <w:marLeft w:val="0"/>
      <w:marRight w:val="0"/>
      <w:marTop w:val="0"/>
      <w:marBottom w:val="0"/>
      <w:divBdr>
        <w:top w:val="none" w:sz="0" w:space="0" w:color="auto"/>
        <w:left w:val="none" w:sz="0" w:space="0" w:color="auto"/>
        <w:bottom w:val="none" w:sz="0" w:space="0" w:color="auto"/>
        <w:right w:val="none" w:sz="0" w:space="0" w:color="auto"/>
      </w:divBdr>
      <w:divsChild>
        <w:div w:id="1352797341">
          <w:marLeft w:val="0"/>
          <w:marRight w:val="0"/>
          <w:marTop w:val="0"/>
          <w:marBottom w:val="0"/>
          <w:divBdr>
            <w:top w:val="none" w:sz="0" w:space="0" w:color="auto"/>
            <w:left w:val="none" w:sz="0" w:space="0" w:color="auto"/>
            <w:bottom w:val="none" w:sz="0" w:space="0" w:color="auto"/>
            <w:right w:val="none" w:sz="0" w:space="0" w:color="auto"/>
          </w:divBdr>
        </w:div>
      </w:divsChild>
    </w:div>
    <w:div w:id="2110156428">
      <w:bodyDiv w:val="1"/>
      <w:marLeft w:val="0"/>
      <w:marRight w:val="0"/>
      <w:marTop w:val="0"/>
      <w:marBottom w:val="0"/>
      <w:divBdr>
        <w:top w:val="none" w:sz="0" w:space="0" w:color="auto"/>
        <w:left w:val="none" w:sz="0" w:space="0" w:color="auto"/>
        <w:bottom w:val="none" w:sz="0" w:space="0" w:color="auto"/>
        <w:right w:val="none" w:sz="0" w:space="0" w:color="auto"/>
      </w:divBdr>
      <w:divsChild>
        <w:div w:id="1902519845">
          <w:marLeft w:val="1238"/>
          <w:marRight w:val="0"/>
          <w:marTop w:val="13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diagramQuickStyle" Target="diagrams/quickStyle1.xml"/><Relationship Id="rId26" Type="http://schemas.openxmlformats.org/officeDocument/2006/relationships/oleObject" Target="embeddings/oleObject3.bin"/><Relationship Id="rId39" Type="http://schemas.openxmlformats.org/officeDocument/2006/relationships/image" Target="media/image10.wmf"/><Relationship Id="rId21" Type="http://schemas.openxmlformats.org/officeDocument/2006/relationships/image" Target="media/image1.wmf"/><Relationship Id="rId34" Type="http://schemas.openxmlformats.org/officeDocument/2006/relationships/oleObject" Target="embeddings/oleObject7.bin"/><Relationship Id="rId42" Type="http://schemas.openxmlformats.org/officeDocument/2006/relationships/footer" Target="footer5.xml"/><Relationship Id="rId47" Type="http://schemas.openxmlformats.org/officeDocument/2006/relationships/hyperlink" Target="http://www.econ.muni.cz/~ivan/xxx/subjects/ver_econ/prednes9.htm" TargetMode="External"/><Relationship Id="rId50" Type="http://schemas.openxmlformats.org/officeDocument/2006/relationships/image" Target="media/image12.jpeg"/><Relationship Id="rId55"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diagramLayout" Target="diagrams/layout1.xml"/><Relationship Id="rId25" Type="http://schemas.openxmlformats.org/officeDocument/2006/relationships/image" Target="media/image3.wmf"/><Relationship Id="rId33" Type="http://schemas.openxmlformats.org/officeDocument/2006/relationships/image" Target="media/image7.wmf"/><Relationship Id="rId38" Type="http://schemas.openxmlformats.org/officeDocument/2006/relationships/oleObject" Target="embeddings/oleObject9.bin"/><Relationship Id="rId46" Type="http://schemas.openxmlformats.org/officeDocument/2006/relationships/hyperlink" Target="http://www.ucetni-portal.cz/Publikace_P45/Default.aspx" TargetMode="Externa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5.wmf"/><Relationship Id="rId41" Type="http://schemas.openxmlformats.org/officeDocument/2006/relationships/header" Target="header3.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image" Target="media/image9.wmf"/><Relationship Id="rId40" Type="http://schemas.openxmlformats.org/officeDocument/2006/relationships/oleObject" Target="embeddings/oleObject10.bin"/><Relationship Id="rId45" Type="http://schemas.openxmlformats.org/officeDocument/2006/relationships/hyperlink" Target="http://www.sagit.cz/pages/sbirkatxt.asp?zdroj=sb02500&amp;cd=76&amp;typ=r" TargetMode="External"/><Relationship Id="rId53"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hyperlink" Target="http://www.mfcr.cz/cps/rde/xchg/mfcr/xsl/vlad_fin_stat_62902.html" TargetMode="External"/><Relationship Id="rId23" Type="http://schemas.openxmlformats.org/officeDocument/2006/relationships/image" Target="media/image2.w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image" Target="media/image11.jpeg"/><Relationship Id="rId10" Type="http://schemas.openxmlformats.org/officeDocument/2006/relationships/header" Target="header1.xml"/><Relationship Id="rId19" Type="http://schemas.openxmlformats.org/officeDocument/2006/relationships/diagramColors" Target="diagrams/colors1.xml"/><Relationship Id="rId31" Type="http://schemas.openxmlformats.org/officeDocument/2006/relationships/image" Target="media/image6.wmf"/><Relationship Id="rId44" Type="http://schemas.openxmlformats.org/officeDocument/2006/relationships/hyperlink" Target="http://www.mfcr.cz/cps/rde/xchg/mfcr/xsl/dane_ucetni_reforma_v_oblasti_vf_42073.html" TargetMode="External"/><Relationship Id="rId52"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chart" Target="charts/chart1.xml"/><Relationship Id="rId22" Type="http://schemas.openxmlformats.org/officeDocument/2006/relationships/oleObject" Target="embeddings/oleObject1.bin"/><Relationship Id="rId27" Type="http://schemas.openxmlformats.org/officeDocument/2006/relationships/image" Target="media/image4.wmf"/><Relationship Id="rId30" Type="http://schemas.openxmlformats.org/officeDocument/2006/relationships/oleObject" Target="embeddings/oleObject5.bin"/><Relationship Id="rId35" Type="http://schemas.openxmlformats.org/officeDocument/2006/relationships/image" Target="media/image8.wmf"/><Relationship Id="rId43" Type="http://schemas.openxmlformats.org/officeDocument/2006/relationships/hyperlink" Target="http://cds.mfcr.cz/cps/rde/xchg/SID-3EA9846C-AF92B7C8/cds/xsl/legislativa%20_metodika_795.html?year=0" TargetMode="External"/><Relationship Id="rId48" Type="http://schemas.openxmlformats.org/officeDocument/2006/relationships/hyperlink" Target="http://www.zivahistorie.eu/index.php/neco-malo-z-historie-dani-i/" TargetMode="External"/><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13.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www.vsem.cz"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finmag.cz/cs/finmag/kaleidoskop/smrt-dane-a-spravedlnos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rvymetal\Desktop\BP%20a%20DP\final\seminarni%20prace%202%20-%20jen%20telo%20textu.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style val="26"/>
  <c:chart>
    <c:title>
      <c:tx>
        <c:rich>
          <a:bodyPr/>
          <a:lstStyle/>
          <a:p>
            <a:pPr algn="ctr">
              <a:defRPr/>
            </a:pPr>
            <a:r>
              <a:rPr lang="cs-CZ" sz="1200"/>
              <a:t>Podíl jednotlivých daní na celkových příjmech v roce 2010</a:t>
            </a:r>
          </a:p>
        </c:rich>
      </c:tx>
    </c:title>
    <c:view3D>
      <c:rotX val="30"/>
      <c:perspective val="30"/>
    </c:view3D>
    <c:plotArea>
      <c:layout>
        <c:manualLayout>
          <c:layoutTarget val="inner"/>
          <c:xMode val="edge"/>
          <c:yMode val="edge"/>
          <c:x val="7.2968836339834075E-4"/>
          <c:y val="0.15457427821522321"/>
          <c:w val="0.99927031163660152"/>
          <c:h val="0.69909221347332684"/>
        </c:manualLayout>
      </c:layout>
      <c:pie3DChart>
        <c:varyColors val="1"/>
        <c:ser>
          <c:idx val="0"/>
          <c:order val="0"/>
          <c:dPt>
            <c:idx val="0"/>
            <c:spPr>
              <a:solidFill>
                <a:schemeClr val="accent1">
                  <a:lumMod val="60000"/>
                  <a:lumOff val="40000"/>
                </a:schemeClr>
              </a:solidFill>
            </c:spPr>
          </c:dPt>
          <c:dPt>
            <c:idx val="1"/>
            <c:spPr>
              <a:solidFill>
                <a:srgbClr val="0033CC"/>
              </a:solidFill>
            </c:spPr>
          </c:dPt>
          <c:dPt>
            <c:idx val="2"/>
            <c:spPr>
              <a:solidFill>
                <a:srgbClr val="FF0000"/>
              </a:solidFill>
            </c:spPr>
          </c:dPt>
          <c:dPt>
            <c:idx val="3"/>
            <c:spPr>
              <a:solidFill>
                <a:srgbClr val="92D050"/>
              </a:solidFill>
            </c:spPr>
          </c:dPt>
          <c:dLbls>
            <c:dLbl>
              <c:idx val="0"/>
              <c:layout>
                <c:manualLayout>
                  <c:x val="-9.9708520677625506E-2"/>
                  <c:y val="9.0295687303971445E-2"/>
                </c:manualLayout>
              </c:layout>
              <c:showPercent val="1"/>
            </c:dLbl>
            <c:dLbl>
              <c:idx val="1"/>
              <c:layout>
                <c:manualLayout>
                  <c:x val="-0.13240438959711687"/>
                  <c:y val="-9.9845032424936767E-2"/>
                </c:manualLayout>
              </c:layout>
              <c:showPercent val="1"/>
            </c:dLbl>
            <c:dLbl>
              <c:idx val="2"/>
              <c:layout>
                <c:manualLayout>
                  <c:x val="-7.6174991296360794E-2"/>
                  <c:y val="-0.19018114342962542"/>
                </c:manualLayout>
              </c:layout>
              <c:showPercent val="1"/>
            </c:dLbl>
            <c:dLbl>
              <c:idx val="3"/>
              <c:layout>
                <c:manualLayout>
                  <c:x val="0.15701513322123792"/>
                  <c:y val="-0.14620076038791074"/>
                </c:manualLayout>
              </c:layout>
              <c:showPercent val="1"/>
            </c:dLbl>
            <c:dLbl>
              <c:idx val="4"/>
              <c:layout>
                <c:manualLayout>
                  <c:x val="-9.5913798006690154E-4"/>
                  <c:y val="-3.2690217822993963E-3"/>
                </c:manualLayout>
              </c:layout>
              <c:showPercent val="1"/>
            </c:dLbl>
            <c:spPr>
              <a:ln>
                <a:solidFill>
                  <a:schemeClr val="bg1"/>
                </a:solidFill>
              </a:ln>
            </c:spPr>
            <c:txPr>
              <a:bodyPr/>
              <a:lstStyle/>
              <a:p>
                <a:pPr>
                  <a:defRPr b="1"/>
                </a:pPr>
                <a:endParaRPr lang="cs-CZ"/>
              </a:p>
            </c:txPr>
            <c:showPercent val="1"/>
            <c:showLeaderLines val="1"/>
          </c:dLbls>
          <c:cat>
            <c:strRef>
              <c:f>List1!$A$3:$A$7</c:f>
              <c:strCache>
                <c:ptCount val="5"/>
                <c:pt idx="0">
                  <c:v>Daně z příjmů, zisku a kapitálových výnosů - FO</c:v>
                </c:pt>
                <c:pt idx="1">
                  <c:v>Daně z příjmů, zisku a kapitálových - PO</c:v>
                </c:pt>
                <c:pt idx="2">
                  <c:v>Daně z majetku</c:v>
                </c:pt>
                <c:pt idx="3">
                  <c:v>Spotřební daně</c:v>
                </c:pt>
                <c:pt idx="4">
                  <c:v>Daně z mezinárodního obchodu, ostatní daně</c:v>
                </c:pt>
              </c:strCache>
            </c:strRef>
          </c:cat>
          <c:val>
            <c:numRef>
              <c:f>List1!$B$3:$B$7</c:f>
              <c:numCache>
                <c:formatCode>_-* #,##0\ _K_č_-;\-* #,##0\ _K_č_-;_-* "-"\ _K_č_-;_-@_-</c:formatCode>
                <c:ptCount val="5"/>
                <c:pt idx="0">
                  <c:v>131268</c:v>
                </c:pt>
                <c:pt idx="1">
                  <c:v>129596</c:v>
                </c:pt>
                <c:pt idx="2">
                  <c:v>16351</c:v>
                </c:pt>
                <c:pt idx="3">
                  <c:v>413422</c:v>
                </c:pt>
                <c:pt idx="4">
                  <c:v>160</c:v>
                </c:pt>
              </c:numCache>
            </c:numRef>
          </c:val>
        </c:ser>
        <c:dLbls>
          <c:showPercent val="1"/>
        </c:dLbls>
      </c:pie3DChart>
    </c:plotArea>
    <c:legend>
      <c:legendPos val="b"/>
      <c:layout>
        <c:manualLayout>
          <c:xMode val="edge"/>
          <c:yMode val="edge"/>
          <c:x val="1.4111006585136398E-2"/>
          <c:y val="0.82026084147061418"/>
          <c:w val="0.98360660291405244"/>
          <c:h val="0.15675194961396871"/>
        </c:manualLayout>
      </c:layout>
      <c:overlay val="1"/>
    </c:legend>
    <c:plotVisOnly val="1"/>
  </c:chart>
  <c:txPr>
    <a:bodyPr/>
    <a:lstStyle/>
    <a:p>
      <a:pPr>
        <a:defRPr>
          <a:latin typeface="Times New Roman" pitchFamily="18" charset="0"/>
          <a:cs typeface="Times New Roman" pitchFamily="18" charset="0"/>
        </a:defRPr>
      </a:pPr>
      <a:endParaRPr lang="cs-CZ"/>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35331DD-C343-406D-8406-B599B4069312}" type="doc">
      <dgm:prSet loTypeId="urn:microsoft.com/office/officeart/2005/8/layout/hierarchy1" loCatId="hierarchy" qsTypeId="urn:microsoft.com/office/officeart/2005/8/quickstyle/3d4" qsCatId="3D" csTypeId="urn:microsoft.com/office/officeart/2005/8/colors/accent4_2" csCatId="accent4" phldr="1"/>
      <dgm:spPr/>
      <dgm:t>
        <a:bodyPr/>
        <a:lstStyle/>
        <a:p>
          <a:endParaRPr lang="cs-CZ"/>
        </a:p>
      </dgm:t>
    </dgm:pt>
    <dgm:pt modelId="{50516ECE-9EF6-4CFF-A1F1-AF873C966289}">
      <dgm:prSet phldrT="[Text]"/>
      <dgm:spPr/>
      <dgm:t>
        <a:bodyPr/>
        <a:lstStyle/>
        <a:p>
          <a:r>
            <a:rPr lang="cs-CZ">
              <a:latin typeface="Times New Roman" pitchFamily="18" charset="0"/>
              <a:cs typeface="Times New Roman" pitchFamily="18" charset="0"/>
            </a:rPr>
            <a:t>daně</a:t>
          </a:r>
        </a:p>
      </dgm:t>
    </dgm:pt>
    <dgm:pt modelId="{DBDCECA8-11A4-4904-B644-3E2F7990E707}" type="parTrans" cxnId="{0D9306A0-2F37-4650-9BD0-953C9785B8C6}">
      <dgm:prSet/>
      <dgm:spPr/>
      <dgm:t>
        <a:bodyPr/>
        <a:lstStyle/>
        <a:p>
          <a:endParaRPr lang="cs-CZ"/>
        </a:p>
      </dgm:t>
    </dgm:pt>
    <dgm:pt modelId="{916B4D50-C920-4898-9B22-AB0D2EA2A37C}" type="sibTrans" cxnId="{0D9306A0-2F37-4650-9BD0-953C9785B8C6}">
      <dgm:prSet/>
      <dgm:spPr/>
      <dgm:t>
        <a:bodyPr/>
        <a:lstStyle/>
        <a:p>
          <a:endParaRPr lang="cs-CZ"/>
        </a:p>
      </dgm:t>
    </dgm:pt>
    <dgm:pt modelId="{16B217F4-43D2-4585-A5A0-6C305C2BB227}">
      <dgm:prSet phldrT="[Text]"/>
      <dgm:spPr/>
      <dgm:t>
        <a:bodyPr/>
        <a:lstStyle/>
        <a:p>
          <a:r>
            <a:rPr lang="cs-CZ">
              <a:latin typeface="Times New Roman" pitchFamily="18" charset="0"/>
              <a:cs typeface="Times New Roman" pitchFamily="18" charset="0"/>
            </a:rPr>
            <a:t>z příjmů</a:t>
          </a:r>
        </a:p>
      </dgm:t>
    </dgm:pt>
    <dgm:pt modelId="{446E6459-9554-40EF-8510-D3510573B11F}" type="parTrans" cxnId="{76E04DC0-A14B-42BB-81EA-E6E2E52A3897}">
      <dgm:prSet/>
      <dgm:spPr/>
      <dgm:t>
        <a:bodyPr/>
        <a:lstStyle/>
        <a:p>
          <a:endParaRPr lang="cs-CZ"/>
        </a:p>
      </dgm:t>
    </dgm:pt>
    <dgm:pt modelId="{9D418D74-4CFE-4196-87E7-6E4EF53AA7AC}" type="sibTrans" cxnId="{76E04DC0-A14B-42BB-81EA-E6E2E52A3897}">
      <dgm:prSet/>
      <dgm:spPr/>
      <dgm:t>
        <a:bodyPr/>
        <a:lstStyle/>
        <a:p>
          <a:endParaRPr lang="cs-CZ"/>
        </a:p>
      </dgm:t>
    </dgm:pt>
    <dgm:pt modelId="{4E6CB79B-7935-4CA4-855D-3BC2175C27E2}">
      <dgm:prSet phldrT="[Text]"/>
      <dgm:spPr/>
      <dgm:t>
        <a:bodyPr/>
        <a:lstStyle/>
        <a:p>
          <a:r>
            <a:rPr lang="cs-CZ"/>
            <a:t>ze </a:t>
          </a:r>
          <a:r>
            <a:rPr lang="cs-CZ">
              <a:latin typeface="Times New Roman" pitchFamily="18" charset="0"/>
              <a:cs typeface="Times New Roman" pitchFamily="18" charset="0"/>
            </a:rPr>
            <a:t>spotřeby</a:t>
          </a:r>
        </a:p>
      </dgm:t>
    </dgm:pt>
    <dgm:pt modelId="{70E03CF8-4F91-47EE-98CD-AA0EA3A11119}" type="parTrans" cxnId="{38BF7C6C-7553-4763-ADF2-54742932F8BB}">
      <dgm:prSet/>
      <dgm:spPr/>
      <dgm:t>
        <a:bodyPr/>
        <a:lstStyle/>
        <a:p>
          <a:endParaRPr lang="cs-CZ"/>
        </a:p>
      </dgm:t>
    </dgm:pt>
    <dgm:pt modelId="{E838B224-2E66-45A6-9CA7-A488D272A54D}" type="sibTrans" cxnId="{38BF7C6C-7553-4763-ADF2-54742932F8BB}">
      <dgm:prSet/>
      <dgm:spPr/>
      <dgm:t>
        <a:bodyPr/>
        <a:lstStyle/>
        <a:p>
          <a:endParaRPr lang="cs-CZ"/>
        </a:p>
      </dgm:t>
    </dgm:pt>
    <dgm:pt modelId="{C32A32BE-277D-4AAF-8905-1B3B6DB2AA11}">
      <dgm:prSet phldrT="[Text]"/>
      <dgm:spPr/>
      <dgm:t>
        <a:bodyPr/>
        <a:lstStyle/>
        <a:p>
          <a:r>
            <a:rPr lang="cs-CZ">
              <a:latin typeface="Times New Roman" pitchFamily="18" charset="0"/>
              <a:cs typeface="Times New Roman" pitchFamily="18" charset="0"/>
            </a:rPr>
            <a:t>všeobecné</a:t>
          </a:r>
        </a:p>
      </dgm:t>
    </dgm:pt>
    <dgm:pt modelId="{4359B692-779D-4088-B478-18AB1C8FE5A1}" type="parTrans" cxnId="{0957DAE4-A82C-463D-B5C8-AB7561C7079E}">
      <dgm:prSet/>
      <dgm:spPr/>
      <dgm:t>
        <a:bodyPr/>
        <a:lstStyle/>
        <a:p>
          <a:endParaRPr lang="cs-CZ"/>
        </a:p>
      </dgm:t>
    </dgm:pt>
    <dgm:pt modelId="{CEB395A1-2F3B-4659-AD7F-F818E6D0E26A}" type="sibTrans" cxnId="{0957DAE4-A82C-463D-B5C8-AB7561C7079E}">
      <dgm:prSet/>
      <dgm:spPr/>
      <dgm:t>
        <a:bodyPr/>
        <a:lstStyle/>
        <a:p>
          <a:endParaRPr lang="cs-CZ"/>
        </a:p>
      </dgm:t>
    </dgm:pt>
    <dgm:pt modelId="{4471F431-B919-4C7F-A1EC-AE86321D35D6}">
      <dgm:prSet/>
      <dgm:spPr/>
      <dgm:t>
        <a:bodyPr/>
        <a:lstStyle/>
        <a:p>
          <a:r>
            <a:rPr lang="cs-CZ">
              <a:latin typeface="Times New Roman" pitchFamily="18" charset="0"/>
              <a:cs typeface="Times New Roman" pitchFamily="18" charset="0"/>
            </a:rPr>
            <a:t>sociální pojistné</a:t>
          </a:r>
        </a:p>
      </dgm:t>
    </dgm:pt>
    <dgm:pt modelId="{67D78B74-715E-46C9-915D-071F260A6C48}" type="parTrans" cxnId="{B8FE3DE8-FCFF-4BBE-A917-B32D61ADE6C3}">
      <dgm:prSet/>
      <dgm:spPr/>
      <dgm:t>
        <a:bodyPr/>
        <a:lstStyle/>
        <a:p>
          <a:endParaRPr lang="cs-CZ"/>
        </a:p>
      </dgm:t>
    </dgm:pt>
    <dgm:pt modelId="{873160DC-8A23-4C1B-AD76-7E07699CBE50}" type="sibTrans" cxnId="{B8FE3DE8-FCFF-4BBE-A917-B32D61ADE6C3}">
      <dgm:prSet/>
      <dgm:spPr/>
      <dgm:t>
        <a:bodyPr/>
        <a:lstStyle/>
        <a:p>
          <a:endParaRPr lang="cs-CZ"/>
        </a:p>
      </dgm:t>
    </dgm:pt>
    <dgm:pt modelId="{B5CBE3FC-58C4-4580-95A2-165CA99768CD}">
      <dgm:prSet/>
      <dgm:spPr/>
      <dgm:t>
        <a:bodyPr/>
        <a:lstStyle/>
        <a:p>
          <a:r>
            <a:rPr lang="cs-CZ">
              <a:latin typeface="Times New Roman" pitchFamily="18" charset="0"/>
              <a:cs typeface="Times New Roman" pitchFamily="18" charset="0"/>
            </a:rPr>
            <a:t>majetkové</a:t>
          </a:r>
        </a:p>
      </dgm:t>
    </dgm:pt>
    <dgm:pt modelId="{6F038C72-42D2-4F9E-9BF8-ED88C7E0C6EC}" type="parTrans" cxnId="{77013921-9A65-4BBC-A263-CC21FEB96243}">
      <dgm:prSet/>
      <dgm:spPr/>
      <dgm:t>
        <a:bodyPr/>
        <a:lstStyle/>
        <a:p>
          <a:endParaRPr lang="cs-CZ"/>
        </a:p>
      </dgm:t>
    </dgm:pt>
    <dgm:pt modelId="{F509E730-59C0-4201-9865-7832FDA07A8C}" type="sibTrans" cxnId="{77013921-9A65-4BBC-A263-CC21FEB96243}">
      <dgm:prSet/>
      <dgm:spPr/>
      <dgm:t>
        <a:bodyPr/>
        <a:lstStyle/>
        <a:p>
          <a:endParaRPr lang="cs-CZ"/>
        </a:p>
      </dgm:t>
    </dgm:pt>
    <dgm:pt modelId="{3E18E248-A42F-45E2-97E2-BA1CF5D2FE54}">
      <dgm:prSet/>
      <dgm:spPr/>
      <dgm:t>
        <a:bodyPr/>
        <a:lstStyle/>
        <a:p>
          <a:r>
            <a:rPr lang="cs-CZ">
              <a:latin typeface="Times New Roman" pitchFamily="18" charset="0"/>
              <a:cs typeface="Times New Roman" pitchFamily="18" charset="0"/>
            </a:rPr>
            <a:t>výběrové</a:t>
          </a:r>
        </a:p>
      </dgm:t>
    </dgm:pt>
    <dgm:pt modelId="{97E5740C-352A-4B14-B583-90152A4EB3A5}" type="parTrans" cxnId="{97207137-043D-49B2-A2B8-3040FB83D5C2}">
      <dgm:prSet/>
      <dgm:spPr/>
      <dgm:t>
        <a:bodyPr/>
        <a:lstStyle/>
        <a:p>
          <a:endParaRPr lang="cs-CZ"/>
        </a:p>
      </dgm:t>
    </dgm:pt>
    <dgm:pt modelId="{3C788AFC-8394-46C8-BFF0-DD3D3BE0A824}" type="sibTrans" cxnId="{97207137-043D-49B2-A2B8-3040FB83D5C2}">
      <dgm:prSet/>
      <dgm:spPr/>
      <dgm:t>
        <a:bodyPr/>
        <a:lstStyle/>
        <a:p>
          <a:endParaRPr lang="cs-CZ"/>
        </a:p>
      </dgm:t>
    </dgm:pt>
    <dgm:pt modelId="{F3762CF9-376A-4A19-A9FF-DA9988F93BCA}">
      <dgm:prSet/>
      <dgm:spPr/>
      <dgm:t>
        <a:bodyPr/>
        <a:lstStyle/>
        <a:p>
          <a:r>
            <a:rPr lang="cs-CZ">
              <a:latin typeface="Times New Roman" pitchFamily="18" charset="0"/>
              <a:cs typeface="Times New Roman" pitchFamily="18" charset="0"/>
            </a:rPr>
            <a:t>fyzických osob</a:t>
          </a:r>
        </a:p>
      </dgm:t>
    </dgm:pt>
    <dgm:pt modelId="{D777E130-B749-40C1-848D-41B4423A6BF8}" type="parTrans" cxnId="{3C44DA27-2F9A-4F80-B264-D7664FA68607}">
      <dgm:prSet/>
      <dgm:spPr/>
    </dgm:pt>
    <dgm:pt modelId="{E667B983-E74A-42F1-B1B3-C6342681AD31}" type="sibTrans" cxnId="{3C44DA27-2F9A-4F80-B264-D7664FA68607}">
      <dgm:prSet/>
      <dgm:spPr/>
    </dgm:pt>
    <dgm:pt modelId="{E90AB420-538A-4ACB-92A1-AC9DA62FA92C}">
      <dgm:prSet/>
      <dgm:spPr/>
      <dgm:t>
        <a:bodyPr/>
        <a:lstStyle/>
        <a:p>
          <a:r>
            <a:rPr lang="cs-CZ">
              <a:latin typeface="Times New Roman" pitchFamily="18" charset="0"/>
              <a:cs typeface="Times New Roman" pitchFamily="18" charset="0"/>
            </a:rPr>
            <a:t>právnických osob</a:t>
          </a:r>
        </a:p>
      </dgm:t>
    </dgm:pt>
    <dgm:pt modelId="{F4E7C808-6FB2-4C2E-A423-17DB389161AE}" type="parTrans" cxnId="{98B50E88-3741-4A2B-9023-885BE2E48B6C}">
      <dgm:prSet/>
      <dgm:spPr/>
    </dgm:pt>
    <dgm:pt modelId="{D1BBB9F6-FA60-42B3-9E99-92272EF2A92A}" type="sibTrans" cxnId="{98B50E88-3741-4A2B-9023-885BE2E48B6C}">
      <dgm:prSet/>
      <dgm:spPr/>
    </dgm:pt>
    <dgm:pt modelId="{ED0B5899-834E-4695-8494-6AFC4AAFCCFA}" type="pres">
      <dgm:prSet presAssocID="{F35331DD-C343-406D-8406-B599B4069312}" presName="hierChild1" presStyleCnt="0">
        <dgm:presLayoutVars>
          <dgm:chPref val="1"/>
          <dgm:dir/>
          <dgm:animOne val="branch"/>
          <dgm:animLvl val="lvl"/>
          <dgm:resizeHandles/>
        </dgm:presLayoutVars>
      </dgm:prSet>
      <dgm:spPr/>
      <dgm:t>
        <a:bodyPr/>
        <a:lstStyle/>
        <a:p>
          <a:endParaRPr lang="cs-CZ"/>
        </a:p>
      </dgm:t>
    </dgm:pt>
    <dgm:pt modelId="{51867445-5228-4D38-AC08-8F5A6725E3D1}" type="pres">
      <dgm:prSet presAssocID="{50516ECE-9EF6-4CFF-A1F1-AF873C966289}" presName="hierRoot1" presStyleCnt="0"/>
      <dgm:spPr/>
    </dgm:pt>
    <dgm:pt modelId="{11749279-E833-4E5C-9B18-57897898FFE3}" type="pres">
      <dgm:prSet presAssocID="{50516ECE-9EF6-4CFF-A1F1-AF873C966289}" presName="composite" presStyleCnt="0"/>
      <dgm:spPr/>
    </dgm:pt>
    <dgm:pt modelId="{02F2D143-6A02-43CC-8DC3-A4D80715D390}" type="pres">
      <dgm:prSet presAssocID="{50516ECE-9EF6-4CFF-A1F1-AF873C966289}" presName="background" presStyleLbl="node0" presStyleIdx="0" presStyleCnt="1"/>
      <dgm:spPr/>
    </dgm:pt>
    <dgm:pt modelId="{EC64C17B-CAA5-4417-8C11-1676FF8B8E8E}" type="pres">
      <dgm:prSet presAssocID="{50516ECE-9EF6-4CFF-A1F1-AF873C966289}" presName="text" presStyleLbl="fgAcc0" presStyleIdx="0" presStyleCnt="1">
        <dgm:presLayoutVars>
          <dgm:chPref val="3"/>
        </dgm:presLayoutVars>
      </dgm:prSet>
      <dgm:spPr/>
      <dgm:t>
        <a:bodyPr/>
        <a:lstStyle/>
        <a:p>
          <a:endParaRPr lang="cs-CZ"/>
        </a:p>
      </dgm:t>
    </dgm:pt>
    <dgm:pt modelId="{C3CFA894-EF83-415B-A483-0B80A53C0607}" type="pres">
      <dgm:prSet presAssocID="{50516ECE-9EF6-4CFF-A1F1-AF873C966289}" presName="hierChild2" presStyleCnt="0"/>
      <dgm:spPr/>
    </dgm:pt>
    <dgm:pt modelId="{1BB4C285-54B3-46A9-9A77-4BDAB9355431}" type="pres">
      <dgm:prSet presAssocID="{446E6459-9554-40EF-8510-D3510573B11F}" presName="Name10" presStyleLbl="parChTrans1D2" presStyleIdx="0" presStyleCnt="4"/>
      <dgm:spPr/>
      <dgm:t>
        <a:bodyPr/>
        <a:lstStyle/>
        <a:p>
          <a:endParaRPr lang="cs-CZ"/>
        </a:p>
      </dgm:t>
    </dgm:pt>
    <dgm:pt modelId="{6C1F176F-C023-4C36-AF19-212DB6815DFF}" type="pres">
      <dgm:prSet presAssocID="{16B217F4-43D2-4585-A5A0-6C305C2BB227}" presName="hierRoot2" presStyleCnt="0"/>
      <dgm:spPr/>
    </dgm:pt>
    <dgm:pt modelId="{2B82EF75-0B9F-4AE4-91E9-83237DF4351C}" type="pres">
      <dgm:prSet presAssocID="{16B217F4-43D2-4585-A5A0-6C305C2BB227}" presName="composite2" presStyleCnt="0"/>
      <dgm:spPr/>
    </dgm:pt>
    <dgm:pt modelId="{A9CFCEF7-9B56-408A-A016-576315449544}" type="pres">
      <dgm:prSet presAssocID="{16B217F4-43D2-4585-A5A0-6C305C2BB227}" presName="background2" presStyleLbl="node2" presStyleIdx="0" presStyleCnt="4"/>
      <dgm:spPr/>
    </dgm:pt>
    <dgm:pt modelId="{FC9803A0-AFC2-4C74-BC0E-93AF6496B221}" type="pres">
      <dgm:prSet presAssocID="{16B217F4-43D2-4585-A5A0-6C305C2BB227}" presName="text2" presStyleLbl="fgAcc2" presStyleIdx="0" presStyleCnt="4">
        <dgm:presLayoutVars>
          <dgm:chPref val="3"/>
        </dgm:presLayoutVars>
      </dgm:prSet>
      <dgm:spPr/>
      <dgm:t>
        <a:bodyPr/>
        <a:lstStyle/>
        <a:p>
          <a:endParaRPr lang="cs-CZ"/>
        </a:p>
      </dgm:t>
    </dgm:pt>
    <dgm:pt modelId="{9BCAB4C9-8C86-4430-A54C-23079BEDAA0E}" type="pres">
      <dgm:prSet presAssocID="{16B217F4-43D2-4585-A5A0-6C305C2BB227}" presName="hierChild3" presStyleCnt="0"/>
      <dgm:spPr/>
    </dgm:pt>
    <dgm:pt modelId="{4F4FACD0-93AA-4C94-BD75-140CD05EBCB7}" type="pres">
      <dgm:prSet presAssocID="{D777E130-B749-40C1-848D-41B4423A6BF8}" presName="Name17" presStyleLbl="parChTrans1D3" presStyleIdx="0" presStyleCnt="4"/>
      <dgm:spPr/>
    </dgm:pt>
    <dgm:pt modelId="{24774886-051C-48E8-839B-5F2C70C493B2}" type="pres">
      <dgm:prSet presAssocID="{F3762CF9-376A-4A19-A9FF-DA9988F93BCA}" presName="hierRoot3" presStyleCnt="0"/>
      <dgm:spPr/>
    </dgm:pt>
    <dgm:pt modelId="{0ED0DB48-5573-4AFD-8E26-928AF5BA5D8C}" type="pres">
      <dgm:prSet presAssocID="{F3762CF9-376A-4A19-A9FF-DA9988F93BCA}" presName="composite3" presStyleCnt="0"/>
      <dgm:spPr/>
    </dgm:pt>
    <dgm:pt modelId="{F4BAD38C-E05A-4B08-BC4E-73667922F62F}" type="pres">
      <dgm:prSet presAssocID="{F3762CF9-376A-4A19-A9FF-DA9988F93BCA}" presName="background3" presStyleLbl="node3" presStyleIdx="0" presStyleCnt="4"/>
      <dgm:spPr/>
    </dgm:pt>
    <dgm:pt modelId="{D5A7C921-74C4-4D01-8D55-B7103D0E49FE}" type="pres">
      <dgm:prSet presAssocID="{F3762CF9-376A-4A19-A9FF-DA9988F93BCA}" presName="text3" presStyleLbl="fgAcc3" presStyleIdx="0" presStyleCnt="4">
        <dgm:presLayoutVars>
          <dgm:chPref val="3"/>
        </dgm:presLayoutVars>
      </dgm:prSet>
      <dgm:spPr/>
      <dgm:t>
        <a:bodyPr/>
        <a:lstStyle/>
        <a:p>
          <a:endParaRPr lang="cs-CZ"/>
        </a:p>
      </dgm:t>
    </dgm:pt>
    <dgm:pt modelId="{2B3CCFAC-AEBA-45FE-A5A7-F7F35E166A2A}" type="pres">
      <dgm:prSet presAssocID="{F3762CF9-376A-4A19-A9FF-DA9988F93BCA}" presName="hierChild4" presStyleCnt="0"/>
      <dgm:spPr/>
    </dgm:pt>
    <dgm:pt modelId="{DA0A19BC-D079-492A-BAC9-6AA02E230E28}" type="pres">
      <dgm:prSet presAssocID="{F4E7C808-6FB2-4C2E-A423-17DB389161AE}" presName="Name17" presStyleLbl="parChTrans1D3" presStyleIdx="1" presStyleCnt="4"/>
      <dgm:spPr/>
    </dgm:pt>
    <dgm:pt modelId="{74D33831-05C7-4DDE-B517-410B23416D6B}" type="pres">
      <dgm:prSet presAssocID="{E90AB420-538A-4ACB-92A1-AC9DA62FA92C}" presName="hierRoot3" presStyleCnt="0"/>
      <dgm:spPr/>
    </dgm:pt>
    <dgm:pt modelId="{F1C5503B-04A7-48B6-AB27-CCCEEEFACE50}" type="pres">
      <dgm:prSet presAssocID="{E90AB420-538A-4ACB-92A1-AC9DA62FA92C}" presName="composite3" presStyleCnt="0"/>
      <dgm:spPr/>
    </dgm:pt>
    <dgm:pt modelId="{3C6FE75C-0F44-4A75-BDEA-0E66BE014B0B}" type="pres">
      <dgm:prSet presAssocID="{E90AB420-538A-4ACB-92A1-AC9DA62FA92C}" presName="background3" presStyleLbl="node3" presStyleIdx="1" presStyleCnt="4"/>
      <dgm:spPr/>
    </dgm:pt>
    <dgm:pt modelId="{E9D38C19-E7D0-49C9-8BCF-DD40CA0608D6}" type="pres">
      <dgm:prSet presAssocID="{E90AB420-538A-4ACB-92A1-AC9DA62FA92C}" presName="text3" presStyleLbl="fgAcc3" presStyleIdx="1" presStyleCnt="4">
        <dgm:presLayoutVars>
          <dgm:chPref val="3"/>
        </dgm:presLayoutVars>
      </dgm:prSet>
      <dgm:spPr/>
      <dgm:t>
        <a:bodyPr/>
        <a:lstStyle/>
        <a:p>
          <a:endParaRPr lang="cs-CZ"/>
        </a:p>
      </dgm:t>
    </dgm:pt>
    <dgm:pt modelId="{53F37C8A-8F00-4B29-8308-5024AE2DB8FC}" type="pres">
      <dgm:prSet presAssocID="{E90AB420-538A-4ACB-92A1-AC9DA62FA92C}" presName="hierChild4" presStyleCnt="0"/>
      <dgm:spPr/>
    </dgm:pt>
    <dgm:pt modelId="{A7E43FE2-AE1D-4648-9F82-BCF0584594FD}" type="pres">
      <dgm:prSet presAssocID="{70E03CF8-4F91-47EE-98CD-AA0EA3A11119}" presName="Name10" presStyleLbl="parChTrans1D2" presStyleIdx="1" presStyleCnt="4"/>
      <dgm:spPr/>
      <dgm:t>
        <a:bodyPr/>
        <a:lstStyle/>
        <a:p>
          <a:endParaRPr lang="cs-CZ"/>
        </a:p>
      </dgm:t>
    </dgm:pt>
    <dgm:pt modelId="{D71B83E5-2B76-45D6-B347-AD929EA2B66F}" type="pres">
      <dgm:prSet presAssocID="{4E6CB79B-7935-4CA4-855D-3BC2175C27E2}" presName="hierRoot2" presStyleCnt="0"/>
      <dgm:spPr/>
    </dgm:pt>
    <dgm:pt modelId="{42607D8F-D158-49D1-9484-3CC744953F14}" type="pres">
      <dgm:prSet presAssocID="{4E6CB79B-7935-4CA4-855D-3BC2175C27E2}" presName="composite2" presStyleCnt="0"/>
      <dgm:spPr/>
    </dgm:pt>
    <dgm:pt modelId="{D0E5188F-05AD-40A2-837F-5AF8DC977B22}" type="pres">
      <dgm:prSet presAssocID="{4E6CB79B-7935-4CA4-855D-3BC2175C27E2}" presName="background2" presStyleLbl="node2" presStyleIdx="1" presStyleCnt="4"/>
      <dgm:spPr/>
    </dgm:pt>
    <dgm:pt modelId="{20F5DA36-5AA7-4709-BE1B-1C7303619F78}" type="pres">
      <dgm:prSet presAssocID="{4E6CB79B-7935-4CA4-855D-3BC2175C27E2}" presName="text2" presStyleLbl="fgAcc2" presStyleIdx="1" presStyleCnt="4">
        <dgm:presLayoutVars>
          <dgm:chPref val="3"/>
        </dgm:presLayoutVars>
      </dgm:prSet>
      <dgm:spPr/>
      <dgm:t>
        <a:bodyPr/>
        <a:lstStyle/>
        <a:p>
          <a:endParaRPr lang="cs-CZ"/>
        </a:p>
      </dgm:t>
    </dgm:pt>
    <dgm:pt modelId="{3C253BC1-2D94-4066-9353-8874541B99E9}" type="pres">
      <dgm:prSet presAssocID="{4E6CB79B-7935-4CA4-855D-3BC2175C27E2}" presName="hierChild3" presStyleCnt="0"/>
      <dgm:spPr/>
    </dgm:pt>
    <dgm:pt modelId="{9CD44AD4-60F2-4F7C-B03D-F57B47016E0C}" type="pres">
      <dgm:prSet presAssocID="{4359B692-779D-4088-B478-18AB1C8FE5A1}" presName="Name17" presStyleLbl="parChTrans1D3" presStyleIdx="2" presStyleCnt="4"/>
      <dgm:spPr/>
      <dgm:t>
        <a:bodyPr/>
        <a:lstStyle/>
        <a:p>
          <a:endParaRPr lang="cs-CZ"/>
        </a:p>
      </dgm:t>
    </dgm:pt>
    <dgm:pt modelId="{4808AA3F-6E98-4276-BC5A-18314A68C5CD}" type="pres">
      <dgm:prSet presAssocID="{C32A32BE-277D-4AAF-8905-1B3B6DB2AA11}" presName="hierRoot3" presStyleCnt="0"/>
      <dgm:spPr/>
    </dgm:pt>
    <dgm:pt modelId="{8306D2E9-D60B-4344-A7D7-A323005528ED}" type="pres">
      <dgm:prSet presAssocID="{C32A32BE-277D-4AAF-8905-1B3B6DB2AA11}" presName="composite3" presStyleCnt="0"/>
      <dgm:spPr/>
    </dgm:pt>
    <dgm:pt modelId="{A17BF43E-4934-4AD2-A720-21FAC3AB740C}" type="pres">
      <dgm:prSet presAssocID="{C32A32BE-277D-4AAF-8905-1B3B6DB2AA11}" presName="background3" presStyleLbl="node3" presStyleIdx="2" presStyleCnt="4"/>
      <dgm:spPr/>
    </dgm:pt>
    <dgm:pt modelId="{60C4AF52-1665-4C6C-BA90-313AB4A6E42E}" type="pres">
      <dgm:prSet presAssocID="{C32A32BE-277D-4AAF-8905-1B3B6DB2AA11}" presName="text3" presStyleLbl="fgAcc3" presStyleIdx="2" presStyleCnt="4">
        <dgm:presLayoutVars>
          <dgm:chPref val="3"/>
        </dgm:presLayoutVars>
      </dgm:prSet>
      <dgm:spPr/>
      <dgm:t>
        <a:bodyPr/>
        <a:lstStyle/>
        <a:p>
          <a:endParaRPr lang="cs-CZ"/>
        </a:p>
      </dgm:t>
    </dgm:pt>
    <dgm:pt modelId="{49090B6A-659C-4A8B-A756-25759EBC644D}" type="pres">
      <dgm:prSet presAssocID="{C32A32BE-277D-4AAF-8905-1B3B6DB2AA11}" presName="hierChild4" presStyleCnt="0"/>
      <dgm:spPr/>
    </dgm:pt>
    <dgm:pt modelId="{548481C1-F350-4246-AB6E-CBBDE576893A}" type="pres">
      <dgm:prSet presAssocID="{97E5740C-352A-4B14-B583-90152A4EB3A5}" presName="Name17" presStyleLbl="parChTrans1D3" presStyleIdx="3" presStyleCnt="4"/>
      <dgm:spPr/>
      <dgm:t>
        <a:bodyPr/>
        <a:lstStyle/>
        <a:p>
          <a:endParaRPr lang="cs-CZ"/>
        </a:p>
      </dgm:t>
    </dgm:pt>
    <dgm:pt modelId="{3D1C90D6-6110-489B-A5F6-D1CCD2A46D3F}" type="pres">
      <dgm:prSet presAssocID="{3E18E248-A42F-45E2-97E2-BA1CF5D2FE54}" presName="hierRoot3" presStyleCnt="0"/>
      <dgm:spPr/>
    </dgm:pt>
    <dgm:pt modelId="{C693A799-FDE8-415D-8FF3-85752B5C0C8A}" type="pres">
      <dgm:prSet presAssocID="{3E18E248-A42F-45E2-97E2-BA1CF5D2FE54}" presName="composite3" presStyleCnt="0"/>
      <dgm:spPr/>
    </dgm:pt>
    <dgm:pt modelId="{34CA7809-6D09-4299-B3BB-8B2477BB54EC}" type="pres">
      <dgm:prSet presAssocID="{3E18E248-A42F-45E2-97E2-BA1CF5D2FE54}" presName="background3" presStyleLbl="node3" presStyleIdx="3" presStyleCnt="4"/>
      <dgm:spPr/>
    </dgm:pt>
    <dgm:pt modelId="{A9D20A64-D95B-419F-BFE2-0A6A7C2DC6F7}" type="pres">
      <dgm:prSet presAssocID="{3E18E248-A42F-45E2-97E2-BA1CF5D2FE54}" presName="text3" presStyleLbl="fgAcc3" presStyleIdx="3" presStyleCnt="4">
        <dgm:presLayoutVars>
          <dgm:chPref val="3"/>
        </dgm:presLayoutVars>
      </dgm:prSet>
      <dgm:spPr/>
      <dgm:t>
        <a:bodyPr/>
        <a:lstStyle/>
        <a:p>
          <a:endParaRPr lang="cs-CZ"/>
        </a:p>
      </dgm:t>
    </dgm:pt>
    <dgm:pt modelId="{F0A241D8-021B-4CC2-B100-85D5659BDA03}" type="pres">
      <dgm:prSet presAssocID="{3E18E248-A42F-45E2-97E2-BA1CF5D2FE54}" presName="hierChild4" presStyleCnt="0"/>
      <dgm:spPr/>
    </dgm:pt>
    <dgm:pt modelId="{64B2F3CF-DB7C-4503-9682-583CAEC93EF4}" type="pres">
      <dgm:prSet presAssocID="{67D78B74-715E-46C9-915D-071F260A6C48}" presName="Name10" presStyleLbl="parChTrans1D2" presStyleIdx="2" presStyleCnt="4"/>
      <dgm:spPr/>
      <dgm:t>
        <a:bodyPr/>
        <a:lstStyle/>
        <a:p>
          <a:endParaRPr lang="cs-CZ"/>
        </a:p>
      </dgm:t>
    </dgm:pt>
    <dgm:pt modelId="{E2BF9FC3-0CC4-4546-8365-6894BEB779CD}" type="pres">
      <dgm:prSet presAssocID="{4471F431-B919-4C7F-A1EC-AE86321D35D6}" presName="hierRoot2" presStyleCnt="0"/>
      <dgm:spPr/>
    </dgm:pt>
    <dgm:pt modelId="{3330FD87-EF7D-4C13-A98D-2097FB38D198}" type="pres">
      <dgm:prSet presAssocID="{4471F431-B919-4C7F-A1EC-AE86321D35D6}" presName="composite2" presStyleCnt="0"/>
      <dgm:spPr/>
    </dgm:pt>
    <dgm:pt modelId="{0BA404F3-E28B-4748-969D-33D181579D96}" type="pres">
      <dgm:prSet presAssocID="{4471F431-B919-4C7F-A1EC-AE86321D35D6}" presName="background2" presStyleLbl="node2" presStyleIdx="2" presStyleCnt="4"/>
      <dgm:spPr/>
    </dgm:pt>
    <dgm:pt modelId="{C4F632FA-3F36-48A5-BC87-BC669B5D5A05}" type="pres">
      <dgm:prSet presAssocID="{4471F431-B919-4C7F-A1EC-AE86321D35D6}" presName="text2" presStyleLbl="fgAcc2" presStyleIdx="2" presStyleCnt="4">
        <dgm:presLayoutVars>
          <dgm:chPref val="3"/>
        </dgm:presLayoutVars>
      </dgm:prSet>
      <dgm:spPr/>
      <dgm:t>
        <a:bodyPr/>
        <a:lstStyle/>
        <a:p>
          <a:endParaRPr lang="cs-CZ"/>
        </a:p>
      </dgm:t>
    </dgm:pt>
    <dgm:pt modelId="{FCF8DB46-29BB-4B7A-B2F9-DA081215D3CC}" type="pres">
      <dgm:prSet presAssocID="{4471F431-B919-4C7F-A1EC-AE86321D35D6}" presName="hierChild3" presStyleCnt="0"/>
      <dgm:spPr/>
    </dgm:pt>
    <dgm:pt modelId="{49BC0610-24AE-4288-A89E-DAF4E8AB9837}" type="pres">
      <dgm:prSet presAssocID="{6F038C72-42D2-4F9E-9BF8-ED88C7E0C6EC}" presName="Name10" presStyleLbl="parChTrans1D2" presStyleIdx="3" presStyleCnt="4"/>
      <dgm:spPr/>
      <dgm:t>
        <a:bodyPr/>
        <a:lstStyle/>
        <a:p>
          <a:endParaRPr lang="cs-CZ"/>
        </a:p>
      </dgm:t>
    </dgm:pt>
    <dgm:pt modelId="{07CAEDEE-49F1-4505-9BED-6565495B5BDC}" type="pres">
      <dgm:prSet presAssocID="{B5CBE3FC-58C4-4580-95A2-165CA99768CD}" presName="hierRoot2" presStyleCnt="0"/>
      <dgm:spPr/>
    </dgm:pt>
    <dgm:pt modelId="{9CCF1465-D121-4DDE-8BEF-E7E0F2274336}" type="pres">
      <dgm:prSet presAssocID="{B5CBE3FC-58C4-4580-95A2-165CA99768CD}" presName="composite2" presStyleCnt="0"/>
      <dgm:spPr/>
    </dgm:pt>
    <dgm:pt modelId="{057C009D-F7E3-4515-857D-E25FA14A3178}" type="pres">
      <dgm:prSet presAssocID="{B5CBE3FC-58C4-4580-95A2-165CA99768CD}" presName="background2" presStyleLbl="node2" presStyleIdx="3" presStyleCnt="4"/>
      <dgm:spPr/>
    </dgm:pt>
    <dgm:pt modelId="{159F6F04-1A88-474B-92CF-706F4987B3DF}" type="pres">
      <dgm:prSet presAssocID="{B5CBE3FC-58C4-4580-95A2-165CA99768CD}" presName="text2" presStyleLbl="fgAcc2" presStyleIdx="3" presStyleCnt="4">
        <dgm:presLayoutVars>
          <dgm:chPref val="3"/>
        </dgm:presLayoutVars>
      </dgm:prSet>
      <dgm:spPr/>
      <dgm:t>
        <a:bodyPr/>
        <a:lstStyle/>
        <a:p>
          <a:endParaRPr lang="cs-CZ"/>
        </a:p>
      </dgm:t>
    </dgm:pt>
    <dgm:pt modelId="{F41D1389-8B18-4C23-8AAF-C83A85F98F46}" type="pres">
      <dgm:prSet presAssocID="{B5CBE3FC-58C4-4580-95A2-165CA99768CD}" presName="hierChild3" presStyleCnt="0"/>
      <dgm:spPr/>
    </dgm:pt>
  </dgm:ptLst>
  <dgm:cxnLst>
    <dgm:cxn modelId="{3C44DA27-2F9A-4F80-B264-D7664FA68607}" srcId="{16B217F4-43D2-4585-A5A0-6C305C2BB227}" destId="{F3762CF9-376A-4A19-A9FF-DA9988F93BCA}" srcOrd="0" destOrd="0" parTransId="{D777E130-B749-40C1-848D-41B4423A6BF8}" sibTransId="{E667B983-E74A-42F1-B1B3-C6342681AD31}"/>
    <dgm:cxn modelId="{39AA4A77-A31A-46EE-B435-4EBB3CBA3DE1}" type="presOf" srcId="{446E6459-9554-40EF-8510-D3510573B11F}" destId="{1BB4C285-54B3-46A9-9A77-4BDAB9355431}" srcOrd="0" destOrd="0" presId="urn:microsoft.com/office/officeart/2005/8/layout/hierarchy1"/>
    <dgm:cxn modelId="{38BF7C6C-7553-4763-ADF2-54742932F8BB}" srcId="{50516ECE-9EF6-4CFF-A1F1-AF873C966289}" destId="{4E6CB79B-7935-4CA4-855D-3BC2175C27E2}" srcOrd="1" destOrd="0" parTransId="{70E03CF8-4F91-47EE-98CD-AA0EA3A11119}" sibTransId="{E838B224-2E66-45A6-9CA7-A488D272A54D}"/>
    <dgm:cxn modelId="{B7026508-5A02-4053-BEAB-C738D9A4E07F}" type="presOf" srcId="{F35331DD-C343-406D-8406-B599B4069312}" destId="{ED0B5899-834E-4695-8494-6AFC4AAFCCFA}" srcOrd="0" destOrd="0" presId="urn:microsoft.com/office/officeart/2005/8/layout/hierarchy1"/>
    <dgm:cxn modelId="{699A4171-C98C-4EC7-B3CA-BAC2BD362580}" type="presOf" srcId="{B5CBE3FC-58C4-4580-95A2-165CA99768CD}" destId="{159F6F04-1A88-474B-92CF-706F4987B3DF}" srcOrd="0" destOrd="0" presId="urn:microsoft.com/office/officeart/2005/8/layout/hierarchy1"/>
    <dgm:cxn modelId="{98B50E88-3741-4A2B-9023-885BE2E48B6C}" srcId="{16B217F4-43D2-4585-A5A0-6C305C2BB227}" destId="{E90AB420-538A-4ACB-92A1-AC9DA62FA92C}" srcOrd="1" destOrd="0" parTransId="{F4E7C808-6FB2-4C2E-A423-17DB389161AE}" sibTransId="{D1BBB9F6-FA60-42B3-9E99-92272EF2A92A}"/>
    <dgm:cxn modelId="{0957DAE4-A82C-463D-B5C8-AB7561C7079E}" srcId="{4E6CB79B-7935-4CA4-855D-3BC2175C27E2}" destId="{C32A32BE-277D-4AAF-8905-1B3B6DB2AA11}" srcOrd="0" destOrd="0" parTransId="{4359B692-779D-4088-B478-18AB1C8FE5A1}" sibTransId="{CEB395A1-2F3B-4659-AD7F-F818E6D0E26A}"/>
    <dgm:cxn modelId="{B0014BE4-FDDC-4615-8F28-568952797A16}" type="presOf" srcId="{6F038C72-42D2-4F9E-9BF8-ED88C7E0C6EC}" destId="{49BC0610-24AE-4288-A89E-DAF4E8AB9837}" srcOrd="0" destOrd="0" presId="urn:microsoft.com/office/officeart/2005/8/layout/hierarchy1"/>
    <dgm:cxn modelId="{97207137-043D-49B2-A2B8-3040FB83D5C2}" srcId="{4E6CB79B-7935-4CA4-855D-3BC2175C27E2}" destId="{3E18E248-A42F-45E2-97E2-BA1CF5D2FE54}" srcOrd="1" destOrd="0" parTransId="{97E5740C-352A-4B14-B583-90152A4EB3A5}" sibTransId="{3C788AFC-8394-46C8-BFF0-DD3D3BE0A824}"/>
    <dgm:cxn modelId="{B0070A12-081B-4AA2-BA9C-FBD4D3DD9A42}" type="presOf" srcId="{E90AB420-538A-4ACB-92A1-AC9DA62FA92C}" destId="{E9D38C19-E7D0-49C9-8BCF-DD40CA0608D6}" srcOrd="0" destOrd="0" presId="urn:microsoft.com/office/officeart/2005/8/layout/hierarchy1"/>
    <dgm:cxn modelId="{36D4072C-A03B-49AB-A604-C7D9EF937A2E}" type="presOf" srcId="{4471F431-B919-4C7F-A1EC-AE86321D35D6}" destId="{C4F632FA-3F36-48A5-BC87-BC669B5D5A05}" srcOrd="0" destOrd="0" presId="urn:microsoft.com/office/officeart/2005/8/layout/hierarchy1"/>
    <dgm:cxn modelId="{4B44859F-153A-4C0A-B671-B9DDD1573966}" type="presOf" srcId="{67D78B74-715E-46C9-915D-071F260A6C48}" destId="{64B2F3CF-DB7C-4503-9682-583CAEC93EF4}" srcOrd="0" destOrd="0" presId="urn:microsoft.com/office/officeart/2005/8/layout/hierarchy1"/>
    <dgm:cxn modelId="{B8240F4D-CFEA-4B2E-8757-B5ADA337307D}" type="presOf" srcId="{C32A32BE-277D-4AAF-8905-1B3B6DB2AA11}" destId="{60C4AF52-1665-4C6C-BA90-313AB4A6E42E}" srcOrd="0" destOrd="0" presId="urn:microsoft.com/office/officeart/2005/8/layout/hierarchy1"/>
    <dgm:cxn modelId="{26FBCB23-BA71-4E47-A210-8152582AB535}" type="presOf" srcId="{16B217F4-43D2-4585-A5A0-6C305C2BB227}" destId="{FC9803A0-AFC2-4C74-BC0E-93AF6496B221}" srcOrd="0" destOrd="0" presId="urn:microsoft.com/office/officeart/2005/8/layout/hierarchy1"/>
    <dgm:cxn modelId="{1E32151C-198C-4DDF-AF3C-44938C58601E}" type="presOf" srcId="{3E18E248-A42F-45E2-97E2-BA1CF5D2FE54}" destId="{A9D20A64-D95B-419F-BFE2-0A6A7C2DC6F7}" srcOrd="0" destOrd="0" presId="urn:microsoft.com/office/officeart/2005/8/layout/hierarchy1"/>
    <dgm:cxn modelId="{AF67E1DF-642B-431F-9CAD-55C34A7BCD95}" type="presOf" srcId="{F4E7C808-6FB2-4C2E-A423-17DB389161AE}" destId="{DA0A19BC-D079-492A-BAC9-6AA02E230E28}" srcOrd="0" destOrd="0" presId="urn:microsoft.com/office/officeart/2005/8/layout/hierarchy1"/>
    <dgm:cxn modelId="{77013921-9A65-4BBC-A263-CC21FEB96243}" srcId="{50516ECE-9EF6-4CFF-A1F1-AF873C966289}" destId="{B5CBE3FC-58C4-4580-95A2-165CA99768CD}" srcOrd="3" destOrd="0" parTransId="{6F038C72-42D2-4F9E-9BF8-ED88C7E0C6EC}" sibTransId="{F509E730-59C0-4201-9865-7832FDA07A8C}"/>
    <dgm:cxn modelId="{76E04DC0-A14B-42BB-81EA-E6E2E52A3897}" srcId="{50516ECE-9EF6-4CFF-A1F1-AF873C966289}" destId="{16B217F4-43D2-4585-A5A0-6C305C2BB227}" srcOrd="0" destOrd="0" parTransId="{446E6459-9554-40EF-8510-D3510573B11F}" sibTransId="{9D418D74-4CFE-4196-87E7-6E4EF53AA7AC}"/>
    <dgm:cxn modelId="{B8FE3DE8-FCFF-4BBE-A917-B32D61ADE6C3}" srcId="{50516ECE-9EF6-4CFF-A1F1-AF873C966289}" destId="{4471F431-B919-4C7F-A1EC-AE86321D35D6}" srcOrd="2" destOrd="0" parTransId="{67D78B74-715E-46C9-915D-071F260A6C48}" sibTransId="{873160DC-8A23-4C1B-AD76-7E07699CBE50}"/>
    <dgm:cxn modelId="{434D6D2A-E382-4BA0-9CC8-B8EA672013F9}" type="presOf" srcId="{D777E130-B749-40C1-848D-41B4423A6BF8}" destId="{4F4FACD0-93AA-4C94-BD75-140CD05EBCB7}" srcOrd="0" destOrd="0" presId="urn:microsoft.com/office/officeart/2005/8/layout/hierarchy1"/>
    <dgm:cxn modelId="{BCBC5A1B-58C6-427B-B189-806FEF98D168}" type="presOf" srcId="{97E5740C-352A-4B14-B583-90152A4EB3A5}" destId="{548481C1-F350-4246-AB6E-CBBDE576893A}" srcOrd="0" destOrd="0" presId="urn:microsoft.com/office/officeart/2005/8/layout/hierarchy1"/>
    <dgm:cxn modelId="{D7FFAFC8-7C28-4DEB-ABA7-6C1E9EE3DDEC}" type="presOf" srcId="{4E6CB79B-7935-4CA4-855D-3BC2175C27E2}" destId="{20F5DA36-5AA7-4709-BE1B-1C7303619F78}" srcOrd="0" destOrd="0" presId="urn:microsoft.com/office/officeart/2005/8/layout/hierarchy1"/>
    <dgm:cxn modelId="{4529D979-E9A5-4186-B065-C072257CF5F2}" type="presOf" srcId="{F3762CF9-376A-4A19-A9FF-DA9988F93BCA}" destId="{D5A7C921-74C4-4D01-8D55-B7103D0E49FE}" srcOrd="0" destOrd="0" presId="urn:microsoft.com/office/officeart/2005/8/layout/hierarchy1"/>
    <dgm:cxn modelId="{BC0C988D-AC00-48EE-973F-110BA092089A}" type="presOf" srcId="{50516ECE-9EF6-4CFF-A1F1-AF873C966289}" destId="{EC64C17B-CAA5-4417-8C11-1676FF8B8E8E}" srcOrd="0" destOrd="0" presId="urn:microsoft.com/office/officeart/2005/8/layout/hierarchy1"/>
    <dgm:cxn modelId="{0D9306A0-2F37-4650-9BD0-953C9785B8C6}" srcId="{F35331DD-C343-406D-8406-B599B4069312}" destId="{50516ECE-9EF6-4CFF-A1F1-AF873C966289}" srcOrd="0" destOrd="0" parTransId="{DBDCECA8-11A4-4904-B644-3E2F7990E707}" sibTransId="{916B4D50-C920-4898-9B22-AB0D2EA2A37C}"/>
    <dgm:cxn modelId="{D4DAAEC2-8308-4F2A-9483-BE724F179D86}" type="presOf" srcId="{4359B692-779D-4088-B478-18AB1C8FE5A1}" destId="{9CD44AD4-60F2-4F7C-B03D-F57B47016E0C}" srcOrd="0" destOrd="0" presId="urn:microsoft.com/office/officeart/2005/8/layout/hierarchy1"/>
    <dgm:cxn modelId="{83BE2011-FB08-4C22-AF35-A993B6B6FAA6}" type="presOf" srcId="{70E03CF8-4F91-47EE-98CD-AA0EA3A11119}" destId="{A7E43FE2-AE1D-4648-9F82-BCF0584594FD}" srcOrd="0" destOrd="0" presId="urn:microsoft.com/office/officeart/2005/8/layout/hierarchy1"/>
    <dgm:cxn modelId="{A4150346-D427-4034-B4BD-6C4601A9274B}" type="presParOf" srcId="{ED0B5899-834E-4695-8494-6AFC4AAFCCFA}" destId="{51867445-5228-4D38-AC08-8F5A6725E3D1}" srcOrd="0" destOrd="0" presId="urn:microsoft.com/office/officeart/2005/8/layout/hierarchy1"/>
    <dgm:cxn modelId="{63CBA4BB-0807-4902-91D5-0741298B27C9}" type="presParOf" srcId="{51867445-5228-4D38-AC08-8F5A6725E3D1}" destId="{11749279-E833-4E5C-9B18-57897898FFE3}" srcOrd="0" destOrd="0" presId="urn:microsoft.com/office/officeart/2005/8/layout/hierarchy1"/>
    <dgm:cxn modelId="{681B6DEF-41CC-4A80-BDD3-6F5155191F92}" type="presParOf" srcId="{11749279-E833-4E5C-9B18-57897898FFE3}" destId="{02F2D143-6A02-43CC-8DC3-A4D80715D390}" srcOrd="0" destOrd="0" presId="urn:microsoft.com/office/officeart/2005/8/layout/hierarchy1"/>
    <dgm:cxn modelId="{067943E6-0143-4A3A-BFCD-473B7D81A554}" type="presParOf" srcId="{11749279-E833-4E5C-9B18-57897898FFE3}" destId="{EC64C17B-CAA5-4417-8C11-1676FF8B8E8E}" srcOrd="1" destOrd="0" presId="urn:microsoft.com/office/officeart/2005/8/layout/hierarchy1"/>
    <dgm:cxn modelId="{E2D3A822-5093-43E1-A902-AB06DC08C86A}" type="presParOf" srcId="{51867445-5228-4D38-AC08-8F5A6725E3D1}" destId="{C3CFA894-EF83-415B-A483-0B80A53C0607}" srcOrd="1" destOrd="0" presId="urn:microsoft.com/office/officeart/2005/8/layout/hierarchy1"/>
    <dgm:cxn modelId="{65E29CB9-7498-4F15-B4CC-A31FB0C2F682}" type="presParOf" srcId="{C3CFA894-EF83-415B-A483-0B80A53C0607}" destId="{1BB4C285-54B3-46A9-9A77-4BDAB9355431}" srcOrd="0" destOrd="0" presId="urn:microsoft.com/office/officeart/2005/8/layout/hierarchy1"/>
    <dgm:cxn modelId="{A65A0D05-651B-4156-8030-21767B1EEB69}" type="presParOf" srcId="{C3CFA894-EF83-415B-A483-0B80A53C0607}" destId="{6C1F176F-C023-4C36-AF19-212DB6815DFF}" srcOrd="1" destOrd="0" presId="urn:microsoft.com/office/officeart/2005/8/layout/hierarchy1"/>
    <dgm:cxn modelId="{0EDB4B1E-3E0E-4F0C-AF3A-0BAFE3807695}" type="presParOf" srcId="{6C1F176F-C023-4C36-AF19-212DB6815DFF}" destId="{2B82EF75-0B9F-4AE4-91E9-83237DF4351C}" srcOrd="0" destOrd="0" presId="urn:microsoft.com/office/officeart/2005/8/layout/hierarchy1"/>
    <dgm:cxn modelId="{F393C163-D1BA-44BB-A490-34A9FCD0E85A}" type="presParOf" srcId="{2B82EF75-0B9F-4AE4-91E9-83237DF4351C}" destId="{A9CFCEF7-9B56-408A-A016-576315449544}" srcOrd="0" destOrd="0" presId="urn:microsoft.com/office/officeart/2005/8/layout/hierarchy1"/>
    <dgm:cxn modelId="{13FCDBDB-44D4-47BA-AB88-1A1A79C68642}" type="presParOf" srcId="{2B82EF75-0B9F-4AE4-91E9-83237DF4351C}" destId="{FC9803A0-AFC2-4C74-BC0E-93AF6496B221}" srcOrd="1" destOrd="0" presId="urn:microsoft.com/office/officeart/2005/8/layout/hierarchy1"/>
    <dgm:cxn modelId="{87FD5D90-86F8-45FE-A27F-3ACC067DD1D3}" type="presParOf" srcId="{6C1F176F-C023-4C36-AF19-212DB6815DFF}" destId="{9BCAB4C9-8C86-4430-A54C-23079BEDAA0E}" srcOrd="1" destOrd="0" presId="urn:microsoft.com/office/officeart/2005/8/layout/hierarchy1"/>
    <dgm:cxn modelId="{4A4CC820-C945-456B-A755-019997E3F50D}" type="presParOf" srcId="{9BCAB4C9-8C86-4430-A54C-23079BEDAA0E}" destId="{4F4FACD0-93AA-4C94-BD75-140CD05EBCB7}" srcOrd="0" destOrd="0" presId="urn:microsoft.com/office/officeart/2005/8/layout/hierarchy1"/>
    <dgm:cxn modelId="{F8D31088-40A7-45F8-AC05-6EFF72D5243A}" type="presParOf" srcId="{9BCAB4C9-8C86-4430-A54C-23079BEDAA0E}" destId="{24774886-051C-48E8-839B-5F2C70C493B2}" srcOrd="1" destOrd="0" presId="urn:microsoft.com/office/officeart/2005/8/layout/hierarchy1"/>
    <dgm:cxn modelId="{1B6262CD-F54C-41F2-8468-986A3C679CA2}" type="presParOf" srcId="{24774886-051C-48E8-839B-5F2C70C493B2}" destId="{0ED0DB48-5573-4AFD-8E26-928AF5BA5D8C}" srcOrd="0" destOrd="0" presId="urn:microsoft.com/office/officeart/2005/8/layout/hierarchy1"/>
    <dgm:cxn modelId="{2CD1AFD2-43B9-4F0B-A3B2-C8DEEF075EE9}" type="presParOf" srcId="{0ED0DB48-5573-4AFD-8E26-928AF5BA5D8C}" destId="{F4BAD38C-E05A-4B08-BC4E-73667922F62F}" srcOrd="0" destOrd="0" presId="urn:microsoft.com/office/officeart/2005/8/layout/hierarchy1"/>
    <dgm:cxn modelId="{4D4F85D1-1ADA-46A6-950B-C62EB5823564}" type="presParOf" srcId="{0ED0DB48-5573-4AFD-8E26-928AF5BA5D8C}" destId="{D5A7C921-74C4-4D01-8D55-B7103D0E49FE}" srcOrd="1" destOrd="0" presId="urn:microsoft.com/office/officeart/2005/8/layout/hierarchy1"/>
    <dgm:cxn modelId="{F986A4C4-041D-452D-BA9E-C32BA89D1C33}" type="presParOf" srcId="{24774886-051C-48E8-839B-5F2C70C493B2}" destId="{2B3CCFAC-AEBA-45FE-A5A7-F7F35E166A2A}" srcOrd="1" destOrd="0" presId="urn:microsoft.com/office/officeart/2005/8/layout/hierarchy1"/>
    <dgm:cxn modelId="{60C08222-B0D9-42D2-A013-0F6DF07BAE5F}" type="presParOf" srcId="{9BCAB4C9-8C86-4430-A54C-23079BEDAA0E}" destId="{DA0A19BC-D079-492A-BAC9-6AA02E230E28}" srcOrd="2" destOrd="0" presId="urn:microsoft.com/office/officeart/2005/8/layout/hierarchy1"/>
    <dgm:cxn modelId="{E190BF3E-F043-4E04-91B7-1FD516D6C8C6}" type="presParOf" srcId="{9BCAB4C9-8C86-4430-A54C-23079BEDAA0E}" destId="{74D33831-05C7-4DDE-B517-410B23416D6B}" srcOrd="3" destOrd="0" presId="urn:microsoft.com/office/officeart/2005/8/layout/hierarchy1"/>
    <dgm:cxn modelId="{43A880BE-0800-4A56-84B2-FA8E3BAFF805}" type="presParOf" srcId="{74D33831-05C7-4DDE-B517-410B23416D6B}" destId="{F1C5503B-04A7-48B6-AB27-CCCEEEFACE50}" srcOrd="0" destOrd="0" presId="urn:microsoft.com/office/officeart/2005/8/layout/hierarchy1"/>
    <dgm:cxn modelId="{A2917A1B-5662-4DD9-9F0A-91B7A721595B}" type="presParOf" srcId="{F1C5503B-04A7-48B6-AB27-CCCEEEFACE50}" destId="{3C6FE75C-0F44-4A75-BDEA-0E66BE014B0B}" srcOrd="0" destOrd="0" presId="urn:microsoft.com/office/officeart/2005/8/layout/hierarchy1"/>
    <dgm:cxn modelId="{08A7A568-0AD2-4DF2-9341-DF87B965ED61}" type="presParOf" srcId="{F1C5503B-04A7-48B6-AB27-CCCEEEFACE50}" destId="{E9D38C19-E7D0-49C9-8BCF-DD40CA0608D6}" srcOrd="1" destOrd="0" presId="urn:microsoft.com/office/officeart/2005/8/layout/hierarchy1"/>
    <dgm:cxn modelId="{53CE7271-324F-4648-A870-D763EB757A93}" type="presParOf" srcId="{74D33831-05C7-4DDE-B517-410B23416D6B}" destId="{53F37C8A-8F00-4B29-8308-5024AE2DB8FC}" srcOrd="1" destOrd="0" presId="urn:microsoft.com/office/officeart/2005/8/layout/hierarchy1"/>
    <dgm:cxn modelId="{F3E083DE-4D6A-431E-BB50-DDE50FA1C85A}" type="presParOf" srcId="{C3CFA894-EF83-415B-A483-0B80A53C0607}" destId="{A7E43FE2-AE1D-4648-9F82-BCF0584594FD}" srcOrd="2" destOrd="0" presId="urn:microsoft.com/office/officeart/2005/8/layout/hierarchy1"/>
    <dgm:cxn modelId="{4F0B08B9-2B35-4380-9C7A-D937AA20C2E0}" type="presParOf" srcId="{C3CFA894-EF83-415B-A483-0B80A53C0607}" destId="{D71B83E5-2B76-45D6-B347-AD929EA2B66F}" srcOrd="3" destOrd="0" presId="urn:microsoft.com/office/officeart/2005/8/layout/hierarchy1"/>
    <dgm:cxn modelId="{975B76DA-65D5-4CA8-A1AB-E97F8983141C}" type="presParOf" srcId="{D71B83E5-2B76-45D6-B347-AD929EA2B66F}" destId="{42607D8F-D158-49D1-9484-3CC744953F14}" srcOrd="0" destOrd="0" presId="urn:microsoft.com/office/officeart/2005/8/layout/hierarchy1"/>
    <dgm:cxn modelId="{69B9DF6A-D6AE-470D-B656-028934E2FA1E}" type="presParOf" srcId="{42607D8F-D158-49D1-9484-3CC744953F14}" destId="{D0E5188F-05AD-40A2-837F-5AF8DC977B22}" srcOrd="0" destOrd="0" presId="urn:microsoft.com/office/officeart/2005/8/layout/hierarchy1"/>
    <dgm:cxn modelId="{E892948A-0961-46CC-939B-7274D438C9E2}" type="presParOf" srcId="{42607D8F-D158-49D1-9484-3CC744953F14}" destId="{20F5DA36-5AA7-4709-BE1B-1C7303619F78}" srcOrd="1" destOrd="0" presId="urn:microsoft.com/office/officeart/2005/8/layout/hierarchy1"/>
    <dgm:cxn modelId="{E5896921-04C0-4599-B0B3-A59BBBF88714}" type="presParOf" srcId="{D71B83E5-2B76-45D6-B347-AD929EA2B66F}" destId="{3C253BC1-2D94-4066-9353-8874541B99E9}" srcOrd="1" destOrd="0" presId="urn:microsoft.com/office/officeart/2005/8/layout/hierarchy1"/>
    <dgm:cxn modelId="{9388FE2B-2FE2-4A50-9AFC-0C4717DD1561}" type="presParOf" srcId="{3C253BC1-2D94-4066-9353-8874541B99E9}" destId="{9CD44AD4-60F2-4F7C-B03D-F57B47016E0C}" srcOrd="0" destOrd="0" presId="urn:microsoft.com/office/officeart/2005/8/layout/hierarchy1"/>
    <dgm:cxn modelId="{F87C210E-1E09-4B05-899F-39B2F0B45156}" type="presParOf" srcId="{3C253BC1-2D94-4066-9353-8874541B99E9}" destId="{4808AA3F-6E98-4276-BC5A-18314A68C5CD}" srcOrd="1" destOrd="0" presId="urn:microsoft.com/office/officeart/2005/8/layout/hierarchy1"/>
    <dgm:cxn modelId="{924A5BC7-4AE2-43D5-ACFF-30BECF122259}" type="presParOf" srcId="{4808AA3F-6E98-4276-BC5A-18314A68C5CD}" destId="{8306D2E9-D60B-4344-A7D7-A323005528ED}" srcOrd="0" destOrd="0" presId="urn:microsoft.com/office/officeart/2005/8/layout/hierarchy1"/>
    <dgm:cxn modelId="{04D55A99-F048-48BD-B87A-9007D0E2E397}" type="presParOf" srcId="{8306D2E9-D60B-4344-A7D7-A323005528ED}" destId="{A17BF43E-4934-4AD2-A720-21FAC3AB740C}" srcOrd="0" destOrd="0" presId="urn:microsoft.com/office/officeart/2005/8/layout/hierarchy1"/>
    <dgm:cxn modelId="{C41088E4-2129-4298-960C-E03B16F9A400}" type="presParOf" srcId="{8306D2E9-D60B-4344-A7D7-A323005528ED}" destId="{60C4AF52-1665-4C6C-BA90-313AB4A6E42E}" srcOrd="1" destOrd="0" presId="urn:microsoft.com/office/officeart/2005/8/layout/hierarchy1"/>
    <dgm:cxn modelId="{8E2712EB-4C2B-4EC4-AC1F-921E31D8561A}" type="presParOf" srcId="{4808AA3F-6E98-4276-BC5A-18314A68C5CD}" destId="{49090B6A-659C-4A8B-A756-25759EBC644D}" srcOrd="1" destOrd="0" presId="urn:microsoft.com/office/officeart/2005/8/layout/hierarchy1"/>
    <dgm:cxn modelId="{342CE29A-5F40-4B1E-96D5-58525E4B7A8A}" type="presParOf" srcId="{3C253BC1-2D94-4066-9353-8874541B99E9}" destId="{548481C1-F350-4246-AB6E-CBBDE576893A}" srcOrd="2" destOrd="0" presId="urn:microsoft.com/office/officeart/2005/8/layout/hierarchy1"/>
    <dgm:cxn modelId="{92E304B1-B888-4F43-9AC0-413BA367F5C9}" type="presParOf" srcId="{3C253BC1-2D94-4066-9353-8874541B99E9}" destId="{3D1C90D6-6110-489B-A5F6-D1CCD2A46D3F}" srcOrd="3" destOrd="0" presId="urn:microsoft.com/office/officeart/2005/8/layout/hierarchy1"/>
    <dgm:cxn modelId="{5EA0E0BE-741C-4DB1-9B2D-158D31894670}" type="presParOf" srcId="{3D1C90D6-6110-489B-A5F6-D1CCD2A46D3F}" destId="{C693A799-FDE8-415D-8FF3-85752B5C0C8A}" srcOrd="0" destOrd="0" presId="urn:microsoft.com/office/officeart/2005/8/layout/hierarchy1"/>
    <dgm:cxn modelId="{572693EE-A847-4752-AE90-98A85B1F14D2}" type="presParOf" srcId="{C693A799-FDE8-415D-8FF3-85752B5C0C8A}" destId="{34CA7809-6D09-4299-B3BB-8B2477BB54EC}" srcOrd="0" destOrd="0" presId="urn:microsoft.com/office/officeart/2005/8/layout/hierarchy1"/>
    <dgm:cxn modelId="{FCD5426F-11B8-4692-949D-8A2CAF01BBDD}" type="presParOf" srcId="{C693A799-FDE8-415D-8FF3-85752B5C0C8A}" destId="{A9D20A64-D95B-419F-BFE2-0A6A7C2DC6F7}" srcOrd="1" destOrd="0" presId="urn:microsoft.com/office/officeart/2005/8/layout/hierarchy1"/>
    <dgm:cxn modelId="{797287A3-2365-497E-BBC1-34E03F38A975}" type="presParOf" srcId="{3D1C90D6-6110-489B-A5F6-D1CCD2A46D3F}" destId="{F0A241D8-021B-4CC2-B100-85D5659BDA03}" srcOrd="1" destOrd="0" presId="urn:microsoft.com/office/officeart/2005/8/layout/hierarchy1"/>
    <dgm:cxn modelId="{C450D0E7-D7D8-417B-B3A2-49618E0A3814}" type="presParOf" srcId="{C3CFA894-EF83-415B-A483-0B80A53C0607}" destId="{64B2F3CF-DB7C-4503-9682-583CAEC93EF4}" srcOrd="4" destOrd="0" presId="urn:microsoft.com/office/officeart/2005/8/layout/hierarchy1"/>
    <dgm:cxn modelId="{EECD0C54-92E9-4FE8-97BF-CFEA8E9251E5}" type="presParOf" srcId="{C3CFA894-EF83-415B-A483-0B80A53C0607}" destId="{E2BF9FC3-0CC4-4546-8365-6894BEB779CD}" srcOrd="5" destOrd="0" presId="urn:microsoft.com/office/officeart/2005/8/layout/hierarchy1"/>
    <dgm:cxn modelId="{8D85C4F5-3309-47A8-B4B7-0992874F2C06}" type="presParOf" srcId="{E2BF9FC3-0CC4-4546-8365-6894BEB779CD}" destId="{3330FD87-EF7D-4C13-A98D-2097FB38D198}" srcOrd="0" destOrd="0" presId="urn:microsoft.com/office/officeart/2005/8/layout/hierarchy1"/>
    <dgm:cxn modelId="{8B8A560C-6997-44A0-A484-73D10E83AA50}" type="presParOf" srcId="{3330FD87-EF7D-4C13-A98D-2097FB38D198}" destId="{0BA404F3-E28B-4748-969D-33D181579D96}" srcOrd="0" destOrd="0" presId="urn:microsoft.com/office/officeart/2005/8/layout/hierarchy1"/>
    <dgm:cxn modelId="{C4F95614-C215-421E-BA65-F711E80AB31B}" type="presParOf" srcId="{3330FD87-EF7D-4C13-A98D-2097FB38D198}" destId="{C4F632FA-3F36-48A5-BC87-BC669B5D5A05}" srcOrd="1" destOrd="0" presId="urn:microsoft.com/office/officeart/2005/8/layout/hierarchy1"/>
    <dgm:cxn modelId="{1667F15C-2ECE-4DCC-AE15-232ABC0BD41A}" type="presParOf" srcId="{E2BF9FC3-0CC4-4546-8365-6894BEB779CD}" destId="{FCF8DB46-29BB-4B7A-B2F9-DA081215D3CC}" srcOrd="1" destOrd="0" presId="urn:microsoft.com/office/officeart/2005/8/layout/hierarchy1"/>
    <dgm:cxn modelId="{4FAF219E-DF82-46CB-8544-0C9B913200AF}" type="presParOf" srcId="{C3CFA894-EF83-415B-A483-0B80A53C0607}" destId="{49BC0610-24AE-4288-A89E-DAF4E8AB9837}" srcOrd="6" destOrd="0" presId="urn:microsoft.com/office/officeart/2005/8/layout/hierarchy1"/>
    <dgm:cxn modelId="{62487465-C857-4467-BE0A-BD21B2A49ADD}" type="presParOf" srcId="{C3CFA894-EF83-415B-A483-0B80A53C0607}" destId="{07CAEDEE-49F1-4505-9BED-6565495B5BDC}" srcOrd="7" destOrd="0" presId="urn:microsoft.com/office/officeart/2005/8/layout/hierarchy1"/>
    <dgm:cxn modelId="{CC523326-3B77-4E30-B87A-D0220BFBB531}" type="presParOf" srcId="{07CAEDEE-49F1-4505-9BED-6565495B5BDC}" destId="{9CCF1465-D121-4DDE-8BEF-E7E0F2274336}" srcOrd="0" destOrd="0" presId="urn:microsoft.com/office/officeart/2005/8/layout/hierarchy1"/>
    <dgm:cxn modelId="{39F8F420-54FC-425A-9706-91C2BC722320}" type="presParOf" srcId="{9CCF1465-D121-4DDE-8BEF-E7E0F2274336}" destId="{057C009D-F7E3-4515-857D-E25FA14A3178}" srcOrd="0" destOrd="0" presId="urn:microsoft.com/office/officeart/2005/8/layout/hierarchy1"/>
    <dgm:cxn modelId="{85EF7F04-FD9B-450E-B165-C6DA677A26EF}" type="presParOf" srcId="{9CCF1465-D121-4DDE-8BEF-E7E0F2274336}" destId="{159F6F04-1A88-474B-92CF-706F4987B3DF}" srcOrd="1" destOrd="0" presId="urn:microsoft.com/office/officeart/2005/8/layout/hierarchy1"/>
    <dgm:cxn modelId="{5DFF29F5-472A-481B-AD15-2C13B55EE6C5}" type="presParOf" srcId="{07CAEDEE-49F1-4505-9BED-6565495B5BDC}" destId="{F41D1389-8B18-4C23-8AAF-C83A85F98F46}" srcOrd="1" destOrd="0" presId="urn:microsoft.com/office/officeart/2005/8/layout/hierarchy1"/>
  </dgm:cxnLst>
  <dgm:bg/>
  <dgm:whole>
    <a:ln w="3175">
      <a:solidFill>
        <a:srgbClr val="002060"/>
      </a:solidFill>
    </a:ln>
  </dgm:whole>
  <dgm:extLst>
    <a:ext uri="http://schemas.microsoft.com/office/drawing/2008/diagram">
      <dsp:dataModelExt xmlns:dsp="http://schemas.microsoft.com/office/drawing/2008/diagram" xmlns="" relId="rId2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9BC0610-24AE-4288-A89E-DAF4E8AB9837}">
      <dsp:nvSpPr>
        <dsp:cNvPr id="0" name=""/>
        <dsp:cNvSpPr/>
      </dsp:nvSpPr>
      <dsp:spPr>
        <a:xfrm>
          <a:off x="2854268" y="433994"/>
          <a:ext cx="1669104" cy="198585"/>
        </a:xfrm>
        <a:custGeom>
          <a:avLst/>
          <a:gdLst/>
          <a:ahLst/>
          <a:cxnLst/>
          <a:rect l="0" t="0" r="0" b="0"/>
          <a:pathLst>
            <a:path>
              <a:moveTo>
                <a:pt x="0" y="0"/>
              </a:moveTo>
              <a:lnTo>
                <a:pt x="0" y="135330"/>
              </a:lnTo>
              <a:lnTo>
                <a:pt x="1669104" y="135330"/>
              </a:lnTo>
              <a:lnTo>
                <a:pt x="1669104" y="198585"/>
              </a:lnTo>
            </a:path>
          </a:pathLst>
        </a:custGeom>
        <a:noFill/>
        <a:ln w="25400" cap="flat" cmpd="sng" algn="ctr">
          <a:solidFill>
            <a:schemeClr val="accent4">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64B2F3CF-DB7C-4503-9682-583CAEC93EF4}">
      <dsp:nvSpPr>
        <dsp:cNvPr id="0" name=""/>
        <dsp:cNvSpPr/>
      </dsp:nvSpPr>
      <dsp:spPr>
        <a:xfrm>
          <a:off x="2854268" y="433994"/>
          <a:ext cx="834552" cy="198585"/>
        </a:xfrm>
        <a:custGeom>
          <a:avLst/>
          <a:gdLst/>
          <a:ahLst/>
          <a:cxnLst/>
          <a:rect l="0" t="0" r="0" b="0"/>
          <a:pathLst>
            <a:path>
              <a:moveTo>
                <a:pt x="0" y="0"/>
              </a:moveTo>
              <a:lnTo>
                <a:pt x="0" y="135330"/>
              </a:lnTo>
              <a:lnTo>
                <a:pt x="834552" y="135330"/>
              </a:lnTo>
              <a:lnTo>
                <a:pt x="834552" y="198585"/>
              </a:lnTo>
            </a:path>
          </a:pathLst>
        </a:custGeom>
        <a:noFill/>
        <a:ln w="25400" cap="flat" cmpd="sng" algn="ctr">
          <a:solidFill>
            <a:schemeClr val="accent4">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548481C1-F350-4246-AB6E-CBBDE576893A}">
      <dsp:nvSpPr>
        <dsp:cNvPr id="0" name=""/>
        <dsp:cNvSpPr/>
      </dsp:nvSpPr>
      <dsp:spPr>
        <a:xfrm>
          <a:off x="2854268" y="1066167"/>
          <a:ext cx="417276" cy="198585"/>
        </a:xfrm>
        <a:custGeom>
          <a:avLst/>
          <a:gdLst/>
          <a:ahLst/>
          <a:cxnLst/>
          <a:rect l="0" t="0" r="0" b="0"/>
          <a:pathLst>
            <a:path>
              <a:moveTo>
                <a:pt x="0" y="0"/>
              </a:moveTo>
              <a:lnTo>
                <a:pt x="0" y="135330"/>
              </a:lnTo>
              <a:lnTo>
                <a:pt x="417276" y="135330"/>
              </a:lnTo>
              <a:lnTo>
                <a:pt x="417276" y="198585"/>
              </a:lnTo>
            </a:path>
          </a:pathLst>
        </a:custGeom>
        <a:noFill/>
        <a:ln w="25400" cap="flat" cmpd="sng" algn="ctr">
          <a:solidFill>
            <a:schemeClr val="accent4">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9CD44AD4-60F2-4F7C-B03D-F57B47016E0C}">
      <dsp:nvSpPr>
        <dsp:cNvPr id="0" name=""/>
        <dsp:cNvSpPr/>
      </dsp:nvSpPr>
      <dsp:spPr>
        <a:xfrm>
          <a:off x="2436992" y="1066167"/>
          <a:ext cx="417276" cy="198585"/>
        </a:xfrm>
        <a:custGeom>
          <a:avLst/>
          <a:gdLst/>
          <a:ahLst/>
          <a:cxnLst/>
          <a:rect l="0" t="0" r="0" b="0"/>
          <a:pathLst>
            <a:path>
              <a:moveTo>
                <a:pt x="417276" y="0"/>
              </a:moveTo>
              <a:lnTo>
                <a:pt x="417276" y="135330"/>
              </a:lnTo>
              <a:lnTo>
                <a:pt x="0" y="135330"/>
              </a:lnTo>
              <a:lnTo>
                <a:pt x="0" y="198585"/>
              </a:lnTo>
            </a:path>
          </a:pathLst>
        </a:custGeom>
        <a:noFill/>
        <a:ln w="25400" cap="flat" cmpd="sng" algn="ctr">
          <a:solidFill>
            <a:schemeClr val="accent4">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A7E43FE2-AE1D-4648-9F82-BCF0584594FD}">
      <dsp:nvSpPr>
        <dsp:cNvPr id="0" name=""/>
        <dsp:cNvSpPr/>
      </dsp:nvSpPr>
      <dsp:spPr>
        <a:xfrm>
          <a:off x="2808548" y="433994"/>
          <a:ext cx="91440" cy="198585"/>
        </a:xfrm>
        <a:custGeom>
          <a:avLst/>
          <a:gdLst/>
          <a:ahLst/>
          <a:cxnLst/>
          <a:rect l="0" t="0" r="0" b="0"/>
          <a:pathLst>
            <a:path>
              <a:moveTo>
                <a:pt x="45720" y="0"/>
              </a:moveTo>
              <a:lnTo>
                <a:pt x="45720" y="198585"/>
              </a:lnTo>
            </a:path>
          </a:pathLst>
        </a:custGeom>
        <a:noFill/>
        <a:ln w="25400" cap="flat" cmpd="sng" algn="ctr">
          <a:solidFill>
            <a:schemeClr val="accent4">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DA0A19BC-D079-492A-BAC9-6AA02E230E28}">
      <dsp:nvSpPr>
        <dsp:cNvPr id="0" name=""/>
        <dsp:cNvSpPr/>
      </dsp:nvSpPr>
      <dsp:spPr>
        <a:xfrm>
          <a:off x="1185164" y="1066167"/>
          <a:ext cx="417276" cy="198585"/>
        </a:xfrm>
        <a:custGeom>
          <a:avLst/>
          <a:gdLst/>
          <a:ahLst/>
          <a:cxnLst/>
          <a:rect l="0" t="0" r="0" b="0"/>
          <a:pathLst>
            <a:path>
              <a:moveTo>
                <a:pt x="0" y="0"/>
              </a:moveTo>
              <a:lnTo>
                <a:pt x="0" y="135330"/>
              </a:lnTo>
              <a:lnTo>
                <a:pt x="417276" y="135330"/>
              </a:lnTo>
              <a:lnTo>
                <a:pt x="417276" y="198585"/>
              </a:lnTo>
            </a:path>
          </a:pathLst>
        </a:custGeom>
        <a:noFill/>
        <a:ln w="25400" cap="flat" cmpd="sng" algn="ctr">
          <a:solidFill>
            <a:schemeClr val="accent4">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4F4FACD0-93AA-4C94-BD75-140CD05EBCB7}">
      <dsp:nvSpPr>
        <dsp:cNvPr id="0" name=""/>
        <dsp:cNvSpPr/>
      </dsp:nvSpPr>
      <dsp:spPr>
        <a:xfrm>
          <a:off x="767888" y="1066167"/>
          <a:ext cx="417276" cy="198585"/>
        </a:xfrm>
        <a:custGeom>
          <a:avLst/>
          <a:gdLst/>
          <a:ahLst/>
          <a:cxnLst/>
          <a:rect l="0" t="0" r="0" b="0"/>
          <a:pathLst>
            <a:path>
              <a:moveTo>
                <a:pt x="417276" y="0"/>
              </a:moveTo>
              <a:lnTo>
                <a:pt x="417276" y="135330"/>
              </a:lnTo>
              <a:lnTo>
                <a:pt x="0" y="135330"/>
              </a:lnTo>
              <a:lnTo>
                <a:pt x="0" y="198585"/>
              </a:lnTo>
            </a:path>
          </a:pathLst>
        </a:custGeom>
        <a:noFill/>
        <a:ln w="25400" cap="flat" cmpd="sng" algn="ctr">
          <a:solidFill>
            <a:schemeClr val="accent4">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1BB4C285-54B3-46A9-9A77-4BDAB9355431}">
      <dsp:nvSpPr>
        <dsp:cNvPr id="0" name=""/>
        <dsp:cNvSpPr/>
      </dsp:nvSpPr>
      <dsp:spPr>
        <a:xfrm>
          <a:off x="1185164" y="433994"/>
          <a:ext cx="1669104" cy="198585"/>
        </a:xfrm>
        <a:custGeom>
          <a:avLst/>
          <a:gdLst/>
          <a:ahLst/>
          <a:cxnLst/>
          <a:rect l="0" t="0" r="0" b="0"/>
          <a:pathLst>
            <a:path>
              <a:moveTo>
                <a:pt x="1669104" y="0"/>
              </a:moveTo>
              <a:lnTo>
                <a:pt x="1669104" y="135330"/>
              </a:lnTo>
              <a:lnTo>
                <a:pt x="0" y="135330"/>
              </a:lnTo>
              <a:lnTo>
                <a:pt x="0" y="198585"/>
              </a:lnTo>
            </a:path>
          </a:pathLst>
        </a:custGeom>
        <a:noFill/>
        <a:ln w="25400" cap="flat" cmpd="sng" algn="ctr">
          <a:solidFill>
            <a:schemeClr val="accent4">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02F2D143-6A02-43CC-8DC3-A4D80715D390}">
      <dsp:nvSpPr>
        <dsp:cNvPr id="0" name=""/>
        <dsp:cNvSpPr/>
      </dsp:nvSpPr>
      <dsp:spPr>
        <a:xfrm>
          <a:off x="2512861" y="406"/>
          <a:ext cx="682815" cy="433587"/>
        </a:xfrm>
        <a:prstGeom prst="roundRect">
          <a:avLst>
            <a:gd name="adj" fmla="val 10000"/>
          </a:avLst>
        </a:prstGeom>
        <a:solidFill>
          <a:schemeClr val="accent4">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EC64C17B-CAA5-4417-8C11-1676FF8B8E8E}">
      <dsp:nvSpPr>
        <dsp:cNvPr id="0" name=""/>
        <dsp:cNvSpPr/>
      </dsp:nvSpPr>
      <dsp:spPr>
        <a:xfrm>
          <a:off x="2588729" y="72481"/>
          <a:ext cx="682815" cy="433587"/>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cs-CZ" sz="900" kern="1200">
              <a:latin typeface="Times New Roman" pitchFamily="18" charset="0"/>
              <a:cs typeface="Times New Roman" pitchFamily="18" charset="0"/>
            </a:rPr>
            <a:t>daně</a:t>
          </a:r>
        </a:p>
      </dsp:txBody>
      <dsp:txXfrm>
        <a:off x="2588729" y="72481"/>
        <a:ext cx="682815" cy="433587"/>
      </dsp:txXfrm>
    </dsp:sp>
    <dsp:sp modelId="{A9CFCEF7-9B56-408A-A016-576315449544}">
      <dsp:nvSpPr>
        <dsp:cNvPr id="0" name=""/>
        <dsp:cNvSpPr/>
      </dsp:nvSpPr>
      <dsp:spPr>
        <a:xfrm>
          <a:off x="843757" y="632579"/>
          <a:ext cx="682815" cy="433587"/>
        </a:xfrm>
        <a:prstGeom prst="roundRect">
          <a:avLst>
            <a:gd name="adj" fmla="val 10000"/>
          </a:avLst>
        </a:prstGeom>
        <a:solidFill>
          <a:schemeClr val="accent4">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FC9803A0-AFC2-4C74-BC0E-93AF6496B221}">
      <dsp:nvSpPr>
        <dsp:cNvPr id="0" name=""/>
        <dsp:cNvSpPr/>
      </dsp:nvSpPr>
      <dsp:spPr>
        <a:xfrm>
          <a:off x="919625" y="704654"/>
          <a:ext cx="682815" cy="433587"/>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cs-CZ" sz="900" kern="1200">
              <a:latin typeface="Times New Roman" pitchFamily="18" charset="0"/>
              <a:cs typeface="Times New Roman" pitchFamily="18" charset="0"/>
            </a:rPr>
            <a:t>z příjmů</a:t>
          </a:r>
        </a:p>
      </dsp:txBody>
      <dsp:txXfrm>
        <a:off x="919625" y="704654"/>
        <a:ext cx="682815" cy="433587"/>
      </dsp:txXfrm>
    </dsp:sp>
    <dsp:sp modelId="{F4BAD38C-E05A-4B08-BC4E-73667922F62F}">
      <dsp:nvSpPr>
        <dsp:cNvPr id="0" name=""/>
        <dsp:cNvSpPr/>
      </dsp:nvSpPr>
      <dsp:spPr>
        <a:xfrm>
          <a:off x="426481" y="1264752"/>
          <a:ext cx="682815" cy="433587"/>
        </a:xfrm>
        <a:prstGeom prst="roundRect">
          <a:avLst>
            <a:gd name="adj" fmla="val 10000"/>
          </a:avLst>
        </a:prstGeom>
        <a:solidFill>
          <a:schemeClr val="accent4">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D5A7C921-74C4-4D01-8D55-B7103D0E49FE}">
      <dsp:nvSpPr>
        <dsp:cNvPr id="0" name=""/>
        <dsp:cNvSpPr/>
      </dsp:nvSpPr>
      <dsp:spPr>
        <a:xfrm>
          <a:off x="502349" y="1336827"/>
          <a:ext cx="682815" cy="433587"/>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cs-CZ" sz="900" kern="1200">
              <a:latin typeface="Times New Roman" pitchFamily="18" charset="0"/>
              <a:cs typeface="Times New Roman" pitchFamily="18" charset="0"/>
            </a:rPr>
            <a:t>fyzických osob</a:t>
          </a:r>
        </a:p>
      </dsp:txBody>
      <dsp:txXfrm>
        <a:off x="502349" y="1336827"/>
        <a:ext cx="682815" cy="433587"/>
      </dsp:txXfrm>
    </dsp:sp>
    <dsp:sp modelId="{3C6FE75C-0F44-4A75-BDEA-0E66BE014B0B}">
      <dsp:nvSpPr>
        <dsp:cNvPr id="0" name=""/>
        <dsp:cNvSpPr/>
      </dsp:nvSpPr>
      <dsp:spPr>
        <a:xfrm>
          <a:off x="1261033" y="1264752"/>
          <a:ext cx="682815" cy="433587"/>
        </a:xfrm>
        <a:prstGeom prst="roundRect">
          <a:avLst>
            <a:gd name="adj" fmla="val 10000"/>
          </a:avLst>
        </a:prstGeom>
        <a:solidFill>
          <a:schemeClr val="accent4">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E9D38C19-E7D0-49C9-8BCF-DD40CA0608D6}">
      <dsp:nvSpPr>
        <dsp:cNvPr id="0" name=""/>
        <dsp:cNvSpPr/>
      </dsp:nvSpPr>
      <dsp:spPr>
        <a:xfrm>
          <a:off x="1336901" y="1336827"/>
          <a:ext cx="682815" cy="433587"/>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cs-CZ" sz="900" kern="1200">
              <a:latin typeface="Times New Roman" pitchFamily="18" charset="0"/>
              <a:cs typeface="Times New Roman" pitchFamily="18" charset="0"/>
            </a:rPr>
            <a:t>právnických osob</a:t>
          </a:r>
        </a:p>
      </dsp:txBody>
      <dsp:txXfrm>
        <a:off x="1336901" y="1336827"/>
        <a:ext cx="682815" cy="433587"/>
      </dsp:txXfrm>
    </dsp:sp>
    <dsp:sp modelId="{D0E5188F-05AD-40A2-837F-5AF8DC977B22}">
      <dsp:nvSpPr>
        <dsp:cNvPr id="0" name=""/>
        <dsp:cNvSpPr/>
      </dsp:nvSpPr>
      <dsp:spPr>
        <a:xfrm>
          <a:off x="2512861" y="632579"/>
          <a:ext cx="682815" cy="433587"/>
        </a:xfrm>
        <a:prstGeom prst="roundRect">
          <a:avLst>
            <a:gd name="adj" fmla="val 10000"/>
          </a:avLst>
        </a:prstGeom>
        <a:solidFill>
          <a:schemeClr val="accent4">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20F5DA36-5AA7-4709-BE1B-1C7303619F78}">
      <dsp:nvSpPr>
        <dsp:cNvPr id="0" name=""/>
        <dsp:cNvSpPr/>
      </dsp:nvSpPr>
      <dsp:spPr>
        <a:xfrm>
          <a:off x="2588729" y="704654"/>
          <a:ext cx="682815" cy="433587"/>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cs-CZ" sz="900" kern="1200"/>
            <a:t>ze </a:t>
          </a:r>
          <a:r>
            <a:rPr lang="cs-CZ" sz="900" kern="1200">
              <a:latin typeface="Times New Roman" pitchFamily="18" charset="0"/>
              <a:cs typeface="Times New Roman" pitchFamily="18" charset="0"/>
            </a:rPr>
            <a:t>spotřeby</a:t>
          </a:r>
        </a:p>
      </dsp:txBody>
      <dsp:txXfrm>
        <a:off x="2588729" y="704654"/>
        <a:ext cx="682815" cy="433587"/>
      </dsp:txXfrm>
    </dsp:sp>
    <dsp:sp modelId="{A17BF43E-4934-4AD2-A720-21FAC3AB740C}">
      <dsp:nvSpPr>
        <dsp:cNvPr id="0" name=""/>
        <dsp:cNvSpPr/>
      </dsp:nvSpPr>
      <dsp:spPr>
        <a:xfrm>
          <a:off x="2095585" y="1264752"/>
          <a:ext cx="682815" cy="433587"/>
        </a:xfrm>
        <a:prstGeom prst="roundRect">
          <a:avLst>
            <a:gd name="adj" fmla="val 10000"/>
          </a:avLst>
        </a:prstGeom>
        <a:solidFill>
          <a:schemeClr val="accent4">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60C4AF52-1665-4C6C-BA90-313AB4A6E42E}">
      <dsp:nvSpPr>
        <dsp:cNvPr id="0" name=""/>
        <dsp:cNvSpPr/>
      </dsp:nvSpPr>
      <dsp:spPr>
        <a:xfrm>
          <a:off x="2171453" y="1336827"/>
          <a:ext cx="682815" cy="433587"/>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cs-CZ" sz="900" kern="1200">
              <a:latin typeface="Times New Roman" pitchFamily="18" charset="0"/>
              <a:cs typeface="Times New Roman" pitchFamily="18" charset="0"/>
            </a:rPr>
            <a:t>všeobecné</a:t>
          </a:r>
        </a:p>
      </dsp:txBody>
      <dsp:txXfrm>
        <a:off x="2171453" y="1336827"/>
        <a:ext cx="682815" cy="433587"/>
      </dsp:txXfrm>
    </dsp:sp>
    <dsp:sp modelId="{34CA7809-6D09-4299-B3BB-8B2477BB54EC}">
      <dsp:nvSpPr>
        <dsp:cNvPr id="0" name=""/>
        <dsp:cNvSpPr/>
      </dsp:nvSpPr>
      <dsp:spPr>
        <a:xfrm>
          <a:off x="2930137" y="1264752"/>
          <a:ext cx="682815" cy="433587"/>
        </a:xfrm>
        <a:prstGeom prst="roundRect">
          <a:avLst>
            <a:gd name="adj" fmla="val 10000"/>
          </a:avLst>
        </a:prstGeom>
        <a:solidFill>
          <a:schemeClr val="accent4">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A9D20A64-D95B-419F-BFE2-0A6A7C2DC6F7}">
      <dsp:nvSpPr>
        <dsp:cNvPr id="0" name=""/>
        <dsp:cNvSpPr/>
      </dsp:nvSpPr>
      <dsp:spPr>
        <a:xfrm>
          <a:off x="3006005" y="1336827"/>
          <a:ext cx="682815" cy="433587"/>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cs-CZ" sz="900" kern="1200">
              <a:latin typeface="Times New Roman" pitchFamily="18" charset="0"/>
              <a:cs typeface="Times New Roman" pitchFamily="18" charset="0"/>
            </a:rPr>
            <a:t>výběrové</a:t>
          </a:r>
        </a:p>
      </dsp:txBody>
      <dsp:txXfrm>
        <a:off x="3006005" y="1336827"/>
        <a:ext cx="682815" cy="433587"/>
      </dsp:txXfrm>
    </dsp:sp>
    <dsp:sp modelId="{0BA404F3-E28B-4748-969D-33D181579D96}">
      <dsp:nvSpPr>
        <dsp:cNvPr id="0" name=""/>
        <dsp:cNvSpPr/>
      </dsp:nvSpPr>
      <dsp:spPr>
        <a:xfrm>
          <a:off x="3347413" y="632579"/>
          <a:ext cx="682815" cy="433587"/>
        </a:xfrm>
        <a:prstGeom prst="roundRect">
          <a:avLst>
            <a:gd name="adj" fmla="val 10000"/>
          </a:avLst>
        </a:prstGeom>
        <a:solidFill>
          <a:schemeClr val="accent4">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C4F632FA-3F36-48A5-BC87-BC669B5D5A05}">
      <dsp:nvSpPr>
        <dsp:cNvPr id="0" name=""/>
        <dsp:cNvSpPr/>
      </dsp:nvSpPr>
      <dsp:spPr>
        <a:xfrm>
          <a:off x="3423281" y="704654"/>
          <a:ext cx="682815" cy="433587"/>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cs-CZ" sz="900" kern="1200">
              <a:latin typeface="Times New Roman" pitchFamily="18" charset="0"/>
              <a:cs typeface="Times New Roman" pitchFamily="18" charset="0"/>
            </a:rPr>
            <a:t>sociální pojistné</a:t>
          </a:r>
        </a:p>
      </dsp:txBody>
      <dsp:txXfrm>
        <a:off x="3423281" y="704654"/>
        <a:ext cx="682815" cy="433587"/>
      </dsp:txXfrm>
    </dsp:sp>
    <dsp:sp modelId="{057C009D-F7E3-4515-857D-E25FA14A3178}">
      <dsp:nvSpPr>
        <dsp:cNvPr id="0" name=""/>
        <dsp:cNvSpPr/>
      </dsp:nvSpPr>
      <dsp:spPr>
        <a:xfrm>
          <a:off x="4181965" y="632579"/>
          <a:ext cx="682815" cy="433587"/>
        </a:xfrm>
        <a:prstGeom prst="roundRect">
          <a:avLst>
            <a:gd name="adj" fmla="val 10000"/>
          </a:avLst>
        </a:prstGeom>
        <a:solidFill>
          <a:schemeClr val="accent4">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159F6F04-1A88-474B-92CF-706F4987B3DF}">
      <dsp:nvSpPr>
        <dsp:cNvPr id="0" name=""/>
        <dsp:cNvSpPr/>
      </dsp:nvSpPr>
      <dsp:spPr>
        <a:xfrm>
          <a:off x="4257833" y="704654"/>
          <a:ext cx="682815" cy="433587"/>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cs-CZ" sz="900" kern="1200">
              <a:latin typeface="Times New Roman" pitchFamily="18" charset="0"/>
              <a:cs typeface="Times New Roman" pitchFamily="18" charset="0"/>
            </a:rPr>
            <a:t>majetkové</a:t>
          </a:r>
        </a:p>
      </dsp:txBody>
      <dsp:txXfrm>
        <a:off x="4257833" y="704654"/>
        <a:ext cx="682815" cy="43358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efaultPlaceholder_22675703"/>
        <w:category>
          <w:name w:val="Obecné"/>
          <w:gallery w:val="placeholder"/>
        </w:category>
        <w:types>
          <w:type w:val="bbPlcHdr"/>
        </w:types>
        <w:behaviors>
          <w:behavior w:val="content"/>
        </w:behaviors>
        <w:guid w:val="{B96401DA-9042-499F-9D5D-3F9E68278642}"/>
      </w:docPartPr>
      <w:docPartBody>
        <w:p w:rsidR="006B46BE" w:rsidRDefault="00523715">
          <w:r w:rsidRPr="004D372E">
            <w:rPr>
              <w:rStyle w:val="Zstupntext"/>
            </w:rPr>
            <w:t>Klepněte sem a zadejte text.</w:t>
          </w:r>
        </w:p>
      </w:docPartBody>
    </w:docPart>
    <w:docPart>
      <w:docPartPr>
        <w:name w:val="D24EC7613F5C4889A5E79406FAFA9FCD"/>
        <w:category>
          <w:name w:val="Obecné"/>
          <w:gallery w:val="placeholder"/>
        </w:category>
        <w:types>
          <w:type w:val="bbPlcHdr"/>
        </w:types>
        <w:behaviors>
          <w:behavior w:val="content"/>
        </w:behaviors>
        <w:guid w:val="{8716FD47-A426-4939-B796-1FB38F7D287B}"/>
      </w:docPartPr>
      <w:docPartBody>
        <w:p w:rsidR="006B46BE" w:rsidRDefault="00523715" w:rsidP="00523715">
          <w:pPr>
            <w:pStyle w:val="D24EC7613F5C4889A5E79406FAFA9FCD"/>
          </w:pPr>
          <w:r w:rsidRPr="004D372E">
            <w:rPr>
              <w:rStyle w:val="Zstupntext"/>
            </w:rPr>
            <w:t>Zvolte položku.</w:t>
          </w:r>
        </w:p>
      </w:docPartBody>
    </w:docPart>
    <w:docPart>
      <w:docPartPr>
        <w:name w:val="7A8A0736D35F4F64BAE5337B5B820467"/>
        <w:category>
          <w:name w:val="Obecné"/>
          <w:gallery w:val="placeholder"/>
        </w:category>
        <w:types>
          <w:type w:val="bbPlcHdr"/>
        </w:types>
        <w:behaviors>
          <w:behavior w:val="content"/>
        </w:behaviors>
        <w:guid w:val="{C8375981-0B86-4D5B-80AF-B09A66F33EF7}"/>
      </w:docPartPr>
      <w:docPartBody>
        <w:p w:rsidR="006B46BE" w:rsidRDefault="00523715" w:rsidP="00523715">
          <w:pPr>
            <w:pStyle w:val="7A8A0736D35F4F64BAE5337B5B820467"/>
          </w:pPr>
          <w:r w:rsidRPr="00C33043">
            <w:rPr>
              <w:rStyle w:val="Zstupntext"/>
            </w:rPr>
            <w:t>Klepněte sem a zadejte text.</w:t>
          </w:r>
        </w:p>
      </w:docPartBody>
    </w:docPart>
    <w:docPart>
      <w:docPartPr>
        <w:name w:val="C840E045410F4AC99C6C23D0C68FBB3A"/>
        <w:category>
          <w:name w:val="Obecné"/>
          <w:gallery w:val="placeholder"/>
        </w:category>
        <w:types>
          <w:type w:val="bbPlcHdr"/>
        </w:types>
        <w:behaviors>
          <w:behavior w:val="content"/>
        </w:behaviors>
        <w:guid w:val="{CA92A1B4-D660-446E-BD2C-BC5F15E619D7}"/>
      </w:docPartPr>
      <w:docPartBody>
        <w:p w:rsidR="006B46BE" w:rsidRDefault="00523715" w:rsidP="00523715">
          <w:pPr>
            <w:pStyle w:val="C840E045410F4AC99C6C23D0C68FBB3A"/>
          </w:pPr>
          <w:r w:rsidRPr="00C33043">
            <w:rPr>
              <w:rStyle w:val="Zstupntext"/>
            </w:rPr>
            <w:t>Klepněte sem a zadejte text.</w:t>
          </w:r>
        </w:p>
      </w:docPartBody>
    </w:docPart>
    <w:docPart>
      <w:docPartPr>
        <w:name w:val="A445062028944384986715B165E51251"/>
        <w:category>
          <w:name w:val="Obecné"/>
          <w:gallery w:val="placeholder"/>
        </w:category>
        <w:types>
          <w:type w:val="bbPlcHdr"/>
        </w:types>
        <w:behaviors>
          <w:behavior w:val="content"/>
        </w:behaviors>
        <w:guid w:val="{5D0E7411-CCCF-4F6A-A69C-2E52701D30E6}"/>
      </w:docPartPr>
      <w:docPartBody>
        <w:p w:rsidR="006B46BE" w:rsidRDefault="00523715" w:rsidP="00523715">
          <w:pPr>
            <w:pStyle w:val="A445062028944384986715B165E51251"/>
          </w:pPr>
          <w:r w:rsidRPr="00C33043">
            <w:rPr>
              <w:rStyle w:val="Zstupntext"/>
            </w:rPr>
            <w:t>Klepněte sem a zadejte text.</w:t>
          </w:r>
        </w:p>
      </w:docPartBody>
    </w:docPart>
    <w:docPart>
      <w:docPartPr>
        <w:name w:val="6B2CEC3688A743C2A84428C59BBC7235"/>
        <w:category>
          <w:name w:val="Obecné"/>
          <w:gallery w:val="placeholder"/>
        </w:category>
        <w:types>
          <w:type w:val="bbPlcHdr"/>
        </w:types>
        <w:behaviors>
          <w:behavior w:val="content"/>
        </w:behaviors>
        <w:guid w:val="{25889B57-FEFB-4BB1-B7E2-4E123E9B81FA}"/>
      </w:docPartPr>
      <w:docPartBody>
        <w:p w:rsidR="006B46BE" w:rsidRDefault="00523715" w:rsidP="00523715">
          <w:pPr>
            <w:pStyle w:val="6B2CEC3688A743C2A84428C59BBC7235"/>
          </w:pPr>
          <w:r w:rsidRPr="00C33043">
            <w:rPr>
              <w:rStyle w:val="Zstupntext"/>
            </w:rPr>
            <w:t>Klepněte sem a zadejte text.</w:t>
          </w:r>
        </w:p>
      </w:docPartBody>
    </w:docPart>
    <w:docPart>
      <w:docPartPr>
        <w:name w:val="B748D979AEAE4A25B5117D7B3C70EEED"/>
        <w:category>
          <w:name w:val="Obecné"/>
          <w:gallery w:val="placeholder"/>
        </w:category>
        <w:types>
          <w:type w:val="bbPlcHdr"/>
        </w:types>
        <w:behaviors>
          <w:behavior w:val="content"/>
        </w:behaviors>
        <w:guid w:val="{37386704-ADC5-45E1-85C0-50281C7AB5CB}"/>
      </w:docPartPr>
      <w:docPartBody>
        <w:p w:rsidR="00F15830" w:rsidRDefault="006B46BE" w:rsidP="006B46BE">
          <w:pPr>
            <w:pStyle w:val="B748D979AEAE4A25B5117D7B3C70EEED"/>
          </w:pPr>
          <w:r w:rsidRPr="00245310">
            <w:rPr>
              <w:rStyle w:val="Zstupntext"/>
            </w:rPr>
            <w:t>Zvolte položku.</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E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A00002EF" w:usb1="4000207B" w:usb2="00000000" w:usb3="00000000" w:csb0="0000009F" w:csb1="00000000"/>
  </w:font>
  <w:font w:name="Verdana">
    <w:panose1 w:val="020B0604030504040204"/>
    <w:charset w:val="EE"/>
    <w:family w:val="swiss"/>
    <w:pitch w:val="variable"/>
    <w:sig w:usb0="A10006FF" w:usb1="4000205B" w:usb2="0000001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523715"/>
    <w:rsid w:val="0005324A"/>
    <w:rsid w:val="000A14CD"/>
    <w:rsid w:val="000D122D"/>
    <w:rsid w:val="00150E33"/>
    <w:rsid w:val="00282A09"/>
    <w:rsid w:val="002902EB"/>
    <w:rsid w:val="002B5CE6"/>
    <w:rsid w:val="002B65D5"/>
    <w:rsid w:val="002B6CEE"/>
    <w:rsid w:val="003002FE"/>
    <w:rsid w:val="00355A93"/>
    <w:rsid w:val="003C352E"/>
    <w:rsid w:val="003E2DF5"/>
    <w:rsid w:val="00523715"/>
    <w:rsid w:val="00554D03"/>
    <w:rsid w:val="005A6FD4"/>
    <w:rsid w:val="00625B7D"/>
    <w:rsid w:val="00682A59"/>
    <w:rsid w:val="00691AD4"/>
    <w:rsid w:val="006B46BE"/>
    <w:rsid w:val="00702D5C"/>
    <w:rsid w:val="00711AF0"/>
    <w:rsid w:val="00741F1F"/>
    <w:rsid w:val="007B6C72"/>
    <w:rsid w:val="00890A16"/>
    <w:rsid w:val="008A2A62"/>
    <w:rsid w:val="009D28B5"/>
    <w:rsid w:val="00B0406E"/>
    <w:rsid w:val="00B72CCC"/>
    <w:rsid w:val="00B80E2D"/>
    <w:rsid w:val="00B94876"/>
    <w:rsid w:val="00D1264D"/>
    <w:rsid w:val="00D539B1"/>
    <w:rsid w:val="00D64A86"/>
    <w:rsid w:val="00E92CD7"/>
    <w:rsid w:val="00F15830"/>
    <w:rsid w:val="00F161C1"/>
    <w:rsid w:val="00F522BC"/>
    <w:rsid w:val="00F67B56"/>
    <w:rsid w:val="00F93361"/>
    <w:rsid w:val="00F957F7"/>
    <w:rsid w:val="00FA4467"/>
    <w:rsid w:val="00FC2CA0"/>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B46BE"/>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6B46BE"/>
    <w:rPr>
      <w:color w:val="808080"/>
    </w:rPr>
  </w:style>
  <w:style w:type="paragraph" w:customStyle="1" w:styleId="2160DEE6362B4ECEA0047D48FD8958D6">
    <w:name w:val="2160DEE6362B4ECEA0047D48FD8958D6"/>
    <w:rsid w:val="00523715"/>
  </w:style>
  <w:style w:type="paragraph" w:customStyle="1" w:styleId="E856A61034EF423484C56C355D7CD5BA">
    <w:name w:val="E856A61034EF423484C56C355D7CD5BA"/>
    <w:rsid w:val="00523715"/>
  </w:style>
  <w:style w:type="paragraph" w:customStyle="1" w:styleId="5AF639D2DEA2418B811142B6613EEA82">
    <w:name w:val="5AF639D2DEA2418B811142B6613EEA82"/>
    <w:rsid w:val="00523715"/>
  </w:style>
  <w:style w:type="paragraph" w:customStyle="1" w:styleId="24361103597B4793A60471C979F1DE0C">
    <w:name w:val="24361103597B4793A60471C979F1DE0C"/>
    <w:rsid w:val="00523715"/>
  </w:style>
  <w:style w:type="paragraph" w:customStyle="1" w:styleId="192AF5E9CFC64A3CA8312EA029314C76">
    <w:name w:val="192AF5E9CFC64A3CA8312EA029314C76"/>
    <w:rsid w:val="00523715"/>
  </w:style>
  <w:style w:type="paragraph" w:customStyle="1" w:styleId="D24EC7613F5C4889A5E79406FAFA9FCD">
    <w:name w:val="D24EC7613F5C4889A5E79406FAFA9FCD"/>
    <w:rsid w:val="00523715"/>
  </w:style>
  <w:style w:type="paragraph" w:customStyle="1" w:styleId="734F572EA89643119283A4B91D3AA117">
    <w:name w:val="734F572EA89643119283A4B91D3AA117"/>
    <w:rsid w:val="00523715"/>
  </w:style>
  <w:style w:type="paragraph" w:customStyle="1" w:styleId="B75B894499E24407B52DD2FB9BE201CE">
    <w:name w:val="B75B894499E24407B52DD2FB9BE201CE"/>
    <w:rsid w:val="00523715"/>
  </w:style>
  <w:style w:type="paragraph" w:customStyle="1" w:styleId="78580523348642F3BF094CAFC5FAD0AC">
    <w:name w:val="78580523348642F3BF094CAFC5FAD0AC"/>
    <w:rsid w:val="00523715"/>
  </w:style>
  <w:style w:type="paragraph" w:customStyle="1" w:styleId="848844C172C147B180A81BC46468F701">
    <w:name w:val="848844C172C147B180A81BC46468F701"/>
    <w:rsid w:val="00523715"/>
  </w:style>
  <w:style w:type="paragraph" w:customStyle="1" w:styleId="57C4E27FB86E487CA2D4C362DD7B7B42">
    <w:name w:val="57C4E27FB86E487CA2D4C362DD7B7B42"/>
    <w:rsid w:val="00523715"/>
  </w:style>
  <w:style w:type="paragraph" w:customStyle="1" w:styleId="4B7921595FBD48309971CD2E0F07D518">
    <w:name w:val="4B7921595FBD48309971CD2E0F07D518"/>
    <w:rsid w:val="00523715"/>
  </w:style>
  <w:style w:type="paragraph" w:customStyle="1" w:styleId="7A8A0736D35F4F64BAE5337B5B820467">
    <w:name w:val="7A8A0736D35F4F64BAE5337B5B820467"/>
    <w:rsid w:val="00523715"/>
  </w:style>
  <w:style w:type="paragraph" w:customStyle="1" w:styleId="3E5F79D5307E41539779935AA726D47A">
    <w:name w:val="3E5F79D5307E41539779935AA726D47A"/>
    <w:rsid w:val="00523715"/>
  </w:style>
  <w:style w:type="paragraph" w:customStyle="1" w:styleId="C840E045410F4AC99C6C23D0C68FBB3A">
    <w:name w:val="C840E045410F4AC99C6C23D0C68FBB3A"/>
    <w:rsid w:val="00523715"/>
  </w:style>
  <w:style w:type="paragraph" w:customStyle="1" w:styleId="A445062028944384986715B165E51251">
    <w:name w:val="A445062028944384986715B165E51251"/>
    <w:rsid w:val="00523715"/>
  </w:style>
  <w:style w:type="paragraph" w:customStyle="1" w:styleId="6B2CEC3688A743C2A84428C59BBC7235">
    <w:name w:val="6B2CEC3688A743C2A84428C59BBC7235"/>
    <w:rsid w:val="00523715"/>
  </w:style>
  <w:style w:type="paragraph" w:customStyle="1" w:styleId="EC8FB88CA5DB4CC098808A26879A220D">
    <w:name w:val="EC8FB88CA5DB4CC098808A26879A220D"/>
    <w:rsid w:val="00523715"/>
  </w:style>
  <w:style w:type="paragraph" w:customStyle="1" w:styleId="DFCBEB4893FB4F808AD3B3C39576912E">
    <w:name w:val="DFCBEB4893FB4F808AD3B3C39576912E"/>
    <w:rsid w:val="00523715"/>
  </w:style>
  <w:style w:type="paragraph" w:customStyle="1" w:styleId="476725DD6152437097096523F68CDB79">
    <w:name w:val="476725DD6152437097096523F68CDB79"/>
    <w:rsid w:val="00523715"/>
  </w:style>
  <w:style w:type="paragraph" w:customStyle="1" w:styleId="649C01049061409DBAA4097F1EBE8369">
    <w:name w:val="649C01049061409DBAA4097F1EBE8369"/>
    <w:rsid w:val="00523715"/>
  </w:style>
  <w:style w:type="paragraph" w:customStyle="1" w:styleId="D53A7C972CEB4C77B332312B4CD938F0">
    <w:name w:val="D53A7C972CEB4C77B332312B4CD938F0"/>
    <w:rsid w:val="006B46BE"/>
  </w:style>
  <w:style w:type="paragraph" w:customStyle="1" w:styleId="B748D979AEAE4A25B5117D7B3C70EEED">
    <w:name w:val="B748D979AEAE4A25B5117D7B3C70EEED"/>
    <w:rsid w:val="006B46BE"/>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E9F7B0A2-8065-4CCD-8BC1-0B2351D58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seminarni prace 2 - jen telo textu.dot</Template>
  <TotalTime>3057</TotalTime>
  <Pages>62</Pages>
  <Words>13986</Words>
  <Characters>82521</Characters>
  <Application>Microsoft Office Word</Application>
  <DocSecurity>0</DocSecurity>
  <Lines>687</Lines>
  <Paragraphs>192</Paragraphs>
  <ScaleCrop>false</ScaleCrop>
  <HeadingPairs>
    <vt:vector size="2" baseType="variant">
      <vt:variant>
        <vt:lpstr>Název</vt:lpstr>
      </vt:variant>
      <vt:variant>
        <vt:i4>1</vt:i4>
      </vt:variant>
    </vt:vector>
  </HeadingPairs>
  <TitlesOfParts>
    <vt:vector size="1" baseType="lpstr">
      <vt:lpstr>Díky své nepřehlédnutelnosti a nepřemístitelnosti jsou nemovitosti odedávna přirozeným předmětem daně</vt:lpstr>
    </vt:vector>
  </TitlesOfParts>
  <Company>VŠE</Company>
  <LinksUpToDate>false</LinksUpToDate>
  <CharactersWithSpaces>96315</CharactersWithSpaces>
  <SharedDoc>false</SharedDoc>
  <HLinks>
    <vt:vector size="78" baseType="variant">
      <vt:variant>
        <vt:i4>3997757</vt:i4>
      </vt:variant>
      <vt:variant>
        <vt:i4>69</vt:i4>
      </vt:variant>
      <vt:variant>
        <vt:i4>0</vt:i4>
      </vt:variant>
      <vt:variant>
        <vt:i4>5</vt:i4>
      </vt:variant>
      <vt:variant>
        <vt:lpwstr>http://epp.eurostat.ec.europa.eu/tgm/table.do?tab=table&amp;init=1&amp;plugin=1&amp;language=en&amp;pcode=tsieb</vt:lpwstr>
      </vt:variant>
      <vt:variant>
        <vt:lpwstr/>
      </vt:variant>
      <vt:variant>
        <vt:i4>1769577</vt:i4>
      </vt:variant>
      <vt:variant>
        <vt:i4>63</vt:i4>
      </vt:variant>
      <vt:variant>
        <vt:i4>0</vt:i4>
      </vt:variant>
      <vt:variant>
        <vt:i4>5</vt:i4>
      </vt:variant>
      <vt:variant>
        <vt:lpwstr>http://nui.epp.eurostat.ec.europa.eu/nui/show.do?dataset=bpca_m&amp;lang=en</vt:lpwstr>
      </vt:variant>
      <vt:variant>
        <vt:lpwstr/>
      </vt:variant>
      <vt:variant>
        <vt:i4>1376308</vt:i4>
      </vt:variant>
      <vt:variant>
        <vt:i4>56</vt:i4>
      </vt:variant>
      <vt:variant>
        <vt:i4>0</vt:i4>
      </vt:variant>
      <vt:variant>
        <vt:i4>5</vt:i4>
      </vt:variant>
      <vt:variant>
        <vt:lpwstr/>
      </vt:variant>
      <vt:variant>
        <vt:lpwstr>_Toc257291841</vt:lpwstr>
      </vt:variant>
      <vt:variant>
        <vt:i4>1376308</vt:i4>
      </vt:variant>
      <vt:variant>
        <vt:i4>50</vt:i4>
      </vt:variant>
      <vt:variant>
        <vt:i4>0</vt:i4>
      </vt:variant>
      <vt:variant>
        <vt:i4>5</vt:i4>
      </vt:variant>
      <vt:variant>
        <vt:lpwstr/>
      </vt:variant>
      <vt:variant>
        <vt:lpwstr>_Toc257291840</vt:lpwstr>
      </vt:variant>
      <vt:variant>
        <vt:i4>1179700</vt:i4>
      </vt:variant>
      <vt:variant>
        <vt:i4>44</vt:i4>
      </vt:variant>
      <vt:variant>
        <vt:i4>0</vt:i4>
      </vt:variant>
      <vt:variant>
        <vt:i4>5</vt:i4>
      </vt:variant>
      <vt:variant>
        <vt:lpwstr/>
      </vt:variant>
      <vt:variant>
        <vt:lpwstr>_Toc257291839</vt:lpwstr>
      </vt:variant>
      <vt:variant>
        <vt:i4>1179700</vt:i4>
      </vt:variant>
      <vt:variant>
        <vt:i4>38</vt:i4>
      </vt:variant>
      <vt:variant>
        <vt:i4>0</vt:i4>
      </vt:variant>
      <vt:variant>
        <vt:i4>5</vt:i4>
      </vt:variant>
      <vt:variant>
        <vt:lpwstr/>
      </vt:variant>
      <vt:variant>
        <vt:lpwstr>_Toc257291838</vt:lpwstr>
      </vt:variant>
      <vt:variant>
        <vt:i4>1179700</vt:i4>
      </vt:variant>
      <vt:variant>
        <vt:i4>32</vt:i4>
      </vt:variant>
      <vt:variant>
        <vt:i4>0</vt:i4>
      </vt:variant>
      <vt:variant>
        <vt:i4>5</vt:i4>
      </vt:variant>
      <vt:variant>
        <vt:lpwstr/>
      </vt:variant>
      <vt:variant>
        <vt:lpwstr>_Toc257291837</vt:lpwstr>
      </vt:variant>
      <vt:variant>
        <vt:i4>1179700</vt:i4>
      </vt:variant>
      <vt:variant>
        <vt:i4>26</vt:i4>
      </vt:variant>
      <vt:variant>
        <vt:i4>0</vt:i4>
      </vt:variant>
      <vt:variant>
        <vt:i4>5</vt:i4>
      </vt:variant>
      <vt:variant>
        <vt:lpwstr/>
      </vt:variant>
      <vt:variant>
        <vt:lpwstr>_Toc257291836</vt:lpwstr>
      </vt:variant>
      <vt:variant>
        <vt:i4>1179700</vt:i4>
      </vt:variant>
      <vt:variant>
        <vt:i4>20</vt:i4>
      </vt:variant>
      <vt:variant>
        <vt:i4>0</vt:i4>
      </vt:variant>
      <vt:variant>
        <vt:i4>5</vt:i4>
      </vt:variant>
      <vt:variant>
        <vt:lpwstr/>
      </vt:variant>
      <vt:variant>
        <vt:lpwstr>_Toc257291835</vt:lpwstr>
      </vt:variant>
      <vt:variant>
        <vt:i4>1179700</vt:i4>
      </vt:variant>
      <vt:variant>
        <vt:i4>14</vt:i4>
      </vt:variant>
      <vt:variant>
        <vt:i4>0</vt:i4>
      </vt:variant>
      <vt:variant>
        <vt:i4>5</vt:i4>
      </vt:variant>
      <vt:variant>
        <vt:lpwstr/>
      </vt:variant>
      <vt:variant>
        <vt:lpwstr>_Toc257291834</vt:lpwstr>
      </vt:variant>
      <vt:variant>
        <vt:i4>1179700</vt:i4>
      </vt:variant>
      <vt:variant>
        <vt:i4>8</vt:i4>
      </vt:variant>
      <vt:variant>
        <vt:i4>0</vt:i4>
      </vt:variant>
      <vt:variant>
        <vt:i4>5</vt:i4>
      </vt:variant>
      <vt:variant>
        <vt:lpwstr/>
      </vt:variant>
      <vt:variant>
        <vt:lpwstr>_Toc257291833</vt:lpwstr>
      </vt:variant>
      <vt:variant>
        <vt:i4>1179700</vt:i4>
      </vt:variant>
      <vt:variant>
        <vt:i4>2</vt:i4>
      </vt:variant>
      <vt:variant>
        <vt:i4>0</vt:i4>
      </vt:variant>
      <vt:variant>
        <vt:i4>5</vt:i4>
      </vt:variant>
      <vt:variant>
        <vt:lpwstr/>
      </vt:variant>
      <vt:variant>
        <vt:lpwstr>_Toc257291832</vt:lpwstr>
      </vt:variant>
      <vt:variant>
        <vt:i4>7077933</vt:i4>
      </vt:variant>
      <vt:variant>
        <vt:i4>0</vt:i4>
      </vt:variant>
      <vt:variant>
        <vt:i4>0</vt:i4>
      </vt:variant>
      <vt:variant>
        <vt:i4>5</vt:i4>
      </vt:variant>
      <vt:variant>
        <vt:lpwstr>http://www.vsem.cz/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Díky své nepřehlédnutelnosti a nepřemístitelnosti jsou nemovitosti odedávna přirozeným předmětem daně</dc:title>
  <dc:creator>petrvymetal</dc:creator>
  <cp:keywords>DK</cp:keywords>
  <cp:lastModifiedBy>Dana</cp:lastModifiedBy>
  <cp:revision>70</cp:revision>
  <cp:lastPrinted>2010-09-12T11:19:00Z</cp:lastPrinted>
  <dcterms:created xsi:type="dcterms:W3CDTF">2011-09-04T08:57:00Z</dcterms:created>
  <dcterms:modified xsi:type="dcterms:W3CDTF">2011-11-21T18:51:00Z</dcterms:modified>
</cp:coreProperties>
</file>