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2406" w:rsidRDefault="009E2406">
      <w:pPr>
        <w:spacing w:after="0"/>
        <w:jc w:val="left"/>
        <w:rPr>
          <w:rFonts w:ascii="Verdana" w:hAnsi="Verdana" w:cs="Verdana"/>
          <w:b/>
          <w:bCs/>
          <w:color w:val="000000"/>
          <w:sz w:val="32"/>
          <w:szCs w:val="32"/>
        </w:rPr>
      </w:pPr>
      <w:r w:rsidRPr="009E2406">
        <w:rPr>
          <w:rFonts w:ascii="Verdana" w:hAnsi="Verdana" w:cs="Verdana"/>
          <w:b/>
          <w:bCs/>
          <w:color w:val="000000"/>
          <w:sz w:val="32"/>
          <w:szCs w:val="32"/>
        </w:rPr>
        <w:t>VYSOKÁ ŠKOLA EKONOMIE A MANAGEMENTU</w:t>
      </w: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b/>
          <w:sz w:val="32"/>
          <w:szCs w:val="32"/>
        </w:rPr>
      </w:pPr>
    </w:p>
    <w:p w:rsidR="00320E0F" w:rsidRPr="0026039B" w:rsidRDefault="0026039B" w:rsidP="009E2406">
      <w:pPr>
        <w:spacing w:after="0"/>
        <w:jc w:val="center"/>
        <w:rPr>
          <w:rFonts w:ascii="Verdana" w:hAnsi="Verdana"/>
          <w:b/>
          <w:sz w:val="56"/>
          <w:szCs w:val="56"/>
        </w:rPr>
      </w:pPr>
      <w:r w:rsidRPr="0026039B">
        <w:rPr>
          <w:rFonts w:ascii="Verdana" w:hAnsi="Verdana"/>
          <w:b/>
          <w:sz w:val="56"/>
          <w:szCs w:val="56"/>
        </w:rPr>
        <w:t>BAKALÁŘSKÁ PRÁCE</w:t>
      </w:r>
    </w:p>
    <w:p w:rsidR="00320E0F" w:rsidRPr="00320E0F" w:rsidRDefault="00320E0F" w:rsidP="00320E0F">
      <w:pPr>
        <w:rPr>
          <w:sz w:val="32"/>
          <w:szCs w:val="32"/>
        </w:rPr>
      </w:pPr>
    </w:p>
    <w:p w:rsidR="00320E0F" w:rsidRDefault="00320E0F" w:rsidP="00320E0F">
      <w:pPr>
        <w:rPr>
          <w:sz w:val="32"/>
          <w:szCs w:val="32"/>
        </w:rPr>
      </w:pPr>
    </w:p>
    <w:p w:rsidR="00320E0F" w:rsidRPr="00320E0F" w:rsidRDefault="00320E0F" w:rsidP="00320E0F">
      <w:pPr>
        <w:rPr>
          <w:sz w:val="32"/>
          <w:szCs w:val="32"/>
        </w:rPr>
      </w:pPr>
    </w:p>
    <w:p w:rsidR="00320E0F" w:rsidRDefault="00320E0F" w:rsidP="00320E0F">
      <w:pPr>
        <w:rPr>
          <w:sz w:val="32"/>
          <w:szCs w:val="32"/>
        </w:rPr>
      </w:pPr>
    </w:p>
    <w:p w:rsidR="00320E0F" w:rsidRDefault="00320E0F" w:rsidP="00320E0F">
      <w:pPr>
        <w:tabs>
          <w:tab w:val="left" w:pos="3600"/>
        </w:tabs>
        <w:rPr>
          <w:sz w:val="32"/>
          <w:szCs w:val="32"/>
        </w:rPr>
      </w:pPr>
      <w:r>
        <w:rPr>
          <w:sz w:val="32"/>
          <w:szCs w:val="32"/>
        </w:rPr>
        <w:tab/>
      </w:r>
    </w:p>
    <w:p w:rsidR="00320E0F" w:rsidRDefault="00320E0F" w:rsidP="00320E0F">
      <w:pPr>
        <w:tabs>
          <w:tab w:val="left" w:pos="3600"/>
        </w:tabs>
        <w:rPr>
          <w:sz w:val="32"/>
          <w:szCs w:val="32"/>
        </w:rPr>
      </w:pPr>
    </w:p>
    <w:p w:rsidR="00320E0F" w:rsidRDefault="00D87465" w:rsidP="00320E0F">
      <w:pPr>
        <w:tabs>
          <w:tab w:val="left" w:pos="3600"/>
        </w:tabs>
        <w:rPr>
          <w:sz w:val="32"/>
          <w:szCs w:val="32"/>
        </w:rPr>
      </w:pPr>
      <w:r>
        <w:rPr>
          <w:noProof/>
          <w:sz w:val="32"/>
          <w:szCs w:val="32"/>
        </w:rPr>
        <mc:AlternateContent>
          <mc:Choice Requires="wps">
            <w:drawing>
              <wp:anchor distT="0" distB="0" distL="114300" distR="114300" simplePos="0" relativeHeight="251660288" behindDoc="0" locked="0" layoutInCell="1" allowOverlap="1">
                <wp:simplePos x="0" y="0"/>
                <wp:positionH relativeFrom="column">
                  <wp:posOffset>1426845</wp:posOffset>
                </wp:positionH>
                <wp:positionV relativeFrom="paragraph">
                  <wp:posOffset>410845</wp:posOffset>
                </wp:positionV>
                <wp:extent cx="3971925" cy="390525"/>
                <wp:effectExtent l="9525" t="11430" r="9525" b="762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390525"/>
                        </a:xfrm>
                        <a:prstGeom prst="rect">
                          <a:avLst/>
                        </a:prstGeom>
                        <a:solidFill>
                          <a:srgbClr val="FFFFFF"/>
                        </a:solidFill>
                        <a:ln w="9525">
                          <a:solidFill>
                            <a:schemeClr val="bg1">
                              <a:lumMod val="100000"/>
                              <a:lumOff val="0"/>
                            </a:schemeClr>
                          </a:solidFill>
                          <a:miter lim="800000"/>
                          <a:headEnd/>
                          <a:tailEnd/>
                        </a:ln>
                      </wps:spPr>
                      <wps:txbx>
                        <w:txbxContent>
                          <w:sdt>
                            <w:sdtPr>
                              <w:id w:val="528793311"/>
                              <w:placeholder>
                                <w:docPart w:val="DefaultPlaceholder_22675703"/>
                              </w:placeholder>
                            </w:sdtPr>
                            <w:sdtEndPr/>
                            <w:sdtContent>
                              <w:p w:rsidR="00A60951" w:rsidRPr="00320E0F" w:rsidRDefault="00A60951" w:rsidP="00320E0F">
                                <w:pPr>
                                  <w:jc w:val="right"/>
                                </w:pPr>
                                <w:r>
                                  <w:rPr>
                                    <w:rFonts w:ascii="Verdana" w:hAnsi="Verdana"/>
                                    <w:b/>
                                    <w:caps/>
                                    <w:sz w:val="32"/>
                                  </w:rPr>
                                  <w:t>Tomáš Svora</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12.35pt;margin-top:32.35pt;width:312.75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" strokecolor="white [3212]">
                <v:textbox>
                  <w:txbxContent>
                    <w:sdt>
                      <w:sdtPr>
                        <w:id w:val="528793311"/>
                        <w:placeholder>
                          <w:docPart w:val="DefaultPlaceholder_22675703"/>
                        </w:placeholder>
                      </w:sdtPr>
                      <w:sdtEndPr/>
                      <w:sdtContent>
                        <w:p w:rsidR="00A60951" w:rsidRPr="00320E0F" w:rsidRDefault="00A60951" w:rsidP="00320E0F">
                          <w:pPr>
                            <w:jc w:val="right"/>
                          </w:pPr>
                          <w:r>
                            <w:rPr>
                              <w:rFonts w:ascii="Verdana" w:hAnsi="Verdana"/>
                              <w:b/>
                              <w:caps/>
                              <w:sz w:val="32"/>
                            </w:rPr>
                            <w:t>Tomáš Svora</w:t>
                          </w:r>
                        </w:p>
                      </w:sdtContent>
                    </w:sdt>
                  </w:txbxContent>
                </v:textbox>
              </v:shape>
            </w:pict>
          </mc:Fallback>
        </mc:AlternateContent>
      </w:r>
    </w:p>
    <w:sdt>
      <w:sdtPr>
        <w:rPr>
          <w:rFonts w:ascii="Verdana" w:hAnsi="Verdana"/>
          <w:b/>
          <w:sz w:val="32"/>
          <w:szCs w:val="32"/>
        </w:rPr>
        <w:alias w:val="ROK"/>
        <w:tag w:val="ROK"/>
        <w:id w:val="528793251"/>
        <w:placeholder>
          <w:docPart w:val="D24EC7613F5C4889A5E79406FAFA9FCD"/>
        </w:placeholder>
        <w:comboBox>
          <w:listItem w:value="Zvolte položku."/>
          <w:listItem w:displayText="2010" w:value="2010"/>
          <w:listItem w:displayText="2011" w:value="2011"/>
          <w:listItem w:displayText="2012" w:value="2012"/>
          <w:listItem w:displayText="2013" w:value="2013"/>
          <w:listItem w:displayText="2014" w:value="2014"/>
        </w:comboBox>
      </w:sdtPr>
      <w:sdtEndPr/>
      <w:sdtContent>
        <w:p w:rsidR="00320E0F" w:rsidRDefault="00281BFB" w:rsidP="00320E0F">
          <w:pPr>
            <w:tabs>
              <w:tab w:val="left" w:pos="1785"/>
            </w:tabs>
            <w:jc w:val="left"/>
            <w:rPr>
              <w:sz w:val="32"/>
              <w:szCs w:val="32"/>
            </w:rPr>
          </w:pPr>
          <w:r>
            <w:rPr>
              <w:rFonts w:ascii="Verdana" w:hAnsi="Verdana"/>
              <w:b/>
              <w:sz w:val="32"/>
              <w:szCs w:val="32"/>
            </w:rPr>
            <w:t>2011</w:t>
          </w:r>
          <w:r w:rsidR="00320E0F">
            <w:rPr>
              <w:rFonts w:ascii="Verdana" w:hAnsi="Verdana"/>
              <w:b/>
              <w:sz w:val="32"/>
              <w:szCs w:val="32"/>
            </w:rPr>
            <w:tab/>
          </w:r>
        </w:p>
      </w:sdtContent>
    </w:sdt>
    <w:p w:rsidR="00D57FD4" w:rsidRDefault="00D57FD4">
      <w:pPr>
        <w:spacing w:after="0" w:line="240" w:lineRule="auto"/>
        <w:jc w:val="left"/>
        <w:rPr>
          <w:b/>
          <w:sz w:val="32"/>
          <w:szCs w:val="32"/>
        </w:rPr>
        <w:sectPr w:rsidR="00D57FD4" w:rsidSect="00104856">
          <w:footerReference w:type="even" r:id="rId9"/>
          <w:footerReference w:type="default" r:id="rId10"/>
          <w:headerReference w:type="first" r:id="rId11"/>
          <w:footerReference w:type="first" r:id="rId12"/>
          <w:pgSz w:w="11906" w:h="16838" w:code="9"/>
          <w:pgMar w:top="1418" w:right="1134" w:bottom="1418" w:left="2268" w:header="709" w:footer="709" w:gutter="0"/>
          <w:cols w:space="708"/>
          <w:docGrid w:linePitch="326"/>
        </w:sectPr>
      </w:pPr>
    </w:p>
    <w:p w:rsidR="0032047F" w:rsidRPr="00FC17B7" w:rsidRDefault="0032047F" w:rsidP="0032047F">
      <w:pPr>
        <w:pStyle w:val="Nzev"/>
        <w:rPr>
          <w:rFonts w:ascii="Verdana" w:hAnsi="Verdana"/>
          <w:b w:val="0"/>
          <w:sz w:val="28"/>
          <w:szCs w:val="28"/>
        </w:rPr>
      </w:pPr>
    </w:p>
    <w:p w:rsidR="0032047F" w:rsidRDefault="0032047F" w:rsidP="0032047F">
      <w:pPr>
        <w:pStyle w:val="Nzev"/>
        <w:rPr>
          <w:rFonts w:ascii="Verdana" w:hAnsi="Verdana"/>
          <w:sz w:val="56"/>
          <w:szCs w:val="56"/>
        </w:rPr>
      </w:pPr>
    </w:p>
    <w:p w:rsidR="0032047F" w:rsidRDefault="0032047F" w:rsidP="0032047F">
      <w:pPr>
        <w:pStyle w:val="Nzev"/>
        <w:rPr>
          <w:rFonts w:ascii="Verdana" w:hAnsi="Verdana"/>
          <w:sz w:val="56"/>
          <w:szCs w:val="56"/>
        </w:rPr>
      </w:pPr>
    </w:p>
    <w:p w:rsidR="00B408CB" w:rsidRDefault="00B408CB" w:rsidP="0032047F">
      <w:pPr>
        <w:pStyle w:val="Nzev"/>
        <w:rPr>
          <w:rFonts w:ascii="Verdana" w:hAnsi="Verdana"/>
          <w:sz w:val="56"/>
          <w:szCs w:val="56"/>
        </w:rPr>
      </w:pPr>
    </w:p>
    <w:p w:rsidR="0032047F" w:rsidRDefault="0032047F" w:rsidP="0032047F">
      <w:pPr>
        <w:pStyle w:val="Nzev"/>
        <w:rPr>
          <w:rFonts w:ascii="Verdana" w:hAnsi="Verdana"/>
          <w:sz w:val="56"/>
          <w:szCs w:val="56"/>
        </w:rPr>
      </w:pPr>
    </w:p>
    <w:p w:rsidR="0032047F" w:rsidRDefault="0026039B" w:rsidP="0032047F">
      <w:pPr>
        <w:spacing w:after="0"/>
        <w:jc w:val="center"/>
        <w:rPr>
          <w:rFonts w:ascii="Verdana" w:hAnsi="Verdana"/>
          <w:b/>
          <w:caps/>
          <w:sz w:val="56"/>
          <w:szCs w:val="56"/>
        </w:rPr>
      </w:pPr>
      <w:r>
        <w:rPr>
          <w:rFonts w:ascii="Verdana" w:hAnsi="Verdana"/>
          <w:b/>
          <w:caps/>
          <w:sz w:val="56"/>
          <w:szCs w:val="56"/>
        </w:rPr>
        <w:t>bakalářská práce</w:t>
      </w: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sdt>
      <w:sdtPr>
        <w:rPr>
          <w:rFonts w:ascii="Verdana" w:hAnsi="Verdana"/>
          <w:sz w:val="36"/>
          <w:szCs w:val="36"/>
        </w:rPr>
        <w:id w:val="4309169"/>
        <w:placeholder>
          <w:docPart w:val="B748D979AEAE4A25B5117D7B3C70EEED"/>
        </w:placeholder>
        <w:comboBox>
          <w:listItem w:value="Zvolte položku."/>
          <w:listItem w:displayText="PODNIKOVÁ EKONOMIKA" w:value="PODNIKOVÁ EKONOMIKA"/>
          <w:listItem w:displayText="KOMUNIKACE A LIDSKÉ ZDROJE" w:value="KOMUNIKACE A LIDSKÉ ZDROJE"/>
          <w:listItem w:displayText="MARKETING" w:value="MARKETING"/>
        </w:comboBox>
      </w:sdtPr>
      <w:sdtEndPr/>
      <w:sdtContent>
        <w:p w:rsidR="00674498" w:rsidRDefault="00281BFB" w:rsidP="00674498">
          <w:pPr>
            <w:pStyle w:val="Nzev"/>
            <w:rPr>
              <w:rFonts w:ascii="Verdana" w:hAnsi="Verdana"/>
              <w:sz w:val="36"/>
              <w:szCs w:val="36"/>
            </w:rPr>
          </w:pPr>
          <w:r>
            <w:rPr>
              <w:rFonts w:ascii="Verdana" w:hAnsi="Verdana"/>
              <w:sz w:val="36"/>
              <w:szCs w:val="36"/>
            </w:rPr>
            <w:t>PODNIKOVÁ EKONOMIKA</w:t>
          </w:r>
        </w:p>
      </w:sdtContent>
    </w:sdt>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B55AB9" w:rsidRDefault="00B55AB9" w:rsidP="00B55AB9">
      <w:pPr>
        <w:pStyle w:val="Nzev"/>
        <w:rPr>
          <w:rFonts w:ascii="Verdana" w:hAnsi="Verdana"/>
          <w:b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B55AB9" w:rsidRPr="004D09F5" w:rsidTr="00DB47B9">
        <w:tc>
          <w:tcPr>
            <w:tcW w:w="9212" w:type="dxa"/>
            <w:shd w:val="clear" w:color="auto" w:fill="F3F3F3"/>
          </w:tcPr>
          <w:p w:rsidR="00B55AB9" w:rsidRPr="00B55AB9" w:rsidRDefault="00B55AB9" w:rsidP="006F1C24">
            <w:pPr>
              <w:pStyle w:val="Formul"/>
            </w:pPr>
            <w:r w:rsidRPr="00B55AB9">
              <w:lastRenderedPageBreak/>
              <w:t xml:space="preserve">Název </w:t>
            </w:r>
            <w:r w:rsidR="006F1C24">
              <w:t>BAKALÁŘSKÉ</w:t>
            </w:r>
            <w:r w:rsidRPr="00B55AB9">
              <w:t xml:space="preserve"> práce</w:t>
            </w:r>
          </w:p>
        </w:tc>
      </w:tr>
      <w:tr w:rsidR="00B55AB9" w:rsidRPr="004D09F5" w:rsidTr="00DB47B9">
        <w:tc>
          <w:tcPr>
            <w:tcW w:w="9212" w:type="dxa"/>
          </w:tcPr>
          <w:p w:rsidR="00B408CB" w:rsidRDefault="00B408CB" w:rsidP="00205ECD">
            <w:pPr>
              <w:spacing w:after="0" w:line="240" w:lineRule="auto"/>
              <w:jc w:val="left"/>
              <w:rPr>
                <w:rFonts w:ascii="Verdana" w:hAnsi="Verdana"/>
              </w:rPr>
            </w:pPr>
          </w:p>
          <w:sdt>
            <w:sdtPr>
              <w:rPr>
                <w:rFonts w:ascii="Verdana" w:hAnsi="Verdana"/>
              </w:rPr>
              <w:id w:val="528793342"/>
              <w:placeholder>
                <w:docPart w:val="6B2CEC3688A743C2A84428C59BBC7235"/>
              </w:placeholder>
              <w:text/>
            </w:sdtPr>
            <w:sdtEndPr/>
            <w:sdtContent>
              <w:p w:rsidR="00B55AB9" w:rsidRDefault="00A33DC9" w:rsidP="00B408CB">
                <w:pPr>
                  <w:spacing w:after="0" w:line="240" w:lineRule="auto"/>
                  <w:jc w:val="left"/>
                  <w:rPr>
                    <w:rFonts w:ascii="Verdana" w:hAnsi="Verdana"/>
                  </w:rPr>
                </w:pPr>
                <w:r>
                  <w:rPr>
                    <w:rFonts w:ascii="Verdana" w:hAnsi="Verdana"/>
                  </w:rPr>
                  <w:t xml:space="preserve">Implementace Data </w:t>
                </w:r>
                <w:proofErr w:type="spellStart"/>
                <w:r>
                  <w:rPr>
                    <w:rFonts w:ascii="Verdana" w:hAnsi="Verdana"/>
                  </w:rPr>
                  <w:t>Warehouse</w:t>
                </w:r>
                <w:proofErr w:type="spellEnd"/>
              </w:p>
            </w:sdtContent>
          </w:sdt>
          <w:p w:rsidR="00B408CB" w:rsidRPr="004D09F5" w:rsidRDefault="00B408CB" w:rsidP="00B408CB">
            <w:pPr>
              <w:spacing w:after="0" w:line="240" w:lineRule="auto"/>
              <w:jc w:val="left"/>
              <w:rPr>
                <w:rFonts w:ascii="Verdana" w:hAnsi="Verdana"/>
              </w:rPr>
            </w:pP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B55AB9" w:rsidRPr="004D09F5" w:rsidTr="00DB47B9">
        <w:tc>
          <w:tcPr>
            <w:tcW w:w="9212" w:type="dxa"/>
            <w:shd w:val="clear" w:color="auto" w:fill="F3F3F3"/>
          </w:tcPr>
          <w:p w:rsidR="00B55AB9" w:rsidRPr="004D09F5" w:rsidRDefault="00B55AB9" w:rsidP="00472479">
            <w:pPr>
              <w:pStyle w:val="Formul"/>
            </w:pPr>
            <w:r>
              <w:t>TERMÍN UKONČENÍ STUDIA A OBHAJOBA (MĚSÍC/ROK)</w:t>
            </w:r>
          </w:p>
        </w:tc>
      </w:tr>
      <w:tr w:rsidR="00B55AB9" w:rsidRPr="004D09F5" w:rsidTr="00DB47B9">
        <w:tc>
          <w:tcPr>
            <w:tcW w:w="9212" w:type="dxa"/>
          </w:tcPr>
          <w:p w:rsidR="00B408CB" w:rsidRDefault="00B408CB" w:rsidP="00205ECD">
            <w:pPr>
              <w:spacing w:after="0" w:line="240" w:lineRule="auto"/>
              <w:jc w:val="left"/>
              <w:rPr>
                <w:rFonts w:ascii="Verdana" w:hAnsi="Verdana"/>
              </w:rPr>
            </w:pPr>
          </w:p>
          <w:sdt>
            <w:sdtPr>
              <w:rPr>
                <w:rFonts w:ascii="Verdana" w:hAnsi="Verdana"/>
              </w:rPr>
              <w:id w:val="528793341"/>
              <w:placeholder>
                <w:docPart w:val="A445062028944384986715B165E51251"/>
              </w:placeholder>
              <w:text/>
            </w:sdtPr>
            <w:sdtEndPr/>
            <w:sdtContent>
              <w:p w:rsidR="00B55AB9" w:rsidRDefault="00281BFB" w:rsidP="00B408CB">
                <w:pPr>
                  <w:spacing w:after="0" w:line="240" w:lineRule="auto"/>
                  <w:jc w:val="left"/>
                  <w:rPr>
                    <w:rFonts w:ascii="Verdana" w:hAnsi="Verdana"/>
                  </w:rPr>
                </w:pPr>
                <w:r>
                  <w:rPr>
                    <w:rFonts w:ascii="Verdana" w:hAnsi="Verdana"/>
                  </w:rPr>
                  <w:t>Říjen 2011</w:t>
                </w:r>
              </w:p>
            </w:sdtContent>
          </w:sdt>
          <w:p w:rsidR="00B408CB" w:rsidRPr="004D09F5" w:rsidRDefault="00B408CB" w:rsidP="00B408CB">
            <w:pPr>
              <w:spacing w:after="0" w:line="240" w:lineRule="auto"/>
              <w:jc w:val="left"/>
              <w:rPr>
                <w:rFonts w:ascii="Verdana" w:hAnsi="Verdana"/>
              </w:rPr>
            </w:pPr>
          </w:p>
        </w:tc>
      </w:tr>
    </w:tbl>
    <w:p w:rsidR="00B55AB9" w:rsidRPr="004D09F5" w:rsidRDefault="00B55AB9" w:rsidP="00384C2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B55AB9" w:rsidRPr="004D09F5" w:rsidTr="00DB47B9">
        <w:tc>
          <w:tcPr>
            <w:tcW w:w="9212" w:type="dxa"/>
            <w:shd w:val="clear" w:color="auto" w:fill="F3F3F3"/>
          </w:tcPr>
          <w:p w:rsidR="00B55AB9" w:rsidRPr="004D09F5" w:rsidRDefault="00B55AB9" w:rsidP="00384C28">
            <w:pPr>
              <w:pStyle w:val="Formul"/>
            </w:pPr>
            <w:r w:rsidRPr="004D09F5">
              <w:t xml:space="preserve">jméno </w:t>
            </w:r>
            <w:r>
              <w:t>a příjmení</w:t>
            </w:r>
            <w:r w:rsidRPr="004D09F5">
              <w:t xml:space="preserve"> / studijní skupina</w:t>
            </w:r>
          </w:p>
        </w:tc>
      </w:tr>
      <w:tr w:rsidR="00B55AB9" w:rsidRPr="004D09F5" w:rsidTr="00DB47B9">
        <w:tc>
          <w:tcPr>
            <w:tcW w:w="9212" w:type="dxa"/>
          </w:tcPr>
          <w:p w:rsidR="00B408CB" w:rsidRDefault="00B408CB" w:rsidP="00205ECD">
            <w:pPr>
              <w:spacing w:after="0" w:line="240" w:lineRule="auto"/>
              <w:jc w:val="left"/>
              <w:rPr>
                <w:rFonts w:ascii="Verdana" w:hAnsi="Verdana"/>
              </w:rPr>
            </w:pPr>
          </w:p>
          <w:p w:rsidR="00B408CB" w:rsidRDefault="00AE6AEE" w:rsidP="00B408CB">
            <w:pPr>
              <w:spacing w:after="0" w:line="240" w:lineRule="auto"/>
              <w:jc w:val="left"/>
              <w:rPr>
                <w:rFonts w:ascii="Verdana" w:hAnsi="Verdana"/>
              </w:rPr>
            </w:pPr>
            <w:sdt>
              <w:sdtPr>
                <w:rPr>
                  <w:rFonts w:ascii="Verdana" w:hAnsi="Verdana"/>
                </w:rPr>
                <w:id w:val="528793340"/>
                <w:placeholder>
                  <w:docPart w:val="C840E045410F4AC99C6C23D0C68FBB3A"/>
                </w:placeholder>
                <w:text/>
              </w:sdtPr>
              <w:sdtEndPr/>
              <w:sdtContent>
                <w:r w:rsidR="00281BFB">
                  <w:rPr>
                    <w:rFonts w:ascii="Verdana" w:hAnsi="Verdana"/>
                  </w:rPr>
                  <w:t>Tomáš Svora / PE 21</w:t>
                </w:r>
              </w:sdtContent>
            </w:sdt>
          </w:p>
          <w:p w:rsidR="00B55AB9" w:rsidRPr="004D09F5" w:rsidRDefault="00205ECD" w:rsidP="00B408CB">
            <w:pPr>
              <w:spacing w:after="0" w:line="240" w:lineRule="auto"/>
              <w:jc w:val="left"/>
              <w:rPr>
                <w:rFonts w:ascii="Verdana" w:hAnsi="Verdana"/>
              </w:rPr>
            </w:pPr>
            <w:r w:rsidRPr="004D09F5">
              <w:rPr>
                <w:rFonts w:ascii="Verdana" w:hAnsi="Verdana"/>
              </w:rPr>
              <w:t xml:space="preserve"> </w:t>
            </w: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B55AB9" w:rsidRPr="004D09F5" w:rsidTr="00DB47B9">
        <w:tc>
          <w:tcPr>
            <w:tcW w:w="9212" w:type="dxa"/>
            <w:shd w:val="clear" w:color="auto" w:fill="F3F3F3"/>
          </w:tcPr>
          <w:p w:rsidR="00B55AB9" w:rsidRPr="004D09F5" w:rsidRDefault="00B55AB9" w:rsidP="006F1C24">
            <w:pPr>
              <w:pStyle w:val="Formul"/>
            </w:pPr>
            <w:r w:rsidRPr="004D09F5">
              <w:t xml:space="preserve">jméno vedoucího </w:t>
            </w:r>
            <w:r w:rsidR="006F1C24">
              <w:t>BAKALÁŘSKÉ</w:t>
            </w:r>
            <w:r w:rsidR="00384C28">
              <w:t xml:space="preserve"> </w:t>
            </w:r>
            <w:r>
              <w:t>PRÁCE</w:t>
            </w:r>
          </w:p>
        </w:tc>
      </w:tr>
      <w:tr w:rsidR="00B55AB9" w:rsidRPr="004D09F5" w:rsidTr="00DB47B9">
        <w:tc>
          <w:tcPr>
            <w:tcW w:w="9212" w:type="dxa"/>
          </w:tcPr>
          <w:p w:rsidR="00B408CB" w:rsidRDefault="00B408CB" w:rsidP="00205ECD">
            <w:pPr>
              <w:spacing w:after="0" w:line="240" w:lineRule="auto"/>
              <w:jc w:val="left"/>
              <w:rPr>
                <w:rFonts w:ascii="Verdana" w:hAnsi="Verdana"/>
              </w:rPr>
            </w:pPr>
          </w:p>
          <w:p w:rsidR="00B408CB" w:rsidRDefault="00AE6AEE" w:rsidP="00B408CB">
            <w:pPr>
              <w:spacing w:after="0" w:line="240" w:lineRule="auto"/>
              <w:jc w:val="left"/>
              <w:rPr>
                <w:rFonts w:ascii="Verdana" w:hAnsi="Verdana"/>
              </w:rPr>
            </w:pPr>
            <w:sdt>
              <w:sdtPr>
                <w:rPr>
                  <w:rFonts w:ascii="Verdana" w:hAnsi="Verdana"/>
                </w:rPr>
                <w:id w:val="7516487"/>
                <w:placeholder>
                  <w:docPart w:val="7A8A0736D35F4F64BAE5337B5B820467"/>
                </w:placeholder>
                <w:text/>
              </w:sdtPr>
              <w:sdtEndPr/>
              <w:sdtContent>
                <w:r w:rsidR="00281BFB" w:rsidRPr="007563F0">
                  <w:rPr>
                    <w:rFonts w:ascii="Verdana" w:hAnsi="Verdana"/>
                  </w:rPr>
                  <w:t>Doc. Ing. Jan Žižka, CSc.</w:t>
                </w:r>
              </w:sdtContent>
            </w:sdt>
          </w:p>
          <w:p w:rsidR="00B55AB9" w:rsidRPr="004D09F5" w:rsidRDefault="00205ECD" w:rsidP="00B408CB">
            <w:pPr>
              <w:spacing w:after="0" w:line="240" w:lineRule="auto"/>
              <w:jc w:val="left"/>
              <w:rPr>
                <w:rFonts w:ascii="Verdana" w:hAnsi="Verdana"/>
              </w:rPr>
            </w:pPr>
            <w:r w:rsidRPr="004D09F5">
              <w:rPr>
                <w:rFonts w:ascii="Verdana" w:hAnsi="Verdana"/>
              </w:rPr>
              <w:t xml:space="preserve"> </w:t>
            </w: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B55AB9" w:rsidRPr="004D09F5" w:rsidTr="00DB47B9">
        <w:tc>
          <w:tcPr>
            <w:tcW w:w="9212" w:type="dxa"/>
            <w:shd w:val="clear" w:color="auto" w:fill="F3F3F3"/>
          </w:tcPr>
          <w:p w:rsidR="00B55AB9" w:rsidRPr="00663BAA" w:rsidRDefault="00663BAA" w:rsidP="00663BAA">
            <w:pPr>
              <w:pStyle w:val="Formul"/>
            </w:pPr>
            <w:r w:rsidRPr="00663BAA">
              <w:t>prohlášení studenta</w:t>
            </w:r>
          </w:p>
        </w:tc>
      </w:tr>
      <w:tr w:rsidR="00B55AB9" w:rsidRPr="004D09F5" w:rsidTr="00DB47B9">
        <w:tc>
          <w:tcPr>
            <w:tcW w:w="9212" w:type="dxa"/>
          </w:tcPr>
          <w:p w:rsidR="007F1BB5" w:rsidRDefault="007F1BB5" w:rsidP="007F1BB5">
            <w:pPr>
              <w:spacing w:after="0" w:line="240" w:lineRule="auto"/>
              <w:jc w:val="left"/>
              <w:rPr>
                <w:rFonts w:ascii="Verdana" w:hAnsi="Verdana"/>
                <w:sz w:val="20"/>
              </w:rPr>
            </w:pPr>
          </w:p>
          <w:p w:rsidR="00281BFB" w:rsidRDefault="00281BFB" w:rsidP="00281BFB">
            <w:pPr>
              <w:spacing w:after="0" w:line="240" w:lineRule="auto"/>
              <w:rPr>
                <w:rFonts w:ascii="Verdana" w:hAnsi="Verdana"/>
                <w:sz w:val="20"/>
              </w:rPr>
            </w:pPr>
            <w:r>
              <w:rPr>
                <w:rFonts w:ascii="Verdana" w:hAnsi="Verdana"/>
                <w:sz w:val="20"/>
              </w:rPr>
              <w:t>Prohlašuji tímto, že jsem zadanou bakalářskou práci na uvedené téma vypracoval samostatně a že jsem ke zpracování této bakalářské práce použil pouze literární prameny v práci uvedené.</w:t>
            </w:r>
          </w:p>
          <w:p w:rsidR="007F1BB5" w:rsidRPr="00E906D8" w:rsidRDefault="007F1BB5" w:rsidP="007F1BB5">
            <w:pPr>
              <w:spacing w:after="0" w:line="240" w:lineRule="auto"/>
              <w:jc w:val="left"/>
              <w:rPr>
                <w:rFonts w:ascii="Verdana" w:hAnsi="Verdana"/>
                <w:sz w:val="20"/>
              </w:rPr>
            </w:pPr>
          </w:p>
          <w:p w:rsidR="00663BAA" w:rsidRPr="00E906D8" w:rsidRDefault="00663BAA" w:rsidP="00532BCE">
            <w:pPr>
              <w:spacing w:line="240" w:lineRule="auto"/>
              <w:rPr>
                <w:rFonts w:ascii="Verdana" w:hAnsi="Verdana"/>
                <w:sz w:val="20"/>
              </w:rPr>
            </w:pPr>
            <w:r w:rsidRPr="00E906D8">
              <w:rPr>
                <w:rFonts w:ascii="Verdana" w:hAnsi="Verdana"/>
                <w:sz w:val="20"/>
              </w:rPr>
              <w:t xml:space="preserve">Datum a místo:      </w:t>
            </w:r>
            <w:r w:rsidR="00BD3886">
              <w:rPr>
                <w:rFonts w:ascii="Verdana" w:hAnsi="Verdana"/>
                <w:sz w:val="20"/>
              </w:rPr>
              <w:t xml:space="preserve">V Praze dne </w:t>
            </w:r>
            <w:proofErr w:type="gramStart"/>
            <w:r w:rsidR="00653773">
              <w:rPr>
                <w:rFonts w:ascii="Verdana" w:hAnsi="Verdana"/>
                <w:sz w:val="20"/>
              </w:rPr>
              <w:t>28.8</w:t>
            </w:r>
            <w:r w:rsidR="00A33DC9">
              <w:rPr>
                <w:rFonts w:ascii="Verdana" w:hAnsi="Verdana"/>
                <w:sz w:val="20"/>
              </w:rPr>
              <w:t>.2011</w:t>
            </w:r>
            <w:proofErr w:type="gramEnd"/>
          </w:p>
          <w:p w:rsidR="00663BAA" w:rsidRPr="00E906D8" w:rsidRDefault="00663BAA" w:rsidP="00532BCE">
            <w:pPr>
              <w:spacing w:line="240" w:lineRule="auto"/>
              <w:rPr>
                <w:rFonts w:ascii="Verdana" w:hAnsi="Verdana"/>
              </w:rPr>
            </w:pPr>
            <w:r>
              <w:rPr>
                <w:rFonts w:ascii="Verdana" w:hAnsi="Verdana"/>
              </w:rPr>
              <w:t xml:space="preserve">                                          </w:t>
            </w:r>
            <w:r w:rsidRPr="00E906D8">
              <w:rPr>
                <w:rFonts w:ascii="Verdana" w:hAnsi="Verdana"/>
              </w:rPr>
              <w:t>_____________________________</w:t>
            </w:r>
          </w:p>
          <w:p w:rsidR="00B55AB9" w:rsidRPr="00663BAA" w:rsidRDefault="00663BAA" w:rsidP="00532BCE">
            <w:pPr>
              <w:spacing w:line="240" w:lineRule="auto"/>
              <w:rPr>
                <w:rFonts w:ascii="Verdana" w:hAnsi="Verdana"/>
                <w:sz w:val="20"/>
              </w:rPr>
            </w:pPr>
            <w:r>
              <w:rPr>
                <w:rFonts w:ascii="Verdana" w:hAnsi="Verdana"/>
                <w:sz w:val="20"/>
              </w:rPr>
              <w:t xml:space="preserve">                                                                    </w:t>
            </w:r>
            <w:r w:rsidRPr="00E906D8">
              <w:rPr>
                <w:rFonts w:ascii="Verdana" w:hAnsi="Verdana"/>
                <w:sz w:val="20"/>
              </w:rPr>
              <w:t>podpis studenta</w:t>
            </w:r>
          </w:p>
        </w:tc>
      </w:tr>
    </w:tbl>
    <w:p w:rsidR="00B55AB9" w:rsidRPr="004D09F5" w:rsidRDefault="00B55AB9" w:rsidP="00384C2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B55AB9" w:rsidRPr="004D09F5" w:rsidTr="00DB47B9">
        <w:tc>
          <w:tcPr>
            <w:tcW w:w="9212" w:type="dxa"/>
            <w:shd w:val="clear" w:color="auto" w:fill="F3F3F3"/>
          </w:tcPr>
          <w:p w:rsidR="00B55AB9" w:rsidRPr="004D09F5" w:rsidRDefault="00532BCE" w:rsidP="00A46F76">
            <w:pPr>
              <w:pStyle w:val="Formul"/>
            </w:pPr>
            <w:r>
              <w:t>poděkování</w:t>
            </w:r>
          </w:p>
        </w:tc>
      </w:tr>
      <w:tr w:rsidR="00B55AB9" w:rsidRPr="004D09F5" w:rsidTr="00DB47B9">
        <w:tc>
          <w:tcPr>
            <w:tcW w:w="9212" w:type="dxa"/>
          </w:tcPr>
          <w:p w:rsidR="00B408CB" w:rsidRDefault="00B408CB" w:rsidP="00205ECD">
            <w:pPr>
              <w:spacing w:after="0" w:line="240" w:lineRule="auto"/>
              <w:jc w:val="left"/>
              <w:rPr>
                <w:rFonts w:ascii="Verdana" w:hAnsi="Verdana"/>
                <w:sz w:val="20"/>
              </w:rPr>
            </w:pPr>
          </w:p>
          <w:p w:rsidR="00B408CB" w:rsidRDefault="00281BFB" w:rsidP="00A94F10">
            <w:pPr>
              <w:spacing w:after="0" w:line="240" w:lineRule="auto"/>
              <w:jc w:val="left"/>
              <w:rPr>
                <w:rFonts w:ascii="Verdana" w:hAnsi="Verdana"/>
              </w:rPr>
            </w:pPr>
            <w:r>
              <w:rPr>
                <w:rFonts w:ascii="Verdana" w:hAnsi="Verdana"/>
                <w:sz w:val="20"/>
              </w:rPr>
              <w:t xml:space="preserve">Rád bych tímto poděkoval vedoucímu bakalářské práce za metodické vedení a odborné konzultace, které mi </w:t>
            </w:r>
            <w:proofErr w:type="spellStart"/>
            <w:r>
              <w:rPr>
                <w:rFonts w:ascii="Verdana" w:hAnsi="Verdana"/>
                <w:sz w:val="20"/>
              </w:rPr>
              <w:t>poskyt</w:t>
            </w:r>
            <w:proofErr w:type="spellEnd"/>
            <w:r>
              <w:rPr>
                <w:rFonts w:ascii="Verdana" w:hAnsi="Verdana"/>
                <w:sz w:val="20"/>
              </w:rPr>
              <w:t xml:space="preserve"> při zpracování mé bakalářské práce. </w:t>
            </w:r>
          </w:p>
          <w:p w:rsidR="00A94F10" w:rsidRPr="004D09F5" w:rsidRDefault="00A94F10" w:rsidP="00A94F10">
            <w:pPr>
              <w:spacing w:after="0" w:line="240" w:lineRule="auto"/>
              <w:jc w:val="left"/>
              <w:rPr>
                <w:rFonts w:ascii="Verdana" w:hAnsi="Verdana"/>
              </w:rPr>
            </w:pPr>
            <w:bookmarkStart w:id="0" w:name="_GoBack"/>
            <w:bookmarkEnd w:id="0"/>
          </w:p>
        </w:tc>
      </w:tr>
    </w:tbl>
    <w:p w:rsidR="00B55AB9" w:rsidRDefault="00B55AB9" w:rsidP="00B55AB9"/>
    <w:p w:rsidR="00D57FD4" w:rsidRDefault="00D57FD4" w:rsidP="00D179FA">
      <w:pPr>
        <w:spacing w:after="0"/>
        <w:jc w:val="left"/>
        <w:rPr>
          <w:b/>
          <w:sz w:val="32"/>
          <w:szCs w:val="32"/>
        </w:rPr>
        <w:sectPr w:rsidR="00D57FD4" w:rsidSect="00104856">
          <w:headerReference w:type="default" r:id="rId13"/>
          <w:footerReference w:type="default" r:id="rId14"/>
          <w:pgSz w:w="11906" w:h="16838" w:code="9"/>
          <w:pgMar w:top="1418" w:right="1134" w:bottom="1418" w:left="2268" w:header="709" w:footer="709" w:gutter="0"/>
          <w:cols w:space="708"/>
          <w:docGrid w:linePitch="326"/>
        </w:sectPr>
      </w:pPr>
    </w:p>
    <w:p w:rsidR="00D179FA" w:rsidRDefault="00D179FA" w:rsidP="00D179FA">
      <w:pPr>
        <w:spacing w:after="0"/>
        <w:jc w:val="left"/>
        <w:rPr>
          <w:rFonts w:ascii="Verdana" w:hAnsi="Verdana" w:cs="Verdana"/>
          <w:b/>
          <w:bCs/>
          <w:color w:val="000000"/>
          <w:sz w:val="32"/>
          <w:szCs w:val="32"/>
        </w:rPr>
      </w:pPr>
      <w:r w:rsidRPr="009E2406">
        <w:rPr>
          <w:rFonts w:ascii="Verdana" w:hAnsi="Verdana" w:cs="Verdana"/>
          <w:b/>
          <w:bCs/>
          <w:color w:val="000000"/>
          <w:sz w:val="32"/>
          <w:szCs w:val="32"/>
        </w:rPr>
        <w:lastRenderedPageBreak/>
        <w:t>VYSOKÁ ŠKOLA EKONOMIE A MANAGEMENTU</w:t>
      </w: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b/>
          <w:sz w:val="32"/>
          <w:szCs w:val="32"/>
        </w:rPr>
      </w:pPr>
    </w:p>
    <w:sdt>
      <w:sdtPr>
        <w:rPr>
          <w:b/>
          <w:sz w:val="32"/>
          <w:szCs w:val="32"/>
        </w:rPr>
        <w:id w:val="528793351"/>
        <w:placeholder>
          <w:docPart w:val="DefaultPlaceholder_22675703"/>
        </w:placeholder>
      </w:sdtPr>
      <w:sdtEndPr/>
      <w:sdtContent>
        <w:p w:rsidR="00D179FA" w:rsidRDefault="00F77048" w:rsidP="00D179FA">
          <w:pPr>
            <w:spacing w:after="0"/>
            <w:jc w:val="center"/>
            <w:rPr>
              <w:b/>
              <w:sz w:val="32"/>
              <w:szCs w:val="32"/>
            </w:rPr>
          </w:pPr>
          <w:r>
            <w:rPr>
              <w:b/>
              <w:sz w:val="48"/>
              <w:szCs w:val="48"/>
            </w:rPr>
            <w:t xml:space="preserve">Implementace Data </w:t>
          </w:r>
          <w:proofErr w:type="spellStart"/>
          <w:r>
            <w:rPr>
              <w:b/>
              <w:sz w:val="48"/>
              <w:szCs w:val="48"/>
            </w:rPr>
            <w:t>Warehouse</w:t>
          </w:r>
          <w:proofErr w:type="spellEnd"/>
        </w:p>
      </w:sdtContent>
    </w:sdt>
    <w:sdt>
      <w:sdtPr>
        <w:rPr>
          <w:sz w:val="28"/>
          <w:szCs w:val="32"/>
        </w:rPr>
        <w:id w:val="528793371"/>
        <w:placeholder>
          <w:docPart w:val="DefaultPlaceholder_22675703"/>
        </w:placeholder>
      </w:sdtPr>
      <w:sdtEndPr/>
      <w:sdtContent>
        <w:p w:rsidR="00D179FA" w:rsidRPr="00D179FA" w:rsidRDefault="00F77048" w:rsidP="00D179FA">
          <w:pPr>
            <w:spacing w:after="0"/>
            <w:jc w:val="center"/>
            <w:rPr>
              <w:sz w:val="28"/>
              <w:szCs w:val="32"/>
            </w:rPr>
          </w:pPr>
          <w:proofErr w:type="spellStart"/>
          <w:r>
            <w:rPr>
              <w:sz w:val="28"/>
              <w:szCs w:val="32"/>
            </w:rPr>
            <w:t>DataWarehouse</w:t>
          </w:r>
          <w:proofErr w:type="spellEnd"/>
          <w:r>
            <w:rPr>
              <w:sz w:val="28"/>
              <w:szCs w:val="32"/>
            </w:rPr>
            <w:t xml:space="preserve"> </w:t>
          </w:r>
          <w:proofErr w:type="spellStart"/>
          <w:r>
            <w:rPr>
              <w:sz w:val="28"/>
              <w:szCs w:val="32"/>
            </w:rPr>
            <w:t>Implementation</w:t>
          </w:r>
          <w:proofErr w:type="spellEnd"/>
        </w:p>
      </w:sdtContent>
    </w:sdt>
    <w:p w:rsidR="00D179FA" w:rsidRPr="00320E0F" w:rsidRDefault="00D179FA" w:rsidP="00D179FA">
      <w:pPr>
        <w:rPr>
          <w:sz w:val="32"/>
          <w:szCs w:val="32"/>
        </w:rPr>
      </w:pPr>
    </w:p>
    <w:p w:rsidR="00D179FA" w:rsidRPr="00320E0F" w:rsidRDefault="00D179FA" w:rsidP="00D179FA">
      <w:pPr>
        <w:rPr>
          <w:sz w:val="32"/>
          <w:szCs w:val="32"/>
        </w:rPr>
      </w:pPr>
    </w:p>
    <w:p w:rsidR="00D179FA" w:rsidRPr="00320E0F" w:rsidRDefault="00D179FA" w:rsidP="00D179FA">
      <w:pPr>
        <w:rPr>
          <w:sz w:val="32"/>
          <w:szCs w:val="32"/>
        </w:rPr>
      </w:pPr>
    </w:p>
    <w:p w:rsidR="00D179FA" w:rsidRDefault="00D179FA" w:rsidP="00D179FA">
      <w:pPr>
        <w:rPr>
          <w:sz w:val="32"/>
          <w:szCs w:val="32"/>
        </w:rPr>
      </w:pPr>
    </w:p>
    <w:p w:rsidR="00D179FA" w:rsidRDefault="00D179FA" w:rsidP="00D179FA">
      <w:pPr>
        <w:tabs>
          <w:tab w:val="left" w:pos="3600"/>
        </w:tabs>
        <w:rPr>
          <w:sz w:val="32"/>
          <w:szCs w:val="32"/>
        </w:rPr>
      </w:pPr>
      <w:r>
        <w:rPr>
          <w:sz w:val="32"/>
          <w:szCs w:val="32"/>
        </w:rPr>
        <w:tab/>
      </w:r>
    </w:p>
    <w:p w:rsidR="00D179FA" w:rsidRDefault="00D179FA" w:rsidP="00D179FA">
      <w:pPr>
        <w:tabs>
          <w:tab w:val="left" w:pos="3600"/>
        </w:tabs>
        <w:rPr>
          <w:sz w:val="32"/>
          <w:szCs w:val="32"/>
        </w:rPr>
      </w:pPr>
    </w:p>
    <w:p w:rsidR="00D179FA" w:rsidRDefault="00D179FA" w:rsidP="00D179FA">
      <w:pPr>
        <w:tabs>
          <w:tab w:val="left" w:pos="3600"/>
        </w:tabs>
        <w:rPr>
          <w:sz w:val="32"/>
          <w:szCs w:val="32"/>
        </w:rPr>
      </w:pPr>
    </w:p>
    <w:p w:rsidR="00D179FA" w:rsidRDefault="00D179FA" w:rsidP="00522B1C">
      <w:pPr>
        <w:tabs>
          <w:tab w:val="left" w:pos="3600"/>
        </w:tabs>
        <w:jc w:val="left"/>
        <w:rPr>
          <w:sz w:val="32"/>
          <w:szCs w:val="32"/>
        </w:rPr>
      </w:pPr>
      <w:r>
        <w:rPr>
          <w:sz w:val="32"/>
          <w:szCs w:val="32"/>
        </w:rPr>
        <w:t xml:space="preserve">Autor: </w:t>
      </w:r>
      <w:sdt>
        <w:sdtPr>
          <w:rPr>
            <w:sz w:val="32"/>
            <w:szCs w:val="32"/>
          </w:rPr>
          <w:id w:val="528793366"/>
          <w:placeholder>
            <w:docPart w:val="DefaultPlaceholder_22675703"/>
          </w:placeholder>
        </w:sdtPr>
        <w:sdtEndPr/>
        <w:sdtContent>
          <w:r w:rsidR="00921200">
            <w:rPr>
              <w:sz w:val="32"/>
              <w:szCs w:val="32"/>
            </w:rPr>
            <w:t>Tomáš Svora</w:t>
          </w:r>
        </w:sdtContent>
      </w:sdt>
    </w:p>
    <w:p w:rsidR="00C91C02" w:rsidRPr="003336A7" w:rsidRDefault="00C91C02" w:rsidP="003336A7">
      <w:pPr>
        <w:pStyle w:val="AbstractSummary-nadpis"/>
        <w:rPr>
          <w:rFonts w:ascii="Verdana" w:hAnsi="Verdana"/>
          <w:sz w:val="32"/>
          <w:szCs w:val="32"/>
        </w:rPr>
      </w:pPr>
      <w:r>
        <w:rPr>
          <w:rFonts w:ascii="Verdana" w:hAnsi="Verdana"/>
          <w:sz w:val="32"/>
          <w:szCs w:val="32"/>
        </w:rPr>
        <w:br w:type="page"/>
      </w:r>
      <w:r>
        <w:lastRenderedPageBreak/>
        <w:t>Souhrn</w:t>
      </w:r>
    </w:p>
    <w:p w:rsidR="00C91C02" w:rsidRPr="001E7912" w:rsidRDefault="00217648" w:rsidP="00E86E13">
      <w:pPr>
        <w:pStyle w:val="AbstractSummary-text"/>
        <w:rPr>
          <w:lang w:val="cs-CZ"/>
        </w:rPr>
      </w:pPr>
      <w:r w:rsidRPr="001E7912">
        <w:rPr>
          <w:lang w:val="cs-CZ"/>
        </w:rPr>
        <w:tab/>
      </w:r>
      <w:r w:rsidR="00DA4417" w:rsidRPr="001E7912">
        <w:rPr>
          <w:lang w:val="cs-CZ"/>
        </w:rPr>
        <w:t>V současné době, kdy je neustálý tlak na rychlost a přesnost rozhodování</w:t>
      </w:r>
      <w:r w:rsidR="00A554C2" w:rsidRPr="001E7912">
        <w:rPr>
          <w:lang w:val="cs-CZ"/>
        </w:rPr>
        <w:t>,</w:t>
      </w:r>
      <w:r w:rsidR="00DA4417" w:rsidRPr="001E7912">
        <w:rPr>
          <w:lang w:val="cs-CZ"/>
        </w:rPr>
        <w:t xml:space="preserve"> je velmi důležité mít správná data k dispozici rychle a bez velkých nákladů na jejich zpracování.</w:t>
      </w:r>
      <w:r w:rsidR="00A554C2" w:rsidRPr="001E7912">
        <w:rPr>
          <w:lang w:val="cs-CZ"/>
        </w:rPr>
        <w:t xml:space="preserve"> Tomuto problému plně vyhovuje implementace celopodnikového jednotného zdroje dat, která budou předpřipravena a uzpůsobena pro</w:t>
      </w:r>
      <w:r w:rsidR="00012AFF" w:rsidRPr="001E7912">
        <w:rPr>
          <w:lang w:val="cs-CZ"/>
        </w:rPr>
        <w:t xml:space="preserve"> analytickou činnost. Všem výše uvedeným kritériím vyhovuje správně postavený</w:t>
      </w:r>
      <w:r w:rsidR="001E7912" w:rsidRPr="001E7912">
        <w:rPr>
          <w:lang w:val="cs-CZ"/>
        </w:rPr>
        <w:t xml:space="preserve"> datový sklad</w:t>
      </w:r>
      <w:r w:rsidR="00012AFF" w:rsidRPr="001E7912">
        <w:rPr>
          <w:lang w:val="cs-CZ"/>
        </w:rPr>
        <w:t>.</w:t>
      </w:r>
    </w:p>
    <w:p w:rsidR="00012AFF" w:rsidRDefault="001E7912" w:rsidP="00E86E13">
      <w:pPr>
        <w:pStyle w:val="AbstractSummary-text"/>
        <w:rPr>
          <w:lang w:val="cs-CZ"/>
        </w:rPr>
      </w:pPr>
      <w:r w:rsidRPr="001E7912">
        <w:rPr>
          <w:lang w:val="cs-CZ"/>
        </w:rPr>
        <w:tab/>
        <w:t>V rámci této práce jsou popsány zákla</w:t>
      </w:r>
      <w:r w:rsidR="00A52600">
        <w:rPr>
          <w:lang w:val="cs-CZ"/>
        </w:rPr>
        <w:t>dní principy, kterými by se měl projekt</w:t>
      </w:r>
      <w:r w:rsidRPr="001E7912">
        <w:rPr>
          <w:lang w:val="cs-CZ"/>
        </w:rPr>
        <w:t xml:space="preserve"> implementace datového skladu řídit. Jednotlivé </w:t>
      </w:r>
      <w:r>
        <w:rPr>
          <w:lang w:val="cs-CZ"/>
        </w:rPr>
        <w:t xml:space="preserve">fáze na sebe logicky navazují tak, jak se </w:t>
      </w:r>
      <w:proofErr w:type="spellStart"/>
      <w:r>
        <w:rPr>
          <w:lang w:val="cs-CZ"/>
        </w:rPr>
        <w:t>vyvýjí</w:t>
      </w:r>
      <w:proofErr w:type="spellEnd"/>
      <w:r>
        <w:rPr>
          <w:lang w:val="cs-CZ"/>
        </w:rPr>
        <w:t xml:space="preserve"> životní cyklus aplikace a u většiny kapitol je uvedeno doporučení z mé dosavadní praxe, na které oblasti se zaměřit, případně které způsobovaly při implementaci datového skladu </w:t>
      </w:r>
      <w:r w:rsidR="009D6AB7">
        <w:rPr>
          <w:lang w:val="cs-CZ"/>
        </w:rPr>
        <w:t xml:space="preserve">nad účetním systémem </w:t>
      </w:r>
      <w:proofErr w:type="spellStart"/>
      <w:r w:rsidR="009D6AB7">
        <w:rPr>
          <w:lang w:val="cs-CZ"/>
        </w:rPr>
        <w:t>Oracle</w:t>
      </w:r>
      <w:proofErr w:type="spellEnd"/>
      <w:r w:rsidR="009D6AB7">
        <w:rPr>
          <w:lang w:val="cs-CZ"/>
        </w:rPr>
        <w:t xml:space="preserve"> </w:t>
      </w:r>
      <w:proofErr w:type="spellStart"/>
      <w:r w:rsidR="009D6AB7">
        <w:rPr>
          <w:lang w:val="cs-CZ"/>
        </w:rPr>
        <w:t>Financial</w:t>
      </w:r>
      <w:proofErr w:type="spellEnd"/>
      <w:r w:rsidR="009D6AB7">
        <w:rPr>
          <w:lang w:val="cs-CZ"/>
        </w:rPr>
        <w:t xml:space="preserve"> </w:t>
      </w:r>
      <w:r>
        <w:rPr>
          <w:lang w:val="cs-CZ"/>
        </w:rPr>
        <w:t>ve společnosti GE Money Bank, a.s. problémy.</w:t>
      </w:r>
    </w:p>
    <w:p w:rsidR="00093415" w:rsidRPr="001E7912" w:rsidRDefault="00093415" w:rsidP="00E86E13">
      <w:pPr>
        <w:pStyle w:val="AbstractSummary-text"/>
        <w:rPr>
          <w:lang w:val="cs-CZ"/>
        </w:rPr>
      </w:pPr>
      <w:r>
        <w:rPr>
          <w:lang w:val="cs-CZ"/>
        </w:rPr>
        <w:tab/>
        <w:t>Tato práce neobsahuje přímé technické</w:t>
      </w:r>
      <w:r w:rsidR="00E31B56">
        <w:rPr>
          <w:lang w:val="cs-CZ"/>
        </w:rPr>
        <w:t xml:space="preserve"> detaily jednotlivých fází implementace, ale je spíše projektovým manuálem, jak k jednotlivým fázím přistupovat.</w:t>
      </w:r>
    </w:p>
    <w:p w:rsidR="00C91C02" w:rsidRPr="00FC4D1B" w:rsidRDefault="00C91C02" w:rsidP="00C91C02">
      <w:pPr>
        <w:pStyle w:val="AbstractSummary-text"/>
        <w:rPr>
          <w:lang w:val="pt-BR"/>
        </w:rPr>
      </w:pPr>
    </w:p>
    <w:p w:rsidR="00C91C02" w:rsidRDefault="00E86E13" w:rsidP="00E86E13">
      <w:pPr>
        <w:pStyle w:val="AbstractSummary-nadpis"/>
      </w:pPr>
      <w:proofErr w:type="spellStart"/>
      <w:r>
        <w:t>Summary</w:t>
      </w:r>
      <w:proofErr w:type="spellEnd"/>
    </w:p>
    <w:p w:rsidR="0049587D" w:rsidRPr="0049587D" w:rsidRDefault="00C855FF" w:rsidP="0049587D">
      <w:pPr>
        <w:rPr>
          <w:lang w:val="en-US"/>
        </w:rPr>
      </w:pPr>
      <w:r>
        <w:tab/>
      </w:r>
      <w:r w:rsidR="0049587D" w:rsidRPr="0049587D">
        <w:rPr>
          <w:lang w:val="en-US"/>
        </w:rPr>
        <w:t>Nowadays it is crucial for a business success to make perfect and exact decisions. For these reasons it is a must to have correct data as fast and inexpensive as possible. Good Data Warehousing is the way how it’s possible to manage such requirements.</w:t>
      </w:r>
    </w:p>
    <w:p w:rsidR="0049587D" w:rsidRPr="0049587D" w:rsidRDefault="0049587D" w:rsidP="0049587D">
      <w:pPr>
        <w:ind w:firstLine="709"/>
        <w:rPr>
          <w:lang w:val="en-US"/>
        </w:rPr>
      </w:pPr>
      <w:r w:rsidRPr="0049587D">
        <w:rPr>
          <w:lang w:val="en-US"/>
        </w:rPr>
        <w:t xml:space="preserve"> In this thesis </w:t>
      </w:r>
      <w:r w:rsidR="00A60951">
        <w:rPr>
          <w:lang w:val="en-US"/>
        </w:rPr>
        <w:t xml:space="preserve">there </w:t>
      </w:r>
      <w:r w:rsidRPr="0049587D">
        <w:rPr>
          <w:lang w:val="en-US"/>
        </w:rPr>
        <w:t xml:space="preserve">are described basic principles which should be considered by any Data Warehouse implementation. Single phases are logically arranged as they follow each other in their life cycle and most of them contain my best practice mainly in case of issues in Data Warehouse implementation over accounting system Oracle Financial at GE Money Bank, </w:t>
      </w:r>
      <w:proofErr w:type="spellStart"/>
      <w:r w:rsidRPr="0049587D">
        <w:rPr>
          <w:lang w:val="en-US"/>
        </w:rPr>
        <w:t>a.s</w:t>
      </w:r>
      <w:proofErr w:type="spellEnd"/>
      <w:r w:rsidRPr="0049587D">
        <w:rPr>
          <w:lang w:val="en-US"/>
        </w:rPr>
        <w:t>.</w:t>
      </w:r>
    </w:p>
    <w:p w:rsidR="00E86E13" w:rsidRDefault="0049587D" w:rsidP="0049587D">
      <w:pPr>
        <w:ind w:firstLine="709"/>
        <w:rPr>
          <w:lang w:val="en-US"/>
        </w:rPr>
      </w:pPr>
      <w:r w:rsidRPr="0049587D">
        <w:rPr>
          <w:lang w:val="en-US"/>
        </w:rPr>
        <w:t xml:space="preserve"> This thesis does not contain direct technical details for any </w:t>
      </w:r>
      <w:r w:rsidR="00A60951">
        <w:rPr>
          <w:lang w:val="en-US"/>
        </w:rPr>
        <w:t>individual implementation phase</w:t>
      </w:r>
      <w:r w:rsidRPr="0049587D">
        <w:rPr>
          <w:lang w:val="en-US"/>
        </w:rPr>
        <w:t xml:space="preserve"> but it </w:t>
      </w:r>
      <w:r w:rsidR="00A60951">
        <w:rPr>
          <w:lang w:val="en-US"/>
        </w:rPr>
        <w:t>can be used as a project manual</w:t>
      </w:r>
      <w:r w:rsidRPr="0049587D">
        <w:rPr>
          <w:lang w:val="en-US"/>
        </w:rPr>
        <w:t xml:space="preserve"> how to manage them.</w:t>
      </w:r>
    </w:p>
    <w:p w:rsidR="0049587D" w:rsidRDefault="0049587D" w:rsidP="0049587D"/>
    <w:p w:rsidR="00E86E13" w:rsidRDefault="00E86E13" w:rsidP="00EF42E4">
      <w:pPr>
        <w:pStyle w:val="AbstractSummary-nadpis"/>
        <w:spacing w:before="120" w:after="0"/>
      </w:pPr>
      <w:r>
        <w:lastRenderedPageBreak/>
        <w:t>Klíčová slova:</w:t>
      </w:r>
    </w:p>
    <w:p w:rsidR="00E86E13" w:rsidRPr="00BD7149" w:rsidRDefault="00A33DC9" w:rsidP="00E86E13">
      <w:pPr>
        <w:pStyle w:val="AbstractSummary-text"/>
        <w:rPr>
          <w:lang w:val="cs-CZ"/>
        </w:rPr>
      </w:pPr>
      <w:r>
        <w:rPr>
          <w:lang w:val="cs-CZ"/>
        </w:rPr>
        <w:t xml:space="preserve">Datový sklad, Datové tržiště, Implementace, Životní cyklus aplikace, Analýza, </w:t>
      </w:r>
      <w:proofErr w:type="spellStart"/>
      <w:r>
        <w:rPr>
          <w:lang w:val="cs-CZ"/>
        </w:rPr>
        <w:t>Oracle</w:t>
      </w:r>
      <w:proofErr w:type="spellEnd"/>
    </w:p>
    <w:p w:rsidR="00234347" w:rsidRDefault="00234347" w:rsidP="00C91C02">
      <w:pPr>
        <w:pStyle w:val="AbstractSummary-nadpis"/>
      </w:pPr>
    </w:p>
    <w:p w:rsidR="00C91C02" w:rsidRDefault="00C91C02" w:rsidP="00EF42E4">
      <w:pPr>
        <w:pStyle w:val="AbstractSummary-nadpis"/>
        <w:spacing w:before="120" w:after="0"/>
      </w:pPr>
      <w:proofErr w:type="spellStart"/>
      <w:r>
        <w:t>Keywords</w:t>
      </w:r>
      <w:proofErr w:type="spellEnd"/>
      <w:r>
        <w:t>:</w:t>
      </w:r>
    </w:p>
    <w:p w:rsidR="00A33DC9" w:rsidRPr="00BD7149" w:rsidRDefault="00A33DC9" w:rsidP="00A33DC9">
      <w:pPr>
        <w:pStyle w:val="AbstractSummary-text"/>
        <w:rPr>
          <w:lang w:val="cs-CZ"/>
        </w:rPr>
      </w:pPr>
      <w:r>
        <w:rPr>
          <w:lang w:val="cs-CZ"/>
        </w:rPr>
        <w:t xml:space="preserve">Data </w:t>
      </w:r>
      <w:proofErr w:type="spellStart"/>
      <w:r>
        <w:rPr>
          <w:lang w:val="cs-CZ"/>
        </w:rPr>
        <w:t>Warehouse</w:t>
      </w:r>
      <w:proofErr w:type="spellEnd"/>
      <w:r>
        <w:rPr>
          <w:lang w:val="cs-CZ"/>
        </w:rPr>
        <w:t xml:space="preserve">, Data Mart, </w:t>
      </w:r>
      <w:proofErr w:type="spellStart"/>
      <w:r>
        <w:rPr>
          <w:lang w:val="cs-CZ"/>
        </w:rPr>
        <w:t>Implementation</w:t>
      </w:r>
      <w:proofErr w:type="spellEnd"/>
      <w:r>
        <w:rPr>
          <w:lang w:val="cs-CZ"/>
        </w:rPr>
        <w:t xml:space="preserve">, </w:t>
      </w:r>
      <w:proofErr w:type="spellStart"/>
      <w:r>
        <w:rPr>
          <w:lang w:val="cs-CZ"/>
        </w:rPr>
        <w:t>Application</w:t>
      </w:r>
      <w:proofErr w:type="spellEnd"/>
      <w:r>
        <w:rPr>
          <w:lang w:val="cs-CZ"/>
        </w:rPr>
        <w:t xml:space="preserve"> </w:t>
      </w:r>
      <w:proofErr w:type="spellStart"/>
      <w:r>
        <w:rPr>
          <w:lang w:val="cs-CZ"/>
        </w:rPr>
        <w:t>life</w:t>
      </w:r>
      <w:proofErr w:type="spellEnd"/>
      <w:r>
        <w:rPr>
          <w:lang w:val="cs-CZ"/>
        </w:rPr>
        <w:t xml:space="preserve"> </w:t>
      </w:r>
      <w:proofErr w:type="spellStart"/>
      <w:r>
        <w:rPr>
          <w:lang w:val="cs-CZ"/>
        </w:rPr>
        <w:t>cycle</w:t>
      </w:r>
      <w:proofErr w:type="spellEnd"/>
      <w:r>
        <w:rPr>
          <w:lang w:val="cs-CZ"/>
        </w:rPr>
        <w:t xml:space="preserve">, </w:t>
      </w:r>
      <w:proofErr w:type="spellStart"/>
      <w:r>
        <w:rPr>
          <w:lang w:val="cs-CZ"/>
        </w:rPr>
        <w:t>Analysis</w:t>
      </w:r>
      <w:proofErr w:type="spellEnd"/>
      <w:r>
        <w:rPr>
          <w:lang w:val="cs-CZ"/>
        </w:rPr>
        <w:t xml:space="preserve">, </w:t>
      </w:r>
      <w:proofErr w:type="spellStart"/>
      <w:r>
        <w:rPr>
          <w:lang w:val="cs-CZ"/>
        </w:rPr>
        <w:t>Oracle</w:t>
      </w:r>
      <w:proofErr w:type="spellEnd"/>
    </w:p>
    <w:p w:rsidR="00234347" w:rsidRPr="00BD7149" w:rsidRDefault="00234347" w:rsidP="00C91C02">
      <w:pPr>
        <w:pStyle w:val="AbstractSummary-text"/>
        <w:rPr>
          <w:lang w:val="cs-CZ"/>
        </w:rPr>
      </w:pPr>
    </w:p>
    <w:p w:rsidR="00BD7149" w:rsidRDefault="00BD7149" w:rsidP="00EF42E4">
      <w:pPr>
        <w:pStyle w:val="AbstractSummary-nadpis"/>
        <w:spacing w:before="120" w:after="0"/>
      </w:pPr>
      <w:r>
        <w:t xml:space="preserve">JEL </w:t>
      </w:r>
      <w:proofErr w:type="spellStart"/>
      <w:r w:rsidR="00ED6E3B">
        <w:t>C</w:t>
      </w:r>
      <w:r>
        <w:t>lassification</w:t>
      </w:r>
      <w:proofErr w:type="spellEnd"/>
      <w:r>
        <w:t>:</w:t>
      </w:r>
    </w:p>
    <w:p w:rsidR="00EB54B3" w:rsidRPr="00055F80" w:rsidRDefault="00EB54B3" w:rsidP="00EF42E4">
      <w:pPr>
        <w:pStyle w:val="AbstractSummary-text"/>
        <w:spacing w:after="0"/>
      </w:pPr>
      <w:r w:rsidRPr="00055F80">
        <w:t xml:space="preserve">M15 - </w:t>
      </w:r>
      <w:proofErr w:type="gramStart"/>
      <w:r w:rsidRPr="00055F80">
        <w:t>IT</w:t>
      </w:r>
      <w:proofErr w:type="gramEnd"/>
      <w:r w:rsidRPr="00055F80">
        <w:t xml:space="preserve"> Management </w:t>
      </w:r>
    </w:p>
    <w:p w:rsidR="00EB54B3" w:rsidRPr="00055F80" w:rsidRDefault="00EB54B3" w:rsidP="00EF42E4">
      <w:pPr>
        <w:pStyle w:val="AbstractSummary-text"/>
        <w:spacing w:after="0"/>
      </w:pPr>
      <w:r w:rsidRPr="00055F80">
        <w:t xml:space="preserve">L86 - Information and Internet Services; Computer Software </w:t>
      </w:r>
    </w:p>
    <w:p w:rsidR="00EB54B3" w:rsidRDefault="00EB54B3" w:rsidP="00EB54B3">
      <w:pPr>
        <w:pStyle w:val="AbstractSummary-text"/>
        <w:jc w:val="left"/>
      </w:pPr>
      <w:r w:rsidRPr="00055F80">
        <w:t>C88 - Other Computer Software</w:t>
      </w:r>
      <w:r w:rsidRPr="00055F80">
        <w:br/>
        <w:t>M40 – General</w:t>
      </w:r>
    </w:p>
    <w:p w:rsidR="00055F80" w:rsidRPr="00055F80" w:rsidRDefault="00055F80" w:rsidP="00EB54B3">
      <w:pPr>
        <w:pStyle w:val="AbstractSummary-text"/>
        <w:jc w:val="left"/>
      </w:pPr>
    </w:p>
    <w:p w:rsidR="00EB54B3" w:rsidRPr="00EB54B3" w:rsidRDefault="00EB54B3" w:rsidP="00EB54B3">
      <w:pPr>
        <w:pStyle w:val="AbstractSummary-text"/>
        <w:jc w:val="left"/>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pPr>
        <w:spacing w:after="0" w:line="240" w:lineRule="auto"/>
        <w:jc w:val="left"/>
        <w:rPr>
          <w:rFonts w:ascii="Verdana" w:hAnsi="Verdana"/>
          <w:b/>
          <w:sz w:val="32"/>
          <w:szCs w:val="32"/>
        </w:rPr>
      </w:pPr>
    </w:p>
    <w:p w:rsidR="00EF42E4" w:rsidRDefault="00EF42E4">
      <w:pPr>
        <w:spacing w:after="0" w:line="240" w:lineRule="auto"/>
        <w:jc w:val="left"/>
        <w:rPr>
          <w:b/>
          <w:sz w:val="32"/>
          <w:szCs w:val="32"/>
        </w:rPr>
      </w:pPr>
      <w:r>
        <w:rPr>
          <w:b/>
          <w:sz w:val="32"/>
          <w:szCs w:val="32"/>
        </w:rPr>
        <w:br w:type="page"/>
      </w:r>
    </w:p>
    <w:p w:rsidR="00793AB3" w:rsidRPr="00793AB3" w:rsidRDefault="00793AB3" w:rsidP="004F736F">
      <w:pPr>
        <w:jc w:val="left"/>
        <w:rPr>
          <w:sz w:val="32"/>
          <w:szCs w:val="32"/>
        </w:rPr>
      </w:pPr>
      <w:r w:rsidRPr="00793AB3">
        <w:rPr>
          <w:b/>
          <w:sz w:val="32"/>
          <w:szCs w:val="32"/>
        </w:rPr>
        <w:lastRenderedPageBreak/>
        <w:t>Obsah</w:t>
      </w:r>
    </w:p>
    <w:p w:rsidR="00462CC4" w:rsidRDefault="00A858BB">
      <w:pPr>
        <w:pStyle w:val="Obsah1"/>
        <w:rPr>
          <w:rFonts w:asciiTheme="minorHAnsi" w:eastAsiaTheme="minorEastAsia" w:hAnsiTheme="minorHAnsi" w:cstheme="minorBidi"/>
          <w:noProof/>
          <w:sz w:val="22"/>
          <w:lang w:eastAsia="cs-CZ"/>
        </w:rPr>
      </w:pPr>
      <w:r>
        <w:fldChar w:fldCharType="begin"/>
      </w:r>
      <w:r>
        <w:instrText xml:space="preserve"> TOC \o "1-4" \h \z \u </w:instrText>
      </w:r>
      <w:r>
        <w:fldChar w:fldCharType="separate"/>
      </w:r>
      <w:hyperlink w:anchor="_Toc302247161" w:history="1">
        <w:r w:rsidR="00462CC4" w:rsidRPr="007C2C5A">
          <w:rPr>
            <w:rStyle w:val="Hypertextovodkaz"/>
          </w:rPr>
          <w:t>1</w:t>
        </w:r>
        <w:r w:rsidR="00462CC4">
          <w:rPr>
            <w:rFonts w:asciiTheme="minorHAnsi" w:eastAsiaTheme="minorEastAsia" w:hAnsiTheme="minorHAnsi" w:cstheme="minorBidi"/>
            <w:noProof/>
            <w:sz w:val="22"/>
            <w:lang w:eastAsia="cs-CZ"/>
          </w:rPr>
          <w:tab/>
        </w:r>
        <w:r w:rsidR="00462CC4" w:rsidRPr="007C2C5A">
          <w:rPr>
            <w:rStyle w:val="Hypertextovodkaz"/>
          </w:rPr>
          <w:t>Úvod</w:t>
        </w:r>
        <w:r w:rsidR="00462CC4">
          <w:rPr>
            <w:noProof/>
            <w:webHidden/>
          </w:rPr>
          <w:tab/>
        </w:r>
        <w:r w:rsidR="00462CC4">
          <w:rPr>
            <w:noProof/>
            <w:webHidden/>
          </w:rPr>
          <w:fldChar w:fldCharType="begin"/>
        </w:r>
        <w:r w:rsidR="00462CC4">
          <w:rPr>
            <w:noProof/>
            <w:webHidden/>
          </w:rPr>
          <w:instrText xml:space="preserve"> PAGEREF _Toc302247161 \h </w:instrText>
        </w:r>
        <w:r w:rsidR="00462CC4">
          <w:rPr>
            <w:noProof/>
            <w:webHidden/>
          </w:rPr>
        </w:r>
        <w:r w:rsidR="00462CC4">
          <w:rPr>
            <w:noProof/>
            <w:webHidden/>
          </w:rPr>
          <w:fldChar w:fldCharType="separate"/>
        </w:r>
        <w:r w:rsidR="008A2D2A">
          <w:rPr>
            <w:noProof/>
            <w:webHidden/>
          </w:rPr>
          <w:t>1</w:t>
        </w:r>
        <w:r w:rsidR="00462CC4">
          <w:rPr>
            <w:noProof/>
            <w:webHidden/>
          </w:rPr>
          <w:fldChar w:fldCharType="end"/>
        </w:r>
      </w:hyperlink>
    </w:p>
    <w:p w:rsidR="00462CC4" w:rsidRDefault="00AE6AEE">
      <w:pPr>
        <w:pStyle w:val="Obsah2"/>
        <w:rPr>
          <w:rFonts w:asciiTheme="minorHAnsi" w:eastAsiaTheme="minorEastAsia" w:hAnsiTheme="minorHAnsi" w:cstheme="minorBidi"/>
          <w:lang w:eastAsia="cs-CZ"/>
        </w:rPr>
      </w:pPr>
      <w:hyperlink w:anchor="_Toc302247162" w:history="1">
        <w:r w:rsidR="00462CC4" w:rsidRPr="007C2C5A">
          <w:rPr>
            <w:rStyle w:val="Hypertextovodkaz"/>
          </w:rPr>
          <w:t>1.1</w:t>
        </w:r>
        <w:r w:rsidR="00462CC4">
          <w:rPr>
            <w:rFonts w:asciiTheme="minorHAnsi" w:eastAsiaTheme="minorEastAsia" w:hAnsiTheme="minorHAnsi" w:cstheme="minorBidi"/>
            <w:lang w:eastAsia="cs-CZ"/>
          </w:rPr>
          <w:tab/>
        </w:r>
        <w:r w:rsidR="00462CC4" w:rsidRPr="007C2C5A">
          <w:rPr>
            <w:rStyle w:val="Hypertextovodkaz"/>
          </w:rPr>
          <w:t>Cíle práce</w:t>
        </w:r>
        <w:r w:rsidR="00462CC4">
          <w:rPr>
            <w:webHidden/>
          </w:rPr>
          <w:tab/>
        </w:r>
        <w:r w:rsidR="00462CC4">
          <w:rPr>
            <w:webHidden/>
          </w:rPr>
          <w:fldChar w:fldCharType="begin"/>
        </w:r>
        <w:r w:rsidR="00462CC4">
          <w:rPr>
            <w:webHidden/>
          </w:rPr>
          <w:instrText xml:space="preserve"> PAGEREF _Toc302247162 \h </w:instrText>
        </w:r>
        <w:r w:rsidR="00462CC4">
          <w:rPr>
            <w:webHidden/>
          </w:rPr>
        </w:r>
        <w:r w:rsidR="00462CC4">
          <w:rPr>
            <w:webHidden/>
          </w:rPr>
          <w:fldChar w:fldCharType="separate"/>
        </w:r>
        <w:r w:rsidR="008A2D2A">
          <w:rPr>
            <w:webHidden/>
          </w:rPr>
          <w:t>2</w:t>
        </w:r>
        <w:r w:rsidR="00462CC4">
          <w:rPr>
            <w:webHidden/>
          </w:rPr>
          <w:fldChar w:fldCharType="end"/>
        </w:r>
      </w:hyperlink>
    </w:p>
    <w:p w:rsidR="00462CC4" w:rsidRDefault="00AE6AEE">
      <w:pPr>
        <w:pStyle w:val="Obsah2"/>
        <w:rPr>
          <w:rFonts w:asciiTheme="minorHAnsi" w:eastAsiaTheme="minorEastAsia" w:hAnsiTheme="minorHAnsi" w:cstheme="minorBidi"/>
          <w:lang w:eastAsia="cs-CZ"/>
        </w:rPr>
      </w:pPr>
      <w:hyperlink w:anchor="_Toc302247163" w:history="1">
        <w:r w:rsidR="00462CC4" w:rsidRPr="007C2C5A">
          <w:rPr>
            <w:rStyle w:val="Hypertextovodkaz"/>
          </w:rPr>
          <w:t>1.2</w:t>
        </w:r>
        <w:r w:rsidR="00462CC4">
          <w:rPr>
            <w:rFonts w:asciiTheme="minorHAnsi" w:eastAsiaTheme="minorEastAsia" w:hAnsiTheme="minorHAnsi" w:cstheme="minorBidi"/>
            <w:lang w:eastAsia="cs-CZ"/>
          </w:rPr>
          <w:tab/>
        </w:r>
        <w:r w:rsidR="00462CC4" w:rsidRPr="007C2C5A">
          <w:rPr>
            <w:rStyle w:val="Hypertextovodkaz"/>
          </w:rPr>
          <w:t>Důvod pro výběr tématu</w:t>
        </w:r>
        <w:r w:rsidR="00462CC4">
          <w:rPr>
            <w:webHidden/>
          </w:rPr>
          <w:tab/>
        </w:r>
        <w:r w:rsidR="00462CC4">
          <w:rPr>
            <w:webHidden/>
          </w:rPr>
          <w:fldChar w:fldCharType="begin"/>
        </w:r>
        <w:r w:rsidR="00462CC4">
          <w:rPr>
            <w:webHidden/>
          </w:rPr>
          <w:instrText xml:space="preserve"> PAGEREF _Toc302247163 \h </w:instrText>
        </w:r>
        <w:r w:rsidR="00462CC4">
          <w:rPr>
            <w:webHidden/>
          </w:rPr>
        </w:r>
        <w:r w:rsidR="00462CC4">
          <w:rPr>
            <w:webHidden/>
          </w:rPr>
          <w:fldChar w:fldCharType="separate"/>
        </w:r>
        <w:r w:rsidR="008A2D2A">
          <w:rPr>
            <w:webHidden/>
          </w:rPr>
          <w:t>3</w:t>
        </w:r>
        <w:r w:rsidR="00462CC4">
          <w:rPr>
            <w:webHidden/>
          </w:rPr>
          <w:fldChar w:fldCharType="end"/>
        </w:r>
      </w:hyperlink>
    </w:p>
    <w:p w:rsidR="00462CC4" w:rsidRDefault="00AE6AEE">
      <w:pPr>
        <w:pStyle w:val="Obsah1"/>
        <w:rPr>
          <w:rFonts w:asciiTheme="minorHAnsi" w:eastAsiaTheme="minorEastAsia" w:hAnsiTheme="minorHAnsi" w:cstheme="minorBidi"/>
          <w:noProof/>
          <w:sz w:val="22"/>
          <w:lang w:eastAsia="cs-CZ"/>
        </w:rPr>
      </w:pPr>
      <w:hyperlink w:anchor="_Toc302247164" w:history="1">
        <w:r w:rsidR="00462CC4" w:rsidRPr="007C2C5A">
          <w:rPr>
            <w:rStyle w:val="Hypertextovodkaz"/>
          </w:rPr>
          <w:t>2</w:t>
        </w:r>
        <w:r w:rsidR="00462CC4">
          <w:rPr>
            <w:rFonts w:asciiTheme="minorHAnsi" w:eastAsiaTheme="minorEastAsia" w:hAnsiTheme="minorHAnsi" w:cstheme="minorBidi"/>
            <w:noProof/>
            <w:sz w:val="22"/>
            <w:lang w:eastAsia="cs-CZ"/>
          </w:rPr>
          <w:tab/>
        </w:r>
        <w:r w:rsidR="00462CC4" w:rsidRPr="007C2C5A">
          <w:rPr>
            <w:rStyle w:val="Hypertextovodkaz"/>
          </w:rPr>
          <w:t>Teoreticko-metodologická část</w:t>
        </w:r>
        <w:r w:rsidR="00462CC4">
          <w:rPr>
            <w:noProof/>
            <w:webHidden/>
          </w:rPr>
          <w:tab/>
        </w:r>
        <w:r w:rsidR="00462CC4">
          <w:rPr>
            <w:noProof/>
            <w:webHidden/>
          </w:rPr>
          <w:fldChar w:fldCharType="begin"/>
        </w:r>
        <w:r w:rsidR="00462CC4">
          <w:rPr>
            <w:noProof/>
            <w:webHidden/>
          </w:rPr>
          <w:instrText xml:space="preserve"> PAGEREF _Toc302247164 \h </w:instrText>
        </w:r>
        <w:r w:rsidR="00462CC4">
          <w:rPr>
            <w:noProof/>
            <w:webHidden/>
          </w:rPr>
        </w:r>
        <w:r w:rsidR="00462CC4">
          <w:rPr>
            <w:noProof/>
            <w:webHidden/>
          </w:rPr>
          <w:fldChar w:fldCharType="separate"/>
        </w:r>
        <w:r w:rsidR="008A2D2A">
          <w:rPr>
            <w:noProof/>
            <w:webHidden/>
          </w:rPr>
          <w:t>4</w:t>
        </w:r>
        <w:r w:rsidR="00462CC4">
          <w:rPr>
            <w:noProof/>
            <w:webHidden/>
          </w:rPr>
          <w:fldChar w:fldCharType="end"/>
        </w:r>
      </w:hyperlink>
    </w:p>
    <w:p w:rsidR="00462CC4" w:rsidRDefault="00AE6AEE">
      <w:pPr>
        <w:pStyle w:val="Obsah2"/>
        <w:rPr>
          <w:rFonts w:asciiTheme="minorHAnsi" w:eastAsiaTheme="minorEastAsia" w:hAnsiTheme="minorHAnsi" w:cstheme="minorBidi"/>
          <w:lang w:eastAsia="cs-CZ"/>
        </w:rPr>
      </w:pPr>
      <w:hyperlink w:anchor="_Toc302247165" w:history="1">
        <w:r w:rsidR="00462CC4" w:rsidRPr="007C2C5A">
          <w:rPr>
            <w:rStyle w:val="Hypertextovodkaz"/>
          </w:rPr>
          <w:t>2.1</w:t>
        </w:r>
        <w:r w:rsidR="00462CC4">
          <w:rPr>
            <w:rFonts w:asciiTheme="minorHAnsi" w:eastAsiaTheme="minorEastAsia" w:hAnsiTheme="minorHAnsi" w:cstheme="minorBidi"/>
            <w:lang w:eastAsia="cs-CZ"/>
          </w:rPr>
          <w:tab/>
        </w:r>
        <w:r w:rsidR="00462CC4" w:rsidRPr="007C2C5A">
          <w:rPr>
            <w:rStyle w:val="Hypertextovodkaz"/>
          </w:rPr>
          <w:t>Vymezení základních pojmů</w:t>
        </w:r>
        <w:r w:rsidR="00462CC4">
          <w:rPr>
            <w:webHidden/>
          </w:rPr>
          <w:tab/>
        </w:r>
        <w:r w:rsidR="00462CC4">
          <w:rPr>
            <w:webHidden/>
          </w:rPr>
          <w:fldChar w:fldCharType="begin"/>
        </w:r>
        <w:r w:rsidR="00462CC4">
          <w:rPr>
            <w:webHidden/>
          </w:rPr>
          <w:instrText xml:space="preserve"> PAGEREF _Toc302247165 \h </w:instrText>
        </w:r>
        <w:r w:rsidR="00462CC4">
          <w:rPr>
            <w:webHidden/>
          </w:rPr>
        </w:r>
        <w:r w:rsidR="00462CC4">
          <w:rPr>
            <w:webHidden/>
          </w:rPr>
          <w:fldChar w:fldCharType="separate"/>
        </w:r>
        <w:r w:rsidR="008A2D2A">
          <w:rPr>
            <w:webHidden/>
          </w:rPr>
          <w:t>4</w:t>
        </w:r>
        <w:r w:rsidR="00462CC4">
          <w:rPr>
            <w:webHidden/>
          </w:rPr>
          <w:fldChar w:fldCharType="end"/>
        </w:r>
      </w:hyperlink>
    </w:p>
    <w:p w:rsidR="00462CC4" w:rsidRDefault="00AE6AEE">
      <w:pPr>
        <w:pStyle w:val="Obsah3"/>
        <w:rPr>
          <w:rFonts w:asciiTheme="minorHAnsi" w:eastAsiaTheme="minorEastAsia" w:hAnsiTheme="minorHAnsi" w:cstheme="minorBidi"/>
          <w:noProof/>
          <w:lang w:eastAsia="cs-CZ"/>
        </w:rPr>
      </w:pPr>
      <w:hyperlink w:anchor="_Toc302247166" w:history="1">
        <w:r w:rsidR="00462CC4" w:rsidRPr="007C2C5A">
          <w:rPr>
            <w:rStyle w:val="Hypertextovodkaz"/>
          </w:rPr>
          <w:t>2.1.1</w:t>
        </w:r>
        <w:r w:rsidR="00462CC4">
          <w:rPr>
            <w:rFonts w:asciiTheme="minorHAnsi" w:eastAsiaTheme="minorEastAsia" w:hAnsiTheme="minorHAnsi" w:cstheme="minorBidi"/>
            <w:noProof/>
            <w:lang w:eastAsia="cs-CZ"/>
          </w:rPr>
          <w:tab/>
        </w:r>
        <w:r w:rsidR="00462CC4" w:rsidRPr="007C2C5A">
          <w:rPr>
            <w:rStyle w:val="Hypertextovodkaz"/>
          </w:rPr>
          <w:t>Databáze</w:t>
        </w:r>
        <w:r w:rsidR="00462CC4">
          <w:rPr>
            <w:noProof/>
            <w:webHidden/>
          </w:rPr>
          <w:tab/>
        </w:r>
        <w:r w:rsidR="00462CC4">
          <w:rPr>
            <w:noProof/>
            <w:webHidden/>
          </w:rPr>
          <w:fldChar w:fldCharType="begin"/>
        </w:r>
        <w:r w:rsidR="00462CC4">
          <w:rPr>
            <w:noProof/>
            <w:webHidden/>
          </w:rPr>
          <w:instrText xml:space="preserve"> PAGEREF _Toc302247166 \h </w:instrText>
        </w:r>
        <w:r w:rsidR="00462CC4">
          <w:rPr>
            <w:noProof/>
            <w:webHidden/>
          </w:rPr>
        </w:r>
        <w:r w:rsidR="00462CC4">
          <w:rPr>
            <w:noProof/>
            <w:webHidden/>
          </w:rPr>
          <w:fldChar w:fldCharType="separate"/>
        </w:r>
        <w:r w:rsidR="008A2D2A">
          <w:rPr>
            <w:noProof/>
            <w:webHidden/>
          </w:rPr>
          <w:t>4</w:t>
        </w:r>
        <w:r w:rsidR="00462CC4">
          <w:rPr>
            <w:noProof/>
            <w:webHidden/>
          </w:rPr>
          <w:fldChar w:fldCharType="end"/>
        </w:r>
      </w:hyperlink>
    </w:p>
    <w:p w:rsidR="00462CC4" w:rsidRDefault="00AE6AEE">
      <w:pPr>
        <w:pStyle w:val="Obsah4"/>
        <w:tabs>
          <w:tab w:val="left" w:pos="1100"/>
          <w:tab w:val="right" w:leader="dot" w:pos="8494"/>
        </w:tabs>
        <w:rPr>
          <w:rFonts w:asciiTheme="minorHAnsi" w:eastAsiaTheme="minorEastAsia" w:hAnsiTheme="minorHAnsi" w:cstheme="minorBidi"/>
          <w:noProof/>
          <w:sz w:val="22"/>
          <w:szCs w:val="22"/>
        </w:rPr>
      </w:pPr>
      <w:hyperlink w:anchor="_Toc302247167" w:history="1">
        <w:r w:rsidR="00462CC4" w:rsidRPr="007C2C5A">
          <w:rPr>
            <w:rStyle w:val="Hypertextovodkaz"/>
          </w:rPr>
          <w:t>2.1.1.1</w:t>
        </w:r>
        <w:r w:rsidR="00462CC4">
          <w:rPr>
            <w:rFonts w:asciiTheme="minorHAnsi" w:eastAsiaTheme="minorEastAsia" w:hAnsiTheme="minorHAnsi" w:cstheme="minorBidi"/>
            <w:noProof/>
            <w:sz w:val="22"/>
            <w:szCs w:val="22"/>
          </w:rPr>
          <w:tab/>
        </w:r>
        <w:r w:rsidR="00462CC4" w:rsidRPr="007C2C5A">
          <w:rPr>
            <w:rStyle w:val="Hypertextovodkaz"/>
          </w:rPr>
          <w:t>Tabulka v databázi</w:t>
        </w:r>
        <w:r w:rsidR="00462CC4">
          <w:rPr>
            <w:noProof/>
            <w:webHidden/>
          </w:rPr>
          <w:tab/>
        </w:r>
        <w:r w:rsidR="00462CC4">
          <w:rPr>
            <w:noProof/>
            <w:webHidden/>
          </w:rPr>
          <w:fldChar w:fldCharType="begin"/>
        </w:r>
        <w:r w:rsidR="00462CC4">
          <w:rPr>
            <w:noProof/>
            <w:webHidden/>
          </w:rPr>
          <w:instrText xml:space="preserve"> PAGEREF _Toc302247167 \h </w:instrText>
        </w:r>
        <w:r w:rsidR="00462CC4">
          <w:rPr>
            <w:noProof/>
            <w:webHidden/>
          </w:rPr>
        </w:r>
        <w:r w:rsidR="00462CC4">
          <w:rPr>
            <w:noProof/>
            <w:webHidden/>
          </w:rPr>
          <w:fldChar w:fldCharType="separate"/>
        </w:r>
        <w:r w:rsidR="008A2D2A">
          <w:rPr>
            <w:noProof/>
            <w:webHidden/>
          </w:rPr>
          <w:t>4</w:t>
        </w:r>
        <w:r w:rsidR="00462CC4">
          <w:rPr>
            <w:noProof/>
            <w:webHidden/>
          </w:rPr>
          <w:fldChar w:fldCharType="end"/>
        </w:r>
      </w:hyperlink>
    </w:p>
    <w:p w:rsidR="00462CC4" w:rsidRDefault="00AE6AEE">
      <w:pPr>
        <w:pStyle w:val="Obsah4"/>
        <w:tabs>
          <w:tab w:val="left" w:pos="1100"/>
          <w:tab w:val="right" w:leader="dot" w:pos="8494"/>
        </w:tabs>
        <w:rPr>
          <w:rFonts w:asciiTheme="minorHAnsi" w:eastAsiaTheme="minorEastAsia" w:hAnsiTheme="minorHAnsi" w:cstheme="minorBidi"/>
          <w:noProof/>
          <w:sz w:val="22"/>
          <w:szCs w:val="22"/>
        </w:rPr>
      </w:pPr>
      <w:hyperlink w:anchor="_Toc302247168" w:history="1">
        <w:r w:rsidR="00462CC4" w:rsidRPr="007C2C5A">
          <w:rPr>
            <w:rStyle w:val="Hypertextovodkaz"/>
          </w:rPr>
          <w:t>2.1.1.2</w:t>
        </w:r>
        <w:r w:rsidR="00462CC4">
          <w:rPr>
            <w:rFonts w:asciiTheme="minorHAnsi" w:eastAsiaTheme="minorEastAsia" w:hAnsiTheme="minorHAnsi" w:cstheme="minorBidi"/>
            <w:noProof/>
            <w:sz w:val="22"/>
            <w:szCs w:val="22"/>
          </w:rPr>
          <w:tab/>
        </w:r>
        <w:r w:rsidR="00462CC4" w:rsidRPr="007C2C5A">
          <w:rPr>
            <w:rStyle w:val="Hypertextovodkaz"/>
          </w:rPr>
          <w:t>Views</w:t>
        </w:r>
        <w:r w:rsidR="00462CC4">
          <w:rPr>
            <w:noProof/>
            <w:webHidden/>
          </w:rPr>
          <w:tab/>
        </w:r>
        <w:r w:rsidR="00462CC4">
          <w:rPr>
            <w:noProof/>
            <w:webHidden/>
          </w:rPr>
          <w:fldChar w:fldCharType="begin"/>
        </w:r>
        <w:r w:rsidR="00462CC4">
          <w:rPr>
            <w:noProof/>
            <w:webHidden/>
          </w:rPr>
          <w:instrText xml:space="preserve"> PAGEREF _Toc302247168 \h </w:instrText>
        </w:r>
        <w:r w:rsidR="00462CC4">
          <w:rPr>
            <w:noProof/>
            <w:webHidden/>
          </w:rPr>
        </w:r>
        <w:r w:rsidR="00462CC4">
          <w:rPr>
            <w:noProof/>
            <w:webHidden/>
          </w:rPr>
          <w:fldChar w:fldCharType="separate"/>
        </w:r>
        <w:r w:rsidR="008A2D2A">
          <w:rPr>
            <w:noProof/>
            <w:webHidden/>
          </w:rPr>
          <w:t>5</w:t>
        </w:r>
        <w:r w:rsidR="00462CC4">
          <w:rPr>
            <w:noProof/>
            <w:webHidden/>
          </w:rPr>
          <w:fldChar w:fldCharType="end"/>
        </w:r>
      </w:hyperlink>
    </w:p>
    <w:p w:rsidR="00462CC4" w:rsidRDefault="00AE6AEE">
      <w:pPr>
        <w:pStyle w:val="Obsah3"/>
        <w:rPr>
          <w:rFonts w:asciiTheme="minorHAnsi" w:eastAsiaTheme="minorEastAsia" w:hAnsiTheme="minorHAnsi" w:cstheme="minorBidi"/>
          <w:noProof/>
          <w:lang w:eastAsia="cs-CZ"/>
        </w:rPr>
      </w:pPr>
      <w:hyperlink w:anchor="_Toc302247169" w:history="1">
        <w:r w:rsidR="00462CC4" w:rsidRPr="007C2C5A">
          <w:rPr>
            <w:rStyle w:val="Hypertextovodkaz"/>
          </w:rPr>
          <w:t>2.1.2</w:t>
        </w:r>
        <w:r w:rsidR="00462CC4">
          <w:rPr>
            <w:rFonts w:asciiTheme="minorHAnsi" w:eastAsiaTheme="minorEastAsia" w:hAnsiTheme="minorHAnsi" w:cstheme="minorBidi"/>
            <w:noProof/>
            <w:lang w:eastAsia="cs-CZ"/>
          </w:rPr>
          <w:tab/>
        </w:r>
        <w:r w:rsidR="00462CC4" w:rsidRPr="007C2C5A">
          <w:rPr>
            <w:rStyle w:val="Hypertextovodkaz"/>
          </w:rPr>
          <w:t>Jazyk SQL</w:t>
        </w:r>
        <w:r w:rsidR="00462CC4">
          <w:rPr>
            <w:noProof/>
            <w:webHidden/>
          </w:rPr>
          <w:tab/>
        </w:r>
        <w:r w:rsidR="00462CC4">
          <w:rPr>
            <w:noProof/>
            <w:webHidden/>
          </w:rPr>
          <w:fldChar w:fldCharType="begin"/>
        </w:r>
        <w:r w:rsidR="00462CC4">
          <w:rPr>
            <w:noProof/>
            <w:webHidden/>
          </w:rPr>
          <w:instrText xml:space="preserve"> PAGEREF _Toc302247169 \h </w:instrText>
        </w:r>
        <w:r w:rsidR="00462CC4">
          <w:rPr>
            <w:noProof/>
            <w:webHidden/>
          </w:rPr>
        </w:r>
        <w:r w:rsidR="00462CC4">
          <w:rPr>
            <w:noProof/>
            <w:webHidden/>
          </w:rPr>
          <w:fldChar w:fldCharType="separate"/>
        </w:r>
        <w:r w:rsidR="008A2D2A">
          <w:rPr>
            <w:noProof/>
            <w:webHidden/>
          </w:rPr>
          <w:t>6</w:t>
        </w:r>
        <w:r w:rsidR="00462CC4">
          <w:rPr>
            <w:noProof/>
            <w:webHidden/>
          </w:rPr>
          <w:fldChar w:fldCharType="end"/>
        </w:r>
      </w:hyperlink>
    </w:p>
    <w:p w:rsidR="00462CC4" w:rsidRDefault="00AE6AEE">
      <w:pPr>
        <w:pStyle w:val="Obsah3"/>
        <w:rPr>
          <w:rFonts w:asciiTheme="minorHAnsi" w:eastAsiaTheme="minorEastAsia" w:hAnsiTheme="minorHAnsi" w:cstheme="minorBidi"/>
          <w:noProof/>
          <w:lang w:eastAsia="cs-CZ"/>
        </w:rPr>
      </w:pPr>
      <w:hyperlink w:anchor="_Toc302247170" w:history="1">
        <w:r w:rsidR="00462CC4" w:rsidRPr="007C2C5A">
          <w:rPr>
            <w:rStyle w:val="Hypertextovodkaz"/>
          </w:rPr>
          <w:t>2.1.3</w:t>
        </w:r>
        <w:r w:rsidR="00462CC4">
          <w:rPr>
            <w:rFonts w:asciiTheme="minorHAnsi" w:eastAsiaTheme="minorEastAsia" w:hAnsiTheme="minorHAnsi" w:cstheme="minorBidi"/>
            <w:noProof/>
            <w:lang w:eastAsia="cs-CZ"/>
          </w:rPr>
          <w:tab/>
        </w:r>
        <w:r w:rsidR="00462CC4" w:rsidRPr="007C2C5A">
          <w:rPr>
            <w:rStyle w:val="Hypertextovodkaz"/>
          </w:rPr>
          <w:t>Metadata</w:t>
        </w:r>
        <w:r w:rsidR="00462CC4">
          <w:rPr>
            <w:noProof/>
            <w:webHidden/>
          </w:rPr>
          <w:tab/>
        </w:r>
        <w:r w:rsidR="00462CC4">
          <w:rPr>
            <w:noProof/>
            <w:webHidden/>
          </w:rPr>
          <w:fldChar w:fldCharType="begin"/>
        </w:r>
        <w:r w:rsidR="00462CC4">
          <w:rPr>
            <w:noProof/>
            <w:webHidden/>
          </w:rPr>
          <w:instrText xml:space="preserve"> PAGEREF _Toc302247170 \h </w:instrText>
        </w:r>
        <w:r w:rsidR="00462CC4">
          <w:rPr>
            <w:noProof/>
            <w:webHidden/>
          </w:rPr>
        </w:r>
        <w:r w:rsidR="00462CC4">
          <w:rPr>
            <w:noProof/>
            <w:webHidden/>
          </w:rPr>
          <w:fldChar w:fldCharType="separate"/>
        </w:r>
        <w:r w:rsidR="008A2D2A">
          <w:rPr>
            <w:noProof/>
            <w:webHidden/>
          </w:rPr>
          <w:t>6</w:t>
        </w:r>
        <w:r w:rsidR="00462CC4">
          <w:rPr>
            <w:noProof/>
            <w:webHidden/>
          </w:rPr>
          <w:fldChar w:fldCharType="end"/>
        </w:r>
      </w:hyperlink>
    </w:p>
    <w:p w:rsidR="00462CC4" w:rsidRDefault="00AE6AEE">
      <w:pPr>
        <w:pStyle w:val="Obsah3"/>
        <w:rPr>
          <w:rFonts w:asciiTheme="minorHAnsi" w:eastAsiaTheme="minorEastAsia" w:hAnsiTheme="minorHAnsi" w:cstheme="minorBidi"/>
          <w:noProof/>
          <w:lang w:eastAsia="cs-CZ"/>
        </w:rPr>
      </w:pPr>
      <w:hyperlink w:anchor="_Toc302247171" w:history="1">
        <w:r w:rsidR="00462CC4" w:rsidRPr="007C2C5A">
          <w:rPr>
            <w:rStyle w:val="Hypertextovodkaz"/>
          </w:rPr>
          <w:t>2.1.4</w:t>
        </w:r>
        <w:r w:rsidR="00462CC4">
          <w:rPr>
            <w:rFonts w:asciiTheme="minorHAnsi" w:eastAsiaTheme="minorEastAsia" w:hAnsiTheme="minorHAnsi" w:cstheme="minorBidi"/>
            <w:noProof/>
            <w:lang w:eastAsia="cs-CZ"/>
          </w:rPr>
          <w:tab/>
        </w:r>
        <w:r w:rsidR="00462CC4" w:rsidRPr="007C2C5A">
          <w:rPr>
            <w:rStyle w:val="Hypertextovodkaz"/>
          </w:rPr>
          <w:t>Logický a fyzický datový model</w:t>
        </w:r>
        <w:r w:rsidR="00462CC4">
          <w:rPr>
            <w:noProof/>
            <w:webHidden/>
          </w:rPr>
          <w:tab/>
        </w:r>
        <w:r w:rsidR="00462CC4">
          <w:rPr>
            <w:noProof/>
            <w:webHidden/>
          </w:rPr>
          <w:fldChar w:fldCharType="begin"/>
        </w:r>
        <w:r w:rsidR="00462CC4">
          <w:rPr>
            <w:noProof/>
            <w:webHidden/>
          </w:rPr>
          <w:instrText xml:space="preserve"> PAGEREF _Toc302247171 \h </w:instrText>
        </w:r>
        <w:r w:rsidR="00462CC4">
          <w:rPr>
            <w:noProof/>
            <w:webHidden/>
          </w:rPr>
        </w:r>
        <w:r w:rsidR="00462CC4">
          <w:rPr>
            <w:noProof/>
            <w:webHidden/>
          </w:rPr>
          <w:fldChar w:fldCharType="separate"/>
        </w:r>
        <w:r w:rsidR="008A2D2A">
          <w:rPr>
            <w:noProof/>
            <w:webHidden/>
          </w:rPr>
          <w:t>7</w:t>
        </w:r>
        <w:r w:rsidR="00462CC4">
          <w:rPr>
            <w:noProof/>
            <w:webHidden/>
          </w:rPr>
          <w:fldChar w:fldCharType="end"/>
        </w:r>
      </w:hyperlink>
    </w:p>
    <w:p w:rsidR="00462CC4" w:rsidRDefault="00AE6AEE">
      <w:pPr>
        <w:pStyle w:val="Obsah3"/>
        <w:rPr>
          <w:rFonts w:asciiTheme="minorHAnsi" w:eastAsiaTheme="minorEastAsia" w:hAnsiTheme="minorHAnsi" w:cstheme="minorBidi"/>
          <w:noProof/>
          <w:lang w:eastAsia="cs-CZ"/>
        </w:rPr>
      </w:pPr>
      <w:hyperlink w:anchor="_Toc302247172" w:history="1">
        <w:r w:rsidR="00462CC4" w:rsidRPr="007C2C5A">
          <w:rPr>
            <w:rStyle w:val="Hypertextovodkaz"/>
          </w:rPr>
          <w:t>2.1.5</w:t>
        </w:r>
        <w:r w:rsidR="00462CC4">
          <w:rPr>
            <w:rFonts w:asciiTheme="minorHAnsi" w:eastAsiaTheme="minorEastAsia" w:hAnsiTheme="minorHAnsi" w:cstheme="minorBidi"/>
            <w:noProof/>
            <w:lang w:eastAsia="cs-CZ"/>
          </w:rPr>
          <w:tab/>
        </w:r>
        <w:r w:rsidR="00462CC4" w:rsidRPr="007C2C5A">
          <w:rPr>
            <w:rStyle w:val="Hypertextovodkaz"/>
          </w:rPr>
          <w:t>Data Warehouse</w:t>
        </w:r>
        <w:r w:rsidR="00462CC4">
          <w:rPr>
            <w:noProof/>
            <w:webHidden/>
          </w:rPr>
          <w:tab/>
        </w:r>
        <w:r w:rsidR="00462CC4">
          <w:rPr>
            <w:noProof/>
            <w:webHidden/>
          </w:rPr>
          <w:fldChar w:fldCharType="begin"/>
        </w:r>
        <w:r w:rsidR="00462CC4">
          <w:rPr>
            <w:noProof/>
            <w:webHidden/>
          </w:rPr>
          <w:instrText xml:space="preserve"> PAGEREF _Toc302247172 \h </w:instrText>
        </w:r>
        <w:r w:rsidR="00462CC4">
          <w:rPr>
            <w:noProof/>
            <w:webHidden/>
          </w:rPr>
        </w:r>
        <w:r w:rsidR="00462CC4">
          <w:rPr>
            <w:noProof/>
            <w:webHidden/>
          </w:rPr>
          <w:fldChar w:fldCharType="separate"/>
        </w:r>
        <w:r w:rsidR="008A2D2A">
          <w:rPr>
            <w:noProof/>
            <w:webHidden/>
          </w:rPr>
          <w:t>9</w:t>
        </w:r>
        <w:r w:rsidR="00462CC4">
          <w:rPr>
            <w:noProof/>
            <w:webHidden/>
          </w:rPr>
          <w:fldChar w:fldCharType="end"/>
        </w:r>
      </w:hyperlink>
    </w:p>
    <w:p w:rsidR="00462CC4" w:rsidRDefault="00AE6AEE">
      <w:pPr>
        <w:pStyle w:val="Obsah4"/>
        <w:tabs>
          <w:tab w:val="left" w:pos="1100"/>
          <w:tab w:val="right" w:leader="dot" w:pos="8494"/>
        </w:tabs>
        <w:rPr>
          <w:rFonts w:asciiTheme="minorHAnsi" w:eastAsiaTheme="minorEastAsia" w:hAnsiTheme="minorHAnsi" w:cstheme="minorBidi"/>
          <w:noProof/>
          <w:sz w:val="22"/>
          <w:szCs w:val="22"/>
        </w:rPr>
      </w:pPr>
      <w:hyperlink w:anchor="_Toc302247173" w:history="1">
        <w:r w:rsidR="00462CC4" w:rsidRPr="007C2C5A">
          <w:rPr>
            <w:rStyle w:val="Hypertextovodkaz"/>
          </w:rPr>
          <w:t>2.1.5.1</w:t>
        </w:r>
        <w:r w:rsidR="00462CC4">
          <w:rPr>
            <w:rFonts w:asciiTheme="minorHAnsi" w:eastAsiaTheme="minorEastAsia" w:hAnsiTheme="minorHAnsi" w:cstheme="minorBidi"/>
            <w:noProof/>
            <w:sz w:val="22"/>
            <w:szCs w:val="22"/>
          </w:rPr>
          <w:tab/>
        </w:r>
        <w:r w:rsidR="00462CC4" w:rsidRPr="007C2C5A">
          <w:rPr>
            <w:rStyle w:val="Hypertextovodkaz"/>
          </w:rPr>
          <w:t>Definice Data Warehouse dle W. Inmona</w:t>
        </w:r>
        <w:r w:rsidR="00462CC4">
          <w:rPr>
            <w:noProof/>
            <w:webHidden/>
          </w:rPr>
          <w:tab/>
        </w:r>
        <w:r w:rsidR="00462CC4">
          <w:rPr>
            <w:noProof/>
            <w:webHidden/>
          </w:rPr>
          <w:fldChar w:fldCharType="begin"/>
        </w:r>
        <w:r w:rsidR="00462CC4">
          <w:rPr>
            <w:noProof/>
            <w:webHidden/>
          </w:rPr>
          <w:instrText xml:space="preserve"> PAGEREF _Toc302247173 \h </w:instrText>
        </w:r>
        <w:r w:rsidR="00462CC4">
          <w:rPr>
            <w:noProof/>
            <w:webHidden/>
          </w:rPr>
        </w:r>
        <w:r w:rsidR="00462CC4">
          <w:rPr>
            <w:noProof/>
            <w:webHidden/>
          </w:rPr>
          <w:fldChar w:fldCharType="separate"/>
        </w:r>
        <w:r w:rsidR="008A2D2A">
          <w:rPr>
            <w:noProof/>
            <w:webHidden/>
          </w:rPr>
          <w:t>9</w:t>
        </w:r>
        <w:r w:rsidR="00462CC4">
          <w:rPr>
            <w:noProof/>
            <w:webHidden/>
          </w:rPr>
          <w:fldChar w:fldCharType="end"/>
        </w:r>
      </w:hyperlink>
    </w:p>
    <w:p w:rsidR="00462CC4" w:rsidRDefault="00AE6AEE">
      <w:pPr>
        <w:pStyle w:val="Obsah4"/>
        <w:tabs>
          <w:tab w:val="left" w:pos="1100"/>
          <w:tab w:val="right" w:leader="dot" w:pos="8494"/>
        </w:tabs>
        <w:rPr>
          <w:rFonts w:asciiTheme="minorHAnsi" w:eastAsiaTheme="minorEastAsia" w:hAnsiTheme="minorHAnsi" w:cstheme="minorBidi"/>
          <w:noProof/>
          <w:sz w:val="22"/>
          <w:szCs w:val="22"/>
        </w:rPr>
      </w:pPr>
      <w:hyperlink w:anchor="_Toc302247174" w:history="1">
        <w:r w:rsidR="00462CC4" w:rsidRPr="007C2C5A">
          <w:rPr>
            <w:rStyle w:val="Hypertextovodkaz"/>
          </w:rPr>
          <w:t>2.1.5.1</w:t>
        </w:r>
        <w:r w:rsidR="00462CC4">
          <w:rPr>
            <w:rFonts w:asciiTheme="minorHAnsi" w:eastAsiaTheme="minorEastAsia" w:hAnsiTheme="minorHAnsi" w:cstheme="minorBidi"/>
            <w:noProof/>
            <w:sz w:val="22"/>
            <w:szCs w:val="22"/>
          </w:rPr>
          <w:tab/>
        </w:r>
        <w:r w:rsidR="00462CC4" w:rsidRPr="007C2C5A">
          <w:rPr>
            <w:rStyle w:val="Hypertextovodkaz"/>
          </w:rPr>
          <w:t>Definice Data Warehouse dle R. Kimballa</w:t>
        </w:r>
        <w:r w:rsidR="00462CC4">
          <w:rPr>
            <w:noProof/>
            <w:webHidden/>
          </w:rPr>
          <w:tab/>
        </w:r>
        <w:r w:rsidR="00462CC4">
          <w:rPr>
            <w:noProof/>
            <w:webHidden/>
          </w:rPr>
          <w:fldChar w:fldCharType="begin"/>
        </w:r>
        <w:r w:rsidR="00462CC4">
          <w:rPr>
            <w:noProof/>
            <w:webHidden/>
          </w:rPr>
          <w:instrText xml:space="preserve"> PAGEREF _Toc302247174 \h </w:instrText>
        </w:r>
        <w:r w:rsidR="00462CC4">
          <w:rPr>
            <w:noProof/>
            <w:webHidden/>
          </w:rPr>
        </w:r>
        <w:r w:rsidR="00462CC4">
          <w:rPr>
            <w:noProof/>
            <w:webHidden/>
          </w:rPr>
          <w:fldChar w:fldCharType="separate"/>
        </w:r>
        <w:r w:rsidR="008A2D2A">
          <w:rPr>
            <w:noProof/>
            <w:webHidden/>
          </w:rPr>
          <w:t>11</w:t>
        </w:r>
        <w:r w:rsidR="00462CC4">
          <w:rPr>
            <w:noProof/>
            <w:webHidden/>
          </w:rPr>
          <w:fldChar w:fldCharType="end"/>
        </w:r>
      </w:hyperlink>
    </w:p>
    <w:p w:rsidR="00462CC4" w:rsidRDefault="00AE6AEE">
      <w:pPr>
        <w:pStyle w:val="Obsah4"/>
        <w:tabs>
          <w:tab w:val="left" w:pos="1100"/>
          <w:tab w:val="right" w:leader="dot" w:pos="8494"/>
        </w:tabs>
        <w:rPr>
          <w:rFonts w:asciiTheme="minorHAnsi" w:eastAsiaTheme="minorEastAsia" w:hAnsiTheme="minorHAnsi" w:cstheme="minorBidi"/>
          <w:noProof/>
          <w:sz w:val="22"/>
          <w:szCs w:val="22"/>
        </w:rPr>
      </w:pPr>
      <w:hyperlink w:anchor="_Toc302247175" w:history="1">
        <w:r w:rsidR="00462CC4" w:rsidRPr="007C2C5A">
          <w:rPr>
            <w:rStyle w:val="Hypertextovodkaz"/>
          </w:rPr>
          <w:t>2.1.5.2</w:t>
        </w:r>
        <w:r w:rsidR="00462CC4">
          <w:rPr>
            <w:rFonts w:asciiTheme="minorHAnsi" w:eastAsiaTheme="minorEastAsia" w:hAnsiTheme="minorHAnsi" w:cstheme="minorBidi"/>
            <w:noProof/>
            <w:sz w:val="22"/>
            <w:szCs w:val="22"/>
          </w:rPr>
          <w:tab/>
        </w:r>
        <w:r w:rsidR="00462CC4" w:rsidRPr="007C2C5A">
          <w:rPr>
            <w:rStyle w:val="Hypertextovodkaz"/>
          </w:rPr>
          <w:t>Rozdíly ve tvorbě a implementaci DW dle W. Inmona a R.Kimballa</w:t>
        </w:r>
        <w:r w:rsidR="00462CC4">
          <w:rPr>
            <w:noProof/>
            <w:webHidden/>
          </w:rPr>
          <w:tab/>
        </w:r>
        <w:r w:rsidR="00462CC4">
          <w:rPr>
            <w:noProof/>
            <w:webHidden/>
          </w:rPr>
          <w:fldChar w:fldCharType="begin"/>
        </w:r>
        <w:r w:rsidR="00462CC4">
          <w:rPr>
            <w:noProof/>
            <w:webHidden/>
          </w:rPr>
          <w:instrText xml:space="preserve"> PAGEREF _Toc302247175 \h </w:instrText>
        </w:r>
        <w:r w:rsidR="00462CC4">
          <w:rPr>
            <w:noProof/>
            <w:webHidden/>
          </w:rPr>
        </w:r>
        <w:r w:rsidR="00462CC4">
          <w:rPr>
            <w:noProof/>
            <w:webHidden/>
          </w:rPr>
          <w:fldChar w:fldCharType="separate"/>
        </w:r>
        <w:r w:rsidR="008A2D2A">
          <w:rPr>
            <w:noProof/>
            <w:webHidden/>
          </w:rPr>
          <w:t>12</w:t>
        </w:r>
        <w:r w:rsidR="00462CC4">
          <w:rPr>
            <w:noProof/>
            <w:webHidden/>
          </w:rPr>
          <w:fldChar w:fldCharType="end"/>
        </w:r>
      </w:hyperlink>
    </w:p>
    <w:p w:rsidR="00462CC4" w:rsidRDefault="00AE6AEE">
      <w:pPr>
        <w:pStyle w:val="Obsah3"/>
        <w:rPr>
          <w:rFonts w:asciiTheme="minorHAnsi" w:eastAsiaTheme="minorEastAsia" w:hAnsiTheme="minorHAnsi" w:cstheme="minorBidi"/>
          <w:noProof/>
          <w:lang w:eastAsia="cs-CZ"/>
        </w:rPr>
      </w:pPr>
      <w:hyperlink w:anchor="_Toc302247176" w:history="1">
        <w:r w:rsidR="00462CC4" w:rsidRPr="007C2C5A">
          <w:rPr>
            <w:rStyle w:val="Hypertextovodkaz"/>
          </w:rPr>
          <w:t>2.1.6</w:t>
        </w:r>
        <w:r w:rsidR="00462CC4">
          <w:rPr>
            <w:rFonts w:asciiTheme="minorHAnsi" w:eastAsiaTheme="minorEastAsia" w:hAnsiTheme="minorHAnsi" w:cstheme="minorBidi"/>
            <w:noProof/>
            <w:lang w:eastAsia="cs-CZ"/>
          </w:rPr>
          <w:tab/>
        </w:r>
        <w:r w:rsidR="00462CC4" w:rsidRPr="007C2C5A">
          <w:rPr>
            <w:rStyle w:val="Hypertextovodkaz"/>
          </w:rPr>
          <w:t>OnLine Analytical Processing</w:t>
        </w:r>
        <w:r w:rsidR="00462CC4">
          <w:rPr>
            <w:noProof/>
            <w:webHidden/>
          </w:rPr>
          <w:tab/>
        </w:r>
        <w:r w:rsidR="00462CC4">
          <w:rPr>
            <w:noProof/>
            <w:webHidden/>
          </w:rPr>
          <w:fldChar w:fldCharType="begin"/>
        </w:r>
        <w:r w:rsidR="00462CC4">
          <w:rPr>
            <w:noProof/>
            <w:webHidden/>
          </w:rPr>
          <w:instrText xml:space="preserve"> PAGEREF _Toc302247176 \h </w:instrText>
        </w:r>
        <w:r w:rsidR="00462CC4">
          <w:rPr>
            <w:noProof/>
            <w:webHidden/>
          </w:rPr>
        </w:r>
        <w:r w:rsidR="00462CC4">
          <w:rPr>
            <w:noProof/>
            <w:webHidden/>
          </w:rPr>
          <w:fldChar w:fldCharType="separate"/>
        </w:r>
        <w:r w:rsidR="008A2D2A">
          <w:rPr>
            <w:noProof/>
            <w:webHidden/>
          </w:rPr>
          <w:t>14</w:t>
        </w:r>
        <w:r w:rsidR="00462CC4">
          <w:rPr>
            <w:noProof/>
            <w:webHidden/>
          </w:rPr>
          <w:fldChar w:fldCharType="end"/>
        </w:r>
      </w:hyperlink>
    </w:p>
    <w:p w:rsidR="00462CC4" w:rsidRDefault="00AE6AEE">
      <w:pPr>
        <w:pStyle w:val="Obsah3"/>
        <w:rPr>
          <w:rFonts w:asciiTheme="minorHAnsi" w:eastAsiaTheme="minorEastAsia" w:hAnsiTheme="minorHAnsi" w:cstheme="minorBidi"/>
          <w:noProof/>
          <w:lang w:eastAsia="cs-CZ"/>
        </w:rPr>
      </w:pPr>
      <w:hyperlink w:anchor="_Toc302247177" w:history="1">
        <w:r w:rsidR="00462CC4" w:rsidRPr="007C2C5A">
          <w:rPr>
            <w:rStyle w:val="Hypertextovodkaz"/>
          </w:rPr>
          <w:t>2.1.7</w:t>
        </w:r>
        <w:r w:rsidR="00462CC4">
          <w:rPr>
            <w:rFonts w:asciiTheme="minorHAnsi" w:eastAsiaTheme="minorEastAsia" w:hAnsiTheme="minorHAnsi" w:cstheme="minorBidi"/>
            <w:noProof/>
            <w:lang w:eastAsia="cs-CZ"/>
          </w:rPr>
          <w:tab/>
        </w:r>
        <w:r w:rsidR="00462CC4" w:rsidRPr="007C2C5A">
          <w:rPr>
            <w:rStyle w:val="Hypertextovodkaz"/>
          </w:rPr>
          <w:t>Oracle Financials</w:t>
        </w:r>
        <w:r w:rsidR="00462CC4">
          <w:rPr>
            <w:noProof/>
            <w:webHidden/>
          </w:rPr>
          <w:tab/>
        </w:r>
        <w:r w:rsidR="00462CC4">
          <w:rPr>
            <w:noProof/>
            <w:webHidden/>
          </w:rPr>
          <w:fldChar w:fldCharType="begin"/>
        </w:r>
        <w:r w:rsidR="00462CC4">
          <w:rPr>
            <w:noProof/>
            <w:webHidden/>
          </w:rPr>
          <w:instrText xml:space="preserve"> PAGEREF _Toc302247177 \h </w:instrText>
        </w:r>
        <w:r w:rsidR="00462CC4">
          <w:rPr>
            <w:noProof/>
            <w:webHidden/>
          </w:rPr>
        </w:r>
        <w:r w:rsidR="00462CC4">
          <w:rPr>
            <w:noProof/>
            <w:webHidden/>
          </w:rPr>
          <w:fldChar w:fldCharType="separate"/>
        </w:r>
        <w:r w:rsidR="008A2D2A">
          <w:rPr>
            <w:noProof/>
            <w:webHidden/>
          </w:rPr>
          <w:t>14</w:t>
        </w:r>
        <w:r w:rsidR="00462CC4">
          <w:rPr>
            <w:noProof/>
            <w:webHidden/>
          </w:rPr>
          <w:fldChar w:fldCharType="end"/>
        </w:r>
      </w:hyperlink>
    </w:p>
    <w:p w:rsidR="00462CC4" w:rsidRDefault="00AE6AEE">
      <w:pPr>
        <w:pStyle w:val="Obsah3"/>
        <w:rPr>
          <w:rFonts w:asciiTheme="minorHAnsi" w:eastAsiaTheme="minorEastAsia" w:hAnsiTheme="minorHAnsi" w:cstheme="minorBidi"/>
          <w:noProof/>
          <w:lang w:eastAsia="cs-CZ"/>
        </w:rPr>
      </w:pPr>
      <w:hyperlink w:anchor="_Toc302247178" w:history="1">
        <w:r w:rsidR="00462CC4" w:rsidRPr="007C2C5A">
          <w:rPr>
            <w:rStyle w:val="Hypertextovodkaz"/>
          </w:rPr>
          <w:t>2.1.8</w:t>
        </w:r>
        <w:r w:rsidR="00462CC4">
          <w:rPr>
            <w:rFonts w:asciiTheme="minorHAnsi" w:eastAsiaTheme="minorEastAsia" w:hAnsiTheme="minorHAnsi" w:cstheme="minorBidi"/>
            <w:noProof/>
            <w:lang w:eastAsia="cs-CZ"/>
          </w:rPr>
          <w:tab/>
        </w:r>
        <w:r w:rsidR="00462CC4" w:rsidRPr="007C2C5A">
          <w:rPr>
            <w:rStyle w:val="Hypertextovodkaz"/>
          </w:rPr>
          <w:t>GE Money Bank, a.s.</w:t>
        </w:r>
        <w:r w:rsidR="00462CC4">
          <w:rPr>
            <w:noProof/>
            <w:webHidden/>
          </w:rPr>
          <w:tab/>
        </w:r>
        <w:r w:rsidR="00462CC4">
          <w:rPr>
            <w:noProof/>
            <w:webHidden/>
          </w:rPr>
          <w:fldChar w:fldCharType="begin"/>
        </w:r>
        <w:r w:rsidR="00462CC4">
          <w:rPr>
            <w:noProof/>
            <w:webHidden/>
          </w:rPr>
          <w:instrText xml:space="preserve"> PAGEREF _Toc302247178 \h </w:instrText>
        </w:r>
        <w:r w:rsidR="00462CC4">
          <w:rPr>
            <w:noProof/>
            <w:webHidden/>
          </w:rPr>
        </w:r>
        <w:r w:rsidR="00462CC4">
          <w:rPr>
            <w:noProof/>
            <w:webHidden/>
          </w:rPr>
          <w:fldChar w:fldCharType="separate"/>
        </w:r>
        <w:r w:rsidR="008A2D2A">
          <w:rPr>
            <w:noProof/>
            <w:webHidden/>
          </w:rPr>
          <w:t>15</w:t>
        </w:r>
        <w:r w:rsidR="00462CC4">
          <w:rPr>
            <w:noProof/>
            <w:webHidden/>
          </w:rPr>
          <w:fldChar w:fldCharType="end"/>
        </w:r>
      </w:hyperlink>
    </w:p>
    <w:p w:rsidR="00462CC4" w:rsidRDefault="00AE6AEE">
      <w:pPr>
        <w:pStyle w:val="Obsah4"/>
        <w:tabs>
          <w:tab w:val="left" w:pos="1100"/>
          <w:tab w:val="right" w:leader="dot" w:pos="8494"/>
        </w:tabs>
        <w:rPr>
          <w:rFonts w:asciiTheme="minorHAnsi" w:eastAsiaTheme="minorEastAsia" w:hAnsiTheme="minorHAnsi" w:cstheme="minorBidi"/>
          <w:noProof/>
          <w:sz w:val="22"/>
          <w:szCs w:val="22"/>
        </w:rPr>
      </w:pPr>
      <w:hyperlink w:anchor="_Toc302247179" w:history="1">
        <w:r w:rsidR="00462CC4" w:rsidRPr="007C2C5A">
          <w:rPr>
            <w:rStyle w:val="Hypertextovodkaz"/>
          </w:rPr>
          <w:t>2.1.8.1</w:t>
        </w:r>
        <w:r w:rsidR="00462CC4">
          <w:rPr>
            <w:rFonts w:asciiTheme="minorHAnsi" w:eastAsiaTheme="minorEastAsia" w:hAnsiTheme="minorHAnsi" w:cstheme="minorBidi"/>
            <w:noProof/>
            <w:sz w:val="22"/>
            <w:szCs w:val="22"/>
          </w:rPr>
          <w:tab/>
        </w:r>
        <w:r w:rsidR="00462CC4" w:rsidRPr="007C2C5A">
          <w:rPr>
            <w:rStyle w:val="Hypertextovodkaz"/>
          </w:rPr>
          <w:t>Divize Financí</w:t>
        </w:r>
        <w:r w:rsidR="00462CC4">
          <w:rPr>
            <w:noProof/>
            <w:webHidden/>
          </w:rPr>
          <w:tab/>
        </w:r>
        <w:r w:rsidR="00462CC4">
          <w:rPr>
            <w:noProof/>
            <w:webHidden/>
          </w:rPr>
          <w:fldChar w:fldCharType="begin"/>
        </w:r>
        <w:r w:rsidR="00462CC4">
          <w:rPr>
            <w:noProof/>
            <w:webHidden/>
          </w:rPr>
          <w:instrText xml:space="preserve"> PAGEREF _Toc302247179 \h </w:instrText>
        </w:r>
        <w:r w:rsidR="00462CC4">
          <w:rPr>
            <w:noProof/>
            <w:webHidden/>
          </w:rPr>
        </w:r>
        <w:r w:rsidR="00462CC4">
          <w:rPr>
            <w:noProof/>
            <w:webHidden/>
          </w:rPr>
          <w:fldChar w:fldCharType="separate"/>
        </w:r>
        <w:r w:rsidR="008A2D2A">
          <w:rPr>
            <w:noProof/>
            <w:webHidden/>
          </w:rPr>
          <w:t>16</w:t>
        </w:r>
        <w:r w:rsidR="00462CC4">
          <w:rPr>
            <w:noProof/>
            <w:webHidden/>
          </w:rPr>
          <w:fldChar w:fldCharType="end"/>
        </w:r>
      </w:hyperlink>
    </w:p>
    <w:p w:rsidR="00462CC4" w:rsidRDefault="00AE6AEE">
      <w:pPr>
        <w:pStyle w:val="Obsah2"/>
        <w:rPr>
          <w:rFonts w:asciiTheme="minorHAnsi" w:eastAsiaTheme="minorEastAsia" w:hAnsiTheme="minorHAnsi" w:cstheme="minorBidi"/>
          <w:lang w:eastAsia="cs-CZ"/>
        </w:rPr>
      </w:pPr>
      <w:hyperlink w:anchor="_Toc302247180" w:history="1">
        <w:r w:rsidR="00462CC4" w:rsidRPr="007C2C5A">
          <w:rPr>
            <w:rStyle w:val="Hypertextovodkaz"/>
          </w:rPr>
          <w:t>2.2</w:t>
        </w:r>
        <w:r w:rsidR="00462CC4">
          <w:rPr>
            <w:rFonts w:asciiTheme="minorHAnsi" w:eastAsiaTheme="minorEastAsia" w:hAnsiTheme="minorHAnsi" w:cstheme="minorBidi"/>
            <w:lang w:eastAsia="cs-CZ"/>
          </w:rPr>
          <w:tab/>
        </w:r>
        <w:r w:rsidR="00462CC4" w:rsidRPr="007C2C5A">
          <w:rPr>
            <w:rStyle w:val="Hypertextovodkaz"/>
          </w:rPr>
          <w:t>Vývoj DW dle životního cyklu aplikace</w:t>
        </w:r>
        <w:r w:rsidR="00462CC4">
          <w:rPr>
            <w:webHidden/>
          </w:rPr>
          <w:tab/>
        </w:r>
        <w:r w:rsidR="00462CC4">
          <w:rPr>
            <w:webHidden/>
          </w:rPr>
          <w:fldChar w:fldCharType="begin"/>
        </w:r>
        <w:r w:rsidR="00462CC4">
          <w:rPr>
            <w:webHidden/>
          </w:rPr>
          <w:instrText xml:space="preserve"> PAGEREF _Toc302247180 \h </w:instrText>
        </w:r>
        <w:r w:rsidR="00462CC4">
          <w:rPr>
            <w:webHidden/>
          </w:rPr>
        </w:r>
        <w:r w:rsidR="00462CC4">
          <w:rPr>
            <w:webHidden/>
          </w:rPr>
          <w:fldChar w:fldCharType="separate"/>
        </w:r>
        <w:r w:rsidR="008A2D2A">
          <w:rPr>
            <w:webHidden/>
          </w:rPr>
          <w:t>17</w:t>
        </w:r>
        <w:r w:rsidR="00462CC4">
          <w:rPr>
            <w:webHidden/>
          </w:rPr>
          <w:fldChar w:fldCharType="end"/>
        </w:r>
      </w:hyperlink>
    </w:p>
    <w:p w:rsidR="00462CC4" w:rsidRDefault="00AE6AEE">
      <w:pPr>
        <w:pStyle w:val="Obsah3"/>
        <w:rPr>
          <w:rFonts w:asciiTheme="minorHAnsi" w:eastAsiaTheme="minorEastAsia" w:hAnsiTheme="minorHAnsi" w:cstheme="minorBidi"/>
          <w:noProof/>
          <w:lang w:eastAsia="cs-CZ"/>
        </w:rPr>
      </w:pPr>
      <w:hyperlink w:anchor="_Toc302247181" w:history="1">
        <w:r w:rsidR="00462CC4" w:rsidRPr="007C2C5A">
          <w:rPr>
            <w:rStyle w:val="Hypertextovodkaz"/>
          </w:rPr>
          <w:t>2.2.1</w:t>
        </w:r>
        <w:r w:rsidR="00462CC4">
          <w:rPr>
            <w:rFonts w:asciiTheme="minorHAnsi" w:eastAsiaTheme="minorEastAsia" w:hAnsiTheme="minorHAnsi" w:cstheme="minorBidi"/>
            <w:noProof/>
            <w:lang w:eastAsia="cs-CZ"/>
          </w:rPr>
          <w:tab/>
        </w:r>
        <w:r w:rsidR="00462CC4" w:rsidRPr="007C2C5A">
          <w:rPr>
            <w:rStyle w:val="Hypertextovodkaz"/>
          </w:rPr>
          <w:t>Plánování a příprava DW</w:t>
        </w:r>
        <w:r w:rsidR="00462CC4">
          <w:rPr>
            <w:noProof/>
            <w:webHidden/>
          </w:rPr>
          <w:tab/>
        </w:r>
        <w:r w:rsidR="00462CC4">
          <w:rPr>
            <w:noProof/>
            <w:webHidden/>
          </w:rPr>
          <w:fldChar w:fldCharType="begin"/>
        </w:r>
        <w:r w:rsidR="00462CC4">
          <w:rPr>
            <w:noProof/>
            <w:webHidden/>
          </w:rPr>
          <w:instrText xml:space="preserve"> PAGEREF _Toc302247181 \h </w:instrText>
        </w:r>
        <w:r w:rsidR="00462CC4">
          <w:rPr>
            <w:noProof/>
            <w:webHidden/>
          </w:rPr>
        </w:r>
        <w:r w:rsidR="00462CC4">
          <w:rPr>
            <w:noProof/>
            <w:webHidden/>
          </w:rPr>
          <w:fldChar w:fldCharType="separate"/>
        </w:r>
        <w:r w:rsidR="008A2D2A">
          <w:rPr>
            <w:noProof/>
            <w:webHidden/>
          </w:rPr>
          <w:t>17</w:t>
        </w:r>
        <w:r w:rsidR="00462CC4">
          <w:rPr>
            <w:noProof/>
            <w:webHidden/>
          </w:rPr>
          <w:fldChar w:fldCharType="end"/>
        </w:r>
      </w:hyperlink>
    </w:p>
    <w:p w:rsidR="00462CC4" w:rsidRDefault="00AE6AEE">
      <w:pPr>
        <w:pStyle w:val="Obsah4"/>
        <w:tabs>
          <w:tab w:val="left" w:pos="1100"/>
          <w:tab w:val="right" w:leader="dot" w:pos="8494"/>
        </w:tabs>
        <w:rPr>
          <w:rFonts w:asciiTheme="minorHAnsi" w:eastAsiaTheme="minorEastAsia" w:hAnsiTheme="minorHAnsi" w:cstheme="minorBidi"/>
          <w:noProof/>
          <w:sz w:val="22"/>
          <w:szCs w:val="22"/>
        </w:rPr>
      </w:pPr>
      <w:hyperlink w:anchor="_Toc302247182" w:history="1">
        <w:r w:rsidR="00462CC4" w:rsidRPr="007C2C5A">
          <w:rPr>
            <w:rStyle w:val="Hypertextovodkaz"/>
          </w:rPr>
          <w:t>2.2.1.1</w:t>
        </w:r>
        <w:r w:rsidR="00462CC4">
          <w:rPr>
            <w:rFonts w:asciiTheme="minorHAnsi" w:eastAsiaTheme="minorEastAsia" w:hAnsiTheme="minorHAnsi" w:cstheme="minorBidi"/>
            <w:noProof/>
            <w:sz w:val="22"/>
            <w:szCs w:val="22"/>
          </w:rPr>
          <w:tab/>
        </w:r>
        <w:r w:rsidR="00462CC4" w:rsidRPr="007C2C5A">
          <w:rPr>
            <w:rStyle w:val="Hypertextovodkaz"/>
          </w:rPr>
          <w:t>Vstupní analýza</w:t>
        </w:r>
        <w:r w:rsidR="00462CC4">
          <w:rPr>
            <w:noProof/>
            <w:webHidden/>
          </w:rPr>
          <w:tab/>
        </w:r>
        <w:r w:rsidR="00462CC4">
          <w:rPr>
            <w:noProof/>
            <w:webHidden/>
          </w:rPr>
          <w:fldChar w:fldCharType="begin"/>
        </w:r>
        <w:r w:rsidR="00462CC4">
          <w:rPr>
            <w:noProof/>
            <w:webHidden/>
          </w:rPr>
          <w:instrText xml:space="preserve"> PAGEREF _Toc302247182 \h </w:instrText>
        </w:r>
        <w:r w:rsidR="00462CC4">
          <w:rPr>
            <w:noProof/>
            <w:webHidden/>
          </w:rPr>
        </w:r>
        <w:r w:rsidR="00462CC4">
          <w:rPr>
            <w:noProof/>
            <w:webHidden/>
          </w:rPr>
          <w:fldChar w:fldCharType="separate"/>
        </w:r>
        <w:r w:rsidR="008A2D2A">
          <w:rPr>
            <w:noProof/>
            <w:webHidden/>
          </w:rPr>
          <w:t>18</w:t>
        </w:r>
        <w:r w:rsidR="00462CC4">
          <w:rPr>
            <w:noProof/>
            <w:webHidden/>
          </w:rPr>
          <w:fldChar w:fldCharType="end"/>
        </w:r>
      </w:hyperlink>
    </w:p>
    <w:p w:rsidR="00462CC4" w:rsidRDefault="00AE6AEE">
      <w:pPr>
        <w:pStyle w:val="Obsah4"/>
        <w:tabs>
          <w:tab w:val="left" w:pos="1100"/>
          <w:tab w:val="right" w:leader="dot" w:pos="8494"/>
        </w:tabs>
        <w:rPr>
          <w:rFonts w:asciiTheme="minorHAnsi" w:eastAsiaTheme="minorEastAsia" w:hAnsiTheme="minorHAnsi" w:cstheme="minorBidi"/>
          <w:noProof/>
          <w:sz w:val="22"/>
          <w:szCs w:val="22"/>
        </w:rPr>
      </w:pPr>
      <w:hyperlink w:anchor="_Toc302247183" w:history="1">
        <w:r w:rsidR="00462CC4" w:rsidRPr="007C2C5A">
          <w:rPr>
            <w:rStyle w:val="Hypertextovodkaz"/>
          </w:rPr>
          <w:t>2.2.1.2</w:t>
        </w:r>
        <w:r w:rsidR="00462CC4">
          <w:rPr>
            <w:rFonts w:asciiTheme="minorHAnsi" w:eastAsiaTheme="minorEastAsia" w:hAnsiTheme="minorHAnsi" w:cstheme="minorBidi"/>
            <w:noProof/>
            <w:sz w:val="22"/>
            <w:szCs w:val="22"/>
          </w:rPr>
          <w:tab/>
        </w:r>
        <w:r w:rsidR="00462CC4" w:rsidRPr="007C2C5A">
          <w:rPr>
            <w:rStyle w:val="Hypertextovodkaz"/>
          </w:rPr>
          <w:t>Plánování projektu DW</w:t>
        </w:r>
        <w:r w:rsidR="00462CC4">
          <w:rPr>
            <w:noProof/>
            <w:webHidden/>
          </w:rPr>
          <w:tab/>
        </w:r>
        <w:r w:rsidR="00462CC4">
          <w:rPr>
            <w:noProof/>
            <w:webHidden/>
          </w:rPr>
          <w:fldChar w:fldCharType="begin"/>
        </w:r>
        <w:r w:rsidR="00462CC4">
          <w:rPr>
            <w:noProof/>
            <w:webHidden/>
          </w:rPr>
          <w:instrText xml:space="preserve"> PAGEREF _Toc302247183 \h </w:instrText>
        </w:r>
        <w:r w:rsidR="00462CC4">
          <w:rPr>
            <w:noProof/>
            <w:webHidden/>
          </w:rPr>
        </w:r>
        <w:r w:rsidR="00462CC4">
          <w:rPr>
            <w:noProof/>
            <w:webHidden/>
          </w:rPr>
          <w:fldChar w:fldCharType="separate"/>
        </w:r>
        <w:r w:rsidR="008A2D2A">
          <w:rPr>
            <w:noProof/>
            <w:webHidden/>
          </w:rPr>
          <w:t>19</w:t>
        </w:r>
        <w:r w:rsidR="00462CC4">
          <w:rPr>
            <w:noProof/>
            <w:webHidden/>
          </w:rPr>
          <w:fldChar w:fldCharType="end"/>
        </w:r>
      </w:hyperlink>
    </w:p>
    <w:p w:rsidR="00462CC4" w:rsidRDefault="00AE6AEE">
      <w:pPr>
        <w:pStyle w:val="Obsah4"/>
        <w:tabs>
          <w:tab w:val="left" w:pos="1100"/>
          <w:tab w:val="right" w:leader="dot" w:pos="8494"/>
        </w:tabs>
        <w:rPr>
          <w:rFonts w:asciiTheme="minorHAnsi" w:eastAsiaTheme="minorEastAsia" w:hAnsiTheme="minorHAnsi" w:cstheme="minorBidi"/>
          <w:noProof/>
          <w:sz w:val="22"/>
          <w:szCs w:val="22"/>
        </w:rPr>
      </w:pPr>
      <w:hyperlink w:anchor="_Toc302247184" w:history="1">
        <w:r w:rsidR="00462CC4" w:rsidRPr="007C2C5A">
          <w:rPr>
            <w:rStyle w:val="Hypertextovodkaz"/>
          </w:rPr>
          <w:t>2.2.1.3</w:t>
        </w:r>
        <w:r w:rsidR="00462CC4">
          <w:rPr>
            <w:rFonts w:asciiTheme="minorHAnsi" w:eastAsiaTheme="minorEastAsia" w:hAnsiTheme="minorHAnsi" w:cstheme="minorBidi"/>
            <w:noProof/>
            <w:sz w:val="22"/>
            <w:szCs w:val="22"/>
          </w:rPr>
          <w:tab/>
        </w:r>
        <w:r w:rsidR="00462CC4" w:rsidRPr="007C2C5A">
          <w:rPr>
            <w:rStyle w:val="Hypertextovodkaz"/>
          </w:rPr>
          <w:t>Výběr dodavatele DW</w:t>
        </w:r>
        <w:r w:rsidR="00462CC4">
          <w:rPr>
            <w:noProof/>
            <w:webHidden/>
          </w:rPr>
          <w:tab/>
        </w:r>
        <w:r w:rsidR="00462CC4">
          <w:rPr>
            <w:noProof/>
            <w:webHidden/>
          </w:rPr>
          <w:fldChar w:fldCharType="begin"/>
        </w:r>
        <w:r w:rsidR="00462CC4">
          <w:rPr>
            <w:noProof/>
            <w:webHidden/>
          </w:rPr>
          <w:instrText xml:space="preserve"> PAGEREF _Toc302247184 \h </w:instrText>
        </w:r>
        <w:r w:rsidR="00462CC4">
          <w:rPr>
            <w:noProof/>
            <w:webHidden/>
          </w:rPr>
        </w:r>
        <w:r w:rsidR="00462CC4">
          <w:rPr>
            <w:noProof/>
            <w:webHidden/>
          </w:rPr>
          <w:fldChar w:fldCharType="separate"/>
        </w:r>
        <w:r w:rsidR="008A2D2A">
          <w:rPr>
            <w:noProof/>
            <w:webHidden/>
          </w:rPr>
          <w:t>20</w:t>
        </w:r>
        <w:r w:rsidR="00462CC4">
          <w:rPr>
            <w:noProof/>
            <w:webHidden/>
          </w:rPr>
          <w:fldChar w:fldCharType="end"/>
        </w:r>
      </w:hyperlink>
    </w:p>
    <w:p w:rsidR="00462CC4" w:rsidRDefault="00AE6AEE">
      <w:pPr>
        <w:pStyle w:val="Obsah4"/>
        <w:tabs>
          <w:tab w:val="left" w:pos="1100"/>
          <w:tab w:val="right" w:leader="dot" w:pos="8494"/>
        </w:tabs>
        <w:rPr>
          <w:rFonts w:asciiTheme="minorHAnsi" w:eastAsiaTheme="minorEastAsia" w:hAnsiTheme="minorHAnsi" w:cstheme="minorBidi"/>
          <w:noProof/>
          <w:sz w:val="22"/>
          <w:szCs w:val="22"/>
        </w:rPr>
      </w:pPr>
      <w:hyperlink w:anchor="_Toc302247185" w:history="1">
        <w:r w:rsidR="00462CC4" w:rsidRPr="007C2C5A">
          <w:rPr>
            <w:rStyle w:val="Hypertextovodkaz"/>
          </w:rPr>
          <w:t>2.2.1.4</w:t>
        </w:r>
        <w:r w:rsidR="00462CC4">
          <w:rPr>
            <w:rFonts w:asciiTheme="minorHAnsi" w:eastAsiaTheme="minorEastAsia" w:hAnsiTheme="minorHAnsi" w:cstheme="minorBidi"/>
            <w:noProof/>
            <w:sz w:val="22"/>
            <w:szCs w:val="22"/>
          </w:rPr>
          <w:tab/>
        </w:r>
        <w:r w:rsidR="00462CC4" w:rsidRPr="007C2C5A">
          <w:rPr>
            <w:rStyle w:val="Hypertextovodkaz"/>
          </w:rPr>
          <w:t>Úvodní studie</w:t>
        </w:r>
        <w:r w:rsidR="00462CC4">
          <w:rPr>
            <w:noProof/>
            <w:webHidden/>
          </w:rPr>
          <w:tab/>
        </w:r>
        <w:r w:rsidR="00462CC4">
          <w:rPr>
            <w:noProof/>
            <w:webHidden/>
          </w:rPr>
          <w:fldChar w:fldCharType="begin"/>
        </w:r>
        <w:r w:rsidR="00462CC4">
          <w:rPr>
            <w:noProof/>
            <w:webHidden/>
          </w:rPr>
          <w:instrText xml:space="preserve"> PAGEREF _Toc302247185 \h </w:instrText>
        </w:r>
        <w:r w:rsidR="00462CC4">
          <w:rPr>
            <w:noProof/>
            <w:webHidden/>
          </w:rPr>
        </w:r>
        <w:r w:rsidR="00462CC4">
          <w:rPr>
            <w:noProof/>
            <w:webHidden/>
          </w:rPr>
          <w:fldChar w:fldCharType="separate"/>
        </w:r>
        <w:r w:rsidR="008A2D2A">
          <w:rPr>
            <w:noProof/>
            <w:webHidden/>
          </w:rPr>
          <w:t>22</w:t>
        </w:r>
        <w:r w:rsidR="00462CC4">
          <w:rPr>
            <w:noProof/>
            <w:webHidden/>
          </w:rPr>
          <w:fldChar w:fldCharType="end"/>
        </w:r>
      </w:hyperlink>
    </w:p>
    <w:p w:rsidR="00462CC4" w:rsidRDefault="00AE6AEE">
      <w:pPr>
        <w:pStyle w:val="Obsah3"/>
        <w:rPr>
          <w:rFonts w:asciiTheme="minorHAnsi" w:eastAsiaTheme="minorEastAsia" w:hAnsiTheme="minorHAnsi" w:cstheme="minorBidi"/>
          <w:noProof/>
          <w:lang w:eastAsia="cs-CZ"/>
        </w:rPr>
      </w:pPr>
      <w:hyperlink w:anchor="_Toc302247186" w:history="1">
        <w:r w:rsidR="00462CC4" w:rsidRPr="007C2C5A">
          <w:rPr>
            <w:rStyle w:val="Hypertextovodkaz"/>
          </w:rPr>
          <w:t>2.2.2</w:t>
        </w:r>
        <w:r w:rsidR="00462CC4">
          <w:rPr>
            <w:rFonts w:asciiTheme="minorHAnsi" w:eastAsiaTheme="minorEastAsia" w:hAnsiTheme="minorHAnsi" w:cstheme="minorBidi"/>
            <w:noProof/>
            <w:lang w:eastAsia="cs-CZ"/>
          </w:rPr>
          <w:tab/>
        </w:r>
        <w:r w:rsidR="00462CC4" w:rsidRPr="007C2C5A">
          <w:rPr>
            <w:rStyle w:val="Hypertextovodkaz"/>
          </w:rPr>
          <w:t>Analýza a návrh DW</w:t>
        </w:r>
        <w:r w:rsidR="00462CC4">
          <w:rPr>
            <w:noProof/>
            <w:webHidden/>
          </w:rPr>
          <w:tab/>
        </w:r>
        <w:r w:rsidR="00462CC4">
          <w:rPr>
            <w:noProof/>
            <w:webHidden/>
          </w:rPr>
          <w:fldChar w:fldCharType="begin"/>
        </w:r>
        <w:r w:rsidR="00462CC4">
          <w:rPr>
            <w:noProof/>
            <w:webHidden/>
          </w:rPr>
          <w:instrText xml:space="preserve"> PAGEREF _Toc302247186 \h </w:instrText>
        </w:r>
        <w:r w:rsidR="00462CC4">
          <w:rPr>
            <w:noProof/>
            <w:webHidden/>
          </w:rPr>
        </w:r>
        <w:r w:rsidR="00462CC4">
          <w:rPr>
            <w:noProof/>
            <w:webHidden/>
          </w:rPr>
          <w:fldChar w:fldCharType="separate"/>
        </w:r>
        <w:r w:rsidR="008A2D2A">
          <w:rPr>
            <w:noProof/>
            <w:webHidden/>
          </w:rPr>
          <w:t>22</w:t>
        </w:r>
        <w:r w:rsidR="00462CC4">
          <w:rPr>
            <w:noProof/>
            <w:webHidden/>
          </w:rPr>
          <w:fldChar w:fldCharType="end"/>
        </w:r>
      </w:hyperlink>
    </w:p>
    <w:p w:rsidR="00462CC4" w:rsidRDefault="00AE6AEE">
      <w:pPr>
        <w:pStyle w:val="Obsah4"/>
        <w:tabs>
          <w:tab w:val="left" w:pos="1100"/>
          <w:tab w:val="right" w:leader="dot" w:pos="8494"/>
        </w:tabs>
        <w:rPr>
          <w:rFonts w:asciiTheme="minorHAnsi" w:eastAsiaTheme="minorEastAsia" w:hAnsiTheme="minorHAnsi" w:cstheme="minorBidi"/>
          <w:noProof/>
          <w:sz w:val="22"/>
          <w:szCs w:val="22"/>
        </w:rPr>
      </w:pPr>
      <w:hyperlink w:anchor="_Toc302247187" w:history="1">
        <w:r w:rsidR="00462CC4" w:rsidRPr="007C2C5A">
          <w:rPr>
            <w:rStyle w:val="Hypertextovodkaz"/>
          </w:rPr>
          <w:t>2.2.2.1</w:t>
        </w:r>
        <w:r w:rsidR="00462CC4">
          <w:rPr>
            <w:rFonts w:asciiTheme="minorHAnsi" w:eastAsiaTheme="minorEastAsia" w:hAnsiTheme="minorHAnsi" w:cstheme="minorBidi"/>
            <w:noProof/>
            <w:sz w:val="22"/>
            <w:szCs w:val="22"/>
          </w:rPr>
          <w:tab/>
        </w:r>
        <w:r w:rsidR="00462CC4" w:rsidRPr="007C2C5A">
          <w:rPr>
            <w:rStyle w:val="Hypertextovodkaz"/>
          </w:rPr>
          <w:t>Analýza podnikových procesů</w:t>
        </w:r>
        <w:r w:rsidR="00462CC4">
          <w:rPr>
            <w:noProof/>
            <w:webHidden/>
          </w:rPr>
          <w:tab/>
        </w:r>
        <w:r w:rsidR="00462CC4">
          <w:rPr>
            <w:noProof/>
            <w:webHidden/>
          </w:rPr>
          <w:fldChar w:fldCharType="begin"/>
        </w:r>
        <w:r w:rsidR="00462CC4">
          <w:rPr>
            <w:noProof/>
            <w:webHidden/>
          </w:rPr>
          <w:instrText xml:space="preserve"> PAGEREF _Toc302247187 \h </w:instrText>
        </w:r>
        <w:r w:rsidR="00462CC4">
          <w:rPr>
            <w:noProof/>
            <w:webHidden/>
          </w:rPr>
        </w:r>
        <w:r w:rsidR="00462CC4">
          <w:rPr>
            <w:noProof/>
            <w:webHidden/>
          </w:rPr>
          <w:fldChar w:fldCharType="separate"/>
        </w:r>
        <w:r w:rsidR="008A2D2A">
          <w:rPr>
            <w:noProof/>
            <w:webHidden/>
          </w:rPr>
          <w:t>22</w:t>
        </w:r>
        <w:r w:rsidR="00462CC4">
          <w:rPr>
            <w:noProof/>
            <w:webHidden/>
          </w:rPr>
          <w:fldChar w:fldCharType="end"/>
        </w:r>
      </w:hyperlink>
    </w:p>
    <w:p w:rsidR="00462CC4" w:rsidRDefault="00AE6AEE">
      <w:pPr>
        <w:pStyle w:val="Obsah4"/>
        <w:tabs>
          <w:tab w:val="left" w:pos="1100"/>
          <w:tab w:val="right" w:leader="dot" w:pos="8494"/>
        </w:tabs>
        <w:rPr>
          <w:rFonts w:asciiTheme="minorHAnsi" w:eastAsiaTheme="minorEastAsia" w:hAnsiTheme="minorHAnsi" w:cstheme="minorBidi"/>
          <w:noProof/>
          <w:sz w:val="22"/>
          <w:szCs w:val="22"/>
        </w:rPr>
      </w:pPr>
      <w:hyperlink w:anchor="_Toc302247188" w:history="1">
        <w:r w:rsidR="00462CC4" w:rsidRPr="007C2C5A">
          <w:rPr>
            <w:rStyle w:val="Hypertextovodkaz"/>
          </w:rPr>
          <w:t>2.2.2.2</w:t>
        </w:r>
        <w:r w:rsidR="00462CC4">
          <w:rPr>
            <w:rFonts w:asciiTheme="minorHAnsi" w:eastAsiaTheme="minorEastAsia" w:hAnsiTheme="minorHAnsi" w:cstheme="minorBidi"/>
            <w:noProof/>
            <w:sz w:val="22"/>
            <w:szCs w:val="22"/>
          </w:rPr>
          <w:tab/>
        </w:r>
        <w:r w:rsidR="00462CC4" w:rsidRPr="007C2C5A">
          <w:rPr>
            <w:rStyle w:val="Hypertextovodkaz"/>
          </w:rPr>
          <w:t>Analýza vstupních datových zdrojů pro DW</w:t>
        </w:r>
        <w:r w:rsidR="00462CC4">
          <w:rPr>
            <w:noProof/>
            <w:webHidden/>
          </w:rPr>
          <w:tab/>
        </w:r>
        <w:r w:rsidR="00462CC4">
          <w:rPr>
            <w:noProof/>
            <w:webHidden/>
          </w:rPr>
          <w:fldChar w:fldCharType="begin"/>
        </w:r>
        <w:r w:rsidR="00462CC4">
          <w:rPr>
            <w:noProof/>
            <w:webHidden/>
          </w:rPr>
          <w:instrText xml:space="preserve"> PAGEREF _Toc302247188 \h </w:instrText>
        </w:r>
        <w:r w:rsidR="00462CC4">
          <w:rPr>
            <w:noProof/>
            <w:webHidden/>
          </w:rPr>
        </w:r>
        <w:r w:rsidR="00462CC4">
          <w:rPr>
            <w:noProof/>
            <w:webHidden/>
          </w:rPr>
          <w:fldChar w:fldCharType="separate"/>
        </w:r>
        <w:r w:rsidR="008A2D2A">
          <w:rPr>
            <w:noProof/>
            <w:webHidden/>
          </w:rPr>
          <w:t>23</w:t>
        </w:r>
        <w:r w:rsidR="00462CC4">
          <w:rPr>
            <w:noProof/>
            <w:webHidden/>
          </w:rPr>
          <w:fldChar w:fldCharType="end"/>
        </w:r>
      </w:hyperlink>
    </w:p>
    <w:p w:rsidR="00462CC4" w:rsidRDefault="00AE6AEE">
      <w:pPr>
        <w:pStyle w:val="Obsah4"/>
        <w:tabs>
          <w:tab w:val="left" w:pos="1100"/>
          <w:tab w:val="right" w:leader="dot" w:pos="8494"/>
        </w:tabs>
        <w:rPr>
          <w:rFonts w:asciiTheme="minorHAnsi" w:eastAsiaTheme="minorEastAsia" w:hAnsiTheme="minorHAnsi" w:cstheme="minorBidi"/>
          <w:noProof/>
          <w:sz w:val="22"/>
          <w:szCs w:val="22"/>
        </w:rPr>
      </w:pPr>
      <w:hyperlink w:anchor="_Toc302247189" w:history="1">
        <w:r w:rsidR="00462CC4" w:rsidRPr="007C2C5A">
          <w:rPr>
            <w:rStyle w:val="Hypertextovodkaz"/>
          </w:rPr>
          <w:t>2.2.2.3</w:t>
        </w:r>
        <w:r w:rsidR="00462CC4">
          <w:rPr>
            <w:rFonts w:asciiTheme="minorHAnsi" w:eastAsiaTheme="minorEastAsia" w:hAnsiTheme="minorHAnsi" w:cstheme="minorBidi"/>
            <w:noProof/>
            <w:sz w:val="22"/>
            <w:szCs w:val="22"/>
          </w:rPr>
          <w:tab/>
        </w:r>
        <w:r w:rsidR="00462CC4" w:rsidRPr="007C2C5A">
          <w:rPr>
            <w:rStyle w:val="Hypertextovodkaz"/>
          </w:rPr>
          <w:t>Analýza stávajících DM/DW a BI aplikací</w:t>
        </w:r>
        <w:r w:rsidR="00462CC4">
          <w:rPr>
            <w:noProof/>
            <w:webHidden/>
          </w:rPr>
          <w:tab/>
        </w:r>
        <w:r w:rsidR="00462CC4">
          <w:rPr>
            <w:noProof/>
            <w:webHidden/>
          </w:rPr>
          <w:fldChar w:fldCharType="begin"/>
        </w:r>
        <w:r w:rsidR="00462CC4">
          <w:rPr>
            <w:noProof/>
            <w:webHidden/>
          </w:rPr>
          <w:instrText xml:space="preserve"> PAGEREF _Toc302247189 \h </w:instrText>
        </w:r>
        <w:r w:rsidR="00462CC4">
          <w:rPr>
            <w:noProof/>
            <w:webHidden/>
          </w:rPr>
        </w:r>
        <w:r w:rsidR="00462CC4">
          <w:rPr>
            <w:noProof/>
            <w:webHidden/>
          </w:rPr>
          <w:fldChar w:fldCharType="separate"/>
        </w:r>
        <w:r w:rsidR="008A2D2A">
          <w:rPr>
            <w:noProof/>
            <w:webHidden/>
          </w:rPr>
          <w:t>23</w:t>
        </w:r>
        <w:r w:rsidR="00462CC4">
          <w:rPr>
            <w:noProof/>
            <w:webHidden/>
          </w:rPr>
          <w:fldChar w:fldCharType="end"/>
        </w:r>
      </w:hyperlink>
    </w:p>
    <w:p w:rsidR="00462CC4" w:rsidRDefault="00AE6AEE">
      <w:pPr>
        <w:pStyle w:val="Obsah4"/>
        <w:tabs>
          <w:tab w:val="left" w:pos="1100"/>
          <w:tab w:val="right" w:leader="dot" w:pos="8494"/>
        </w:tabs>
        <w:rPr>
          <w:rFonts w:asciiTheme="minorHAnsi" w:eastAsiaTheme="minorEastAsia" w:hAnsiTheme="minorHAnsi" w:cstheme="minorBidi"/>
          <w:noProof/>
          <w:sz w:val="22"/>
          <w:szCs w:val="22"/>
        </w:rPr>
      </w:pPr>
      <w:hyperlink w:anchor="_Toc302247190" w:history="1">
        <w:r w:rsidR="00462CC4" w:rsidRPr="007C2C5A">
          <w:rPr>
            <w:rStyle w:val="Hypertextovodkaz"/>
          </w:rPr>
          <w:t>2.2.2.4</w:t>
        </w:r>
        <w:r w:rsidR="00462CC4">
          <w:rPr>
            <w:rFonts w:asciiTheme="minorHAnsi" w:eastAsiaTheme="minorEastAsia" w:hAnsiTheme="minorHAnsi" w:cstheme="minorBidi"/>
            <w:noProof/>
            <w:sz w:val="22"/>
            <w:szCs w:val="22"/>
          </w:rPr>
          <w:tab/>
        </w:r>
        <w:r w:rsidR="00462CC4" w:rsidRPr="007C2C5A">
          <w:rPr>
            <w:rStyle w:val="Hypertextovodkaz"/>
          </w:rPr>
          <w:t>Návrh DW</w:t>
        </w:r>
        <w:r w:rsidR="00462CC4">
          <w:rPr>
            <w:noProof/>
            <w:webHidden/>
          </w:rPr>
          <w:tab/>
        </w:r>
        <w:r w:rsidR="00462CC4">
          <w:rPr>
            <w:noProof/>
            <w:webHidden/>
          </w:rPr>
          <w:fldChar w:fldCharType="begin"/>
        </w:r>
        <w:r w:rsidR="00462CC4">
          <w:rPr>
            <w:noProof/>
            <w:webHidden/>
          </w:rPr>
          <w:instrText xml:space="preserve"> PAGEREF _Toc302247190 \h </w:instrText>
        </w:r>
        <w:r w:rsidR="00462CC4">
          <w:rPr>
            <w:noProof/>
            <w:webHidden/>
          </w:rPr>
        </w:r>
        <w:r w:rsidR="00462CC4">
          <w:rPr>
            <w:noProof/>
            <w:webHidden/>
          </w:rPr>
          <w:fldChar w:fldCharType="separate"/>
        </w:r>
        <w:r w:rsidR="008A2D2A">
          <w:rPr>
            <w:noProof/>
            <w:webHidden/>
          </w:rPr>
          <w:t>24</w:t>
        </w:r>
        <w:r w:rsidR="00462CC4">
          <w:rPr>
            <w:noProof/>
            <w:webHidden/>
          </w:rPr>
          <w:fldChar w:fldCharType="end"/>
        </w:r>
      </w:hyperlink>
    </w:p>
    <w:p w:rsidR="00462CC4" w:rsidRDefault="00AE6AEE">
      <w:pPr>
        <w:pStyle w:val="Obsah3"/>
        <w:rPr>
          <w:rFonts w:asciiTheme="minorHAnsi" w:eastAsiaTheme="minorEastAsia" w:hAnsiTheme="minorHAnsi" w:cstheme="minorBidi"/>
          <w:noProof/>
          <w:lang w:eastAsia="cs-CZ"/>
        </w:rPr>
      </w:pPr>
      <w:hyperlink w:anchor="_Toc302247191" w:history="1">
        <w:r w:rsidR="00462CC4" w:rsidRPr="007C2C5A">
          <w:rPr>
            <w:rStyle w:val="Hypertextovodkaz"/>
          </w:rPr>
          <w:t>2.2.3</w:t>
        </w:r>
        <w:r w:rsidR="00462CC4">
          <w:rPr>
            <w:rFonts w:asciiTheme="minorHAnsi" w:eastAsiaTheme="minorEastAsia" w:hAnsiTheme="minorHAnsi" w:cstheme="minorBidi"/>
            <w:noProof/>
            <w:lang w:eastAsia="cs-CZ"/>
          </w:rPr>
          <w:tab/>
        </w:r>
        <w:r w:rsidR="00462CC4" w:rsidRPr="007C2C5A">
          <w:rPr>
            <w:rStyle w:val="Hypertextovodkaz"/>
          </w:rPr>
          <w:t>Implementace DW</w:t>
        </w:r>
        <w:r w:rsidR="00462CC4">
          <w:rPr>
            <w:noProof/>
            <w:webHidden/>
          </w:rPr>
          <w:tab/>
        </w:r>
        <w:r w:rsidR="00462CC4">
          <w:rPr>
            <w:noProof/>
            <w:webHidden/>
          </w:rPr>
          <w:fldChar w:fldCharType="begin"/>
        </w:r>
        <w:r w:rsidR="00462CC4">
          <w:rPr>
            <w:noProof/>
            <w:webHidden/>
          </w:rPr>
          <w:instrText xml:space="preserve"> PAGEREF _Toc302247191 \h </w:instrText>
        </w:r>
        <w:r w:rsidR="00462CC4">
          <w:rPr>
            <w:noProof/>
            <w:webHidden/>
          </w:rPr>
        </w:r>
        <w:r w:rsidR="00462CC4">
          <w:rPr>
            <w:noProof/>
            <w:webHidden/>
          </w:rPr>
          <w:fldChar w:fldCharType="separate"/>
        </w:r>
        <w:r w:rsidR="008A2D2A">
          <w:rPr>
            <w:noProof/>
            <w:webHidden/>
          </w:rPr>
          <w:t>26</w:t>
        </w:r>
        <w:r w:rsidR="00462CC4">
          <w:rPr>
            <w:noProof/>
            <w:webHidden/>
          </w:rPr>
          <w:fldChar w:fldCharType="end"/>
        </w:r>
      </w:hyperlink>
    </w:p>
    <w:p w:rsidR="00462CC4" w:rsidRDefault="00AE6AEE">
      <w:pPr>
        <w:pStyle w:val="Obsah4"/>
        <w:tabs>
          <w:tab w:val="left" w:pos="1100"/>
          <w:tab w:val="right" w:leader="dot" w:pos="8494"/>
        </w:tabs>
        <w:rPr>
          <w:rFonts w:asciiTheme="minorHAnsi" w:eastAsiaTheme="minorEastAsia" w:hAnsiTheme="minorHAnsi" w:cstheme="minorBidi"/>
          <w:noProof/>
          <w:sz w:val="22"/>
          <w:szCs w:val="22"/>
        </w:rPr>
      </w:pPr>
      <w:hyperlink w:anchor="_Toc302247192" w:history="1">
        <w:r w:rsidR="00462CC4" w:rsidRPr="007C2C5A">
          <w:rPr>
            <w:rStyle w:val="Hypertextovodkaz"/>
          </w:rPr>
          <w:t>2.2.3.1</w:t>
        </w:r>
        <w:r w:rsidR="00462CC4">
          <w:rPr>
            <w:rFonts w:asciiTheme="minorHAnsi" w:eastAsiaTheme="minorEastAsia" w:hAnsiTheme="minorHAnsi" w:cstheme="minorBidi"/>
            <w:noProof/>
            <w:sz w:val="22"/>
            <w:szCs w:val="22"/>
          </w:rPr>
          <w:tab/>
        </w:r>
        <w:r w:rsidR="00462CC4" w:rsidRPr="007C2C5A">
          <w:rPr>
            <w:rStyle w:val="Hypertextovodkaz"/>
          </w:rPr>
          <w:t>Detailní specifikace DW</w:t>
        </w:r>
        <w:r w:rsidR="00462CC4">
          <w:rPr>
            <w:noProof/>
            <w:webHidden/>
          </w:rPr>
          <w:tab/>
        </w:r>
        <w:r w:rsidR="00462CC4">
          <w:rPr>
            <w:noProof/>
            <w:webHidden/>
          </w:rPr>
          <w:fldChar w:fldCharType="begin"/>
        </w:r>
        <w:r w:rsidR="00462CC4">
          <w:rPr>
            <w:noProof/>
            <w:webHidden/>
          </w:rPr>
          <w:instrText xml:space="preserve"> PAGEREF _Toc302247192 \h </w:instrText>
        </w:r>
        <w:r w:rsidR="00462CC4">
          <w:rPr>
            <w:noProof/>
            <w:webHidden/>
          </w:rPr>
        </w:r>
        <w:r w:rsidR="00462CC4">
          <w:rPr>
            <w:noProof/>
            <w:webHidden/>
          </w:rPr>
          <w:fldChar w:fldCharType="separate"/>
        </w:r>
        <w:r w:rsidR="008A2D2A">
          <w:rPr>
            <w:noProof/>
            <w:webHidden/>
          </w:rPr>
          <w:t>26</w:t>
        </w:r>
        <w:r w:rsidR="00462CC4">
          <w:rPr>
            <w:noProof/>
            <w:webHidden/>
          </w:rPr>
          <w:fldChar w:fldCharType="end"/>
        </w:r>
      </w:hyperlink>
    </w:p>
    <w:p w:rsidR="00462CC4" w:rsidRDefault="00AE6AEE">
      <w:pPr>
        <w:pStyle w:val="Obsah4"/>
        <w:tabs>
          <w:tab w:val="left" w:pos="1100"/>
          <w:tab w:val="right" w:leader="dot" w:pos="8494"/>
        </w:tabs>
        <w:rPr>
          <w:rFonts w:asciiTheme="minorHAnsi" w:eastAsiaTheme="minorEastAsia" w:hAnsiTheme="minorHAnsi" w:cstheme="minorBidi"/>
          <w:noProof/>
          <w:sz w:val="22"/>
          <w:szCs w:val="22"/>
        </w:rPr>
      </w:pPr>
      <w:hyperlink w:anchor="_Toc302247193" w:history="1">
        <w:r w:rsidR="00462CC4" w:rsidRPr="007C2C5A">
          <w:rPr>
            <w:rStyle w:val="Hypertextovodkaz"/>
          </w:rPr>
          <w:t>2.2.3.2</w:t>
        </w:r>
        <w:r w:rsidR="00462CC4">
          <w:rPr>
            <w:rFonts w:asciiTheme="minorHAnsi" w:eastAsiaTheme="minorEastAsia" w:hAnsiTheme="minorHAnsi" w:cstheme="minorBidi"/>
            <w:noProof/>
            <w:sz w:val="22"/>
            <w:szCs w:val="22"/>
          </w:rPr>
          <w:tab/>
        </w:r>
        <w:r w:rsidR="00462CC4" w:rsidRPr="007C2C5A">
          <w:rPr>
            <w:rStyle w:val="Hypertextovodkaz"/>
          </w:rPr>
          <w:t>Vývoj struktur DW</w:t>
        </w:r>
        <w:r w:rsidR="00462CC4">
          <w:rPr>
            <w:noProof/>
            <w:webHidden/>
          </w:rPr>
          <w:tab/>
        </w:r>
        <w:r w:rsidR="00462CC4">
          <w:rPr>
            <w:noProof/>
            <w:webHidden/>
          </w:rPr>
          <w:fldChar w:fldCharType="begin"/>
        </w:r>
        <w:r w:rsidR="00462CC4">
          <w:rPr>
            <w:noProof/>
            <w:webHidden/>
          </w:rPr>
          <w:instrText xml:space="preserve"> PAGEREF _Toc302247193 \h </w:instrText>
        </w:r>
        <w:r w:rsidR="00462CC4">
          <w:rPr>
            <w:noProof/>
            <w:webHidden/>
          </w:rPr>
        </w:r>
        <w:r w:rsidR="00462CC4">
          <w:rPr>
            <w:noProof/>
            <w:webHidden/>
          </w:rPr>
          <w:fldChar w:fldCharType="separate"/>
        </w:r>
        <w:r w:rsidR="008A2D2A">
          <w:rPr>
            <w:noProof/>
            <w:webHidden/>
          </w:rPr>
          <w:t>26</w:t>
        </w:r>
        <w:r w:rsidR="00462CC4">
          <w:rPr>
            <w:noProof/>
            <w:webHidden/>
          </w:rPr>
          <w:fldChar w:fldCharType="end"/>
        </w:r>
      </w:hyperlink>
    </w:p>
    <w:p w:rsidR="00462CC4" w:rsidRDefault="00AE6AEE">
      <w:pPr>
        <w:pStyle w:val="Obsah4"/>
        <w:tabs>
          <w:tab w:val="left" w:pos="1100"/>
          <w:tab w:val="right" w:leader="dot" w:pos="8494"/>
        </w:tabs>
        <w:rPr>
          <w:rFonts w:asciiTheme="minorHAnsi" w:eastAsiaTheme="minorEastAsia" w:hAnsiTheme="minorHAnsi" w:cstheme="minorBidi"/>
          <w:noProof/>
          <w:sz w:val="22"/>
          <w:szCs w:val="22"/>
        </w:rPr>
      </w:pPr>
      <w:hyperlink w:anchor="_Toc302247194" w:history="1">
        <w:r w:rsidR="00462CC4" w:rsidRPr="007C2C5A">
          <w:rPr>
            <w:rStyle w:val="Hypertextovodkaz"/>
          </w:rPr>
          <w:t>2.2.3.3</w:t>
        </w:r>
        <w:r w:rsidR="00462CC4">
          <w:rPr>
            <w:rFonts w:asciiTheme="minorHAnsi" w:eastAsiaTheme="minorEastAsia" w:hAnsiTheme="minorHAnsi" w:cstheme="minorBidi"/>
            <w:noProof/>
            <w:sz w:val="22"/>
            <w:szCs w:val="22"/>
          </w:rPr>
          <w:tab/>
        </w:r>
        <w:r w:rsidR="00462CC4" w:rsidRPr="007C2C5A">
          <w:rPr>
            <w:rStyle w:val="Hypertextovodkaz"/>
          </w:rPr>
          <w:t>Prototypy – zkušební ETL proces vstupních dat pro DW</w:t>
        </w:r>
        <w:r w:rsidR="00462CC4">
          <w:rPr>
            <w:noProof/>
            <w:webHidden/>
          </w:rPr>
          <w:tab/>
        </w:r>
        <w:r w:rsidR="00462CC4">
          <w:rPr>
            <w:noProof/>
            <w:webHidden/>
          </w:rPr>
          <w:fldChar w:fldCharType="begin"/>
        </w:r>
        <w:r w:rsidR="00462CC4">
          <w:rPr>
            <w:noProof/>
            <w:webHidden/>
          </w:rPr>
          <w:instrText xml:space="preserve"> PAGEREF _Toc302247194 \h </w:instrText>
        </w:r>
        <w:r w:rsidR="00462CC4">
          <w:rPr>
            <w:noProof/>
            <w:webHidden/>
          </w:rPr>
        </w:r>
        <w:r w:rsidR="00462CC4">
          <w:rPr>
            <w:noProof/>
            <w:webHidden/>
          </w:rPr>
          <w:fldChar w:fldCharType="separate"/>
        </w:r>
        <w:r w:rsidR="008A2D2A">
          <w:rPr>
            <w:noProof/>
            <w:webHidden/>
          </w:rPr>
          <w:t>26</w:t>
        </w:r>
        <w:r w:rsidR="00462CC4">
          <w:rPr>
            <w:noProof/>
            <w:webHidden/>
          </w:rPr>
          <w:fldChar w:fldCharType="end"/>
        </w:r>
      </w:hyperlink>
    </w:p>
    <w:p w:rsidR="00462CC4" w:rsidRDefault="00AE6AEE">
      <w:pPr>
        <w:pStyle w:val="Obsah4"/>
        <w:tabs>
          <w:tab w:val="left" w:pos="1100"/>
          <w:tab w:val="right" w:leader="dot" w:pos="8494"/>
        </w:tabs>
        <w:rPr>
          <w:rFonts w:asciiTheme="minorHAnsi" w:eastAsiaTheme="minorEastAsia" w:hAnsiTheme="minorHAnsi" w:cstheme="minorBidi"/>
          <w:noProof/>
          <w:sz w:val="22"/>
          <w:szCs w:val="22"/>
        </w:rPr>
      </w:pPr>
      <w:hyperlink w:anchor="_Toc302247195" w:history="1">
        <w:r w:rsidR="00462CC4" w:rsidRPr="007C2C5A">
          <w:rPr>
            <w:rStyle w:val="Hypertextovodkaz"/>
          </w:rPr>
          <w:t>2.2.3.4</w:t>
        </w:r>
        <w:r w:rsidR="00462CC4">
          <w:rPr>
            <w:rFonts w:asciiTheme="minorHAnsi" w:eastAsiaTheme="minorEastAsia" w:hAnsiTheme="minorHAnsi" w:cstheme="minorBidi"/>
            <w:noProof/>
            <w:sz w:val="22"/>
            <w:szCs w:val="22"/>
          </w:rPr>
          <w:tab/>
        </w:r>
        <w:r w:rsidR="00462CC4" w:rsidRPr="007C2C5A">
          <w:rPr>
            <w:rStyle w:val="Hypertextovodkaz"/>
          </w:rPr>
          <w:t>Dovývoj a customizace</w:t>
        </w:r>
        <w:r w:rsidR="00462CC4">
          <w:rPr>
            <w:noProof/>
            <w:webHidden/>
          </w:rPr>
          <w:tab/>
        </w:r>
        <w:r w:rsidR="00462CC4">
          <w:rPr>
            <w:noProof/>
            <w:webHidden/>
          </w:rPr>
          <w:fldChar w:fldCharType="begin"/>
        </w:r>
        <w:r w:rsidR="00462CC4">
          <w:rPr>
            <w:noProof/>
            <w:webHidden/>
          </w:rPr>
          <w:instrText xml:space="preserve"> PAGEREF _Toc302247195 \h </w:instrText>
        </w:r>
        <w:r w:rsidR="00462CC4">
          <w:rPr>
            <w:noProof/>
            <w:webHidden/>
          </w:rPr>
        </w:r>
        <w:r w:rsidR="00462CC4">
          <w:rPr>
            <w:noProof/>
            <w:webHidden/>
          </w:rPr>
          <w:fldChar w:fldCharType="separate"/>
        </w:r>
        <w:r w:rsidR="008A2D2A">
          <w:rPr>
            <w:noProof/>
            <w:webHidden/>
          </w:rPr>
          <w:t>27</w:t>
        </w:r>
        <w:r w:rsidR="00462CC4">
          <w:rPr>
            <w:noProof/>
            <w:webHidden/>
          </w:rPr>
          <w:fldChar w:fldCharType="end"/>
        </w:r>
      </w:hyperlink>
    </w:p>
    <w:p w:rsidR="00462CC4" w:rsidRDefault="00AE6AEE">
      <w:pPr>
        <w:pStyle w:val="Obsah4"/>
        <w:tabs>
          <w:tab w:val="left" w:pos="1100"/>
          <w:tab w:val="right" w:leader="dot" w:pos="8494"/>
        </w:tabs>
        <w:rPr>
          <w:rFonts w:asciiTheme="minorHAnsi" w:eastAsiaTheme="minorEastAsia" w:hAnsiTheme="minorHAnsi" w:cstheme="minorBidi"/>
          <w:noProof/>
          <w:sz w:val="22"/>
          <w:szCs w:val="22"/>
        </w:rPr>
      </w:pPr>
      <w:hyperlink w:anchor="_Toc302247196" w:history="1">
        <w:r w:rsidR="00462CC4" w:rsidRPr="007C2C5A">
          <w:rPr>
            <w:rStyle w:val="Hypertextovodkaz"/>
          </w:rPr>
          <w:t>2.2.3.5</w:t>
        </w:r>
        <w:r w:rsidR="00462CC4">
          <w:rPr>
            <w:rFonts w:asciiTheme="minorHAnsi" w:eastAsiaTheme="minorEastAsia" w:hAnsiTheme="minorHAnsi" w:cstheme="minorBidi"/>
            <w:noProof/>
            <w:sz w:val="22"/>
            <w:szCs w:val="22"/>
          </w:rPr>
          <w:tab/>
        </w:r>
        <w:r w:rsidR="00462CC4" w:rsidRPr="007C2C5A">
          <w:rPr>
            <w:rStyle w:val="Hypertextovodkaz"/>
          </w:rPr>
          <w:t>Akceptační řízení</w:t>
        </w:r>
        <w:r w:rsidR="00462CC4">
          <w:rPr>
            <w:noProof/>
            <w:webHidden/>
          </w:rPr>
          <w:tab/>
        </w:r>
        <w:r w:rsidR="00462CC4">
          <w:rPr>
            <w:noProof/>
            <w:webHidden/>
          </w:rPr>
          <w:fldChar w:fldCharType="begin"/>
        </w:r>
        <w:r w:rsidR="00462CC4">
          <w:rPr>
            <w:noProof/>
            <w:webHidden/>
          </w:rPr>
          <w:instrText xml:space="preserve"> PAGEREF _Toc302247196 \h </w:instrText>
        </w:r>
        <w:r w:rsidR="00462CC4">
          <w:rPr>
            <w:noProof/>
            <w:webHidden/>
          </w:rPr>
        </w:r>
        <w:r w:rsidR="00462CC4">
          <w:rPr>
            <w:noProof/>
            <w:webHidden/>
          </w:rPr>
          <w:fldChar w:fldCharType="separate"/>
        </w:r>
        <w:r w:rsidR="008A2D2A">
          <w:rPr>
            <w:noProof/>
            <w:webHidden/>
          </w:rPr>
          <w:t>27</w:t>
        </w:r>
        <w:r w:rsidR="00462CC4">
          <w:rPr>
            <w:noProof/>
            <w:webHidden/>
          </w:rPr>
          <w:fldChar w:fldCharType="end"/>
        </w:r>
      </w:hyperlink>
    </w:p>
    <w:p w:rsidR="00462CC4" w:rsidRDefault="00AE6AEE">
      <w:pPr>
        <w:pStyle w:val="Obsah1"/>
        <w:rPr>
          <w:rFonts w:asciiTheme="minorHAnsi" w:eastAsiaTheme="minorEastAsia" w:hAnsiTheme="minorHAnsi" w:cstheme="minorBidi"/>
          <w:noProof/>
          <w:sz w:val="22"/>
          <w:lang w:eastAsia="cs-CZ"/>
        </w:rPr>
      </w:pPr>
      <w:hyperlink w:anchor="_Toc302247197" w:history="1">
        <w:r w:rsidR="00462CC4" w:rsidRPr="007C2C5A">
          <w:rPr>
            <w:rStyle w:val="Hypertextovodkaz"/>
          </w:rPr>
          <w:t>3</w:t>
        </w:r>
        <w:r w:rsidR="00462CC4">
          <w:rPr>
            <w:rFonts w:asciiTheme="minorHAnsi" w:eastAsiaTheme="minorEastAsia" w:hAnsiTheme="minorHAnsi" w:cstheme="minorBidi"/>
            <w:noProof/>
            <w:sz w:val="22"/>
            <w:lang w:eastAsia="cs-CZ"/>
          </w:rPr>
          <w:tab/>
        </w:r>
        <w:r w:rsidR="00462CC4" w:rsidRPr="007C2C5A">
          <w:rPr>
            <w:rStyle w:val="Hypertextovodkaz"/>
          </w:rPr>
          <w:t>Praktická část práce</w:t>
        </w:r>
        <w:r w:rsidR="00462CC4">
          <w:rPr>
            <w:noProof/>
            <w:webHidden/>
          </w:rPr>
          <w:tab/>
        </w:r>
        <w:r w:rsidR="00462CC4">
          <w:rPr>
            <w:noProof/>
            <w:webHidden/>
          </w:rPr>
          <w:fldChar w:fldCharType="begin"/>
        </w:r>
        <w:r w:rsidR="00462CC4">
          <w:rPr>
            <w:noProof/>
            <w:webHidden/>
          </w:rPr>
          <w:instrText xml:space="preserve"> PAGEREF _Toc302247197 \h </w:instrText>
        </w:r>
        <w:r w:rsidR="00462CC4">
          <w:rPr>
            <w:noProof/>
            <w:webHidden/>
          </w:rPr>
        </w:r>
        <w:r w:rsidR="00462CC4">
          <w:rPr>
            <w:noProof/>
            <w:webHidden/>
          </w:rPr>
          <w:fldChar w:fldCharType="separate"/>
        </w:r>
        <w:r w:rsidR="008A2D2A">
          <w:rPr>
            <w:noProof/>
            <w:webHidden/>
          </w:rPr>
          <w:t>28</w:t>
        </w:r>
        <w:r w:rsidR="00462CC4">
          <w:rPr>
            <w:noProof/>
            <w:webHidden/>
          </w:rPr>
          <w:fldChar w:fldCharType="end"/>
        </w:r>
      </w:hyperlink>
    </w:p>
    <w:p w:rsidR="00462CC4" w:rsidRDefault="00AE6AEE">
      <w:pPr>
        <w:pStyle w:val="Obsah2"/>
        <w:rPr>
          <w:rFonts w:asciiTheme="minorHAnsi" w:eastAsiaTheme="minorEastAsia" w:hAnsiTheme="minorHAnsi" w:cstheme="minorBidi"/>
          <w:lang w:eastAsia="cs-CZ"/>
        </w:rPr>
      </w:pPr>
      <w:hyperlink w:anchor="_Toc302247198" w:history="1">
        <w:r w:rsidR="00462CC4" w:rsidRPr="007C2C5A">
          <w:rPr>
            <w:rStyle w:val="Hypertextovodkaz"/>
          </w:rPr>
          <w:t>3.1</w:t>
        </w:r>
        <w:r w:rsidR="00462CC4">
          <w:rPr>
            <w:rFonts w:asciiTheme="minorHAnsi" w:eastAsiaTheme="minorEastAsia" w:hAnsiTheme="minorHAnsi" w:cstheme="minorBidi"/>
            <w:lang w:eastAsia="cs-CZ"/>
          </w:rPr>
          <w:tab/>
        </w:r>
        <w:r w:rsidR="00462CC4" w:rsidRPr="007C2C5A">
          <w:rPr>
            <w:rStyle w:val="Hypertextovodkaz"/>
          </w:rPr>
          <w:t>Vstupní analýza pro DW</w:t>
        </w:r>
        <w:r w:rsidR="00462CC4">
          <w:rPr>
            <w:webHidden/>
          </w:rPr>
          <w:tab/>
        </w:r>
        <w:r w:rsidR="00462CC4">
          <w:rPr>
            <w:webHidden/>
          </w:rPr>
          <w:fldChar w:fldCharType="begin"/>
        </w:r>
        <w:r w:rsidR="00462CC4">
          <w:rPr>
            <w:webHidden/>
          </w:rPr>
          <w:instrText xml:space="preserve"> PAGEREF _Toc302247198 \h </w:instrText>
        </w:r>
        <w:r w:rsidR="00462CC4">
          <w:rPr>
            <w:webHidden/>
          </w:rPr>
        </w:r>
        <w:r w:rsidR="00462CC4">
          <w:rPr>
            <w:webHidden/>
          </w:rPr>
          <w:fldChar w:fldCharType="separate"/>
        </w:r>
        <w:r w:rsidR="008A2D2A">
          <w:rPr>
            <w:webHidden/>
          </w:rPr>
          <w:t>30</w:t>
        </w:r>
        <w:r w:rsidR="00462CC4">
          <w:rPr>
            <w:webHidden/>
          </w:rPr>
          <w:fldChar w:fldCharType="end"/>
        </w:r>
      </w:hyperlink>
    </w:p>
    <w:p w:rsidR="00462CC4" w:rsidRDefault="00AE6AEE">
      <w:pPr>
        <w:pStyle w:val="Obsah2"/>
        <w:rPr>
          <w:rFonts w:asciiTheme="minorHAnsi" w:eastAsiaTheme="minorEastAsia" w:hAnsiTheme="minorHAnsi" w:cstheme="minorBidi"/>
          <w:lang w:eastAsia="cs-CZ"/>
        </w:rPr>
      </w:pPr>
      <w:hyperlink w:anchor="_Toc302247199" w:history="1">
        <w:r w:rsidR="00462CC4" w:rsidRPr="007C2C5A">
          <w:rPr>
            <w:rStyle w:val="Hypertextovodkaz"/>
          </w:rPr>
          <w:t>3.2</w:t>
        </w:r>
        <w:r w:rsidR="00462CC4">
          <w:rPr>
            <w:rFonts w:asciiTheme="minorHAnsi" w:eastAsiaTheme="minorEastAsia" w:hAnsiTheme="minorHAnsi" w:cstheme="minorBidi"/>
            <w:lang w:eastAsia="cs-CZ"/>
          </w:rPr>
          <w:tab/>
        </w:r>
        <w:r w:rsidR="00462CC4" w:rsidRPr="007C2C5A">
          <w:rPr>
            <w:rStyle w:val="Hypertextovodkaz"/>
          </w:rPr>
          <w:t>Plánování projektu DW</w:t>
        </w:r>
        <w:r w:rsidR="00462CC4">
          <w:rPr>
            <w:webHidden/>
          </w:rPr>
          <w:tab/>
        </w:r>
        <w:r w:rsidR="00462CC4">
          <w:rPr>
            <w:webHidden/>
          </w:rPr>
          <w:fldChar w:fldCharType="begin"/>
        </w:r>
        <w:r w:rsidR="00462CC4">
          <w:rPr>
            <w:webHidden/>
          </w:rPr>
          <w:instrText xml:space="preserve"> PAGEREF _Toc302247199 \h </w:instrText>
        </w:r>
        <w:r w:rsidR="00462CC4">
          <w:rPr>
            <w:webHidden/>
          </w:rPr>
        </w:r>
        <w:r w:rsidR="00462CC4">
          <w:rPr>
            <w:webHidden/>
          </w:rPr>
          <w:fldChar w:fldCharType="separate"/>
        </w:r>
        <w:r w:rsidR="008A2D2A">
          <w:rPr>
            <w:webHidden/>
          </w:rPr>
          <w:t>32</w:t>
        </w:r>
        <w:r w:rsidR="00462CC4">
          <w:rPr>
            <w:webHidden/>
          </w:rPr>
          <w:fldChar w:fldCharType="end"/>
        </w:r>
      </w:hyperlink>
    </w:p>
    <w:p w:rsidR="00462CC4" w:rsidRDefault="00AE6AEE">
      <w:pPr>
        <w:pStyle w:val="Obsah2"/>
        <w:rPr>
          <w:rFonts w:asciiTheme="minorHAnsi" w:eastAsiaTheme="minorEastAsia" w:hAnsiTheme="minorHAnsi" w:cstheme="minorBidi"/>
          <w:lang w:eastAsia="cs-CZ"/>
        </w:rPr>
      </w:pPr>
      <w:hyperlink w:anchor="_Toc302247200" w:history="1">
        <w:r w:rsidR="00462CC4" w:rsidRPr="007C2C5A">
          <w:rPr>
            <w:rStyle w:val="Hypertextovodkaz"/>
          </w:rPr>
          <w:t>3.3</w:t>
        </w:r>
        <w:r w:rsidR="00462CC4">
          <w:rPr>
            <w:rFonts w:asciiTheme="minorHAnsi" w:eastAsiaTheme="minorEastAsia" w:hAnsiTheme="minorHAnsi" w:cstheme="minorBidi"/>
            <w:lang w:eastAsia="cs-CZ"/>
          </w:rPr>
          <w:tab/>
        </w:r>
        <w:r w:rsidR="00462CC4" w:rsidRPr="007C2C5A">
          <w:rPr>
            <w:rStyle w:val="Hypertextovodkaz"/>
          </w:rPr>
          <w:t>Výběr dodavatele DW</w:t>
        </w:r>
        <w:r w:rsidR="00462CC4">
          <w:rPr>
            <w:webHidden/>
          </w:rPr>
          <w:tab/>
        </w:r>
        <w:r w:rsidR="00462CC4">
          <w:rPr>
            <w:webHidden/>
          </w:rPr>
          <w:fldChar w:fldCharType="begin"/>
        </w:r>
        <w:r w:rsidR="00462CC4">
          <w:rPr>
            <w:webHidden/>
          </w:rPr>
          <w:instrText xml:space="preserve"> PAGEREF _Toc302247200 \h </w:instrText>
        </w:r>
        <w:r w:rsidR="00462CC4">
          <w:rPr>
            <w:webHidden/>
          </w:rPr>
        </w:r>
        <w:r w:rsidR="00462CC4">
          <w:rPr>
            <w:webHidden/>
          </w:rPr>
          <w:fldChar w:fldCharType="separate"/>
        </w:r>
        <w:r w:rsidR="008A2D2A">
          <w:rPr>
            <w:webHidden/>
          </w:rPr>
          <w:t>32</w:t>
        </w:r>
        <w:r w:rsidR="00462CC4">
          <w:rPr>
            <w:webHidden/>
          </w:rPr>
          <w:fldChar w:fldCharType="end"/>
        </w:r>
      </w:hyperlink>
    </w:p>
    <w:p w:rsidR="00462CC4" w:rsidRDefault="00AE6AEE">
      <w:pPr>
        <w:pStyle w:val="Obsah2"/>
        <w:rPr>
          <w:rFonts w:asciiTheme="minorHAnsi" w:eastAsiaTheme="minorEastAsia" w:hAnsiTheme="minorHAnsi" w:cstheme="minorBidi"/>
          <w:lang w:eastAsia="cs-CZ"/>
        </w:rPr>
      </w:pPr>
      <w:hyperlink w:anchor="_Toc302247201" w:history="1">
        <w:r w:rsidR="00462CC4" w:rsidRPr="007C2C5A">
          <w:rPr>
            <w:rStyle w:val="Hypertextovodkaz"/>
          </w:rPr>
          <w:t>3.4</w:t>
        </w:r>
        <w:r w:rsidR="00462CC4">
          <w:rPr>
            <w:rFonts w:asciiTheme="minorHAnsi" w:eastAsiaTheme="minorEastAsia" w:hAnsiTheme="minorHAnsi" w:cstheme="minorBidi"/>
            <w:lang w:eastAsia="cs-CZ"/>
          </w:rPr>
          <w:tab/>
        </w:r>
        <w:r w:rsidR="00462CC4" w:rsidRPr="007C2C5A">
          <w:rPr>
            <w:rStyle w:val="Hypertextovodkaz"/>
          </w:rPr>
          <w:t>Studie proveditelnosti</w:t>
        </w:r>
        <w:r w:rsidR="00462CC4">
          <w:rPr>
            <w:webHidden/>
          </w:rPr>
          <w:tab/>
        </w:r>
        <w:r w:rsidR="00462CC4">
          <w:rPr>
            <w:webHidden/>
          </w:rPr>
          <w:fldChar w:fldCharType="begin"/>
        </w:r>
        <w:r w:rsidR="00462CC4">
          <w:rPr>
            <w:webHidden/>
          </w:rPr>
          <w:instrText xml:space="preserve"> PAGEREF _Toc302247201 \h </w:instrText>
        </w:r>
        <w:r w:rsidR="00462CC4">
          <w:rPr>
            <w:webHidden/>
          </w:rPr>
        </w:r>
        <w:r w:rsidR="00462CC4">
          <w:rPr>
            <w:webHidden/>
          </w:rPr>
          <w:fldChar w:fldCharType="separate"/>
        </w:r>
        <w:r w:rsidR="008A2D2A">
          <w:rPr>
            <w:webHidden/>
          </w:rPr>
          <w:t>36</w:t>
        </w:r>
        <w:r w:rsidR="00462CC4">
          <w:rPr>
            <w:webHidden/>
          </w:rPr>
          <w:fldChar w:fldCharType="end"/>
        </w:r>
      </w:hyperlink>
    </w:p>
    <w:p w:rsidR="00462CC4" w:rsidRDefault="00AE6AEE">
      <w:pPr>
        <w:pStyle w:val="Obsah2"/>
        <w:rPr>
          <w:rFonts w:asciiTheme="minorHAnsi" w:eastAsiaTheme="minorEastAsia" w:hAnsiTheme="minorHAnsi" w:cstheme="minorBidi"/>
          <w:lang w:eastAsia="cs-CZ"/>
        </w:rPr>
      </w:pPr>
      <w:hyperlink w:anchor="_Toc302247202" w:history="1">
        <w:r w:rsidR="00462CC4" w:rsidRPr="007C2C5A">
          <w:rPr>
            <w:rStyle w:val="Hypertextovodkaz"/>
          </w:rPr>
          <w:t>3.5</w:t>
        </w:r>
        <w:r w:rsidR="00462CC4">
          <w:rPr>
            <w:rFonts w:asciiTheme="minorHAnsi" w:eastAsiaTheme="minorEastAsia" w:hAnsiTheme="minorHAnsi" w:cstheme="minorBidi"/>
            <w:lang w:eastAsia="cs-CZ"/>
          </w:rPr>
          <w:tab/>
        </w:r>
        <w:r w:rsidR="00462CC4" w:rsidRPr="007C2C5A">
          <w:rPr>
            <w:rStyle w:val="Hypertextovodkaz"/>
          </w:rPr>
          <w:t>Analýza vstupních datových zdrojů</w:t>
        </w:r>
        <w:r w:rsidR="00462CC4">
          <w:rPr>
            <w:webHidden/>
          </w:rPr>
          <w:tab/>
        </w:r>
        <w:r w:rsidR="00462CC4">
          <w:rPr>
            <w:webHidden/>
          </w:rPr>
          <w:fldChar w:fldCharType="begin"/>
        </w:r>
        <w:r w:rsidR="00462CC4">
          <w:rPr>
            <w:webHidden/>
          </w:rPr>
          <w:instrText xml:space="preserve"> PAGEREF _Toc302247202 \h </w:instrText>
        </w:r>
        <w:r w:rsidR="00462CC4">
          <w:rPr>
            <w:webHidden/>
          </w:rPr>
        </w:r>
        <w:r w:rsidR="00462CC4">
          <w:rPr>
            <w:webHidden/>
          </w:rPr>
          <w:fldChar w:fldCharType="separate"/>
        </w:r>
        <w:r w:rsidR="008A2D2A">
          <w:rPr>
            <w:webHidden/>
          </w:rPr>
          <w:t>37</w:t>
        </w:r>
        <w:r w:rsidR="00462CC4">
          <w:rPr>
            <w:webHidden/>
          </w:rPr>
          <w:fldChar w:fldCharType="end"/>
        </w:r>
      </w:hyperlink>
    </w:p>
    <w:p w:rsidR="00462CC4" w:rsidRDefault="00AE6AEE">
      <w:pPr>
        <w:pStyle w:val="Obsah2"/>
        <w:rPr>
          <w:rFonts w:asciiTheme="minorHAnsi" w:eastAsiaTheme="minorEastAsia" w:hAnsiTheme="minorHAnsi" w:cstheme="minorBidi"/>
          <w:lang w:eastAsia="cs-CZ"/>
        </w:rPr>
      </w:pPr>
      <w:hyperlink w:anchor="_Toc302247203" w:history="1">
        <w:r w:rsidR="00462CC4" w:rsidRPr="007C2C5A">
          <w:rPr>
            <w:rStyle w:val="Hypertextovodkaz"/>
          </w:rPr>
          <w:t>3.6</w:t>
        </w:r>
        <w:r w:rsidR="00462CC4">
          <w:rPr>
            <w:rFonts w:asciiTheme="minorHAnsi" w:eastAsiaTheme="minorEastAsia" w:hAnsiTheme="minorHAnsi" w:cstheme="minorBidi"/>
            <w:lang w:eastAsia="cs-CZ"/>
          </w:rPr>
          <w:tab/>
        </w:r>
        <w:r w:rsidR="00462CC4" w:rsidRPr="007C2C5A">
          <w:rPr>
            <w:rStyle w:val="Hypertextovodkaz"/>
          </w:rPr>
          <w:t>Návrh DW</w:t>
        </w:r>
        <w:r w:rsidR="00462CC4">
          <w:rPr>
            <w:webHidden/>
          </w:rPr>
          <w:tab/>
        </w:r>
        <w:r w:rsidR="00462CC4">
          <w:rPr>
            <w:webHidden/>
          </w:rPr>
          <w:fldChar w:fldCharType="begin"/>
        </w:r>
        <w:r w:rsidR="00462CC4">
          <w:rPr>
            <w:webHidden/>
          </w:rPr>
          <w:instrText xml:space="preserve"> PAGEREF _Toc302247203 \h </w:instrText>
        </w:r>
        <w:r w:rsidR="00462CC4">
          <w:rPr>
            <w:webHidden/>
          </w:rPr>
        </w:r>
        <w:r w:rsidR="00462CC4">
          <w:rPr>
            <w:webHidden/>
          </w:rPr>
          <w:fldChar w:fldCharType="separate"/>
        </w:r>
        <w:r w:rsidR="008A2D2A">
          <w:rPr>
            <w:webHidden/>
          </w:rPr>
          <w:t>38</w:t>
        </w:r>
        <w:r w:rsidR="00462CC4">
          <w:rPr>
            <w:webHidden/>
          </w:rPr>
          <w:fldChar w:fldCharType="end"/>
        </w:r>
      </w:hyperlink>
    </w:p>
    <w:p w:rsidR="00462CC4" w:rsidRDefault="00AE6AEE">
      <w:pPr>
        <w:pStyle w:val="Obsah3"/>
        <w:rPr>
          <w:rFonts w:asciiTheme="minorHAnsi" w:eastAsiaTheme="minorEastAsia" w:hAnsiTheme="minorHAnsi" w:cstheme="minorBidi"/>
          <w:noProof/>
          <w:lang w:eastAsia="cs-CZ"/>
        </w:rPr>
      </w:pPr>
      <w:hyperlink w:anchor="_Toc302247204" w:history="1">
        <w:r w:rsidR="00462CC4" w:rsidRPr="007C2C5A">
          <w:rPr>
            <w:rStyle w:val="Hypertextovodkaz"/>
          </w:rPr>
          <w:t>3.6.1</w:t>
        </w:r>
        <w:r w:rsidR="00462CC4">
          <w:rPr>
            <w:rFonts w:asciiTheme="minorHAnsi" w:eastAsiaTheme="minorEastAsia" w:hAnsiTheme="minorHAnsi" w:cstheme="minorBidi"/>
            <w:noProof/>
            <w:lang w:eastAsia="cs-CZ"/>
          </w:rPr>
          <w:tab/>
        </w:r>
        <w:r w:rsidR="00462CC4" w:rsidRPr="007C2C5A">
          <w:rPr>
            <w:rStyle w:val="Hypertextovodkaz"/>
          </w:rPr>
          <w:t>Seznam primárních systémů</w:t>
        </w:r>
        <w:r w:rsidR="00462CC4">
          <w:rPr>
            <w:noProof/>
            <w:webHidden/>
          </w:rPr>
          <w:tab/>
        </w:r>
        <w:r w:rsidR="00462CC4">
          <w:rPr>
            <w:noProof/>
            <w:webHidden/>
          </w:rPr>
          <w:fldChar w:fldCharType="begin"/>
        </w:r>
        <w:r w:rsidR="00462CC4">
          <w:rPr>
            <w:noProof/>
            <w:webHidden/>
          </w:rPr>
          <w:instrText xml:space="preserve"> PAGEREF _Toc302247204 \h </w:instrText>
        </w:r>
        <w:r w:rsidR="00462CC4">
          <w:rPr>
            <w:noProof/>
            <w:webHidden/>
          </w:rPr>
        </w:r>
        <w:r w:rsidR="00462CC4">
          <w:rPr>
            <w:noProof/>
            <w:webHidden/>
          </w:rPr>
          <w:fldChar w:fldCharType="separate"/>
        </w:r>
        <w:r w:rsidR="008A2D2A">
          <w:rPr>
            <w:noProof/>
            <w:webHidden/>
          </w:rPr>
          <w:t>38</w:t>
        </w:r>
        <w:r w:rsidR="00462CC4">
          <w:rPr>
            <w:noProof/>
            <w:webHidden/>
          </w:rPr>
          <w:fldChar w:fldCharType="end"/>
        </w:r>
      </w:hyperlink>
    </w:p>
    <w:p w:rsidR="00462CC4" w:rsidRDefault="00AE6AEE">
      <w:pPr>
        <w:pStyle w:val="Obsah3"/>
        <w:rPr>
          <w:rFonts w:asciiTheme="minorHAnsi" w:eastAsiaTheme="minorEastAsia" w:hAnsiTheme="minorHAnsi" w:cstheme="minorBidi"/>
          <w:noProof/>
          <w:lang w:eastAsia="cs-CZ"/>
        </w:rPr>
      </w:pPr>
      <w:hyperlink w:anchor="_Toc302247205" w:history="1">
        <w:r w:rsidR="00462CC4" w:rsidRPr="007C2C5A">
          <w:rPr>
            <w:rStyle w:val="Hypertextovodkaz"/>
          </w:rPr>
          <w:t>3.6.2</w:t>
        </w:r>
        <w:r w:rsidR="00462CC4">
          <w:rPr>
            <w:rFonts w:asciiTheme="minorHAnsi" w:eastAsiaTheme="minorEastAsia" w:hAnsiTheme="minorHAnsi" w:cstheme="minorBidi"/>
            <w:noProof/>
            <w:lang w:eastAsia="cs-CZ"/>
          </w:rPr>
          <w:tab/>
        </w:r>
        <w:r w:rsidR="00462CC4" w:rsidRPr="007C2C5A">
          <w:rPr>
            <w:rStyle w:val="Hypertextovodkaz"/>
          </w:rPr>
          <w:t>Logický model</w:t>
        </w:r>
        <w:r w:rsidR="00462CC4">
          <w:rPr>
            <w:noProof/>
            <w:webHidden/>
          </w:rPr>
          <w:tab/>
        </w:r>
        <w:r w:rsidR="00462CC4">
          <w:rPr>
            <w:noProof/>
            <w:webHidden/>
          </w:rPr>
          <w:fldChar w:fldCharType="begin"/>
        </w:r>
        <w:r w:rsidR="00462CC4">
          <w:rPr>
            <w:noProof/>
            <w:webHidden/>
          </w:rPr>
          <w:instrText xml:space="preserve"> PAGEREF _Toc302247205 \h </w:instrText>
        </w:r>
        <w:r w:rsidR="00462CC4">
          <w:rPr>
            <w:noProof/>
            <w:webHidden/>
          </w:rPr>
        </w:r>
        <w:r w:rsidR="00462CC4">
          <w:rPr>
            <w:noProof/>
            <w:webHidden/>
          </w:rPr>
          <w:fldChar w:fldCharType="separate"/>
        </w:r>
        <w:r w:rsidR="008A2D2A">
          <w:rPr>
            <w:noProof/>
            <w:webHidden/>
          </w:rPr>
          <w:t>39</w:t>
        </w:r>
        <w:r w:rsidR="00462CC4">
          <w:rPr>
            <w:noProof/>
            <w:webHidden/>
          </w:rPr>
          <w:fldChar w:fldCharType="end"/>
        </w:r>
      </w:hyperlink>
    </w:p>
    <w:p w:rsidR="00462CC4" w:rsidRDefault="00AE6AEE">
      <w:pPr>
        <w:pStyle w:val="Obsah3"/>
        <w:rPr>
          <w:rFonts w:asciiTheme="minorHAnsi" w:eastAsiaTheme="minorEastAsia" w:hAnsiTheme="minorHAnsi" w:cstheme="minorBidi"/>
          <w:noProof/>
          <w:lang w:eastAsia="cs-CZ"/>
        </w:rPr>
      </w:pPr>
      <w:hyperlink w:anchor="_Toc302247206" w:history="1">
        <w:r w:rsidR="00462CC4" w:rsidRPr="007C2C5A">
          <w:rPr>
            <w:rStyle w:val="Hypertextovodkaz"/>
          </w:rPr>
          <w:t>3.6.3</w:t>
        </w:r>
        <w:r w:rsidR="00462CC4">
          <w:rPr>
            <w:rFonts w:asciiTheme="minorHAnsi" w:eastAsiaTheme="minorEastAsia" w:hAnsiTheme="minorHAnsi" w:cstheme="minorBidi"/>
            <w:noProof/>
            <w:lang w:eastAsia="cs-CZ"/>
          </w:rPr>
          <w:tab/>
        </w:r>
        <w:r w:rsidR="00462CC4" w:rsidRPr="007C2C5A">
          <w:rPr>
            <w:rStyle w:val="Hypertextovodkaz"/>
          </w:rPr>
          <w:t>Fyzický datový model</w:t>
        </w:r>
        <w:r w:rsidR="00462CC4">
          <w:rPr>
            <w:noProof/>
            <w:webHidden/>
          </w:rPr>
          <w:tab/>
        </w:r>
        <w:r w:rsidR="00462CC4">
          <w:rPr>
            <w:noProof/>
            <w:webHidden/>
          </w:rPr>
          <w:fldChar w:fldCharType="begin"/>
        </w:r>
        <w:r w:rsidR="00462CC4">
          <w:rPr>
            <w:noProof/>
            <w:webHidden/>
          </w:rPr>
          <w:instrText xml:space="preserve"> PAGEREF _Toc302247206 \h </w:instrText>
        </w:r>
        <w:r w:rsidR="00462CC4">
          <w:rPr>
            <w:noProof/>
            <w:webHidden/>
          </w:rPr>
        </w:r>
        <w:r w:rsidR="00462CC4">
          <w:rPr>
            <w:noProof/>
            <w:webHidden/>
          </w:rPr>
          <w:fldChar w:fldCharType="separate"/>
        </w:r>
        <w:r w:rsidR="008A2D2A">
          <w:rPr>
            <w:noProof/>
            <w:webHidden/>
          </w:rPr>
          <w:t>40</w:t>
        </w:r>
        <w:r w:rsidR="00462CC4">
          <w:rPr>
            <w:noProof/>
            <w:webHidden/>
          </w:rPr>
          <w:fldChar w:fldCharType="end"/>
        </w:r>
      </w:hyperlink>
    </w:p>
    <w:p w:rsidR="00462CC4" w:rsidRDefault="00AE6AEE">
      <w:pPr>
        <w:pStyle w:val="Obsah3"/>
        <w:rPr>
          <w:rFonts w:asciiTheme="minorHAnsi" w:eastAsiaTheme="minorEastAsia" w:hAnsiTheme="minorHAnsi" w:cstheme="minorBidi"/>
          <w:noProof/>
          <w:lang w:eastAsia="cs-CZ"/>
        </w:rPr>
      </w:pPr>
      <w:hyperlink w:anchor="_Toc302247207" w:history="1">
        <w:r w:rsidR="00462CC4" w:rsidRPr="007C2C5A">
          <w:rPr>
            <w:rStyle w:val="Hypertextovodkaz"/>
          </w:rPr>
          <w:t>3.6.4</w:t>
        </w:r>
        <w:r w:rsidR="00462CC4">
          <w:rPr>
            <w:rFonts w:asciiTheme="minorHAnsi" w:eastAsiaTheme="minorEastAsia" w:hAnsiTheme="minorHAnsi" w:cstheme="minorBidi"/>
            <w:noProof/>
            <w:lang w:eastAsia="cs-CZ"/>
          </w:rPr>
          <w:tab/>
        </w:r>
        <w:r w:rsidR="00462CC4" w:rsidRPr="007C2C5A">
          <w:rPr>
            <w:rStyle w:val="Hypertextovodkaz"/>
          </w:rPr>
          <w:t>Tvorba metadat</w:t>
        </w:r>
        <w:r w:rsidR="00462CC4">
          <w:rPr>
            <w:noProof/>
            <w:webHidden/>
          </w:rPr>
          <w:tab/>
        </w:r>
        <w:r w:rsidR="00462CC4">
          <w:rPr>
            <w:noProof/>
            <w:webHidden/>
          </w:rPr>
          <w:fldChar w:fldCharType="begin"/>
        </w:r>
        <w:r w:rsidR="00462CC4">
          <w:rPr>
            <w:noProof/>
            <w:webHidden/>
          </w:rPr>
          <w:instrText xml:space="preserve"> PAGEREF _Toc302247207 \h </w:instrText>
        </w:r>
        <w:r w:rsidR="00462CC4">
          <w:rPr>
            <w:noProof/>
            <w:webHidden/>
          </w:rPr>
        </w:r>
        <w:r w:rsidR="00462CC4">
          <w:rPr>
            <w:noProof/>
            <w:webHidden/>
          </w:rPr>
          <w:fldChar w:fldCharType="separate"/>
        </w:r>
        <w:r w:rsidR="008A2D2A">
          <w:rPr>
            <w:noProof/>
            <w:webHidden/>
          </w:rPr>
          <w:t>41</w:t>
        </w:r>
        <w:r w:rsidR="00462CC4">
          <w:rPr>
            <w:noProof/>
            <w:webHidden/>
          </w:rPr>
          <w:fldChar w:fldCharType="end"/>
        </w:r>
      </w:hyperlink>
    </w:p>
    <w:p w:rsidR="00462CC4" w:rsidRDefault="00AE6AEE">
      <w:pPr>
        <w:pStyle w:val="Obsah3"/>
        <w:rPr>
          <w:rFonts w:asciiTheme="minorHAnsi" w:eastAsiaTheme="minorEastAsia" w:hAnsiTheme="minorHAnsi" w:cstheme="minorBidi"/>
          <w:noProof/>
          <w:lang w:eastAsia="cs-CZ"/>
        </w:rPr>
      </w:pPr>
      <w:hyperlink w:anchor="_Toc302247208" w:history="1">
        <w:r w:rsidR="00462CC4" w:rsidRPr="007C2C5A">
          <w:rPr>
            <w:rStyle w:val="Hypertextovodkaz"/>
          </w:rPr>
          <w:t>3.6.5</w:t>
        </w:r>
        <w:r w:rsidR="00462CC4">
          <w:rPr>
            <w:rFonts w:asciiTheme="minorHAnsi" w:eastAsiaTheme="minorEastAsia" w:hAnsiTheme="minorHAnsi" w:cstheme="minorBidi"/>
            <w:noProof/>
            <w:lang w:eastAsia="cs-CZ"/>
          </w:rPr>
          <w:tab/>
        </w:r>
        <w:r w:rsidR="00462CC4" w:rsidRPr="007C2C5A">
          <w:rPr>
            <w:rStyle w:val="Hypertextovodkaz"/>
          </w:rPr>
          <w:t>Způsob přenosů a definice vstupních dat - Extract</w:t>
        </w:r>
        <w:r w:rsidR="00462CC4">
          <w:rPr>
            <w:noProof/>
            <w:webHidden/>
          </w:rPr>
          <w:tab/>
        </w:r>
        <w:r w:rsidR="00462CC4">
          <w:rPr>
            <w:noProof/>
            <w:webHidden/>
          </w:rPr>
          <w:fldChar w:fldCharType="begin"/>
        </w:r>
        <w:r w:rsidR="00462CC4">
          <w:rPr>
            <w:noProof/>
            <w:webHidden/>
          </w:rPr>
          <w:instrText xml:space="preserve"> PAGEREF _Toc302247208 \h </w:instrText>
        </w:r>
        <w:r w:rsidR="00462CC4">
          <w:rPr>
            <w:noProof/>
            <w:webHidden/>
          </w:rPr>
        </w:r>
        <w:r w:rsidR="00462CC4">
          <w:rPr>
            <w:noProof/>
            <w:webHidden/>
          </w:rPr>
          <w:fldChar w:fldCharType="separate"/>
        </w:r>
        <w:r w:rsidR="008A2D2A">
          <w:rPr>
            <w:noProof/>
            <w:webHidden/>
          </w:rPr>
          <w:t>41</w:t>
        </w:r>
        <w:r w:rsidR="00462CC4">
          <w:rPr>
            <w:noProof/>
            <w:webHidden/>
          </w:rPr>
          <w:fldChar w:fldCharType="end"/>
        </w:r>
      </w:hyperlink>
    </w:p>
    <w:p w:rsidR="00462CC4" w:rsidRDefault="00AE6AEE">
      <w:pPr>
        <w:pStyle w:val="Obsah3"/>
        <w:rPr>
          <w:rFonts w:asciiTheme="minorHAnsi" w:eastAsiaTheme="minorEastAsia" w:hAnsiTheme="minorHAnsi" w:cstheme="minorBidi"/>
          <w:noProof/>
          <w:lang w:eastAsia="cs-CZ"/>
        </w:rPr>
      </w:pPr>
      <w:hyperlink w:anchor="_Toc302247209" w:history="1">
        <w:r w:rsidR="00462CC4" w:rsidRPr="007C2C5A">
          <w:rPr>
            <w:rStyle w:val="Hypertextovodkaz"/>
          </w:rPr>
          <w:t>3.6.6</w:t>
        </w:r>
        <w:r w:rsidR="00462CC4">
          <w:rPr>
            <w:rFonts w:asciiTheme="minorHAnsi" w:eastAsiaTheme="minorEastAsia" w:hAnsiTheme="minorHAnsi" w:cstheme="minorBidi"/>
            <w:noProof/>
            <w:lang w:eastAsia="cs-CZ"/>
          </w:rPr>
          <w:tab/>
        </w:r>
        <w:r w:rsidR="00462CC4" w:rsidRPr="007C2C5A">
          <w:rPr>
            <w:rStyle w:val="Hypertextovodkaz"/>
          </w:rPr>
          <w:t>Úpravy nad nahrávanými daty – Transform</w:t>
        </w:r>
        <w:r w:rsidR="00462CC4">
          <w:rPr>
            <w:noProof/>
            <w:webHidden/>
          </w:rPr>
          <w:tab/>
        </w:r>
        <w:r w:rsidR="00462CC4">
          <w:rPr>
            <w:noProof/>
            <w:webHidden/>
          </w:rPr>
          <w:fldChar w:fldCharType="begin"/>
        </w:r>
        <w:r w:rsidR="00462CC4">
          <w:rPr>
            <w:noProof/>
            <w:webHidden/>
          </w:rPr>
          <w:instrText xml:space="preserve"> PAGEREF _Toc302247209 \h </w:instrText>
        </w:r>
        <w:r w:rsidR="00462CC4">
          <w:rPr>
            <w:noProof/>
            <w:webHidden/>
          </w:rPr>
        </w:r>
        <w:r w:rsidR="00462CC4">
          <w:rPr>
            <w:noProof/>
            <w:webHidden/>
          </w:rPr>
          <w:fldChar w:fldCharType="separate"/>
        </w:r>
        <w:r w:rsidR="008A2D2A">
          <w:rPr>
            <w:noProof/>
            <w:webHidden/>
          </w:rPr>
          <w:t>42</w:t>
        </w:r>
        <w:r w:rsidR="00462CC4">
          <w:rPr>
            <w:noProof/>
            <w:webHidden/>
          </w:rPr>
          <w:fldChar w:fldCharType="end"/>
        </w:r>
      </w:hyperlink>
    </w:p>
    <w:p w:rsidR="00462CC4" w:rsidRDefault="00AE6AEE">
      <w:pPr>
        <w:pStyle w:val="Obsah3"/>
        <w:rPr>
          <w:rFonts w:asciiTheme="minorHAnsi" w:eastAsiaTheme="minorEastAsia" w:hAnsiTheme="minorHAnsi" w:cstheme="minorBidi"/>
          <w:noProof/>
          <w:lang w:eastAsia="cs-CZ"/>
        </w:rPr>
      </w:pPr>
      <w:hyperlink w:anchor="_Toc302247210" w:history="1">
        <w:r w:rsidR="00462CC4" w:rsidRPr="007C2C5A">
          <w:rPr>
            <w:rStyle w:val="Hypertextovodkaz"/>
          </w:rPr>
          <w:t>3.6.7</w:t>
        </w:r>
        <w:r w:rsidR="00462CC4">
          <w:rPr>
            <w:rFonts w:asciiTheme="minorHAnsi" w:eastAsiaTheme="minorEastAsia" w:hAnsiTheme="minorHAnsi" w:cstheme="minorBidi"/>
            <w:noProof/>
            <w:lang w:eastAsia="cs-CZ"/>
          </w:rPr>
          <w:tab/>
        </w:r>
        <w:r w:rsidR="00462CC4" w:rsidRPr="007C2C5A">
          <w:rPr>
            <w:rStyle w:val="Hypertextovodkaz"/>
          </w:rPr>
          <w:t>Nahrání dat – LOAD</w:t>
        </w:r>
        <w:r w:rsidR="00462CC4">
          <w:rPr>
            <w:noProof/>
            <w:webHidden/>
          </w:rPr>
          <w:tab/>
        </w:r>
        <w:r w:rsidR="00462CC4">
          <w:rPr>
            <w:noProof/>
            <w:webHidden/>
          </w:rPr>
          <w:fldChar w:fldCharType="begin"/>
        </w:r>
        <w:r w:rsidR="00462CC4">
          <w:rPr>
            <w:noProof/>
            <w:webHidden/>
          </w:rPr>
          <w:instrText xml:space="preserve"> PAGEREF _Toc302247210 \h </w:instrText>
        </w:r>
        <w:r w:rsidR="00462CC4">
          <w:rPr>
            <w:noProof/>
            <w:webHidden/>
          </w:rPr>
        </w:r>
        <w:r w:rsidR="00462CC4">
          <w:rPr>
            <w:noProof/>
            <w:webHidden/>
          </w:rPr>
          <w:fldChar w:fldCharType="separate"/>
        </w:r>
        <w:r w:rsidR="008A2D2A">
          <w:rPr>
            <w:noProof/>
            <w:webHidden/>
          </w:rPr>
          <w:t>43</w:t>
        </w:r>
        <w:r w:rsidR="00462CC4">
          <w:rPr>
            <w:noProof/>
            <w:webHidden/>
          </w:rPr>
          <w:fldChar w:fldCharType="end"/>
        </w:r>
      </w:hyperlink>
    </w:p>
    <w:p w:rsidR="00462CC4" w:rsidRDefault="00AE6AEE">
      <w:pPr>
        <w:pStyle w:val="Obsah3"/>
        <w:rPr>
          <w:rFonts w:asciiTheme="minorHAnsi" w:eastAsiaTheme="minorEastAsia" w:hAnsiTheme="minorHAnsi" w:cstheme="minorBidi"/>
          <w:noProof/>
          <w:lang w:eastAsia="cs-CZ"/>
        </w:rPr>
      </w:pPr>
      <w:hyperlink w:anchor="_Toc302247211" w:history="1">
        <w:r w:rsidR="00462CC4" w:rsidRPr="007C2C5A">
          <w:rPr>
            <w:rStyle w:val="Hypertextovodkaz"/>
          </w:rPr>
          <w:t>3.6.8</w:t>
        </w:r>
        <w:r w:rsidR="00462CC4">
          <w:rPr>
            <w:rFonts w:asciiTheme="minorHAnsi" w:eastAsiaTheme="minorEastAsia" w:hAnsiTheme="minorHAnsi" w:cstheme="minorBidi"/>
            <w:noProof/>
            <w:lang w:eastAsia="cs-CZ"/>
          </w:rPr>
          <w:tab/>
        </w:r>
        <w:r w:rsidR="00462CC4" w:rsidRPr="007C2C5A">
          <w:rPr>
            <w:rStyle w:val="Hypertextovodkaz"/>
          </w:rPr>
          <w:t>Odpovědnosti za jednotlivé procesy</w:t>
        </w:r>
        <w:r w:rsidR="00462CC4">
          <w:rPr>
            <w:noProof/>
            <w:webHidden/>
          </w:rPr>
          <w:tab/>
        </w:r>
        <w:r w:rsidR="00462CC4">
          <w:rPr>
            <w:noProof/>
            <w:webHidden/>
          </w:rPr>
          <w:fldChar w:fldCharType="begin"/>
        </w:r>
        <w:r w:rsidR="00462CC4">
          <w:rPr>
            <w:noProof/>
            <w:webHidden/>
          </w:rPr>
          <w:instrText xml:space="preserve"> PAGEREF _Toc302247211 \h </w:instrText>
        </w:r>
        <w:r w:rsidR="00462CC4">
          <w:rPr>
            <w:noProof/>
            <w:webHidden/>
          </w:rPr>
        </w:r>
        <w:r w:rsidR="00462CC4">
          <w:rPr>
            <w:noProof/>
            <w:webHidden/>
          </w:rPr>
          <w:fldChar w:fldCharType="separate"/>
        </w:r>
        <w:r w:rsidR="008A2D2A">
          <w:rPr>
            <w:noProof/>
            <w:webHidden/>
          </w:rPr>
          <w:t>45</w:t>
        </w:r>
        <w:r w:rsidR="00462CC4">
          <w:rPr>
            <w:noProof/>
            <w:webHidden/>
          </w:rPr>
          <w:fldChar w:fldCharType="end"/>
        </w:r>
      </w:hyperlink>
    </w:p>
    <w:p w:rsidR="00462CC4" w:rsidRDefault="00AE6AEE">
      <w:pPr>
        <w:pStyle w:val="Obsah3"/>
        <w:rPr>
          <w:rFonts w:asciiTheme="minorHAnsi" w:eastAsiaTheme="minorEastAsia" w:hAnsiTheme="minorHAnsi" w:cstheme="minorBidi"/>
          <w:noProof/>
          <w:lang w:eastAsia="cs-CZ"/>
        </w:rPr>
      </w:pPr>
      <w:hyperlink w:anchor="_Toc302247212" w:history="1">
        <w:r w:rsidR="00462CC4" w:rsidRPr="007C2C5A">
          <w:rPr>
            <w:rStyle w:val="Hypertextovodkaz"/>
          </w:rPr>
          <w:t>3.6.9</w:t>
        </w:r>
        <w:r w:rsidR="00462CC4">
          <w:rPr>
            <w:rFonts w:asciiTheme="minorHAnsi" w:eastAsiaTheme="minorEastAsia" w:hAnsiTheme="minorHAnsi" w:cstheme="minorBidi"/>
            <w:noProof/>
            <w:lang w:eastAsia="cs-CZ"/>
          </w:rPr>
          <w:tab/>
        </w:r>
        <w:r w:rsidR="00462CC4" w:rsidRPr="007C2C5A">
          <w:rPr>
            <w:rStyle w:val="Hypertextovodkaz"/>
          </w:rPr>
          <w:t>Specifikace rolí a přístupových práv</w:t>
        </w:r>
        <w:r w:rsidR="00462CC4">
          <w:rPr>
            <w:noProof/>
            <w:webHidden/>
          </w:rPr>
          <w:tab/>
        </w:r>
        <w:r w:rsidR="00462CC4">
          <w:rPr>
            <w:noProof/>
            <w:webHidden/>
          </w:rPr>
          <w:fldChar w:fldCharType="begin"/>
        </w:r>
        <w:r w:rsidR="00462CC4">
          <w:rPr>
            <w:noProof/>
            <w:webHidden/>
          </w:rPr>
          <w:instrText xml:space="preserve"> PAGEREF _Toc302247212 \h </w:instrText>
        </w:r>
        <w:r w:rsidR="00462CC4">
          <w:rPr>
            <w:noProof/>
            <w:webHidden/>
          </w:rPr>
        </w:r>
        <w:r w:rsidR="00462CC4">
          <w:rPr>
            <w:noProof/>
            <w:webHidden/>
          </w:rPr>
          <w:fldChar w:fldCharType="separate"/>
        </w:r>
        <w:r w:rsidR="008A2D2A">
          <w:rPr>
            <w:noProof/>
            <w:webHidden/>
          </w:rPr>
          <w:t>45</w:t>
        </w:r>
        <w:r w:rsidR="00462CC4">
          <w:rPr>
            <w:noProof/>
            <w:webHidden/>
          </w:rPr>
          <w:fldChar w:fldCharType="end"/>
        </w:r>
      </w:hyperlink>
    </w:p>
    <w:p w:rsidR="00462CC4" w:rsidRDefault="00AE6AEE">
      <w:pPr>
        <w:pStyle w:val="Obsah2"/>
        <w:rPr>
          <w:rFonts w:asciiTheme="minorHAnsi" w:eastAsiaTheme="minorEastAsia" w:hAnsiTheme="minorHAnsi" w:cstheme="minorBidi"/>
          <w:lang w:eastAsia="cs-CZ"/>
        </w:rPr>
      </w:pPr>
      <w:hyperlink w:anchor="_Toc302247213" w:history="1">
        <w:r w:rsidR="00462CC4" w:rsidRPr="007C2C5A">
          <w:rPr>
            <w:rStyle w:val="Hypertextovodkaz"/>
          </w:rPr>
          <w:t>3.7</w:t>
        </w:r>
        <w:r w:rsidR="00462CC4">
          <w:rPr>
            <w:rFonts w:asciiTheme="minorHAnsi" w:eastAsiaTheme="minorEastAsia" w:hAnsiTheme="minorHAnsi" w:cstheme="minorBidi"/>
            <w:lang w:eastAsia="cs-CZ"/>
          </w:rPr>
          <w:tab/>
        </w:r>
        <w:r w:rsidR="00462CC4" w:rsidRPr="007C2C5A">
          <w:rPr>
            <w:rStyle w:val="Hypertextovodkaz"/>
          </w:rPr>
          <w:t>Návrh BI vrstvy</w:t>
        </w:r>
        <w:r w:rsidR="00462CC4">
          <w:rPr>
            <w:webHidden/>
          </w:rPr>
          <w:tab/>
        </w:r>
        <w:r w:rsidR="00462CC4">
          <w:rPr>
            <w:webHidden/>
          </w:rPr>
          <w:fldChar w:fldCharType="begin"/>
        </w:r>
        <w:r w:rsidR="00462CC4">
          <w:rPr>
            <w:webHidden/>
          </w:rPr>
          <w:instrText xml:space="preserve"> PAGEREF _Toc302247213 \h </w:instrText>
        </w:r>
        <w:r w:rsidR="00462CC4">
          <w:rPr>
            <w:webHidden/>
          </w:rPr>
        </w:r>
        <w:r w:rsidR="00462CC4">
          <w:rPr>
            <w:webHidden/>
          </w:rPr>
          <w:fldChar w:fldCharType="separate"/>
        </w:r>
        <w:r w:rsidR="008A2D2A">
          <w:rPr>
            <w:webHidden/>
          </w:rPr>
          <w:t>46</w:t>
        </w:r>
        <w:r w:rsidR="00462CC4">
          <w:rPr>
            <w:webHidden/>
          </w:rPr>
          <w:fldChar w:fldCharType="end"/>
        </w:r>
      </w:hyperlink>
    </w:p>
    <w:p w:rsidR="00462CC4" w:rsidRDefault="00AE6AEE">
      <w:pPr>
        <w:pStyle w:val="Obsah2"/>
        <w:rPr>
          <w:rFonts w:asciiTheme="minorHAnsi" w:eastAsiaTheme="minorEastAsia" w:hAnsiTheme="minorHAnsi" w:cstheme="minorBidi"/>
          <w:lang w:eastAsia="cs-CZ"/>
        </w:rPr>
      </w:pPr>
      <w:hyperlink w:anchor="_Toc302247214" w:history="1">
        <w:r w:rsidR="00462CC4" w:rsidRPr="007C2C5A">
          <w:rPr>
            <w:rStyle w:val="Hypertextovodkaz"/>
          </w:rPr>
          <w:t>3.8</w:t>
        </w:r>
        <w:r w:rsidR="00462CC4">
          <w:rPr>
            <w:rFonts w:asciiTheme="minorHAnsi" w:eastAsiaTheme="minorEastAsia" w:hAnsiTheme="minorHAnsi" w:cstheme="minorBidi"/>
            <w:lang w:eastAsia="cs-CZ"/>
          </w:rPr>
          <w:tab/>
        </w:r>
        <w:r w:rsidR="00462CC4" w:rsidRPr="007C2C5A">
          <w:rPr>
            <w:rStyle w:val="Hypertextovodkaz"/>
          </w:rPr>
          <w:t>Implementace DW</w:t>
        </w:r>
        <w:r w:rsidR="00462CC4">
          <w:rPr>
            <w:webHidden/>
          </w:rPr>
          <w:tab/>
        </w:r>
        <w:r w:rsidR="00462CC4">
          <w:rPr>
            <w:webHidden/>
          </w:rPr>
          <w:fldChar w:fldCharType="begin"/>
        </w:r>
        <w:r w:rsidR="00462CC4">
          <w:rPr>
            <w:webHidden/>
          </w:rPr>
          <w:instrText xml:space="preserve"> PAGEREF _Toc302247214 \h </w:instrText>
        </w:r>
        <w:r w:rsidR="00462CC4">
          <w:rPr>
            <w:webHidden/>
          </w:rPr>
        </w:r>
        <w:r w:rsidR="00462CC4">
          <w:rPr>
            <w:webHidden/>
          </w:rPr>
          <w:fldChar w:fldCharType="separate"/>
        </w:r>
        <w:r w:rsidR="008A2D2A">
          <w:rPr>
            <w:webHidden/>
          </w:rPr>
          <w:t>48</w:t>
        </w:r>
        <w:r w:rsidR="00462CC4">
          <w:rPr>
            <w:webHidden/>
          </w:rPr>
          <w:fldChar w:fldCharType="end"/>
        </w:r>
      </w:hyperlink>
    </w:p>
    <w:p w:rsidR="00462CC4" w:rsidRDefault="00AE6AEE">
      <w:pPr>
        <w:pStyle w:val="Obsah1"/>
        <w:rPr>
          <w:rFonts w:asciiTheme="minorHAnsi" w:eastAsiaTheme="minorEastAsia" w:hAnsiTheme="minorHAnsi" w:cstheme="minorBidi"/>
          <w:noProof/>
          <w:sz w:val="22"/>
          <w:lang w:eastAsia="cs-CZ"/>
        </w:rPr>
      </w:pPr>
      <w:hyperlink w:anchor="_Toc302247215" w:history="1">
        <w:r w:rsidR="00462CC4" w:rsidRPr="007C2C5A">
          <w:rPr>
            <w:rStyle w:val="Hypertextovodkaz"/>
          </w:rPr>
          <w:t>4</w:t>
        </w:r>
        <w:r w:rsidR="00462CC4">
          <w:rPr>
            <w:rFonts w:asciiTheme="minorHAnsi" w:eastAsiaTheme="minorEastAsia" w:hAnsiTheme="minorHAnsi" w:cstheme="minorBidi"/>
            <w:noProof/>
            <w:sz w:val="22"/>
            <w:lang w:eastAsia="cs-CZ"/>
          </w:rPr>
          <w:tab/>
        </w:r>
        <w:r w:rsidR="00462CC4" w:rsidRPr="007C2C5A">
          <w:rPr>
            <w:rStyle w:val="Hypertextovodkaz"/>
          </w:rPr>
          <w:t>Závěr</w:t>
        </w:r>
        <w:r w:rsidR="00462CC4">
          <w:rPr>
            <w:noProof/>
            <w:webHidden/>
          </w:rPr>
          <w:tab/>
        </w:r>
        <w:r w:rsidR="00462CC4">
          <w:rPr>
            <w:noProof/>
            <w:webHidden/>
          </w:rPr>
          <w:fldChar w:fldCharType="begin"/>
        </w:r>
        <w:r w:rsidR="00462CC4">
          <w:rPr>
            <w:noProof/>
            <w:webHidden/>
          </w:rPr>
          <w:instrText xml:space="preserve"> PAGEREF _Toc302247215 \h </w:instrText>
        </w:r>
        <w:r w:rsidR="00462CC4">
          <w:rPr>
            <w:noProof/>
            <w:webHidden/>
          </w:rPr>
        </w:r>
        <w:r w:rsidR="00462CC4">
          <w:rPr>
            <w:noProof/>
            <w:webHidden/>
          </w:rPr>
          <w:fldChar w:fldCharType="separate"/>
        </w:r>
        <w:r w:rsidR="008A2D2A">
          <w:rPr>
            <w:noProof/>
            <w:webHidden/>
          </w:rPr>
          <w:t>49</w:t>
        </w:r>
        <w:r w:rsidR="00462CC4">
          <w:rPr>
            <w:noProof/>
            <w:webHidden/>
          </w:rPr>
          <w:fldChar w:fldCharType="end"/>
        </w:r>
      </w:hyperlink>
    </w:p>
    <w:p w:rsidR="00462CC4" w:rsidRDefault="00AE6AEE">
      <w:pPr>
        <w:pStyle w:val="Obsah2"/>
        <w:rPr>
          <w:rFonts w:asciiTheme="minorHAnsi" w:eastAsiaTheme="minorEastAsia" w:hAnsiTheme="minorHAnsi" w:cstheme="minorBidi"/>
          <w:lang w:eastAsia="cs-CZ"/>
        </w:rPr>
      </w:pPr>
      <w:hyperlink w:anchor="_Toc302247216" w:history="1">
        <w:r w:rsidR="00462CC4" w:rsidRPr="007C2C5A">
          <w:rPr>
            <w:rStyle w:val="Hypertextovodkaz"/>
          </w:rPr>
          <w:t>4.1</w:t>
        </w:r>
        <w:r w:rsidR="00462CC4">
          <w:rPr>
            <w:rFonts w:asciiTheme="minorHAnsi" w:eastAsiaTheme="minorEastAsia" w:hAnsiTheme="minorHAnsi" w:cstheme="minorBidi"/>
            <w:lang w:eastAsia="cs-CZ"/>
          </w:rPr>
          <w:tab/>
        </w:r>
        <w:r w:rsidR="00462CC4" w:rsidRPr="007C2C5A">
          <w:rPr>
            <w:rStyle w:val="Hypertextovodkaz"/>
          </w:rPr>
          <w:t>Shrnutí cílů</w:t>
        </w:r>
        <w:r w:rsidR="00462CC4">
          <w:rPr>
            <w:webHidden/>
          </w:rPr>
          <w:tab/>
        </w:r>
        <w:r w:rsidR="00462CC4">
          <w:rPr>
            <w:webHidden/>
          </w:rPr>
          <w:fldChar w:fldCharType="begin"/>
        </w:r>
        <w:r w:rsidR="00462CC4">
          <w:rPr>
            <w:webHidden/>
          </w:rPr>
          <w:instrText xml:space="preserve"> PAGEREF _Toc302247216 \h </w:instrText>
        </w:r>
        <w:r w:rsidR="00462CC4">
          <w:rPr>
            <w:webHidden/>
          </w:rPr>
        </w:r>
        <w:r w:rsidR="00462CC4">
          <w:rPr>
            <w:webHidden/>
          </w:rPr>
          <w:fldChar w:fldCharType="separate"/>
        </w:r>
        <w:r w:rsidR="008A2D2A">
          <w:rPr>
            <w:webHidden/>
          </w:rPr>
          <w:t>49</w:t>
        </w:r>
        <w:r w:rsidR="00462CC4">
          <w:rPr>
            <w:webHidden/>
          </w:rPr>
          <w:fldChar w:fldCharType="end"/>
        </w:r>
      </w:hyperlink>
    </w:p>
    <w:p w:rsidR="00462CC4" w:rsidRDefault="00AE6AEE">
      <w:pPr>
        <w:pStyle w:val="Obsah2"/>
        <w:rPr>
          <w:rFonts w:asciiTheme="minorHAnsi" w:eastAsiaTheme="minorEastAsia" w:hAnsiTheme="minorHAnsi" w:cstheme="minorBidi"/>
          <w:lang w:eastAsia="cs-CZ"/>
        </w:rPr>
      </w:pPr>
      <w:hyperlink w:anchor="_Toc302247217" w:history="1">
        <w:r w:rsidR="00462CC4" w:rsidRPr="007C2C5A">
          <w:rPr>
            <w:rStyle w:val="Hypertextovodkaz"/>
          </w:rPr>
          <w:t>4.2</w:t>
        </w:r>
        <w:r w:rsidR="00462CC4">
          <w:rPr>
            <w:rFonts w:asciiTheme="minorHAnsi" w:eastAsiaTheme="minorEastAsia" w:hAnsiTheme="minorHAnsi" w:cstheme="minorBidi"/>
            <w:lang w:eastAsia="cs-CZ"/>
          </w:rPr>
          <w:tab/>
        </w:r>
        <w:r w:rsidR="00462CC4" w:rsidRPr="007C2C5A">
          <w:rPr>
            <w:rStyle w:val="Hypertextovodkaz"/>
          </w:rPr>
          <w:t>Subjektivní zhodnocení očima autora</w:t>
        </w:r>
        <w:r w:rsidR="00462CC4">
          <w:rPr>
            <w:webHidden/>
          </w:rPr>
          <w:tab/>
        </w:r>
        <w:r w:rsidR="00462CC4">
          <w:rPr>
            <w:webHidden/>
          </w:rPr>
          <w:fldChar w:fldCharType="begin"/>
        </w:r>
        <w:r w:rsidR="00462CC4">
          <w:rPr>
            <w:webHidden/>
          </w:rPr>
          <w:instrText xml:space="preserve"> PAGEREF _Toc302247217 \h </w:instrText>
        </w:r>
        <w:r w:rsidR="00462CC4">
          <w:rPr>
            <w:webHidden/>
          </w:rPr>
        </w:r>
        <w:r w:rsidR="00462CC4">
          <w:rPr>
            <w:webHidden/>
          </w:rPr>
          <w:fldChar w:fldCharType="separate"/>
        </w:r>
        <w:r w:rsidR="008A2D2A">
          <w:rPr>
            <w:webHidden/>
          </w:rPr>
          <w:t>50</w:t>
        </w:r>
        <w:r w:rsidR="00462CC4">
          <w:rPr>
            <w:webHidden/>
          </w:rPr>
          <w:fldChar w:fldCharType="end"/>
        </w:r>
      </w:hyperlink>
    </w:p>
    <w:p w:rsidR="00462CC4" w:rsidRDefault="00AE6AEE">
      <w:pPr>
        <w:pStyle w:val="Obsah1"/>
        <w:rPr>
          <w:rFonts w:asciiTheme="minorHAnsi" w:eastAsiaTheme="minorEastAsia" w:hAnsiTheme="minorHAnsi" w:cstheme="minorBidi"/>
          <w:noProof/>
          <w:sz w:val="22"/>
          <w:lang w:eastAsia="cs-CZ"/>
        </w:rPr>
      </w:pPr>
      <w:hyperlink w:anchor="_Toc302247218" w:history="1">
        <w:r w:rsidR="00462CC4" w:rsidRPr="007C2C5A">
          <w:rPr>
            <w:rStyle w:val="Hypertextovodkaz"/>
          </w:rPr>
          <w:t>5</w:t>
        </w:r>
        <w:r w:rsidR="00462CC4">
          <w:rPr>
            <w:rFonts w:asciiTheme="minorHAnsi" w:eastAsiaTheme="minorEastAsia" w:hAnsiTheme="minorHAnsi" w:cstheme="minorBidi"/>
            <w:noProof/>
            <w:sz w:val="22"/>
            <w:lang w:eastAsia="cs-CZ"/>
          </w:rPr>
          <w:tab/>
        </w:r>
        <w:r w:rsidR="00462CC4" w:rsidRPr="007C2C5A">
          <w:rPr>
            <w:rStyle w:val="Hypertextovodkaz"/>
          </w:rPr>
          <w:t>Literatura</w:t>
        </w:r>
        <w:r w:rsidR="00462CC4">
          <w:rPr>
            <w:noProof/>
            <w:webHidden/>
          </w:rPr>
          <w:tab/>
        </w:r>
        <w:r w:rsidR="00462CC4">
          <w:rPr>
            <w:noProof/>
            <w:webHidden/>
          </w:rPr>
          <w:fldChar w:fldCharType="begin"/>
        </w:r>
        <w:r w:rsidR="00462CC4">
          <w:rPr>
            <w:noProof/>
            <w:webHidden/>
          </w:rPr>
          <w:instrText xml:space="preserve"> PAGEREF _Toc302247218 \h </w:instrText>
        </w:r>
        <w:r w:rsidR="00462CC4">
          <w:rPr>
            <w:noProof/>
            <w:webHidden/>
          </w:rPr>
        </w:r>
        <w:r w:rsidR="00462CC4">
          <w:rPr>
            <w:noProof/>
            <w:webHidden/>
          </w:rPr>
          <w:fldChar w:fldCharType="separate"/>
        </w:r>
        <w:r w:rsidR="008A2D2A">
          <w:rPr>
            <w:noProof/>
            <w:webHidden/>
          </w:rPr>
          <w:t>52</w:t>
        </w:r>
        <w:r w:rsidR="00462CC4">
          <w:rPr>
            <w:noProof/>
            <w:webHidden/>
          </w:rPr>
          <w:fldChar w:fldCharType="end"/>
        </w:r>
      </w:hyperlink>
    </w:p>
    <w:p w:rsidR="00462CC4" w:rsidRDefault="00AE6AEE">
      <w:pPr>
        <w:pStyle w:val="Obsah1"/>
        <w:rPr>
          <w:rFonts w:asciiTheme="minorHAnsi" w:eastAsiaTheme="minorEastAsia" w:hAnsiTheme="minorHAnsi" w:cstheme="minorBidi"/>
          <w:noProof/>
          <w:sz w:val="22"/>
          <w:lang w:eastAsia="cs-CZ"/>
        </w:rPr>
      </w:pPr>
      <w:hyperlink w:anchor="_Toc302247219" w:history="1">
        <w:r w:rsidR="00462CC4" w:rsidRPr="007C2C5A">
          <w:rPr>
            <w:rStyle w:val="Hypertextovodkaz"/>
          </w:rPr>
          <w:t>6</w:t>
        </w:r>
        <w:r w:rsidR="00462CC4">
          <w:rPr>
            <w:rFonts w:asciiTheme="minorHAnsi" w:eastAsiaTheme="minorEastAsia" w:hAnsiTheme="minorHAnsi" w:cstheme="minorBidi"/>
            <w:noProof/>
            <w:sz w:val="22"/>
            <w:lang w:eastAsia="cs-CZ"/>
          </w:rPr>
          <w:tab/>
        </w:r>
        <w:r w:rsidR="00462CC4" w:rsidRPr="007C2C5A">
          <w:rPr>
            <w:rStyle w:val="Hypertextovodkaz"/>
          </w:rPr>
          <w:t>Přílohy</w:t>
        </w:r>
        <w:r w:rsidR="00462CC4">
          <w:rPr>
            <w:noProof/>
            <w:webHidden/>
          </w:rPr>
          <w:tab/>
        </w:r>
        <w:r w:rsidR="00462CC4">
          <w:rPr>
            <w:noProof/>
            <w:webHidden/>
          </w:rPr>
          <w:fldChar w:fldCharType="begin"/>
        </w:r>
        <w:r w:rsidR="00462CC4">
          <w:rPr>
            <w:noProof/>
            <w:webHidden/>
          </w:rPr>
          <w:instrText xml:space="preserve"> PAGEREF _Toc302247219 \h </w:instrText>
        </w:r>
        <w:r w:rsidR="00462CC4">
          <w:rPr>
            <w:noProof/>
            <w:webHidden/>
          </w:rPr>
        </w:r>
        <w:r w:rsidR="00462CC4">
          <w:rPr>
            <w:noProof/>
            <w:webHidden/>
          </w:rPr>
          <w:fldChar w:fldCharType="separate"/>
        </w:r>
        <w:r w:rsidR="008A2D2A">
          <w:rPr>
            <w:noProof/>
            <w:webHidden/>
          </w:rPr>
          <w:t>55</w:t>
        </w:r>
        <w:r w:rsidR="00462CC4">
          <w:rPr>
            <w:noProof/>
            <w:webHidden/>
          </w:rPr>
          <w:fldChar w:fldCharType="end"/>
        </w:r>
      </w:hyperlink>
    </w:p>
    <w:p w:rsidR="00793AB3" w:rsidRDefault="00A858BB" w:rsidP="00C6561B">
      <w:pPr>
        <w:jc w:val="left"/>
      </w:pPr>
      <w:r>
        <w:rPr>
          <w:szCs w:val="22"/>
          <w:lang w:eastAsia="en-US"/>
        </w:rPr>
        <w:fldChar w:fldCharType="end"/>
      </w:r>
    </w:p>
    <w:p w:rsidR="00456474" w:rsidRDefault="00456474" w:rsidP="00F05477">
      <w:pPr>
        <w:pStyle w:val="Zkladntext"/>
      </w:pPr>
    </w:p>
    <w:p w:rsidR="00F72854" w:rsidRDefault="00F72854">
      <w:pPr>
        <w:spacing w:after="0" w:line="240" w:lineRule="auto"/>
        <w:jc w:val="left"/>
      </w:pPr>
      <w:r>
        <w:br w:type="page"/>
      </w:r>
    </w:p>
    <w:p w:rsidR="007B4C07" w:rsidRDefault="007B4C07" w:rsidP="007B4C07">
      <w:pPr>
        <w:pStyle w:val="AbstractSummary-nadpis"/>
      </w:pPr>
      <w:r>
        <w:lastRenderedPageBreak/>
        <w:t>Seznam zkratek</w:t>
      </w:r>
    </w:p>
    <w:p w:rsidR="007B4C07" w:rsidRDefault="00232D94" w:rsidP="007B4C07">
      <w:pPr>
        <w:tabs>
          <w:tab w:val="left" w:pos="2505"/>
          <w:tab w:val="center" w:leader="dot" w:pos="7938"/>
        </w:tabs>
      </w:pPr>
      <w:r>
        <w:t>DW</w:t>
      </w:r>
      <w:r w:rsidR="007B4C07">
        <w:tab/>
      </w:r>
      <w:r>
        <w:t xml:space="preserve">Data </w:t>
      </w:r>
      <w:proofErr w:type="spellStart"/>
      <w:r>
        <w:t>Warehouse</w:t>
      </w:r>
      <w:proofErr w:type="spellEnd"/>
      <w:r>
        <w:t xml:space="preserve"> (Datový sklad)</w:t>
      </w:r>
    </w:p>
    <w:p w:rsidR="00DC6B57" w:rsidRDefault="00232D94" w:rsidP="007B4C07">
      <w:pPr>
        <w:tabs>
          <w:tab w:val="left" w:pos="2505"/>
          <w:tab w:val="center" w:leader="dot" w:pos="7938"/>
        </w:tabs>
      </w:pPr>
      <w:r>
        <w:t>DM</w:t>
      </w:r>
      <w:r w:rsidR="00DC6B57">
        <w:tab/>
      </w:r>
      <w:r>
        <w:t>Data Mart</w:t>
      </w:r>
      <w:r w:rsidR="00DC6B57">
        <w:t xml:space="preserve"> (</w:t>
      </w:r>
      <w:r>
        <w:t>Datové tržiště</w:t>
      </w:r>
      <w:r w:rsidR="00DC6B57">
        <w:t>)</w:t>
      </w:r>
    </w:p>
    <w:p w:rsidR="00232D94" w:rsidRDefault="00F47722" w:rsidP="007B4C07">
      <w:pPr>
        <w:tabs>
          <w:tab w:val="left" w:pos="2505"/>
          <w:tab w:val="center" w:leader="dot" w:pos="7938"/>
        </w:tabs>
      </w:pPr>
      <w:r>
        <w:t>OF</w:t>
      </w:r>
      <w:r>
        <w:tab/>
      </w:r>
      <w:proofErr w:type="spellStart"/>
      <w:r>
        <w:t>Oracle</w:t>
      </w:r>
      <w:proofErr w:type="spellEnd"/>
      <w:r>
        <w:t xml:space="preserve"> </w:t>
      </w:r>
      <w:proofErr w:type="spellStart"/>
      <w:r>
        <w:t>Financial</w:t>
      </w:r>
      <w:proofErr w:type="spellEnd"/>
    </w:p>
    <w:p w:rsidR="00194BB1" w:rsidRDefault="008C6ABB" w:rsidP="007B4C07">
      <w:pPr>
        <w:tabs>
          <w:tab w:val="left" w:pos="2505"/>
          <w:tab w:val="center" w:leader="dot" w:pos="7938"/>
        </w:tabs>
      </w:pPr>
      <w:r>
        <w:t>GE</w:t>
      </w:r>
      <w:r>
        <w:tab/>
      </w:r>
      <w:proofErr w:type="spellStart"/>
      <w:r>
        <w:t>GE</w:t>
      </w:r>
      <w:proofErr w:type="spellEnd"/>
      <w:r>
        <w:t xml:space="preserve"> Money Bank, a.s.</w:t>
      </w:r>
    </w:p>
    <w:p w:rsidR="008C6ABB" w:rsidRDefault="008C6ABB" w:rsidP="007B4C07">
      <w:pPr>
        <w:tabs>
          <w:tab w:val="left" w:pos="2505"/>
          <w:tab w:val="center" w:leader="dot" w:pos="7938"/>
        </w:tabs>
      </w:pPr>
      <w:proofErr w:type="spellStart"/>
      <w:r>
        <w:t>Oracle</w:t>
      </w:r>
      <w:proofErr w:type="spellEnd"/>
      <w:r>
        <w:tab/>
        <w:t xml:space="preserve">Databáze </w:t>
      </w:r>
      <w:proofErr w:type="spellStart"/>
      <w:r>
        <w:t>Oracle</w:t>
      </w:r>
      <w:proofErr w:type="spellEnd"/>
      <w:r>
        <w:t xml:space="preserve"> 11g</w:t>
      </w:r>
    </w:p>
    <w:p w:rsidR="0016712C" w:rsidRDefault="0016712C" w:rsidP="007B4C07">
      <w:pPr>
        <w:tabs>
          <w:tab w:val="left" w:pos="2505"/>
          <w:tab w:val="center" w:leader="dot" w:pos="7938"/>
        </w:tabs>
      </w:pPr>
      <w:r>
        <w:t>BI</w:t>
      </w:r>
      <w:r>
        <w:tab/>
        <w:t xml:space="preserve">Business </w:t>
      </w:r>
      <w:proofErr w:type="spellStart"/>
      <w:r>
        <w:t>Intelligence</w:t>
      </w:r>
      <w:proofErr w:type="spellEnd"/>
    </w:p>
    <w:p w:rsidR="001142F1" w:rsidRDefault="001142F1" w:rsidP="007B4C07">
      <w:pPr>
        <w:tabs>
          <w:tab w:val="left" w:pos="2505"/>
          <w:tab w:val="center" w:leader="dot" w:pos="7938"/>
        </w:tabs>
      </w:pPr>
      <w:r>
        <w:t>BO</w:t>
      </w:r>
      <w:r>
        <w:tab/>
        <w:t xml:space="preserve">Business </w:t>
      </w:r>
      <w:proofErr w:type="spellStart"/>
      <w:r>
        <w:t>Objects</w:t>
      </w:r>
      <w:proofErr w:type="spellEnd"/>
    </w:p>
    <w:p w:rsidR="00A345D3" w:rsidRDefault="00A345D3" w:rsidP="007B4C07">
      <w:pPr>
        <w:tabs>
          <w:tab w:val="left" w:pos="2505"/>
          <w:tab w:val="center" w:leader="dot" w:pos="7938"/>
        </w:tabs>
      </w:pPr>
      <w:r>
        <w:t>OLAP</w:t>
      </w:r>
      <w:r>
        <w:tab/>
        <w:t xml:space="preserve">Online </w:t>
      </w:r>
      <w:proofErr w:type="spellStart"/>
      <w:r>
        <w:t>Analytical</w:t>
      </w:r>
      <w:proofErr w:type="spellEnd"/>
      <w:r>
        <w:t xml:space="preserve"> </w:t>
      </w:r>
      <w:proofErr w:type="spellStart"/>
      <w:r>
        <w:t>Processing</w:t>
      </w:r>
      <w:proofErr w:type="spellEnd"/>
    </w:p>
    <w:p w:rsidR="00A345D3" w:rsidRDefault="00A345D3" w:rsidP="007B4C07">
      <w:pPr>
        <w:tabs>
          <w:tab w:val="left" w:pos="2505"/>
          <w:tab w:val="center" w:leader="dot" w:pos="7938"/>
        </w:tabs>
      </w:pPr>
      <w:r>
        <w:t>KPI</w:t>
      </w:r>
      <w:r>
        <w:tab/>
      </w:r>
      <w:proofErr w:type="spellStart"/>
      <w:r>
        <w:t>Key</w:t>
      </w:r>
      <w:proofErr w:type="spellEnd"/>
      <w:r>
        <w:t xml:space="preserve"> Performance </w:t>
      </w:r>
      <w:proofErr w:type="spellStart"/>
      <w:r>
        <w:t>Indicator</w:t>
      </w:r>
      <w:proofErr w:type="spellEnd"/>
      <w:r>
        <w:t xml:space="preserve"> (Klíčové ukazatele výkonnosti)</w:t>
      </w:r>
    </w:p>
    <w:p w:rsidR="008C6ABB" w:rsidRDefault="00010312" w:rsidP="007B4C07">
      <w:pPr>
        <w:tabs>
          <w:tab w:val="left" w:pos="2505"/>
          <w:tab w:val="center" w:leader="dot" w:pos="7938"/>
        </w:tabs>
      </w:pPr>
      <w:r>
        <w:t>EUL</w:t>
      </w:r>
      <w:r>
        <w:tab/>
        <w:t xml:space="preserve">End User </w:t>
      </w:r>
      <w:proofErr w:type="spellStart"/>
      <w:r>
        <w:t>Layer</w:t>
      </w:r>
      <w:proofErr w:type="spellEnd"/>
    </w:p>
    <w:p w:rsidR="009A344B" w:rsidRDefault="009A344B" w:rsidP="007B4C07">
      <w:pPr>
        <w:tabs>
          <w:tab w:val="left" w:pos="2505"/>
          <w:tab w:val="center" w:leader="dot" w:pos="7938"/>
        </w:tabs>
      </w:pPr>
      <w:r>
        <w:t>ETL</w:t>
      </w:r>
      <w:r>
        <w:tab/>
      </w:r>
      <w:proofErr w:type="spellStart"/>
      <w:r>
        <w:t>Extract</w:t>
      </w:r>
      <w:proofErr w:type="spellEnd"/>
      <w:r>
        <w:t xml:space="preserve"> Transfer </w:t>
      </w:r>
      <w:proofErr w:type="spellStart"/>
      <w:r>
        <w:t>Load</w:t>
      </w:r>
      <w:proofErr w:type="spellEnd"/>
    </w:p>
    <w:p w:rsidR="00C84BC5" w:rsidRDefault="00C84BC5" w:rsidP="007B4C07">
      <w:pPr>
        <w:tabs>
          <w:tab w:val="left" w:pos="2505"/>
          <w:tab w:val="center" w:leader="dot" w:pos="7938"/>
        </w:tabs>
      </w:pPr>
      <w:r>
        <w:t>ADS</w:t>
      </w:r>
      <w:r>
        <w:tab/>
      </w:r>
      <w:proofErr w:type="spellStart"/>
      <w:r>
        <w:t>Analytical</w:t>
      </w:r>
      <w:proofErr w:type="spellEnd"/>
      <w:r>
        <w:t xml:space="preserve"> Data </w:t>
      </w:r>
      <w:proofErr w:type="spellStart"/>
      <w:r w:rsidR="00923C41">
        <w:t>Storage</w:t>
      </w:r>
      <w:proofErr w:type="spellEnd"/>
    </w:p>
    <w:p w:rsidR="00C84BC5" w:rsidRDefault="00C84BC5" w:rsidP="007B4C07">
      <w:pPr>
        <w:tabs>
          <w:tab w:val="left" w:pos="2505"/>
          <w:tab w:val="center" w:leader="dot" w:pos="7938"/>
        </w:tabs>
      </w:pPr>
      <w:r>
        <w:t>MIS</w:t>
      </w:r>
      <w:r>
        <w:tab/>
      </w:r>
      <w:r w:rsidR="006D2DB5">
        <w:t xml:space="preserve">Management </w:t>
      </w:r>
      <w:proofErr w:type="spellStart"/>
      <w:r w:rsidR="006D2DB5">
        <w:t>Information</w:t>
      </w:r>
      <w:proofErr w:type="spellEnd"/>
      <w:r w:rsidR="006D2DB5">
        <w:t xml:space="preserve"> </w:t>
      </w:r>
      <w:r w:rsidR="00EC3483">
        <w:t>Systém</w:t>
      </w:r>
    </w:p>
    <w:p w:rsidR="00EC3483" w:rsidRDefault="002504EF" w:rsidP="007B4C07">
      <w:pPr>
        <w:tabs>
          <w:tab w:val="left" w:pos="2505"/>
          <w:tab w:val="center" w:leader="dot" w:pos="7938"/>
        </w:tabs>
      </w:pPr>
      <w:r>
        <w:t>RFP</w:t>
      </w:r>
      <w:r>
        <w:tab/>
      </w:r>
      <w:proofErr w:type="spellStart"/>
      <w:r>
        <w:t>Request</w:t>
      </w:r>
      <w:proofErr w:type="spellEnd"/>
      <w:r>
        <w:t xml:space="preserve"> </w:t>
      </w:r>
      <w:proofErr w:type="spellStart"/>
      <w:r>
        <w:t>for</w:t>
      </w:r>
      <w:proofErr w:type="spellEnd"/>
      <w:r>
        <w:t xml:space="preserve"> </w:t>
      </w:r>
      <w:proofErr w:type="spellStart"/>
      <w:r>
        <w:t>Proposal</w:t>
      </w:r>
      <w:proofErr w:type="spellEnd"/>
    </w:p>
    <w:p w:rsidR="002504EF" w:rsidRDefault="002504EF" w:rsidP="007B4C07">
      <w:pPr>
        <w:tabs>
          <w:tab w:val="left" w:pos="2505"/>
          <w:tab w:val="center" w:leader="dot" w:pos="7938"/>
        </w:tabs>
      </w:pPr>
      <w:r>
        <w:t>RFI</w:t>
      </w:r>
      <w:r>
        <w:tab/>
      </w:r>
      <w:proofErr w:type="spellStart"/>
      <w:r>
        <w:t>Request</w:t>
      </w:r>
      <w:proofErr w:type="spellEnd"/>
      <w:r>
        <w:t xml:space="preserve"> </w:t>
      </w:r>
      <w:proofErr w:type="spellStart"/>
      <w:r>
        <w:t>for</w:t>
      </w:r>
      <w:proofErr w:type="spellEnd"/>
      <w:r>
        <w:t xml:space="preserve"> </w:t>
      </w:r>
      <w:proofErr w:type="spellStart"/>
      <w:r>
        <w:t>Information</w:t>
      </w:r>
      <w:proofErr w:type="spellEnd"/>
    </w:p>
    <w:p w:rsidR="00E62976" w:rsidRDefault="00E62976" w:rsidP="007B4C07">
      <w:pPr>
        <w:tabs>
          <w:tab w:val="left" w:pos="2505"/>
          <w:tab w:val="center" w:leader="dot" w:pos="7938"/>
        </w:tabs>
      </w:pPr>
      <w:r>
        <w:t>SLA</w:t>
      </w:r>
      <w:r>
        <w:tab/>
      </w:r>
      <w:proofErr w:type="spellStart"/>
      <w:r>
        <w:t>Service</w:t>
      </w:r>
      <w:proofErr w:type="spellEnd"/>
      <w:r>
        <w:t xml:space="preserve"> </w:t>
      </w:r>
      <w:proofErr w:type="spellStart"/>
      <w:r>
        <w:t>Level</w:t>
      </w:r>
      <w:proofErr w:type="spellEnd"/>
      <w:r>
        <w:t xml:space="preserve"> </w:t>
      </w:r>
      <w:proofErr w:type="spellStart"/>
      <w:r>
        <w:t>Agreement</w:t>
      </w:r>
      <w:proofErr w:type="spellEnd"/>
    </w:p>
    <w:p w:rsidR="007B4C07" w:rsidRDefault="007B4C07">
      <w:pPr>
        <w:spacing w:after="0" w:line="240" w:lineRule="auto"/>
        <w:jc w:val="left"/>
        <w:rPr>
          <w:b/>
          <w:szCs w:val="24"/>
        </w:rPr>
      </w:pPr>
      <w:r>
        <w:br w:type="page"/>
      </w:r>
    </w:p>
    <w:p w:rsidR="00F72854" w:rsidRDefault="00F72854" w:rsidP="00F72854">
      <w:pPr>
        <w:pStyle w:val="AbstractSummary-nadpis"/>
      </w:pPr>
      <w:r>
        <w:lastRenderedPageBreak/>
        <w:t>Seznam tabulek</w:t>
      </w:r>
    </w:p>
    <w:p w:rsidR="00416D4F" w:rsidRPr="00E72D69" w:rsidRDefault="00416D4F" w:rsidP="0007535B">
      <w:pPr>
        <w:tabs>
          <w:tab w:val="center" w:leader="dot" w:pos="7938"/>
        </w:tabs>
      </w:pPr>
      <w:bookmarkStart w:id="1" w:name="OLE_LINK16"/>
      <w:bookmarkStart w:id="2" w:name="OLE_LINK17"/>
      <w:r w:rsidRPr="00E72D69">
        <w:t>Tabulka č. 1: Příklad detailu RFP – otázky k HRIS</w:t>
      </w:r>
      <w:r w:rsidR="0007535B" w:rsidRPr="00E72D69">
        <w:tab/>
      </w:r>
      <w:bookmarkEnd w:id="1"/>
      <w:bookmarkEnd w:id="2"/>
      <w:r w:rsidR="004B5F49">
        <w:t>33</w:t>
      </w:r>
    </w:p>
    <w:p w:rsidR="00416D4F" w:rsidRPr="00E72D69" w:rsidRDefault="00416D4F" w:rsidP="0007535B">
      <w:pPr>
        <w:tabs>
          <w:tab w:val="center" w:leader="dot" w:pos="7938"/>
        </w:tabs>
      </w:pPr>
      <w:r w:rsidRPr="00E72D69">
        <w:t>Tabulka č. 2: Příklad hodnotícího formuláře</w:t>
      </w:r>
      <w:r w:rsidR="004B5F49">
        <w:tab/>
        <w:t>35</w:t>
      </w:r>
    </w:p>
    <w:p w:rsidR="00416D4F" w:rsidRPr="00E72D69" w:rsidRDefault="00416D4F" w:rsidP="0007535B">
      <w:pPr>
        <w:tabs>
          <w:tab w:val="center" w:leader="dot" w:pos="7938"/>
        </w:tabs>
      </w:pPr>
      <w:r w:rsidRPr="00E72D69">
        <w:t xml:space="preserve">Tabulka č. 3: Příklad definice </w:t>
      </w:r>
      <w:proofErr w:type="spellStart"/>
      <w:r w:rsidRPr="00E72D69">
        <w:t>extratků</w:t>
      </w:r>
      <w:proofErr w:type="spellEnd"/>
      <w:r w:rsidRPr="00E72D69">
        <w:t xml:space="preserve"> pro GL</w:t>
      </w:r>
      <w:r w:rsidR="004B5F49">
        <w:tab/>
        <w:t>38</w:t>
      </w:r>
    </w:p>
    <w:p w:rsidR="00416D4F" w:rsidRPr="00E72D69" w:rsidRDefault="00416D4F" w:rsidP="0007535B">
      <w:pPr>
        <w:tabs>
          <w:tab w:val="center" w:leader="dot" w:pos="7938"/>
        </w:tabs>
      </w:pPr>
      <w:r w:rsidRPr="00E72D69">
        <w:t>Tabulka č. 4: Příklad fyzického datového modelu</w:t>
      </w:r>
      <w:r w:rsidR="004B5F49">
        <w:tab/>
        <w:t>40</w:t>
      </w:r>
    </w:p>
    <w:p w:rsidR="0007535B" w:rsidRDefault="0007535B">
      <w:pPr>
        <w:spacing w:after="0" w:line="240" w:lineRule="auto"/>
        <w:jc w:val="left"/>
      </w:pPr>
      <w:r>
        <w:br w:type="page"/>
      </w:r>
    </w:p>
    <w:p w:rsidR="0007535B" w:rsidRDefault="0007535B" w:rsidP="0007535B">
      <w:pPr>
        <w:pStyle w:val="AbstractSummary-nadpis"/>
      </w:pPr>
      <w:r>
        <w:lastRenderedPageBreak/>
        <w:t>Seznam grafů</w:t>
      </w:r>
    </w:p>
    <w:p w:rsidR="0007535B" w:rsidRPr="00E72D69" w:rsidRDefault="00645492" w:rsidP="0007535B">
      <w:pPr>
        <w:tabs>
          <w:tab w:val="center" w:leader="dot" w:pos="7938"/>
        </w:tabs>
      </w:pPr>
      <w:r w:rsidRPr="00E72D69">
        <w:rPr>
          <w:rStyle w:val="OTPopisChar"/>
          <w:szCs w:val="24"/>
        </w:rPr>
        <w:t>Graf č. 1: Počet unikátních přístupů (za den) do webových reportů nad DW</w:t>
      </w:r>
      <w:r w:rsidR="0007535B" w:rsidRPr="00E72D69">
        <w:tab/>
      </w:r>
      <w:r w:rsidR="004B5F49">
        <w:t>46</w:t>
      </w:r>
    </w:p>
    <w:p w:rsidR="0007535B" w:rsidRDefault="0007535B" w:rsidP="0007535B">
      <w:pPr>
        <w:tabs>
          <w:tab w:val="center" w:leader="dot" w:pos="7938"/>
        </w:tabs>
      </w:pPr>
    </w:p>
    <w:p w:rsidR="0007535B" w:rsidRDefault="0007535B" w:rsidP="00F05477">
      <w:pPr>
        <w:pStyle w:val="Zkladntext"/>
      </w:pPr>
      <w:r>
        <w:tab/>
      </w:r>
    </w:p>
    <w:p w:rsidR="0007535B" w:rsidRDefault="0007535B">
      <w:pPr>
        <w:spacing w:after="0" w:line="240" w:lineRule="auto"/>
        <w:jc w:val="left"/>
      </w:pPr>
      <w:r>
        <w:br w:type="page"/>
      </w:r>
    </w:p>
    <w:p w:rsidR="0007535B" w:rsidRDefault="0007535B" w:rsidP="0007535B">
      <w:pPr>
        <w:pStyle w:val="AbstractSummary-nadpis"/>
      </w:pPr>
      <w:r>
        <w:lastRenderedPageBreak/>
        <w:t>Seznam obrázků</w:t>
      </w:r>
    </w:p>
    <w:p w:rsidR="00775485" w:rsidRDefault="00775485" w:rsidP="00775485">
      <w:pPr>
        <w:tabs>
          <w:tab w:val="center" w:leader="dot" w:pos="7938"/>
        </w:tabs>
      </w:pPr>
      <w:r>
        <w:t>Obrázek č. 1: Příklad struktury tabulky</w:t>
      </w:r>
      <w:r>
        <w:tab/>
        <w:t>5</w:t>
      </w:r>
    </w:p>
    <w:p w:rsidR="00DA3C09" w:rsidRDefault="00DA3C09" w:rsidP="00DA3C09">
      <w:pPr>
        <w:tabs>
          <w:tab w:val="center" w:leader="dot" w:pos="7938"/>
        </w:tabs>
      </w:pPr>
      <w:r>
        <w:t xml:space="preserve">Obrázek č. 2: Příklad SQL skriptu – výsledky prodejů hypoték v GE </w:t>
      </w:r>
      <w:r>
        <w:tab/>
        <w:t>6</w:t>
      </w:r>
    </w:p>
    <w:p w:rsidR="00DA3C09" w:rsidRDefault="00DA3C09" w:rsidP="00DA3C09">
      <w:pPr>
        <w:tabs>
          <w:tab w:val="center" w:leader="dot" w:pos="7938"/>
        </w:tabs>
      </w:pPr>
      <w:r>
        <w:t>Obrázek č. 3: Logický datový model – příklad</w:t>
      </w:r>
      <w:r>
        <w:tab/>
        <w:t>7</w:t>
      </w:r>
    </w:p>
    <w:p w:rsidR="00DA3C09" w:rsidRDefault="00DA3C09" w:rsidP="00DA3C09">
      <w:pPr>
        <w:tabs>
          <w:tab w:val="center" w:leader="dot" w:pos="7938"/>
        </w:tabs>
      </w:pPr>
      <w:r>
        <w:t>Obrázek č. 4: Fyzický datový model – příklad</w:t>
      </w:r>
      <w:r>
        <w:tab/>
        <w:t>8</w:t>
      </w:r>
    </w:p>
    <w:p w:rsidR="00DA3C09" w:rsidRDefault="00DA3C09" w:rsidP="00DA3C09">
      <w:pPr>
        <w:tabs>
          <w:tab w:val="center" w:leader="dot" w:pos="7938"/>
        </w:tabs>
      </w:pPr>
      <w:r>
        <w:t xml:space="preserve">Obrázek č. 5: Architektura DW dle </w:t>
      </w:r>
      <w:proofErr w:type="spellStart"/>
      <w:r>
        <w:t>W.Inmona</w:t>
      </w:r>
      <w:proofErr w:type="spellEnd"/>
      <w:r>
        <w:tab/>
        <w:t>11</w:t>
      </w:r>
    </w:p>
    <w:p w:rsidR="00DA3C09" w:rsidRDefault="00DA3C09" w:rsidP="00DA3C09">
      <w:pPr>
        <w:tabs>
          <w:tab w:val="center" w:leader="dot" w:pos="7938"/>
        </w:tabs>
      </w:pPr>
      <w:r>
        <w:t xml:space="preserve">Obrázek č. 6: Architektura DW dle R. </w:t>
      </w:r>
      <w:proofErr w:type="spellStart"/>
      <w:r>
        <w:t>Kimballa</w:t>
      </w:r>
      <w:proofErr w:type="spellEnd"/>
      <w:r>
        <w:tab/>
        <w:t>12</w:t>
      </w:r>
    </w:p>
    <w:p w:rsidR="00DA3C09" w:rsidRDefault="00DA3C09" w:rsidP="00DA3C09">
      <w:pPr>
        <w:tabs>
          <w:tab w:val="center" w:leader="dot" w:pos="7938"/>
        </w:tabs>
      </w:pPr>
      <w:r>
        <w:t xml:space="preserve">Obrázek č. 7: Obrazovka z aplikace </w:t>
      </w:r>
      <w:proofErr w:type="spellStart"/>
      <w:r>
        <w:t>Oracle</w:t>
      </w:r>
      <w:proofErr w:type="spellEnd"/>
      <w:r>
        <w:t xml:space="preserve"> </w:t>
      </w:r>
      <w:proofErr w:type="spellStart"/>
      <w:r>
        <w:t>Financials</w:t>
      </w:r>
      <w:proofErr w:type="spellEnd"/>
      <w:r>
        <w:t xml:space="preserve"> – modul pro zadání </w:t>
      </w:r>
      <w:proofErr w:type="spellStart"/>
      <w:r>
        <w:t>pohledávkové</w:t>
      </w:r>
      <w:proofErr w:type="spellEnd"/>
      <w:r>
        <w:t xml:space="preserve"> faktury</w:t>
      </w:r>
      <w:r>
        <w:tab/>
        <w:t>15</w:t>
      </w:r>
    </w:p>
    <w:p w:rsidR="00DA3C09" w:rsidRDefault="00DA3C09" w:rsidP="00DA3C09">
      <w:pPr>
        <w:tabs>
          <w:tab w:val="center" w:leader="dot" w:pos="7938"/>
        </w:tabs>
      </w:pPr>
      <w:r>
        <w:t>Obrázek č. 8: Logo GE Money Bank, a.s.</w:t>
      </w:r>
      <w:r>
        <w:tab/>
        <w:t>16</w:t>
      </w:r>
    </w:p>
    <w:p w:rsidR="00DA3C09" w:rsidRDefault="00DA3C09" w:rsidP="00DA3C09">
      <w:pPr>
        <w:tabs>
          <w:tab w:val="center" w:leader="dot" w:pos="7938"/>
        </w:tabs>
      </w:pPr>
      <w:r>
        <w:t xml:space="preserve">Obrázek č. 9: Organizační struktura divize </w:t>
      </w:r>
      <w:r w:rsidR="00703AFD">
        <w:t>Financí v GE Money Bank, a.s.</w:t>
      </w:r>
      <w:r w:rsidR="00703AFD">
        <w:tab/>
        <w:t>16</w:t>
      </w:r>
    </w:p>
    <w:p w:rsidR="00DA3C09" w:rsidRDefault="00DA3C09" w:rsidP="00DA3C09">
      <w:pPr>
        <w:tabs>
          <w:tab w:val="center" w:leader="dot" w:pos="7938"/>
        </w:tabs>
      </w:pPr>
      <w:r>
        <w:t xml:space="preserve">Obrázek č. 10: Obrazovka z aplikace </w:t>
      </w:r>
      <w:proofErr w:type="spellStart"/>
      <w:r>
        <w:t>Oracle</w:t>
      </w:r>
      <w:proofErr w:type="spellEnd"/>
      <w:r>
        <w:t xml:space="preserve"> </w:t>
      </w:r>
      <w:proofErr w:type="spellStart"/>
      <w:r>
        <w:t>Discoverer</w:t>
      </w:r>
      <w:proofErr w:type="spellEnd"/>
      <w:r>
        <w:tab/>
      </w:r>
      <w:r w:rsidR="004B5F49">
        <w:t>29</w:t>
      </w:r>
    </w:p>
    <w:p w:rsidR="00DA3C09" w:rsidRDefault="00DA3C09" w:rsidP="00DA3C09">
      <w:pPr>
        <w:tabs>
          <w:tab w:val="center" w:leader="dot" w:pos="7938"/>
        </w:tabs>
      </w:pPr>
      <w:r>
        <w:t>Obrázek č. 11: Ilustrační příklad vrstvy EOL</w:t>
      </w:r>
      <w:r w:rsidR="004B5F49">
        <w:tab/>
        <w:t>29</w:t>
      </w:r>
    </w:p>
    <w:p w:rsidR="00DA3C09" w:rsidRDefault="00DA3C09" w:rsidP="00DA3C09">
      <w:pPr>
        <w:tabs>
          <w:tab w:val="center" w:leader="dot" w:pos="7938"/>
        </w:tabs>
      </w:pPr>
      <w:r>
        <w:t>Obrázek č. 12: Ilustrační příklad formátu RFP v oblasti podmínek formy nabídky</w:t>
      </w:r>
      <w:r>
        <w:tab/>
      </w:r>
      <w:r>
        <w:tab/>
      </w:r>
      <w:r w:rsidR="004B5F49">
        <w:t>34</w:t>
      </w:r>
    </w:p>
    <w:p w:rsidR="00DA3C09" w:rsidRDefault="00DA3C09" w:rsidP="00DA3C09">
      <w:pPr>
        <w:tabs>
          <w:tab w:val="center" w:leader="dot" w:pos="7938"/>
        </w:tabs>
      </w:pPr>
      <w:r>
        <w:t>Obrázek č. 13: Architektura výsledného řešení uvedená v rámci studie proveditelnosti</w:t>
      </w:r>
      <w:r>
        <w:tab/>
      </w:r>
      <w:r w:rsidR="004B5F49">
        <w:t>37</w:t>
      </w:r>
    </w:p>
    <w:p w:rsidR="00DA3C09" w:rsidRDefault="00DA3C09" w:rsidP="00DA3C09">
      <w:pPr>
        <w:tabs>
          <w:tab w:val="center" w:leader="dot" w:pos="7938"/>
        </w:tabs>
      </w:pPr>
      <w:r>
        <w:t xml:space="preserve">Obrázek č. 14: Logický model pro GL </w:t>
      </w:r>
      <w:proofErr w:type="spellStart"/>
      <w:r>
        <w:t>Daily</w:t>
      </w:r>
      <w:proofErr w:type="spellEnd"/>
      <w:r>
        <w:t xml:space="preserve"> </w:t>
      </w:r>
      <w:proofErr w:type="spellStart"/>
      <w:r>
        <w:t>Balances</w:t>
      </w:r>
      <w:proofErr w:type="spellEnd"/>
      <w:r>
        <w:tab/>
      </w:r>
      <w:r w:rsidR="004B5F49">
        <w:t>39</w:t>
      </w:r>
    </w:p>
    <w:p w:rsidR="00DA3C09" w:rsidRDefault="00DA3C09" w:rsidP="00DA3C09">
      <w:pPr>
        <w:tabs>
          <w:tab w:val="center" w:leader="dot" w:pos="7938"/>
        </w:tabs>
      </w:pPr>
      <w:r>
        <w:t xml:space="preserve">Obrázek č. 15: Příklad chybějících </w:t>
      </w:r>
      <w:proofErr w:type="spellStart"/>
      <w:r>
        <w:t>metadat</w:t>
      </w:r>
      <w:proofErr w:type="spellEnd"/>
      <w:r>
        <w:t xml:space="preserve"> ve formě komentářů</w:t>
      </w:r>
      <w:r>
        <w:tab/>
      </w:r>
      <w:r w:rsidR="004B5F49">
        <w:t>41</w:t>
      </w:r>
    </w:p>
    <w:p w:rsidR="00DA3C09" w:rsidRDefault="00DA3C09" w:rsidP="00DA3C09">
      <w:pPr>
        <w:tabs>
          <w:tab w:val="center" w:leader="dot" w:pos="7938"/>
        </w:tabs>
      </w:pPr>
      <w:r>
        <w:t>Obrázek č. 16: Popis toku dat</w:t>
      </w:r>
      <w:r>
        <w:tab/>
      </w:r>
      <w:r w:rsidR="004B5F49">
        <w:t>42</w:t>
      </w:r>
    </w:p>
    <w:p w:rsidR="00DA3C09" w:rsidRDefault="00DA3C09" w:rsidP="00DA3C09">
      <w:pPr>
        <w:tabs>
          <w:tab w:val="center" w:leader="dot" w:pos="7938"/>
        </w:tabs>
      </w:pPr>
      <w:r>
        <w:t>Obrázek č. 17: Příklad transformace a nahrání dat pomocí PL/SQL</w:t>
      </w:r>
      <w:r>
        <w:tab/>
      </w:r>
      <w:r w:rsidR="004B5F49">
        <w:t>43</w:t>
      </w:r>
    </w:p>
    <w:p w:rsidR="00DA3C09" w:rsidRDefault="00DA3C09" w:rsidP="00DA3C09">
      <w:pPr>
        <w:tabs>
          <w:tab w:val="center" w:leader="dot" w:pos="7938"/>
        </w:tabs>
      </w:pPr>
      <w:r>
        <w:t>Obrázek č. 18: Příklad PHP reportingu</w:t>
      </w:r>
      <w:r>
        <w:tab/>
      </w:r>
      <w:r w:rsidR="004B5F49">
        <w:t>48</w:t>
      </w:r>
    </w:p>
    <w:p w:rsidR="000D4132" w:rsidRDefault="000D4132" w:rsidP="00775485">
      <w:pPr>
        <w:tabs>
          <w:tab w:val="center" w:leader="dot" w:pos="7938"/>
        </w:tabs>
        <w:sectPr w:rsidR="000D4132" w:rsidSect="00104856">
          <w:headerReference w:type="default" r:id="rId15"/>
          <w:footerReference w:type="default" r:id="rId16"/>
          <w:pgSz w:w="11906" w:h="16838" w:code="9"/>
          <w:pgMar w:top="1418" w:right="1134" w:bottom="1418" w:left="2268" w:header="709" w:footer="709" w:gutter="0"/>
          <w:cols w:space="708"/>
          <w:docGrid w:linePitch="326"/>
        </w:sectPr>
      </w:pPr>
    </w:p>
    <w:p w:rsidR="00990CF5" w:rsidRPr="003B0FCB" w:rsidRDefault="00990CF5" w:rsidP="0036573D">
      <w:pPr>
        <w:pStyle w:val="Nadpis1"/>
      </w:pPr>
      <w:bookmarkStart w:id="3" w:name="_Toc302247161"/>
      <w:r w:rsidRPr="00164167">
        <w:lastRenderedPageBreak/>
        <w:t>Úvod</w:t>
      </w:r>
      <w:bookmarkEnd w:id="3"/>
    </w:p>
    <w:p w:rsidR="0010718F" w:rsidRDefault="00B80179" w:rsidP="00A934B0">
      <w:pPr>
        <w:ind w:firstLine="357"/>
      </w:pPr>
      <w:r>
        <w:t>Historický vývoj poslední doby ukazuje, že chce-li management organizace či podnikatelského subjekt</w:t>
      </w:r>
      <w:r w:rsidR="00A60951">
        <w:t>u</w:t>
      </w:r>
      <w:r>
        <w:t xml:space="preserve"> přežít konkurenční boj v současném světě, kdy se nepotýká pouze s konkurencí lokální, ale v rámci celosvětové globalizace také s</w:t>
      </w:r>
      <w:r w:rsidR="00A60951">
        <w:t> </w:t>
      </w:r>
      <w:r>
        <w:t>konkurenty</w:t>
      </w:r>
      <w:r w:rsidR="00A60951">
        <w:t>,</w:t>
      </w:r>
      <w:r>
        <w:t xml:space="preserve"> o kterých jeho </w:t>
      </w:r>
      <w:r w:rsidR="000A245C">
        <w:t>předchůdci nemuseli vůbec uvažovat, je naprosto nezbytné</w:t>
      </w:r>
      <w:r w:rsidR="004D553D">
        <w:t>,</w:t>
      </w:r>
      <w:r w:rsidR="000A245C">
        <w:t xml:space="preserve"> aby mimo skvělou produktovou nabídku a fungující klíčové procesy</w:t>
      </w:r>
      <w:r w:rsidR="004D553D">
        <w:t>,</w:t>
      </w:r>
      <w:r w:rsidR="000A245C">
        <w:t xml:space="preserve"> měl také k dispoz</w:t>
      </w:r>
      <w:r w:rsidR="00A70CA7">
        <w:t>ici co nejaktuálnější správně strukturovaná</w:t>
      </w:r>
      <w:r w:rsidR="00FE18C5">
        <w:t xml:space="preserve"> a očištěná</w:t>
      </w:r>
      <w:r w:rsidR="000A245C">
        <w:t xml:space="preserve"> data o skutečném fungování jimi řízeného podniku. Nároky na r</w:t>
      </w:r>
      <w:r w:rsidR="00A60951">
        <w:t>ychlost rozhodování vzrostly</w:t>
      </w:r>
      <w:r w:rsidR="000A245C">
        <w:t xml:space="preserve"> za poslední dobu několikanásobně a reflektování skutečného stavu na trhu je </w:t>
      </w:r>
      <w:r w:rsidR="00AC14C4">
        <w:t xml:space="preserve">minimálně </w:t>
      </w:r>
      <w:r w:rsidR="000A245C">
        <w:t>stejně důležité jako mít správný úsudek a schopnost odhadnout budoucí vývoj.</w:t>
      </w:r>
      <w:r w:rsidR="0010718F">
        <w:t xml:space="preserve"> K</w:t>
      </w:r>
      <w:r w:rsidR="00A60951">
        <w:t> </w:t>
      </w:r>
      <w:r w:rsidR="0010718F">
        <w:t>to</w:t>
      </w:r>
      <w:r w:rsidR="005C69D2">
        <w:t>mu</w:t>
      </w:r>
      <w:r w:rsidR="00A60951">
        <w:t>,</w:t>
      </w:r>
      <w:r w:rsidR="005C69D2">
        <w:t xml:space="preserve"> aby byl management schopný tě</w:t>
      </w:r>
      <w:r w:rsidR="0010718F">
        <w:t>mto požadavkům dostát</w:t>
      </w:r>
      <w:r w:rsidR="00A934B0">
        <w:t>,</w:t>
      </w:r>
      <w:r w:rsidR="0010718F">
        <w:t xml:space="preserve"> je potřeba, aby měl k dispozici fungující a spolehlivé datové podklady.</w:t>
      </w:r>
    </w:p>
    <w:p w:rsidR="000A245C" w:rsidRDefault="00A934B0" w:rsidP="00A934B0">
      <w:pPr>
        <w:ind w:firstLine="357"/>
      </w:pPr>
      <w:r>
        <w:t xml:space="preserve">Tyto potřeby jsou stále ve </w:t>
      </w:r>
      <w:proofErr w:type="spellStart"/>
      <w:r>
        <w:t>vyší</w:t>
      </w:r>
      <w:proofErr w:type="spellEnd"/>
      <w:r>
        <w:t xml:space="preserve"> míře kladeny za cíl podnikové informatice, která je z pohledu umístění dat k nim nejblíže. Ovšem v průběhu času se ukázalo jako značně neefektivní vytahovat požadované informace přímo z primárních systémů, zejména z důvodu zvýšené zátěže na aplikace, jejich</w:t>
      </w:r>
      <w:r w:rsidR="00FE18C5">
        <w:t>ž</w:t>
      </w:r>
      <w:r>
        <w:t xml:space="preserve"> účelem není reporting a pak také dochází velmi často k multiplikaci dat případně jinému zkreslení požadovaných údajů.</w:t>
      </w:r>
      <w:r w:rsidR="005C69D2">
        <w:t xml:space="preserve"> Těmto požadavkům nejlépe odpovídá vytvoření systému pro podporu rozhodování a jednotného datového úložiště, kam budou směřovat veškeré podstatné informace z primárních systémů, bude probíhat jejich transformace, čištění a časové rozlišení a tento systém bude také přizpůsoben pro co nejsnadnější přístup k takto upraveným datům, ideálně ve formě </w:t>
      </w:r>
      <w:r w:rsidR="005C69D2">
        <w:rPr>
          <w:i/>
        </w:rPr>
        <w:t xml:space="preserve">„Business </w:t>
      </w:r>
      <w:proofErr w:type="spellStart"/>
      <w:r w:rsidR="005C69D2">
        <w:rPr>
          <w:i/>
        </w:rPr>
        <w:t>Intelligence</w:t>
      </w:r>
      <w:proofErr w:type="spellEnd"/>
      <w:r w:rsidR="005C69D2">
        <w:rPr>
          <w:i/>
        </w:rPr>
        <w:t>“</w:t>
      </w:r>
      <w:r w:rsidR="005C69D2">
        <w:t xml:space="preserve"> </w:t>
      </w:r>
      <w:r w:rsidR="00587EBC">
        <w:t>nástrojů</w:t>
      </w:r>
      <w:r w:rsidR="005C69D2">
        <w:t>.</w:t>
      </w:r>
    </w:p>
    <w:p w:rsidR="00B73D36" w:rsidRDefault="005A668A" w:rsidP="00B73D36">
      <w:pPr>
        <w:ind w:firstLine="357"/>
      </w:pPr>
      <w:r>
        <w:t>Samotná implementace datového skladu ovšem rozhodně není jednoduchá záležitost a její podcenění v kterékoli fázi se rozh</w:t>
      </w:r>
      <w:r w:rsidR="00A60951">
        <w:t>odně projeví ve finálním řešení. V</w:t>
      </w:r>
      <w:r>
        <w:t> lepším případě určitou nepohodlností a složitostí při jeho užívání</w:t>
      </w:r>
      <w:r w:rsidR="00A60951">
        <w:t>,</w:t>
      </w:r>
      <w:r>
        <w:t xml:space="preserve"> v tom horším mohou být následky pro celý datový sklad natolik fatální, že data v něm obsažená nebudou mít správnou vypovídající hodnotu a jeho jakékoliv použití bude nemožné. Vzhledem k tomu, že proces implementace datového skladu je poměrně drahou záležitostí, ať už se jedná o </w:t>
      </w:r>
      <w:r w:rsidR="003546D8">
        <w:t xml:space="preserve">řešení vlastními silami organizace nebo pomocí dodavatele, je nasnadě </w:t>
      </w:r>
      <w:r w:rsidR="007101DF">
        <w:t xml:space="preserve">pokusit </w:t>
      </w:r>
      <w:r w:rsidR="007101DF">
        <w:lastRenderedPageBreak/>
        <w:t xml:space="preserve">se </w:t>
      </w:r>
      <w:r w:rsidR="003546D8">
        <w:t>minimalizovat riziko neúspěchu při nasazení dodržováním určitých platných zásad</w:t>
      </w:r>
      <w:r w:rsidR="007101DF">
        <w:t xml:space="preserve"> a principů</w:t>
      </w:r>
      <w:r w:rsidR="00B73D36">
        <w:t>,</w:t>
      </w:r>
      <w:r w:rsidR="007101DF">
        <w:t xml:space="preserve"> které jsou víceméně shodné jako při vývoji jaké</w:t>
      </w:r>
      <w:r w:rsidR="001C681E">
        <w:t>koli jiné</w:t>
      </w:r>
      <w:r w:rsidR="007101DF">
        <w:t xml:space="preserve"> aplikace.</w:t>
      </w:r>
    </w:p>
    <w:p w:rsidR="001C681E" w:rsidRDefault="001C681E" w:rsidP="00B73D36">
      <w:pPr>
        <w:ind w:firstLine="357"/>
      </w:pPr>
      <w:r>
        <w:t xml:space="preserve">Jedním z velkých rizik, které sice neohrožují proces implementace datového skladu přímo, ale pro správné fungování týmu zodpovědného za její realizaci je podpora vrcholového vedení organizace tomuto projektu. Nezřídka se stává, </w:t>
      </w:r>
      <w:proofErr w:type="spellStart"/>
      <w:r>
        <w:t>obvzlá</w:t>
      </w:r>
      <w:r w:rsidR="00A60951">
        <w:t>š</w:t>
      </w:r>
      <w:r>
        <w:t>tě</w:t>
      </w:r>
      <w:proofErr w:type="spellEnd"/>
      <w:r>
        <w:t xml:space="preserve"> u nadnárodních korporací, že projekt implementace datového skladu přinese první výsledky až v době, kdy jeho přínosy již nepocítí současné vedení. Lidé ve vrcholovém managementu by tedy měli být natolik zkušení, že i přes to, že jejich snaha přinese přidanou hodnotu jejich nástupcům, budou procesu implementace věnovat dostatečnou pozornost a bude na něj na</w:t>
      </w:r>
      <w:r w:rsidR="00A60951">
        <w:t>hlíženo jako na jednu z priorit</w:t>
      </w:r>
      <w:r>
        <w:t xml:space="preserve"> co se týká rozvoje podnikových aplikací</w:t>
      </w:r>
      <w:r w:rsidR="005B5181">
        <w:t>.</w:t>
      </w:r>
    </w:p>
    <w:p w:rsidR="00B73D36" w:rsidRDefault="00B73D36" w:rsidP="00B73D36">
      <w:pPr>
        <w:ind w:firstLine="357"/>
      </w:pPr>
    </w:p>
    <w:p w:rsidR="00D91384" w:rsidRDefault="00D91384" w:rsidP="00D91384">
      <w:pPr>
        <w:pStyle w:val="Nadpis2"/>
      </w:pPr>
      <w:bookmarkStart w:id="4" w:name="_Toc302247162"/>
      <w:r>
        <w:t>Cíle práce</w:t>
      </w:r>
      <w:bookmarkEnd w:id="4"/>
    </w:p>
    <w:p w:rsidR="00D91384" w:rsidRDefault="00D91384" w:rsidP="00D91384">
      <w:pPr>
        <w:ind w:firstLine="357"/>
      </w:pPr>
      <w:r>
        <w:t>Cílem této práce je seznámit její čtenáře s principy vývoje datového skladu dle použití</w:t>
      </w:r>
      <w:r w:rsidR="00C94636">
        <w:t xml:space="preserve"> teorie</w:t>
      </w:r>
      <w:r>
        <w:t xml:space="preserve"> </w:t>
      </w:r>
      <w:r w:rsidR="00C94636" w:rsidRPr="00C94636">
        <w:rPr>
          <w:i/>
        </w:rPr>
        <w:t>„</w:t>
      </w:r>
      <w:r w:rsidRPr="00C94636">
        <w:rPr>
          <w:i/>
        </w:rPr>
        <w:t>životního cyklu aplikace</w:t>
      </w:r>
      <w:r w:rsidR="00C94636" w:rsidRPr="00C94636">
        <w:rPr>
          <w:i/>
        </w:rPr>
        <w:t xml:space="preserve"> podnikové informatiky“</w:t>
      </w:r>
      <w:r>
        <w:t xml:space="preserve">, kdy </w:t>
      </w:r>
      <w:r w:rsidR="00631F2F">
        <w:t>primární</w:t>
      </w:r>
      <w:r>
        <w:t xml:space="preserve"> důraz je kladen na oblast</w:t>
      </w:r>
      <w:r w:rsidR="00C94636">
        <w:t>i</w:t>
      </w:r>
    </w:p>
    <w:p w:rsidR="00C94636" w:rsidRDefault="00C94636" w:rsidP="00C94636">
      <w:pPr>
        <w:pStyle w:val="Odstavecseseznamem"/>
        <w:numPr>
          <w:ilvl w:val="0"/>
          <w:numId w:val="11"/>
        </w:numPr>
      </w:pPr>
      <w:r>
        <w:t>Plánování a příprava datového skladu</w:t>
      </w:r>
    </w:p>
    <w:p w:rsidR="00C94636" w:rsidRDefault="00C94636" w:rsidP="00C94636">
      <w:pPr>
        <w:pStyle w:val="Odstavecseseznamem"/>
        <w:numPr>
          <w:ilvl w:val="0"/>
          <w:numId w:val="11"/>
        </w:numPr>
      </w:pPr>
      <w:r>
        <w:t>Analýza a návrh</w:t>
      </w:r>
    </w:p>
    <w:p w:rsidR="00C94636" w:rsidRPr="00D91384" w:rsidRDefault="00C94636" w:rsidP="00C94636">
      <w:pPr>
        <w:pStyle w:val="Odstavecseseznamem"/>
        <w:numPr>
          <w:ilvl w:val="0"/>
          <w:numId w:val="11"/>
        </w:numPr>
      </w:pPr>
      <w:r>
        <w:t>Implementace</w:t>
      </w:r>
      <w:r w:rsidR="00DD1C68">
        <w:t xml:space="preserve"> (pouze v teoreticko metodologické části)</w:t>
      </w:r>
    </w:p>
    <w:p w:rsidR="005B5181" w:rsidRDefault="00631F2F" w:rsidP="00A934B0">
      <w:pPr>
        <w:ind w:firstLine="357"/>
      </w:pPr>
      <w:r>
        <w:t xml:space="preserve">Mimo teoretické poznatky je součástí a také hlavním cílem praktická ukázka aplikace těchto metod v praxi při implementaci datového skladu </w:t>
      </w:r>
      <w:r w:rsidR="005E7DDD">
        <w:t xml:space="preserve">pro účely reportingu </w:t>
      </w:r>
      <w:r>
        <w:t xml:space="preserve">po </w:t>
      </w:r>
      <w:r w:rsidR="005E7DDD">
        <w:t>nasazení</w:t>
      </w:r>
      <w:r>
        <w:t xml:space="preserve"> nového účetního systému </w:t>
      </w:r>
      <w:proofErr w:type="spellStart"/>
      <w:r>
        <w:rPr>
          <w:i/>
        </w:rPr>
        <w:t>Oracle</w:t>
      </w:r>
      <w:proofErr w:type="spellEnd"/>
      <w:r>
        <w:rPr>
          <w:i/>
        </w:rPr>
        <w:t xml:space="preserve"> Finance</w:t>
      </w:r>
      <w:r w:rsidR="005E7DDD">
        <w:t xml:space="preserve"> ve společnosti GE Money Bank, a.s., ověření jejich účinnosti a upozornění na mož</w:t>
      </w:r>
      <w:r w:rsidR="00BA7C24">
        <w:t>né nedostatky, které se objevily</w:t>
      </w:r>
      <w:r w:rsidR="005E7DDD">
        <w:t xml:space="preserve"> při jeho vývoji.</w:t>
      </w:r>
      <w:r w:rsidR="001856E3">
        <w:t xml:space="preserve"> Součástí je také velmi </w:t>
      </w:r>
      <w:r w:rsidR="00160F48">
        <w:t>stručné</w:t>
      </w:r>
      <w:r w:rsidR="001856E3">
        <w:t xml:space="preserve"> nastínění použitého BI řešení nad tímto datovým skladem.</w:t>
      </w:r>
      <w:r w:rsidR="004C6E89">
        <w:t xml:space="preserve"> Použitá technologie při stavbě výše uvedeného řešení je databáze od firmy </w:t>
      </w:r>
      <w:proofErr w:type="spellStart"/>
      <w:r w:rsidR="004C6E89">
        <w:rPr>
          <w:i/>
        </w:rPr>
        <w:t>Oracle</w:t>
      </w:r>
      <w:proofErr w:type="spellEnd"/>
      <w:r w:rsidR="004C6E89">
        <w:t xml:space="preserve"> ve verzi </w:t>
      </w:r>
      <w:r w:rsidR="004C6E89">
        <w:rPr>
          <w:i/>
        </w:rPr>
        <w:t xml:space="preserve">11g, </w:t>
      </w:r>
      <w:r w:rsidR="004C6E89">
        <w:t>z tohoto důvodu mohou některé z ukázkových skriptů a obrázků obsahovat klíčová slova fungující jenom v tomto prostředí.</w:t>
      </w:r>
    </w:p>
    <w:p w:rsidR="00FE18C5" w:rsidRPr="004C6E89" w:rsidRDefault="005B5181" w:rsidP="00A934B0">
      <w:pPr>
        <w:ind w:firstLine="357"/>
      </w:pPr>
      <w:r>
        <w:lastRenderedPageBreak/>
        <w:t>Z důvodů popsaných výše je tato práce rozdělena na dvě části, první část je teoreticko-metodologická, jejímž obsahem je také vymezení základních pojmů a teoretický popis procesů obsažených v jednotlivých oblastech cyklu</w:t>
      </w:r>
      <w:r w:rsidR="00BB1AF5">
        <w:t>, druhá část se pak zabývá praktickou implementací uvedených poznatků při zavádění datového skladu.</w:t>
      </w:r>
      <w:r w:rsidR="004C6E89">
        <w:t xml:space="preserve"> </w:t>
      </w:r>
    </w:p>
    <w:p w:rsidR="005F3D7A" w:rsidRDefault="005F3D7A" w:rsidP="00A934B0">
      <w:pPr>
        <w:ind w:firstLine="357"/>
      </w:pPr>
      <w:r>
        <w:t>Cílem této práce není detailní popis jednotlivých technologických postupů, případně popis skriptů, kterými byl tento datový sklad vytvořen, jejich příklady jsou uvedeny v příloze, ovšem bez jakýchkoli komentářů.</w:t>
      </w:r>
    </w:p>
    <w:p w:rsidR="005528F4" w:rsidRDefault="005528F4" w:rsidP="005528F4">
      <w:pPr>
        <w:pStyle w:val="Nadpis2"/>
      </w:pPr>
      <w:bookmarkStart w:id="5" w:name="_Toc302247163"/>
      <w:r>
        <w:t>Důvod pro výběr tématu</w:t>
      </w:r>
      <w:bookmarkEnd w:id="5"/>
    </w:p>
    <w:p w:rsidR="004D2E19" w:rsidRPr="00C87CA2" w:rsidRDefault="004D2E19" w:rsidP="004D2E19">
      <w:pPr>
        <w:ind w:firstLine="357"/>
      </w:pPr>
      <w:r>
        <w:t xml:space="preserve">Jako autor této práce jsem strávil většinu svého dosavadního, byť poměrně krátkého, profesního života na hraně mezi klasickým IT a businessem v divizi Financí ve společnosti GE Money Bank, </w:t>
      </w:r>
      <w:proofErr w:type="gramStart"/>
      <w:r>
        <w:t>a.s.</w:t>
      </w:r>
      <w:r w:rsidR="0011229A">
        <w:t>.</w:t>
      </w:r>
      <w:proofErr w:type="gramEnd"/>
      <w:r>
        <w:t xml:space="preserve"> Tato pozice mě</w:t>
      </w:r>
      <w:r w:rsidR="0011229A">
        <w:t>,</w:t>
      </w:r>
      <w:r>
        <w:t xml:space="preserve"> svým způsobem</w:t>
      </w:r>
      <w:r w:rsidR="0011229A">
        <w:t>,</w:t>
      </w:r>
      <w:r>
        <w:t xml:space="preserve"> rozevřela oči, protože do této doby jsem nahlížel na implementace systémů čistě z technického hlediska a nedokázal jsem si představit dopady, jaké může mít jakákoliv změna na </w:t>
      </w:r>
      <w:r w:rsidR="0011229A">
        <w:t>chod celé společnosti. V</w:t>
      </w:r>
      <w:r w:rsidR="007B11B9">
        <w:t> </w:t>
      </w:r>
      <w:r w:rsidR="0011229A">
        <w:t>samotných</w:t>
      </w:r>
      <w:r w:rsidR="007B11B9">
        <w:t xml:space="preserve"> začátcích jsem působil jako čistě datový analytik podporující činnost firmy dolováním</w:t>
      </w:r>
      <w:r w:rsidR="00A60951">
        <w:t xml:space="preserve"> dat z různých dílčích databází</w:t>
      </w:r>
      <w:r w:rsidR="007B11B9">
        <w:t xml:space="preserve"> nebo přímo ze zdrojových systémů. Jedním z prvních setkání s problematikou tvorby datových skladů bylo spíše datové tržiště</w:t>
      </w:r>
      <w:r w:rsidR="00A60951">
        <w:t>,</w:t>
      </w:r>
      <w:r w:rsidR="007B11B9">
        <w:t xml:space="preserve"> a to nad starým účetním systémem </w:t>
      </w:r>
      <w:r w:rsidR="007B11B9">
        <w:rPr>
          <w:i/>
        </w:rPr>
        <w:t>FEIS</w:t>
      </w:r>
      <w:r w:rsidR="00A60951">
        <w:t>, kdy jeho funkce byly</w:t>
      </w:r>
      <w:r w:rsidR="007B11B9">
        <w:t xml:space="preserve"> značně zjednodušené, neboť nedocházelo prakticky k žádné transformaci dat a jednalo se pouze o čistý extrakt z tohoto zdrojového systému jedna ku jedné s tím, že přidaná hodnota vzniklého data </w:t>
      </w:r>
      <w:proofErr w:type="spellStart"/>
      <w:r w:rsidR="007B11B9">
        <w:t>martu</w:t>
      </w:r>
      <w:proofErr w:type="spellEnd"/>
      <w:r w:rsidR="007B11B9">
        <w:t xml:space="preserve"> byla spíše v usnadnění přístupu k datům, ulehčení zátěže zdrojového systému a časovému rozlišení dat.</w:t>
      </w:r>
      <w:r w:rsidR="00C87CA2">
        <w:t xml:space="preserve"> Z důvodů sjednocení účetního systému skrze celou korporaci GE, došlo v minulém roce k nasazení </w:t>
      </w:r>
      <w:proofErr w:type="spellStart"/>
      <w:r w:rsidR="00C87CA2">
        <w:rPr>
          <w:i/>
        </w:rPr>
        <w:t>Oracle</w:t>
      </w:r>
      <w:proofErr w:type="spellEnd"/>
      <w:r w:rsidR="00C87CA2">
        <w:rPr>
          <w:i/>
        </w:rPr>
        <w:t xml:space="preserve"> Finance</w:t>
      </w:r>
      <w:r w:rsidR="00C87CA2">
        <w:t xml:space="preserve"> a tím pádem také vyplynula potřeba vytvořit pro něj datové úložiště</w:t>
      </w:r>
      <w:r w:rsidR="00375F27">
        <w:t>,</w:t>
      </w:r>
      <w:r w:rsidR="00C87CA2">
        <w:t xml:space="preserve"> jehož tvorby jsem se aktivně účastnil.</w:t>
      </w:r>
      <w:r w:rsidR="00D27B2E">
        <w:t xml:space="preserve"> V průběhu vstupní analýzy se posléze ukázalo, že data potřebná pro celou di</w:t>
      </w:r>
      <w:r w:rsidR="00F92944">
        <w:t>vi</w:t>
      </w:r>
      <w:r w:rsidR="00D27B2E">
        <w:t>zi Financí nejsou jenom účetní čísla a tím pádem vzniknul datový sklad místo datového tržiště, kdy se v jeho případě do budoucna počítá jako s datovou základnou pro veškerá potřebná data všech oddělení.</w:t>
      </w:r>
    </w:p>
    <w:p w:rsidR="00A15B7D" w:rsidRDefault="00A15B7D">
      <w:pPr>
        <w:spacing w:after="0" w:line="240" w:lineRule="auto"/>
        <w:jc w:val="left"/>
        <w:rPr>
          <w:b/>
          <w:bCs/>
          <w:sz w:val="32"/>
          <w:szCs w:val="40"/>
        </w:rPr>
      </w:pPr>
      <w:r>
        <w:br w:type="page"/>
      </w:r>
    </w:p>
    <w:p w:rsidR="00990CF5" w:rsidRDefault="00990CF5" w:rsidP="00CF6BA7">
      <w:pPr>
        <w:pStyle w:val="Nadpis1"/>
      </w:pPr>
      <w:bookmarkStart w:id="6" w:name="_Toc302247164"/>
      <w:r w:rsidRPr="00F05477">
        <w:lastRenderedPageBreak/>
        <w:t>Teoreticko</w:t>
      </w:r>
      <w:r w:rsidRPr="003B0FCB">
        <w:t>-</w:t>
      </w:r>
      <w:r w:rsidRPr="005B4629">
        <w:t>metodologická</w:t>
      </w:r>
      <w:r w:rsidRPr="003B0FCB">
        <w:t xml:space="preserve"> část</w:t>
      </w:r>
      <w:bookmarkEnd w:id="6"/>
    </w:p>
    <w:p w:rsidR="0097157C" w:rsidRDefault="00DD0692" w:rsidP="00DD0692">
      <w:pPr>
        <w:ind w:firstLine="357"/>
      </w:pPr>
      <w:r>
        <w:t>Tato část práce se zabývá objasněním základních pojmů a metodologií řešení aplikací podnikové inf</w:t>
      </w:r>
      <w:r w:rsidR="00DD25E5">
        <w:t>ormatiky pomocí životního cyklu</w:t>
      </w:r>
      <w:r w:rsidR="005836F7">
        <w:t>.</w:t>
      </w:r>
    </w:p>
    <w:p w:rsidR="005B4629" w:rsidRPr="00F05477" w:rsidRDefault="00921200" w:rsidP="0056002D">
      <w:pPr>
        <w:pStyle w:val="Nadpis2"/>
      </w:pPr>
      <w:bookmarkStart w:id="7" w:name="_Toc302247165"/>
      <w:r>
        <w:t>Vymezení základních pojmů</w:t>
      </w:r>
      <w:bookmarkEnd w:id="7"/>
    </w:p>
    <w:p w:rsidR="004C6794" w:rsidRDefault="004C6794" w:rsidP="00DD0692">
      <w:pPr>
        <w:ind w:firstLine="578"/>
      </w:pPr>
      <w:r>
        <w:t xml:space="preserve">Primárním cílem této práce není detailní rozbor jednotlivých metodologií tvorby </w:t>
      </w:r>
      <w:proofErr w:type="spellStart"/>
      <w:r>
        <w:t>DataWarehouse</w:t>
      </w:r>
      <w:proofErr w:type="spellEnd"/>
      <w:r>
        <w:t xml:space="preserve">, z tohoto důvodu nebude v rámci této kapitoly </w:t>
      </w:r>
      <w:r w:rsidR="00B85A40">
        <w:t>věnován prostor pro popis</w:t>
      </w:r>
      <w:r>
        <w:t xml:space="preserve"> historie vzniku jednotlivých použitých</w:t>
      </w:r>
      <w:r w:rsidR="00B85A40">
        <w:t xml:space="preserve"> pojmů, ale pouze jejich stručná</w:t>
      </w:r>
      <w:r>
        <w:t xml:space="preserve"> </w:t>
      </w:r>
      <w:r w:rsidR="00B85A40">
        <w:t>definice a popis odpovídající</w:t>
      </w:r>
      <w:r w:rsidR="00C22E9F">
        <w:t xml:space="preserve"> posledním trendům v jejich </w:t>
      </w:r>
      <w:r w:rsidR="00B85A40">
        <w:t>použití.</w:t>
      </w:r>
    </w:p>
    <w:p w:rsidR="00804C1D" w:rsidRDefault="00804C1D" w:rsidP="00804C1D">
      <w:pPr>
        <w:pStyle w:val="Nadpis3"/>
      </w:pPr>
      <w:bookmarkStart w:id="8" w:name="_Toc302247166"/>
      <w:r>
        <w:t>Databáze</w:t>
      </w:r>
      <w:bookmarkEnd w:id="8"/>
    </w:p>
    <w:p w:rsidR="00825246" w:rsidRDefault="00804C1D" w:rsidP="00A357B1">
      <w:pPr>
        <w:ind w:firstLine="709"/>
      </w:pPr>
      <w:r>
        <w:t xml:space="preserve">Pojem databáze lze charakterizovat jako </w:t>
      </w:r>
      <w:r w:rsidR="001C4DB2">
        <w:rPr>
          <w:i/>
        </w:rPr>
        <w:t>„</w:t>
      </w:r>
      <w:r w:rsidR="001B5608">
        <w:rPr>
          <w:i/>
        </w:rPr>
        <w:t>kolekce vzájemně souvisejících souborů dat“</w:t>
      </w:r>
      <w:r w:rsidR="001B5608">
        <w:rPr>
          <w:rStyle w:val="Znakapoznpodarou"/>
          <w:i/>
        </w:rPr>
        <w:footnoteReference w:id="1"/>
      </w:r>
      <w:r w:rsidR="0056225F">
        <w:rPr>
          <w:i/>
        </w:rPr>
        <w:t xml:space="preserve"> </w:t>
      </w:r>
      <w:r w:rsidR="0056225F">
        <w:t xml:space="preserve">resp. </w:t>
      </w:r>
      <w:r w:rsidR="0056225F">
        <w:rPr>
          <w:i/>
        </w:rPr>
        <w:t>„určitá uspořádaná množina informací (dat) uložených na paměťovém médiu“</w:t>
      </w:r>
      <w:r w:rsidR="0056225F">
        <w:rPr>
          <w:rStyle w:val="Znakapoznpodarou"/>
          <w:i/>
        </w:rPr>
        <w:footnoteReference w:id="2"/>
      </w:r>
      <w:r w:rsidR="00111E0E">
        <w:t>, z čistě technického hlediska lze pak databázi charakterizovat jako systém, který má za úkol uchovávat požadovaná data tak, aby jejich dostupnost byl</w:t>
      </w:r>
      <w:r w:rsidR="00825246">
        <w:t xml:space="preserve">a co nejrychlejší a velikost co </w:t>
      </w:r>
      <w:r w:rsidR="00111E0E">
        <w:t>nejmenší.</w:t>
      </w:r>
    </w:p>
    <w:p w:rsidR="006926F3" w:rsidRDefault="006926F3" w:rsidP="00A357B1">
      <w:pPr>
        <w:ind w:firstLine="709"/>
      </w:pPr>
      <w:r>
        <w:t xml:space="preserve">Mezi nejznámější dodavatele databázových řešení se řadí společnosti jako </w:t>
      </w:r>
      <w:proofErr w:type="spellStart"/>
      <w:r>
        <w:t>Oracle</w:t>
      </w:r>
      <w:proofErr w:type="spellEnd"/>
      <w:r>
        <w:t xml:space="preserve"> se stejnojmennou databází, Microsoft s řešením MS SQL Server, DB2 od IBM a další, mezi nejznámější volné distribuce (open source) pak patří </w:t>
      </w:r>
      <w:proofErr w:type="spellStart"/>
      <w:r>
        <w:t>MySql</w:t>
      </w:r>
      <w:proofErr w:type="spellEnd"/>
      <w:r>
        <w:t xml:space="preserve"> a </w:t>
      </w:r>
      <w:proofErr w:type="spellStart"/>
      <w:r>
        <w:t>PostgreSQL</w:t>
      </w:r>
      <w:proofErr w:type="spellEnd"/>
      <w:r>
        <w:t>, kdy zejména první jmenované je velmi oblíbené u webových řešení</w:t>
      </w:r>
      <w:r w:rsidR="00786519">
        <w:t xml:space="preserve"> (jednoduché internetové obchody, prezentace firem…)</w:t>
      </w:r>
      <w:r>
        <w:t xml:space="preserve"> pro jeho jednoduchou instalaci a relativně rychlé odezvy</w:t>
      </w:r>
      <w:r w:rsidR="00786519">
        <w:t xml:space="preserve"> při dolování dat.</w:t>
      </w:r>
    </w:p>
    <w:p w:rsidR="009227C1" w:rsidRDefault="009227C1" w:rsidP="009227C1">
      <w:pPr>
        <w:pStyle w:val="Nadpis4"/>
      </w:pPr>
      <w:bookmarkStart w:id="15" w:name="_Toc302247167"/>
      <w:r>
        <w:t>Tabulka v databázi</w:t>
      </w:r>
      <w:bookmarkEnd w:id="15"/>
    </w:p>
    <w:p w:rsidR="009227C1" w:rsidRDefault="009227C1" w:rsidP="007258F2">
      <w:pPr>
        <w:ind w:firstLine="709"/>
      </w:pPr>
      <w:r>
        <w:t>Tabulka je jedním ze základních objektů každé databáze sloužící k přímému uložení požadovaných dat. Tabulka se skládá z pevně vymezeného počtu sloupců</w:t>
      </w:r>
      <w:r w:rsidR="0082564B">
        <w:t>,</w:t>
      </w:r>
      <w:r>
        <w:t xml:space="preserve"> pro které platí, že každý z nich má přesně vymezený datový typ</w:t>
      </w:r>
      <w:r w:rsidR="0082564B">
        <w:t xml:space="preserve">, a mimo technické možnosti </w:t>
      </w:r>
      <w:r w:rsidR="0082564B">
        <w:lastRenderedPageBreak/>
        <w:t>jednotlivých řešení teoreticky neomezený počet řádků, kde se nacházejí samotné hodnoty odpovídající struktuře dle sloupců.</w:t>
      </w:r>
      <w:r w:rsidR="0088203C">
        <w:rPr>
          <w:rStyle w:val="Znakapoznpodarou"/>
        </w:rPr>
        <w:footnoteReference w:id="3"/>
      </w:r>
    </w:p>
    <w:p w:rsidR="000C4D5E" w:rsidRDefault="004822D6" w:rsidP="004822D6">
      <w:pPr>
        <w:pStyle w:val="OTPopis"/>
      </w:pPr>
      <w:r w:rsidRPr="004822D6">
        <w:rPr>
          <w:b/>
        </w:rPr>
        <w:t>Obrázek č. 1</w:t>
      </w:r>
      <w:r w:rsidR="0036435A">
        <w:t>: Příklad struktury tabulky</w:t>
      </w:r>
    </w:p>
    <w:p w:rsidR="000C4D5E" w:rsidRDefault="00492C63" w:rsidP="004822D6">
      <w:pPr>
        <w:pStyle w:val="OTPopis"/>
      </w:pPr>
      <w:r>
        <w:rPr>
          <w:noProof/>
        </w:rPr>
        <w:drawing>
          <wp:inline distT="0" distB="0" distL="0" distR="0" wp14:anchorId="5DA9DAD4" wp14:editId="583CD533">
            <wp:extent cx="5344271" cy="2534004"/>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png"/>
                    <pic:cNvPicPr/>
                  </pic:nvPicPr>
                  <pic:blipFill>
                    <a:blip r:embed="rId17">
                      <a:extLst>
                        <a:ext uri="{28A0092B-C50C-407E-A947-70E740481C1C}">
                          <a14:useLocalDpi xmlns:a14="http://schemas.microsoft.com/office/drawing/2010/main" val="0"/>
                        </a:ext>
                      </a:extLst>
                    </a:blip>
                    <a:stretch>
                      <a:fillRect/>
                    </a:stretch>
                  </pic:blipFill>
                  <pic:spPr>
                    <a:xfrm>
                      <a:off x="0" y="0"/>
                      <a:ext cx="5344271" cy="2534004"/>
                    </a:xfrm>
                    <a:prstGeom prst="rect">
                      <a:avLst/>
                    </a:prstGeom>
                  </pic:spPr>
                </pic:pic>
              </a:graphicData>
            </a:graphic>
          </wp:inline>
        </w:drawing>
      </w:r>
    </w:p>
    <w:p w:rsidR="004822D6" w:rsidRDefault="004822D6" w:rsidP="004822D6">
      <w:pPr>
        <w:pStyle w:val="OTPopis"/>
      </w:pPr>
      <w:r>
        <w:rPr>
          <w:b/>
        </w:rPr>
        <w:t xml:space="preserve">Zdroj: </w:t>
      </w:r>
      <w:r>
        <w:t>Vlastní tvorba</w:t>
      </w:r>
    </w:p>
    <w:p w:rsidR="004822D6" w:rsidRDefault="004822D6" w:rsidP="004822D6">
      <w:pPr>
        <w:pStyle w:val="OTPopis"/>
      </w:pPr>
    </w:p>
    <w:p w:rsidR="004822D6" w:rsidRPr="004822D6" w:rsidRDefault="004822D6" w:rsidP="004822D6">
      <w:pPr>
        <w:pStyle w:val="OTPopis"/>
      </w:pPr>
    </w:p>
    <w:p w:rsidR="00D5125C" w:rsidRDefault="00D5125C" w:rsidP="00D5125C">
      <w:pPr>
        <w:pStyle w:val="Nadpis4"/>
      </w:pPr>
      <w:bookmarkStart w:id="16" w:name="_Toc302247168"/>
      <w:proofErr w:type="spellStart"/>
      <w:r>
        <w:t>Views</w:t>
      </w:r>
      <w:bookmarkEnd w:id="16"/>
      <w:proofErr w:type="spellEnd"/>
    </w:p>
    <w:p w:rsidR="00D5125C" w:rsidRPr="00FD2A74" w:rsidRDefault="00D5125C" w:rsidP="00A36868">
      <w:pPr>
        <w:ind w:firstLine="709"/>
      </w:pPr>
      <w:r>
        <w:t xml:space="preserve">Předem definované SQL příkazy, které se vzhledem k uživateli databáze chovají jako klasická tabulka (lze na nich vykonávat příkaz </w:t>
      </w:r>
      <w:proofErr w:type="spellStart"/>
      <w:r>
        <w:t>select</w:t>
      </w:r>
      <w:proofErr w:type="spellEnd"/>
      <w:r>
        <w:t>) ovšem jakákoliv úprava dat je nemožná.</w:t>
      </w:r>
      <w:r w:rsidR="00DB7553">
        <w:t xml:space="preserve"> Je nutno podotknout, že je za potřebí určitá obezřetnost při jejich vytváření, protože platí, že jak dlouho běží samotný SQL dotaz, stejně dlouho se bude zobrazovat i z něj vytvořené </w:t>
      </w:r>
      <w:proofErr w:type="spellStart"/>
      <w:r w:rsidR="00DB7553">
        <w:t>view</w:t>
      </w:r>
      <w:proofErr w:type="spellEnd"/>
      <w:r w:rsidR="00DB7553">
        <w:t>. Na druhou stranu je ovšem toto výhodné</w:t>
      </w:r>
      <w:r w:rsidR="00F92944">
        <w:t>, pokud je cílem</w:t>
      </w:r>
      <w:r w:rsidR="00DB7553">
        <w:t xml:space="preserve"> dát uživateli plný přístup na určitá data online tak, jak jsou ve zdrojových tabulkách, a tento uživatel neovládá jazyk SQL. V případě vzniku </w:t>
      </w:r>
      <w:proofErr w:type="spellStart"/>
      <w:r w:rsidR="00DB7553">
        <w:t>datawarehouse</w:t>
      </w:r>
      <w:proofErr w:type="spellEnd"/>
      <w:r w:rsidR="00DB7553">
        <w:t xml:space="preserve"> se tohoto využívá zejména pro zobrazování dat pomocí uživatelských účtů, kdy koncovým uživatelům nejsou dána práva náhledu přímo na tabulky, ale jejich obraz jedna ku jedné právě ve formě </w:t>
      </w:r>
      <w:proofErr w:type="spellStart"/>
      <w:r w:rsidR="00DB7553">
        <w:t>views</w:t>
      </w:r>
      <w:proofErr w:type="spellEnd"/>
      <w:r w:rsidR="00DB7553">
        <w:t xml:space="preserve">. Speciálním případem </w:t>
      </w:r>
      <w:proofErr w:type="spellStart"/>
      <w:r w:rsidR="00DB7553">
        <w:t>view</w:t>
      </w:r>
      <w:proofErr w:type="spellEnd"/>
      <w:r w:rsidR="00DB7553">
        <w:t xml:space="preserve"> jsou</w:t>
      </w:r>
      <w:r w:rsidR="00FD2A74">
        <w:t xml:space="preserve"> tzv. „</w:t>
      </w:r>
      <w:r w:rsidR="00FD2A74" w:rsidRPr="00FD2A74">
        <w:rPr>
          <w:i/>
        </w:rPr>
        <w:t xml:space="preserve">Materializovaná </w:t>
      </w:r>
      <w:proofErr w:type="spellStart"/>
      <w:r w:rsidR="00FD2A74" w:rsidRPr="00FD2A74">
        <w:rPr>
          <w:i/>
        </w:rPr>
        <w:t>view</w:t>
      </w:r>
      <w:proofErr w:type="spellEnd"/>
      <w:r w:rsidR="00FD2A74" w:rsidRPr="00FD2A74">
        <w:t>“</w:t>
      </w:r>
      <w:r w:rsidR="00FD2A74">
        <w:t xml:space="preserve">, kdy tato slouží opět k zobrazení předem definovaného SQL dotazu, ovšem jeho spuštění není již online, avšak závisí na nastavení aktualizace daného skriptu a v případě zobrazení tohoto </w:t>
      </w:r>
      <w:proofErr w:type="spellStart"/>
      <w:r w:rsidR="00FD2A74">
        <w:t>view</w:t>
      </w:r>
      <w:proofErr w:type="spellEnd"/>
      <w:r w:rsidR="00FD2A74">
        <w:t xml:space="preserve"> dostane uživatel poslední instanci těchto dat. Jejich využití při tvorbě </w:t>
      </w:r>
      <w:proofErr w:type="spellStart"/>
      <w:r w:rsidR="00FD2A74">
        <w:t>datawarehouse</w:t>
      </w:r>
      <w:proofErr w:type="spellEnd"/>
      <w:r w:rsidR="00FD2A74">
        <w:t xml:space="preserve"> je nesmírné v případě rozsáhlých SQL skriptů, které mají dlouhý čas </w:t>
      </w:r>
      <w:r w:rsidR="00FD2A74">
        <w:lastRenderedPageBreak/>
        <w:t>běhu a jsou opakovaná, kdy současně platí, že data v tomto datovém skladišti jsou aktualizována pouze v předem známých časových intervalech (nejčastěji jednou denně).</w:t>
      </w:r>
    </w:p>
    <w:p w:rsidR="00825246" w:rsidRDefault="0015517B" w:rsidP="0015517B">
      <w:pPr>
        <w:pStyle w:val="Nadpis3"/>
      </w:pPr>
      <w:bookmarkStart w:id="17" w:name="_Toc302247169"/>
      <w:r>
        <w:t xml:space="preserve">Jazyk </w:t>
      </w:r>
      <w:r w:rsidR="00825246">
        <w:t>SQL</w:t>
      </w:r>
      <w:bookmarkEnd w:id="17"/>
    </w:p>
    <w:p w:rsidR="0003546D" w:rsidRDefault="00E5726C" w:rsidP="00A36868">
      <w:pPr>
        <w:ind w:firstLine="709"/>
      </w:pPr>
      <w:r>
        <w:t>Jedná se o standardizovaný dotazovací jazyk</w:t>
      </w:r>
      <w:r w:rsidR="00A90979">
        <w:t xml:space="preserve"> </w:t>
      </w:r>
      <w:r w:rsidR="00A90979">
        <w:rPr>
          <w:i/>
        </w:rPr>
        <w:t>„</w:t>
      </w:r>
      <w:proofErr w:type="spellStart"/>
      <w:r w:rsidR="00A90979">
        <w:rPr>
          <w:i/>
        </w:rPr>
        <w:t>Structured</w:t>
      </w:r>
      <w:proofErr w:type="spellEnd"/>
      <w:r w:rsidR="00A90979">
        <w:rPr>
          <w:i/>
        </w:rPr>
        <w:t xml:space="preserve"> </w:t>
      </w:r>
      <w:proofErr w:type="spellStart"/>
      <w:r w:rsidR="00A90979">
        <w:rPr>
          <w:i/>
        </w:rPr>
        <w:t>Query</w:t>
      </w:r>
      <w:proofErr w:type="spellEnd"/>
      <w:r w:rsidR="00A90979">
        <w:rPr>
          <w:i/>
        </w:rPr>
        <w:t xml:space="preserve"> </w:t>
      </w:r>
      <w:proofErr w:type="spellStart"/>
      <w:r w:rsidR="00A90979">
        <w:rPr>
          <w:i/>
        </w:rPr>
        <w:t>Language</w:t>
      </w:r>
      <w:proofErr w:type="spellEnd"/>
      <w:r w:rsidR="00A90979">
        <w:rPr>
          <w:i/>
        </w:rPr>
        <w:t>“</w:t>
      </w:r>
      <w:r>
        <w:t xml:space="preserve">, pomocí kterého přistupujeme k datům uloženým v databázích. Nejedná se o jazyk programovací, neboť v jeho standardní podobě není obsažena žádná možnost pro přímé využití hardwaru serveru (např. paměti), k těmto účelům slouží např. PL/SQL od společnosti </w:t>
      </w:r>
      <w:proofErr w:type="spellStart"/>
      <w:r>
        <w:t>Oracle</w:t>
      </w:r>
      <w:proofErr w:type="spellEnd"/>
      <w:r>
        <w:t>, které v sobě má již zabudovanou podporu proměnných, rozhodovacích podmínek a cyklů a s jeho pomocí lze vytvářet procedury a funkce.</w:t>
      </w:r>
    </w:p>
    <w:p w:rsidR="0003546D" w:rsidRDefault="0003546D" w:rsidP="00825246">
      <w:r>
        <w:t xml:space="preserve">Základní příkazy jazyka SQL lze rozdělit dle jejich účelu </w:t>
      </w:r>
      <w:proofErr w:type="gramStart"/>
      <w:r>
        <w:t>na</w:t>
      </w:r>
      <w:proofErr w:type="gramEnd"/>
    </w:p>
    <w:p w:rsidR="0003546D" w:rsidRDefault="0003546D" w:rsidP="0003546D">
      <w:pPr>
        <w:pStyle w:val="Odstavecseseznamem"/>
        <w:numPr>
          <w:ilvl w:val="0"/>
          <w:numId w:val="5"/>
        </w:numPr>
      </w:pPr>
      <w:r>
        <w:t>Příkazy pro manipulaci s daty (</w:t>
      </w:r>
      <w:proofErr w:type="spellStart"/>
      <w:r w:rsidRPr="0003546D">
        <w:rPr>
          <w:i/>
        </w:rPr>
        <w:t>select</w:t>
      </w:r>
      <w:proofErr w:type="spellEnd"/>
      <w:r w:rsidRPr="0003546D">
        <w:rPr>
          <w:i/>
        </w:rPr>
        <w:t xml:space="preserve">, update, insert, </w:t>
      </w:r>
      <w:proofErr w:type="spellStart"/>
      <w:r w:rsidRPr="0003546D">
        <w:rPr>
          <w:i/>
        </w:rPr>
        <w:t>delete</w:t>
      </w:r>
      <w:proofErr w:type="spellEnd"/>
      <w:r w:rsidRPr="0003546D">
        <w:rPr>
          <w:i/>
        </w:rPr>
        <w:t>,…</w:t>
      </w:r>
      <w:r>
        <w:t>)</w:t>
      </w:r>
    </w:p>
    <w:p w:rsidR="0003546D" w:rsidRDefault="0003546D" w:rsidP="0003546D">
      <w:pPr>
        <w:pStyle w:val="Odstavecseseznamem"/>
        <w:numPr>
          <w:ilvl w:val="0"/>
          <w:numId w:val="5"/>
        </w:numPr>
      </w:pPr>
      <w:r>
        <w:t>Příkazy pro definici dat (</w:t>
      </w:r>
      <w:proofErr w:type="spellStart"/>
      <w:r>
        <w:rPr>
          <w:i/>
        </w:rPr>
        <w:t>create</w:t>
      </w:r>
      <w:proofErr w:type="spellEnd"/>
      <w:r>
        <w:rPr>
          <w:i/>
        </w:rPr>
        <w:t xml:space="preserve">, drop, </w:t>
      </w:r>
      <w:proofErr w:type="spellStart"/>
      <w:r>
        <w:rPr>
          <w:i/>
        </w:rPr>
        <w:t>truncate</w:t>
      </w:r>
      <w:proofErr w:type="spellEnd"/>
      <w:r>
        <w:rPr>
          <w:i/>
        </w:rPr>
        <w:t>,…</w:t>
      </w:r>
      <w:r>
        <w:t>)</w:t>
      </w:r>
    </w:p>
    <w:p w:rsidR="0003546D" w:rsidRDefault="007C147F" w:rsidP="0003546D">
      <w:pPr>
        <w:pStyle w:val="Odstavecseseznamem"/>
        <w:numPr>
          <w:ilvl w:val="0"/>
          <w:numId w:val="5"/>
        </w:numPr>
      </w:pPr>
      <w:r>
        <w:t>Příkazy pro řízení dat (</w:t>
      </w:r>
      <w:r>
        <w:rPr>
          <w:i/>
        </w:rPr>
        <w:t xml:space="preserve">grant, </w:t>
      </w:r>
      <w:proofErr w:type="spellStart"/>
      <w:r>
        <w:rPr>
          <w:i/>
        </w:rPr>
        <w:t>rollback,commit</w:t>
      </w:r>
      <w:proofErr w:type="spellEnd"/>
      <w:r>
        <w:rPr>
          <w:i/>
        </w:rPr>
        <w:t>…</w:t>
      </w:r>
      <w:r>
        <w:t>)</w:t>
      </w:r>
    </w:p>
    <w:p w:rsidR="007C147F" w:rsidRDefault="007C147F" w:rsidP="0003546D">
      <w:pPr>
        <w:pStyle w:val="Odstavecseseznamem"/>
        <w:numPr>
          <w:ilvl w:val="0"/>
          <w:numId w:val="5"/>
        </w:numPr>
      </w:pPr>
      <w:r>
        <w:t>Ostatní příkazy (</w:t>
      </w:r>
      <w:r>
        <w:rPr>
          <w:i/>
        </w:rPr>
        <w:t xml:space="preserve">příkazy pro správu </w:t>
      </w:r>
      <w:proofErr w:type="spellStart"/>
      <w:r>
        <w:rPr>
          <w:i/>
        </w:rPr>
        <w:t>dtb</w:t>
      </w:r>
      <w:proofErr w:type="spellEnd"/>
      <w:r>
        <w:rPr>
          <w:i/>
        </w:rPr>
        <w:t>.</w:t>
      </w:r>
      <w:r>
        <w:t>)</w:t>
      </w:r>
    </w:p>
    <w:p w:rsidR="007D2893" w:rsidRDefault="007D2893" w:rsidP="006C404C">
      <w:pPr>
        <w:pStyle w:val="OTPopis"/>
      </w:pPr>
      <w:r w:rsidRPr="000E3EDF">
        <w:rPr>
          <w:b/>
        </w:rPr>
        <w:t>Obrázek č. 2</w:t>
      </w:r>
      <w:r>
        <w:t>: Příklad SQL skriptu</w:t>
      </w:r>
      <w:r w:rsidR="000C4D5E">
        <w:t xml:space="preserve"> –</w:t>
      </w:r>
      <w:r w:rsidR="00A20E8D">
        <w:t xml:space="preserve"> </w:t>
      </w:r>
      <w:r w:rsidR="0036435A">
        <w:t>výsledky prodejů hypoték v GE</w:t>
      </w:r>
      <w:r w:rsidR="006C404C">
        <w:br/>
      </w:r>
      <w:r w:rsidR="006C404C">
        <w:rPr>
          <w:noProof/>
        </w:rPr>
        <w:drawing>
          <wp:inline distT="0" distB="0" distL="0" distR="0" wp14:anchorId="27C45937" wp14:editId="329F5DC3">
            <wp:extent cx="5400040" cy="11931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L.png"/>
                    <pic:cNvPicPr/>
                  </pic:nvPicPr>
                  <pic:blipFill>
                    <a:blip r:embed="rId18">
                      <a:extLst>
                        <a:ext uri="{28A0092B-C50C-407E-A947-70E740481C1C}">
                          <a14:useLocalDpi xmlns:a14="http://schemas.microsoft.com/office/drawing/2010/main" val="0"/>
                        </a:ext>
                      </a:extLst>
                    </a:blip>
                    <a:stretch>
                      <a:fillRect/>
                    </a:stretch>
                  </pic:blipFill>
                  <pic:spPr>
                    <a:xfrm>
                      <a:off x="0" y="0"/>
                      <a:ext cx="5400040" cy="1193165"/>
                    </a:xfrm>
                    <a:prstGeom prst="rect">
                      <a:avLst/>
                    </a:prstGeom>
                  </pic:spPr>
                </pic:pic>
              </a:graphicData>
            </a:graphic>
          </wp:inline>
        </w:drawing>
      </w:r>
      <w:r w:rsidR="006C404C">
        <w:br/>
      </w:r>
      <w:r w:rsidR="006C404C" w:rsidRPr="000E3EDF">
        <w:rPr>
          <w:b/>
        </w:rPr>
        <w:t>Zdroj</w:t>
      </w:r>
      <w:r w:rsidR="006C404C">
        <w:t>: vlastní tvorba</w:t>
      </w:r>
      <w:r w:rsidR="000C4D5E">
        <w:t>, GE Money Bank, a.s.</w:t>
      </w:r>
    </w:p>
    <w:p w:rsidR="00B23371" w:rsidRDefault="00B23371" w:rsidP="006C404C">
      <w:pPr>
        <w:pStyle w:val="OTPopis"/>
      </w:pPr>
    </w:p>
    <w:p w:rsidR="00B23371" w:rsidRDefault="00B23371" w:rsidP="006C404C">
      <w:pPr>
        <w:pStyle w:val="OTPopis"/>
      </w:pPr>
    </w:p>
    <w:p w:rsidR="00473847" w:rsidRDefault="00473847" w:rsidP="00473847">
      <w:pPr>
        <w:pStyle w:val="Nadpis3"/>
      </w:pPr>
      <w:bookmarkStart w:id="18" w:name="_Toc302247170"/>
      <w:proofErr w:type="spellStart"/>
      <w:r>
        <w:t>Metadata</w:t>
      </w:r>
      <w:bookmarkEnd w:id="18"/>
      <w:proofErr w:type="spellEnd"/>
    </w:p>
    <w:p w:rsidR="008E7063" w:rsidRDefault="00473847" w:rsidP="00DE1841">
      <w:pPr>
        <w:ind w:firstLine="709"/>
        <w:rPr>
          <w:i/>
        </w:rPr>
      </w:pPr>
      <w:proofErr w:type="spellStart"/>
      <w:r>
        <w:t>Metadata</w:t>
      </w:r>
      <w:proofErr w:type="spellEnd"/>
      <w:r>
        <w:t xml:space="preserve"> lze charakterizovat jako data o datech, přesněji pak </w:t>
      </w:r>
      <w:r>
        <w:rPr>
          <w:i/>
        </w:rPr>
        <w:t>„</w:t>
      </w:r>
      <w:proofErr w:type="spellStart"/>
      <w:r>
        <w:rPr>
          <w:i/>
        </w:rPr>
        <w:t>metadata</w:t>
      </w:r>
      <w:proofErr w:type="spellEnd"/>
      <w:r>
        <w:rPr>
          <w:i/>
        </w:rPr>
        <w:t xml:space="preserve"> jsou data popisující data jiná. Jejich prostřednictvím se lze na data dotázat, jsme schopni data doplňovat, konsolidovat je, vzájemně je synchronizovat a integrovat“</w:t>
      </w:r>
      <w:r w:rsidR="0045704F">
        <w:rPr>
          <w:rStyle w:val="Znakapoznpodarou"/>
          <w:i/>
        </w:rPr>
        <w:footnoteReference w:id="4"/>
      </w:r>
      <w:r w:rsidR="00F92944">
        <w:rPr>
          <w:i/>
        </w:rPr>
        <w:t>.</w:t>
      </w:r>
    </w:p>
    <w:p w:rsidR="00473847" w:rsidRPr="008E7063" w:rsidRDefault="0045704F" w:rsidP="008E7063">
      <w:pPr>
        <w:ind w:firstLine="709"/>
        <w:rPr>
          <w:i/>
        </w:rPr>
      </w:pPr>
      <w:r>
        <w:t xml:space="preserve">Jak vyplývá z výše uvedeného je oblast </w:t>
      </w:r>
      <w:proofErr w:type="spellStart"/>
      <w:r>
        <w:t>metadat</w:t>
      </w:r>
      <w:proofErr w:type="spellEnd"/>
      <w:r>
        <w:t xml:space="preserve"> při tvorbě </w:t>
      </w:r>
      <w:proofErr w:type="spellStart"/>
      <w:r>
        <w:t>datawarehouse</w:t>
      </w:r>
      <w:proofErr w:type="spellEnd"/>
      <w:r>
        <w:t xml:space="preserve"> značně důležitá, protože popisuje</w:t>
      </w:r>
      <w:r w:rsidR="00F92944">
        <w:t>,</w:t>
      </w:r>
      <w:r>
        <w:t xml:space="preserve"> co přesně má uživatel ve kterém ze sloupečků </w:t>
      </w:r>
      <w:r>
        <w:lastRenderedPageBreak/>
        <w:t xml:space="preserve">tabulky, popř. </w:t>
      </w:r>
      <w:proofErr w:type="spellStart"/>
      <w:r>
        <w:t>view</w:t>
      </w:r>
      <w:proofErr w:type="spellEnd"/>
      <w:r>
        <w:t>, hledat.</w:t>
      </w:r>
      <w:r w:rsidR="0024235F">
        <w:t xml:space="preserve"> Opomenutí tvorby </w:t>
      </w:r>
      <w:proofErr w:type="spellStart"/>
      <w:r w:rsidR="0024235F">
        <w:t>metadat</w:t>
      </w:r>
      <w:proofErr w:type="spellEnd"/>
      <w:r w:rsidR="0024235F">
        <w:t xml:space="preserve">, stejně jako absence logického modelu je </w:t>
      </w:r>
      <w:proofErr w:type="spellStart"/>
      <w:r w:rsidR="0024235F">
        <w:t>pomerně</w:t>
      </w:r>
      <w:proofErr w:type="spellEnd"/>
      <w:r w:rsidR="0024235F">
        <w:t xml:space="preserve"> častým jevem, který sice na chod samotného </w:t>
      </w:r>
      <w:proofErr w:type="spellStart"/>
      <w:r w:rsidR="0024235F">
        <w:t>datawarehouse</w:t>
      </w:r>
      <w:proofErr w:type="spellEnd"/>
      <w:r w:rsidR="0024235F">
        <w:t xml:space="preserve"> nemá přímý vliv, ovšem značně </w:t>
      </w:r>
      <w:proofErr w:type="spellStart"/>
      <w:r w:rsidR="0024235F">
        <w:t>znesnaďnuje</w:t>
      </w:r>
      <w:proofErr w:type="spellEnd"/>
      <w:r w:rsidR="0024235F">
        <w:t xml:space="preserve"> jeho používání, případně budoucí rozšiřování.</w:t>
      </w:r>
      <w:r w:rsidR="005E1FDC">
        <w:t xml:space="preserve"> (tuto chybu obsahuje i obrázek č. 1, kdy při vzniku této tabulky není u jediného sloupečku </w:t>
      </w:r>
      <w:proofErr w:type="spellStart"/>
      <w:r w:rsidR="005E1FDC">
        <w:t>koméntář</w:t>
      </w:r>
      <w:proofErr w:type="spellEnd"/>
      <w:r w:rsidR="005E1FDC">
        <w:t xml:space="preserve"> k</w:t>
      </w:r>
      <w:r w:rsidR="00F92944">
        <w:t> </w:t>
      </w:r>
      <w:r w:rsidR="005E1FDC">
        <w:t>tomu</w:t>
      </w:r>
      <w:r w:rsidR="00F92944">
        <w:t>,</w:t>
      </w:r>
      <w:r w:rsidR="005E1FDC">
        <w:t xml:space="preserve"> co je jeho obsahem)</w:t>
      </w:r>
      <w:r w:rsidR="00F92944">
        <w:t>.</w:t>
      </w:r>
    </w:p>
    <w:p w:rsidR="00AC778D" w:rsidRDefault="00AC778D" w:rsidP="00AC778D">
      <w:pPr>
        <w:pStyle w:val="Nadpis3"/>
      </w:pPr>
      <w:bookmarkStart w:id="21" w:name="_Toc302247171"/>
      <w:r>
        <w:t>Logický a fyzický datový model</w:t>
      </w:r>
      <w:bookmarkEnd w:id="21"/>
    </w:p>
    <w:p w:rsidR="000E1EE4" w:rsidRDefault="000B5829" w:rsidP="008E7063">
      <w:pPr>
        <w:ind w:firstLine="360"/>
      </w:pPr>
      <w:r>
        <w:t xml:space="preserve">Logický datový model popisuje datové struktury v obecné rovině, nezávisle na konkrétním databázovém prostředí. Jeho součástí tedy nejsou informace o způsobu uložení dat </w:t>
      </w:r>
      <w:r w:rsidR="0082791B">
        <w:t xml:space="preserve">a obvykle </w:t>
      </w:r>
      <w:r>
        <w:t>ani jejich datové typy</w:t>
      </w:r>
      <w:r w:rsidR="004624AB">
        <w:t xml:space="preserve">, z tohoto </w:t>
      </w:r>
      <w:r w:rsidR="00235D57">
        <w:t xml:space="preserve">důvodu </w:t>
      </w:r>
      <w:r w:rsidR="00B442A7">
        <w:t>je</w:t>
      </w:r>
      <w:r w:rsidR="00645382">
        <w:t xml:space="preserve"> přímé převedení do příkaz</w:t>
      </w:r>
      <w:r w:rsidR="00B442A7">
        <w:t>ů pro definici dat pomocí SQL</w:t>
      </w:r>
      <w:r w:rsidR="00645382">
        <w:t xml:space="preserve"> nemožné</w:t>
      </w:r>
      <w:r w:rsidR="004624AB">
        <w:t>.</w:t>
      </w:r>
      <w:r w:rsidR="000E1EE4">
        <w:t xml:space="preserve"> Využití logického datového modelu je vhodné zejména v případech, kdy ještě není rozhodnuto o konkrétní technické platformě, na které </w:t>
      </w:r>
      <w:proofErr w:type="spellStart"/>
      <w:r w:rsidR="000E1EE4">
        <w:t>datawarehouse</w:t>
      </w:r>
      <w:proofErr w:type="spellEnd"/>
      <w:r w:rsidR="000E1EE4">
        <w:t xml:space="preserve"> poběží.</w:t>
      </w:r>
      <w:r w:rsidR="00E639FC">
        <w:t xml:space="preserve"> Součástí logického návrhu jsou následující prvky</w:t>
      </w:r>
      <w:r w:rsidR="007478FF">
        <w:rPr>
          <w:rStyle w:val="Znakapoznpodarou"/>
        </w:rPr>
        <w:footnoteReference w:id="5"/>
      </w:r>
      <w:r w:rsidR="00E639FC">
        <w:t>:</w:t>
      </w:r>
    </w:p>
    <w:p w:rsidR="00E639FC" w:rsidRDefault="00E639FC" w:rsidP="00E639FC">
      <w:pPr>
        <w:pStyle w:val="Odstavecseseznamem"/>
        <w:numPr>
          <w:ilvl w:val="0"/>
          <w:numId w:val="7"/>
        </w:numPr>
      </w:pPr>
      <w:r>
        <w:t>Pojmenování datových entit</w:t>
      </w:r>
    </w:p>
    <w:p w:rsidR="00E639FC" w:rsidRDefault="00E639FC" w:rsidP="00E639FC">
      <w:pPr>
        <w:pStyle w:val="Odstavecseseznamem"/>
        <w:numPr>
          <w:ilvl w:val="0"/>
          <w:numId w:val="7"/>
        </w:numPr>
      </w:pPr>
      <w:r>
        <w:t>Definování vazeb mezi těmito entitami</w:t>
      </w:r>
    </w:p>
    <w:p w:rsidR="00E639FC" w:rsidRDefault="00E639FC" w:rsidP="00E639FC">
      <w:pPr>
        <w:pStyle w:val="Odstavecseseznamem"/>
        <w:numPr>
          <w:ilvl w:val="0"/>
          <w:numId w:val="7"/>
        </w:numPr>
      </w:pPr>
      <w:r>
        <w:t>Definici všech atributů</w:t>
      </w:r>
    </w:p>
    <w:p w:rsidR="00E639FC" w:rsidRDefault="00E639FC" w:rsidP="00E639FC">
      <w:pPr>
        <w:pStyle w:val="Odstavecseseznamem"/>
        <w:numPr>
          <w:ilvl w:val="0"/>
          <w:numId w:val="7"/>
        </w:numPr>
      </w:pPr>
      <w:r>
        <w:t>Určení primárních i cizích klíčů</w:t>
      </w:r>
    </w:p>
    <w:p w:rsidR="00676A53" w:rsidRDefault="008372BA" w:rsidP="00F56292">
      <w:pPr>
        <w:spacing w:line="240" w:lineRule="auto"/>
        <w:jc w:val="left"/>
        <w:rPr>
          <w:rStyle w:val="OTPopisChar"/>
          <w:sz w:val="20"/>
        </w:rPr>
      </w:pPr>
      <w:bookmarkStart w:id="26" w:name="OLE_LINK1"/>
      <w:bookmarkStart w:id="27" w:name="OLE_LINK2"/>
      <w:r w:rsidRPr="00F56292">
        <w:rPr>
          <w:rStyle w:val="OTPopisChar"/>
          <w:b/>
          <w:sz w:val="20"/>
        </w:rPr>
        <w:t xml:space="preserve">Obrázek č. </w:t>
      </w:r>
      <w:r w:rsidR="000B7E55">
        <w:rPr>
          <w:rStyle w:val="OTPopisChar"/>
          <w:b/>
          <w:sz w:val="20"/>
        </w:rPr>
        <w:t>3</w:t>
      </w:r>
      <w:r w:rsidRPr="00F56292">
        <w:rPr>
          <w:rStyle w:val="OTPopisChar"/>
          <w:sz w:val="20"/>
        </w:rPr>
        <w:t>: Logický datový model –</w:t>
      </w:r>
      <w:r w:rsidR="00F56292" w:rsidRPr="00F56292">
        <w:rPr>
          <w:rStyle w:val="OTPopisChar"/>
          <w:sz w:val="20"/>
        </w:rPr>
        <w:t xml:space="preserve"> příklad</w:t>
      </w:r>
      <w:r w:rsidR="004F2944">
        <w:rPr>
          <w:noProof/>
        </w:rPr>
        <w:br/>
      </w:r>
      <w:r w:rsidR="004F2944">
        <w:rPr>
          <w:noProof/>
        </w:rPr>
        <w:drawing>
          <wp:inline distT="0" distB="0" distL="0" distR="0" wp14:anchorId="32CEAD89" wp14:editId="3DE43CA2">
            <wp:extent cx="3895725" cy="2362200"/>
            <wp:effectExtent l="0" t="0" r="952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m.png"/>
                    <pic:cNvPicPr/>
                  </pic:nvPicPr>
                  <pic:blipFill>
                    <a:blip r:embed="rId19">
                      <a:extLst>
                        <a:ext uri="{28A0092B-C50C-407E-A947-70E740481C1C}">
                          <a14:useLocalDpi xmlns:a14="http://schemas.microsoft.com/office/drawing/2010/main" val="0"/>
                        </a:ext>
                      </a:extLst>
                    </a:blip>
                    <a:stretch>
                      <a:fillRect/>
                    </a:stretch>
                  </pic:blipFill>
                  <pic:spPr>
                    <a:xfrm>
                      <a:off x="0" y="0"/>
                      <a:ext cx="3896269" cy="2362530"/>
                    </a:xfrm>
                    <a:prstGeom prst="rect">
                      <a:avLst/>
                    </a:prstGeom>
                  </pic:spPr>
                </pic:pic>
              </a:graphicData>
            </a:graphic>
          </wp:inline>
        </w:drawing>
      </w:r>
      <w:r w:rsidR="00F56292">
        <w:br/>
      </w:r>
      <w:r w:rsidR="00F56292" w:rsidRPr="00F56292">
        <w:rPr>
          <w:rStyle w:val="OTPopisChar"/>
          <w:b/>
          <w:sz w:val="20"/>
        </w:rPr>
        <w:t>Zdroj</w:t>
      </w:r>
      <w:r w:rsidR="00F56292" w:rsidRPr="00F56292">
        <w:rPr>
          <w:rStyle w:val="OTPopisChar"/>
          <w:sz w:val="20"/>
        </w:rPr>
        <w:t xml:space="preserve">: </w:t>
      </w:r>
      <w:proofErr w:type="spellStart"/>
      <w:r w:rsidR="00F56292" w:rsidRPr="00F56292">
        <w:rPr>
          <w:rStyle w:val="OTPopisChar"/>
          <w:sz w:val="20"/>
        </w:rPr>
        <w:t>Learn</w:t>
      </w:r>
      <w:proofErr w:type="spellEnd"/>
      <w:r w:rsidR="00F56292" w:rsidRPr="00F56292">
        <w:rPr>
          <w:rStyle w:val="OTPopisChar"/>
          <w:sz w:val="20"/>
        </w:rPr>
        <w:t xml:space="preserve"> data modeling, dostu</w:t>
      </w:r>
      <w:r w:rsidR="007664C7">
        <w:rPr>
          <w:rStyle w:val="OTPopisChar"/>
          <w:sz w:val="20"/>
        </w:rPr>
        <w:t>pné online</w:t>
      </w:r>
      <w:r w:rsidR="00F56292" w:rsidRPr="00F56292">
        <w:rPr>
          <w:rStyle w:val="OTPopisChar"/>
          <w:sz w:val="20"/>
        </w:rPr>
        <w:t xml:space="preserve"> z </w:t>
      </w:r>
      <w:hyperlink r:id="rId20" w:history="1">
        <w:r w:rsidR="00F56292" w:rsidRPr="00F56292">
          <w:rPr>
            <w:rStyle w:val="OTPopisChar"/>
            <w:sz w:val="20"/>
          </w:rPr>
          <w:t>http://www.learndatamodeling.com/ldm.htm</w:t>
        </w:r>
      </w:hyperlink>
      <w:r w:rsidR="00F56292" w:rsidRPr="00F56292">
        <w:rPr>
          <w:rStyle w:val="OTPopisChar"/>
          <w:sz w:val="20"/>
        </w:rPr>
        <w:t xml:space="preserve">, aktualizováno </w:t>
      </w:r>
      <w:proofErr w:type="gramStart"/>
      <w:r w:rsidR="00F56292" w:rsidRPr="00F56292">
        <w:rPr>
          <w:rStyle w:val="OTPopisChar"/>
          <w:sz w:val="20"/>
        </w:rPr>
        <w:t>10.7.2011</w:t>
      </w:r>
      <w:proofErr w:type="gramEnd"/>
    </w:p>
    <w:p w:rsidR="00FF239D" w:rsidRDefault="00FF239D" w:rsidP="008E7063">
      <w:pPr>
        <w:ind w:firstLine="360"/>
        <w:rPr>
          <w:noProof/>
        </w:rPr>
      </w:pPr>
      <w:bookmarkStart w:id="28" w:name="OLE_LINK3"/>
      <w:bookmarkEnd w:id="26"/>
      <w:bookmarkEnd w:id="27"/>
      <w:r>
        <w:rPr>
          <w:noProof/>
        </w:rPr>
        <w:lastRenderedPageBreak/>
        <w:t>Fyzický datový model oproti tomu reprezentuje fyzickou strukturu datového návrhu, jeho cílem je již přizpůsobení datového modelu konkrétní data</w:t>
      </w:r>
      <w:r w:rsidR="00560A05">
        <w:rPr>
          <w:noProof/>
        </w:rPr>
        <w:t>tabázové technologii. Tento model tedy obsahuje specifická nastavení pro jednotlivé tabulky, např. datové typy jednotlivých sloupců. Převod logického modelu na fyzický osahuje například následující kroky</w:t>
      </w:r>
      <w:r w:rsidR="007478FF">
        <w:rPr>
          <w:rStyle w:val="Znakapoznpodarou"/>
          <w:noProof/>
        </w:rPr>
        <w:footnoteReference w:id="6"/>
      </w:r>
      <w:r w:rsidR="00560A05">
        <w:rPr>
          <w:noProof/>
        </w:rPr>
        <w:t>:</w:t>
      </w:r>
    </w:p>
    <w:bookmarkEnd w:id="28"/>
    <w:p w:rsidR="00560A05" w:rsidRDefault="00E639FC" w:rsidP="00560A05">
      <w:pPr>
        <w:pStyle w:val="Odstavecseseznamem"/>
        <w:numPr>
          <w:ilvl w:val="0"/>
          <w:numId w:val="6"/>
        </w:numPr>
        <w:rPr>
          <w:noProof/>
        </w:rPr>
      </w:pPr>
      <w:r>
        <w:rPr>
          <w:noProof/>
        </w:rPr>
        <w:t>Převod entit na tabulky</w:t>
      </w:r>
    </w:p>
    <w:p w:rsidR="00E639FC" w:rsidRDefault="00E639FC" w:rsidP="00560A05">
      <w:pPr>
        <w:pStyle w:val="Odstavecseseznamem"/>
        <w:numPr>
          <w:ilvl w:val="0"/>
          <w:numId w:val="6"/>
        </w:numPr>
        <w:rPr>
          <w:noProof/>
        </w:rPr>
      </w:pPr>
      <w:r>
        <w:rPr>
          <w:noProof/>
        </w:rPr>
        <w:t>Převedení atributů v těchto entitách na sloupce</w:t>
      </w:r>
    </w:p>
    <w:p w:rsidR="00E639FC" w:rsidRDefault="00E639FC" w:rsidP="00560A05">
      <w:pPr>
        <w:pStyle w:val="Odstavecseseznamem"/>
        <w:numPr>
          <w:ilvl w:val="0"/>
          <w:numId w:val="6"/>
        </w:numPr>
        <w:rPr>
          <w:noProof/>
        </w:rPr>
      </w:pPr>
      <w:r>
        <w:rPr>
          <w:noProof/>
        </w:rPr>
        <w:t>Konkretizaci jedn</w:t>
      </w:r>
      <w:r w:rsidR="00B640F6">
        <w:rPr>
          <w:noProof/>
        </w:rPr>
        <w:t>o</w:t>
      </w:r>
      <w:r>
        <w:rPr>
          <w:noProof/>
        </w:rPr>
        <w:t>tlivých datových typů těchto sloupců</w:t>
      </w:r>
    </w:p>
    <w:p w:rsidR="00E639FC" w:rsidRDefault="00E639FC" w:rsidP="00560A05">
      <w:pPr>
        <w:pStyle w:val="Odstavecseseznamem"/>
        <w:numPr>
          <w:ilvl w:val="0"/>
          <w:numId w:val="6"/>
        </w:numPr>
        <w:rPr>
          <w:noProof/>
        </w:rPr>
      </w:pPr>
      <w:r>
        <w:rPr>
          <w:noProof/>
        </w:rPr>
        <w:t>Zavedení integritních omezení</w:t>
      </w:r>
    </w:p>
    <w:p w:rsidR="000C2FF5" w:rsidRDefault="00E639FC" w:rsidP="000C2FF5">
      <w:pPr>
        <w:pStyle w:val="Odstavecseseznamem"/>
        <w:numPr>
          <w:ilvl w:val="0"/>
          <w:numId w:val="6"/>
        </w:numPr>
        <w:rPr>
          <w:noProof/>
        </w:rPr>
      </w:pPr>
      <w:r>
        <w:rPr>
          <w:noProof/>
        </w:rPr>
        <w:t>Definování vztahů mezi tabulkami pomocí cizích klíčů</w:t>
      </w:r>
    </w:p>
    <w:p w:rsidR="000C2FF5" w:rsidRDefault="000C2FF5" w:rsidP="000C2FF5">
      <w:pPr>
        <w:spacing w:line="240" w:lineRule="auto"/>
        <w:jc w:val="left"/>
        <w:rPr>
          <w:rStyle w:val="OTPopisChar"/>
          <w:sz w:val="20"/>
        </w:rPr>
      </w:pPr>
      <w:bookmarkStart w:id="29" w:name="OLE_LINK23"/>
      <w:bookmarkStart w:id="30" w:name="OLE_LINK24"/>
      <w:r>
        <w:rPr>
          <w:rStyle w:val="OTPopisChar"/>
          <w:b/>
          <w:sz w:val="20"/>
        </w:rPr>
        <w:t xml:space="preserve">Obrázek č. </w:t>
      </w:r>
      <w:r w:rsidR="00092F84">
        <w:rPr>
          <w:rStyle w:val="OTPopisChar"/>
          <w:b/>
          <w:sz w:val="20"/>
        </w:rPr>
        <w:t>4</w:t>
      </w:r>
      <w:r>
        <w:rPr>
          <w:rStyle w:val="OTPopisChar"/>
          <w:sz w:val="20"/>
        </w:rPr>
        <w:t>: Fyzický datový model – příklad</w:t>
      </w:r>
      <w:r>
        <w:rPr>
          <w:noProof/>
        </w:rPr>
        <w:br/>
      </w:r>
      <w:r w:rsidR="00485DE4">
        <w:rPr>
          <w:noProof/>
        </w:rPr>
        <w:drawing>
          <wp:inline distT="0" distB="0" distL="0" distR="0">
            <wp:extent cx="4277322" cy="3696216"/>
            <wp:effectExtent l="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yzicky_datovy_model.png"/>
                    <pic:cNvPicPr/>
                  </pic:nvPicPr>
                  <pic:blipFill>
                    <a:blip r:embed="rId21">
                      <a:extLst>
                        <a:ext uri="{28A0092B-C50C-407E-A947-70E740481C1C}">
                          <a14:useLocalDpi xmlns:a14="http://schemas.microsoft.com/office/drawing/2010/main" val="0"/>
                        </a:ext>
                      </a:extLst>
                    </a:blip>
                    <a:stretch>
                      <a:fillRect/>
                    </a:stretch>
                  </pic:blipFill>
                  <pic:spPr>
                    <a:xfrm>
                      <a:off x="0" y="0"/>
                      <a:ext cx="4277322" cy="3696216"/>
                    </a:xfrm>
                    <a:prstGeom prst="rect">
                      <a:avLst/>
                    </a:prstGeom>
                  </pic:spPr>
                </pic:pic>
              </a:graphicData>
            </a:graphic>
          </wp:inline>
        </w:drawing>
      </w:r>
      <w:r>
        <w:br/>
      </w:r>
      <w:r>
        <w:rPr>
          <w:rStyle w:val="OTPopisChar"/>
          <w:b/>
          <w:sz w:val="20"/>
        </w:rPr>
        <w:t>Zdroj</w:t>
      </w:r>
      <w:r>
        <w:rPr>
          <w:rStyle w:val="OTPopisChar"/>
          <w:sz w:val="20"/>
        </w:rPr>
        <w:t xml:space="preserve">: </w:t>
      </w:r>
      <w:proofErr w:type="spellStart"/>
      <w:r>
        <w:rPr>
          <w:rStyle w:val="OTPopisChar"/>
          <w:sz w:val="20"/>
        </w:rPr>
        <w:t>Learn</w:t>
      </w:r>
      <w:proofErr w:type="spellEnd"/>
      <w:r>
        <w:rPr>
          <w:rStyle w:val="OTPopisChar"/>
          <w:sz w:val="20"/>
        </w:rPr>
        <w:t xml:space="preserve"> data modeling, dostupné</w:t>
      </w:r>
      <w:r w:rsidR="00314D23">
        <w:rPr>
          <w:rStyle w:val="OTPopisChar"/>
          <w:sz w:val="20"/>
        </w:rPr>
        <w:t xml:space="preserve"> online</w:t>
      </w:r>
      <w:r>
        <w:rPr>
          <w:rStyle w:val="OTPopisChar"/>
          <w:sz w:val="20"/>
        </w:rPr>
        <w:t xml:space="preserve"> z </w:t>
      </w:r>
      <w:hyperlink r:id="rId22" w:history="1">
        <w:r w:rsidRPr="00FF5510">
          <w:rPr>
            <w:rStyle w:val="Hypertextovodkaz"/>
            <w:color w:val="auto"/>
            <w:sz w:val="20"/>
            <w:u w:val="none"/>
          </w:rPr>
          <w:t>http://www.learndatamodeling.com/ldm.htm</w:t>
        </w:r>
      </w:hyperlink>
      <w:r>
        <w:rPr>
          <w:rStyle w:val="OTPopisChar"/>
          <w:sz w:val="20"/>
        </w:rPr>
        <w:t xml:space="preserve">, </w:t>
      </w:r>
      <w:r w:rsidR="00E7651D">
        <w:rPr>
          <w:rStyle w:val="OTPopisChar"/>
          <w:sz w:val="20"/>
        </w:rPr>
        <w:t>aktualizováno</w:t>
      </w:r>
      <w:r>
        <w:rPr>
          <w:rStyle w:val="OTPopisChar"/>
          <w:sz w:val="20"/>
        </w:rPr>
        <w:t xml:space="preserve"> </w:t>
      </w:r>
      <w:proofErr w:type="gramStart"/>
      <w:r>
        <w:rPr>
          <w:rStyle w:val="OTPopisChar"/>
          <w:sz w:val="20"/>
        </w:rPr>
        <w:t>10.7.2011</w:t>
      </w:r>
      <w:proofErr w:type="gramEnd"/>
    </w:p>
    <w:bookmarkEnd w:id="29"/>
    <w:bookmarkEnd w:id="30"/>
    <w:p w:rsidR="00DD4E71" w:rsidRDefault="00DD4E71" w:rsidP="000C2FF5">
      <w:pPr>
        <w:spacing w:line="240" w:lineRule="auto"/>
        <w:jc w:val="left"/>
        <w:rPr>
          <w:rStyle w:val="OTPopisChar"/>
          <w:sz w:val="20"/>
        </w:rPr>
      </w:pPr>
    </w:p>
    <w:p w:rsidR="000C2FF5" w:rsidRDefault="00DD4E71" w:rsidP="00DD4E71">
      <w:pPr>
        <w:pStyle w:val="Nadpis3"/>
        <w:rPr>
          <w:noProof/>
        </w:rPr>
      </w:pPr>
      <w:bookmarkStart w:id="31" w:name="_Toc302247172"/>
      <w:r>
        <w:rPr>
          <w:noProof/>
        </w:rPr>
        <w:lastRenderedPageBreak/>
        <w:t>Data</w:t>
      </w:r>
      <w:r w:rsidR="00FD7F1A">
        <w:rPr>
          <w:noProof/>
        </w:rPr>
        <w:t xml:space="preserve"> Wareh</w:t>
      </w:r>
      <w:r>
        <w:rPr>
          <w:noProof/>
        </w:rPr>
        <w:t>ouse</w:t>
      </w:r>
      <w:bookmarkEnd w:id="31"/>
    </w:p>
    <w:p w:rsidR="00C67866" w:rsidRDefault="00C67866" w:rsidP="008E7063">
      <w:pPr>
        <w:ind w:firstLine="709"/>
      </w:pPr>
      <w:r>
        <w:t>Při charakteristice pojmu datového skladu</w:t>
      </w:r>
      <w:r w:rsidR="00981157">
        <w:t xml:space="preserve"> </w:t>
      </w:r>
      <w:r w:rsidR="00981157">
        <w:rPr>
          <w:i/>
        </w:rPr>
        <w:t xml:space="preserve">„Data </w:t>
      </w:r>
      <w:proofErr w:type="spellStart"/>
      <w:r w:rsidR="00981157">
        <w:rPr>
          <w:i/>
        </w:rPr>
        <w:t>Warehouse</w:t>
      </w:r>
      <w:proofErr w:type="spellEnd"/>
      <w:r w:rsidR="00981157">
        <w:rPr>
          <w:i/>
        </w:rPr>
        <w:t>“</w:t>
      </w:r>
      <w:r>
        <w:t>, dále jen DW, jsou v rámci této práce použity materiály obou stěžejních představitelů</w:t>
      </w:r>
      <w:r w:rsidR="00F92944">
        <w:t>,</w:t>
      </w:r>
      <w:r>
        <w:t xml:space="preserve"> a to Williama </w:t>
      </w:r>
      <w:proofErr w:type="spellStart"/>
      <w:r>
        <w:t>Inmona</w:t>
      </w:r>
      <w:proofErr w:type="spellEnd"/>
      <w:r>
        <w:t xml:space="preserve"> a Ralpha </w:t>
      </w:r>
      <w:proofErr w:type="spellStart"/>
      <w:r>
        <w:t>Kimballa</w:t>
      </w:r>
      <w:proofErr w:type="spellEnd"/>
      <w:r>
        <w:t xml:space="preserve">, kdy první jmenovaný je považovaný za </w:t>
      </w:r>
      <w:r w:rsidR="00FD7F1A">
        <w:t>„</w:t>
      </w:r>
      <w:r w:rsidR="00FD7F1A">
        <w:rPr>
          <w:i/>
        </w:rPr>
        <w:t>otce datových skladů“</w:t>
      </w:r>
      <w:r w:rsidR="00FD7F1A">
        <w:t xml:space="preserve"> a druhý za „</w:t>
      </w:r>
      <w:r w:rsidR="00FD7F1A">
        <w:rPr>
          <w:i/>
        </w:rPr>
        <w:t xml:space="preserve">otce business </w:t>
      </w:r>
      <w:proofErr w:type="spellStart"/>
      <w:r w:rsidR="00FD7F1A">
        <w:rPr>
          <w:i/>
        </w:rPr>
        <w:t>intelligence</w:t>
      </w:r>
      <w:proofErr w:type="spellEnd"/>
      <w:r w:rsidR="00FD7F1A">
        <w:rPr>
          <w:i/>
        </w:rPr>
        <w:t>“</w:t>
      </w:r>
      <w:r w:rsidR="00FD7F1A">
        <w:t xml:space="preserve">. Tito dva hlavní představitelé se víceméně shodli na samotné definici </w:t>
      </w:r>
      <w:r w:rsidR="00121150">
        <w:t>DW</w:t>
      </w:r>
      <w:r w:rsidR="00FD7F1A">
        <w:t>, ovšem</w:t>
      </w:r>
      <w:r w:rsidR="00374025">
        <w:t xml:space="preserve"> zastávají velký rozdíl v samotné tvorbě těchto struktur a jejich ná</w:t>
      </w:r>
      <w:r w:rsidR="00F92944">
        <w:t>sledné implementaci, kdy tento r</w:t>
      </w:r>
      <w:r w:rsidR="00374025">
        <w:t>ozdíl je popsán níže v této práci.</w:t>
      </w:r>
    </w:p>
    <w:p w:rsidR="00CC2918" w:rsidRDefault="00CC2918" w:rsidP="00CC2918">
      <w:pPr>
        <w:pStyle w:val="Nadpis4"/>
      </w:pPr>
      <w:bookmarkStart w:id="32" w:name="_Toc302247173"/>
      <w:bookmarkStart w:id="33" w:name="OLE_LINK11"/>
      <w:bookmarkStart w:id="34" w:name="OLE_LINK12"/>
      <w:r>
        <w:t xml:space="preserve">Definice Data </w:t>
      </w:r>
      <w:proofErr w:type="spellStart"/>
      <w:r>
        <w:t>Warehouse</w:t>
      </w:r>
      <w:proofErr w:type="spellEnd"/>
      <w:r>
        <w:t xml:space="preserve"> dle W. </w:t>
      </w:r>
      <w:proofErr w:type="spellStart"/>
      <w:r>
        <w:t>Inmona</w:t>
      </w:r>
      <w:bookmarkEnd w:id="32"/>
      <w:proofErr w:type="spellEnd"/>
    </w:p>
    <w:bookmarkEnd w:id="33"/>
    <w:bookmarkEnd w:id="34"/>
    <w:p w:rsidR="00CC2918" w:rsidRDefault="00CC2918" w:rsidP="00CC2918">
      <w:pPr>
        <w:rPr>
          <w:i/>
        </w:rPr>
      </w:pPr>
      <w:r w:rsidRPr="00CC2918">
        <w:rPr>
          <w:i/>
        </w:rPr>
        <w:t xml:space="preserve">„A data </w:t>
      </w:r>
      <w:proofErr w:type="spellStart"/>
      <w:r w:rsidRPr="00CC2918">
        <w:rPr>
          <w:i/>
        </w:rPr>
        <w:t>warehouse</w:t>
      </w:r>
      <w:proofErr w:type="spellEnd"/>
      <w:r w:rsidRPr="00CC2918">
        <w:rPr>
          <w:i/>
        </w:rPr>
        <w:t xml:space="preserve"> </w:t>
      </w:r>
      <w:proofErr w:type="spellStart"/>
      <w:r w:rsidRPr="00CC2918">
        <w:rPr>
          <w:i/>
        </w:rPr>
        <w:t>is</w:t>
      </w:r>
      <w:proofErr w:type="spellEnd"/>
      <w:r w:rsidRPr="00CC2918">
        <w:rPr>
          <w:i/>
        </w:rPr>
        <w:t xml:space="preserve"> a </w:t>
      </w:r>
      <w:proofErr w:type="spellStart"/>
      <w:r w:rsidRPr="00CC2918">
        <w:rPr>
          <w:i/>
        </w:rPr>
        <w:t>subject-oriented</w:t>
      </w:r>
      <w:proofErr w:type="spellEnd"/>
      <w:r w:rsidRPr="00CC2918">
        <w:rPr>
          <w:i/>
        </w:rPr>
        <w:t xml:space="preserve">, </w:t>
      </w:r>
      <w:proofErr w:type="spellStart"/>
      <w:r w:rsidRPr="00CC2918">
        <w:rPr>
          <w:i/>
        </w:rPr>
        <w:t>integrated</w:t>
      </w:r>
      <w:proofErr w:type="spellEnd"/>
      <w:r w:rsidRPr="00CC2918">
        <w:rPr>
          <w:i/>
        </w:rPr>
        <w:t xml:space="preserve">, </w:t>
      </w:r>
      <w:proofErr w:type="spellStart"/>
      <w:r w:rsidRPr="00CC2918">
        <w:rPr>
          <w:i/>
        </w:rPr>
        <w:t>nonvolatile</w:t>
      </w:r>
      <w:proofErr w:type="spellEnd"/>
      <w:r w:rsidRPr="00CC2918">
        <w:rPr>
          <w:i/>
        </w:rPr>
        <w:t>, and</w:t>
      </w:r>
      <w:r>
        <w:rPr>
          <w:i/>
        </w:rPr>
        <w:br/>
      </w:r>
      <w:proofErr w:type="spellStart"/>
      <w:r w:rsidRPr="00CC2918">
        <w:rPr>
          <w:i/>
        </w:rPr>
        <w:t>time</w:t>
      </w:r>
      <w:proofErr w:type="spellEnd"/>
      <w:r w:rsidRPr="00CC2918">
        <w:rPr>
          <w:i/>
        </w:rPr>
        <w:t xml:space="preserve">-variant </w:t>
      </w:r>
      <w:proofErr w:type="spellStart"/>
      <w:r w:rsidRPr="00CC2918">
        <w:rPr>
          <w:i/>
        </w:rPr>
        <w:t>collection</w:t>
      </w:r>
      <w:proofErr w:type="spellEnd"/>
      <w:r w:rsidRPr="00CC2918">
        <w:rPr>
          <w:i/>
        </w:rPr>
        <w:t xml:space="preserve"> </w:t>
      </w:r>
      <w:proofErr w:type="spellStart"/>
      <w:r w:rsidRPr="00CC2918">
        <w:rPr>
          <w:i/>
        </w:rPr>
        <w:t>of</w:t>
      </w:r>
      <w:proofErr w:type="spellEnd"/>
      <w:r w:rsidRPr="00CC2918">
        <w:rPr>
          <w:i/>
        </w:rPr>
        <w:t xml:space="preserve"> data in support </w:t>
      </w:r>
      <w:proofErr w:type="spellStart"/>
      <w:r w:rsidRPr="00CC2918">
        <w:rPr>
          <w:i/>
        </w:rPr>
        <w:t>of</w:t>
      </w:r>
      <w:proofErr w:type="spellEnd"/>
      <w:r w:rsidRPr="00CC2918">
        <w:rPr>
          <w:i/>
        </w:rPr>
        <w:t xml:space="preserve"> </w:t>
      </w:r>
      <w:proofErr w:type="spellStart"/>
      <w:r w:rsidRPr="00CC2918">
        <w:rPr>
          <w:i/>
        </w:rPr>
        <w:t>m</w:t>
      </w:r>
      <w:r>
        <w:rPr>
          <w:i/>
        </w:rPr>
        <w:t>anagement’s</w:t>
      </w:r>
      <w:proofErr w:type="spellEnd"/>
      <w:r>
        <w:rPr>
          <w:i/>
        </w:rPr>
        <w:t xml:space="preserve"> </w:t>
      </w:r>
      <w:proofErr w:type="spellStart"/>
      <w:r>
        <w:rPr>
          <w:i/>
        </w:rPr>
        <w:t>decisions</w:t>
      </w:r>
      <w:proofErr w:type="spellEnd"/>
      <w:r>
        <w:rPr>
          <w:i/>
        </w:rPr>
        <w:t xml:space="preserve">. </w:t>
      </w:r>
      <w:proofErr w:type="spellStart"/>
      <w:r>
        <w:rPr>
          <w:i/>
        </w:rPr>
        <w:t>The</w:t>
      </w:r>
      <w:proofErr w:type="spellEnd"/>
      <w:r>
        <w:rPr>
          <w:i/>
        </w:rPr>
        <w:t xml:space="preserve"> data</w:t>
      </w:r>
      <w:r>
        <w:rPr>
          <w:i/>
        </w:rPr>
        <w:br/>
      </w:r>
      <w:proofErr w:type="spellStart"/>
      <w:r w:rsidRPr="00CC2918">
        <w:rPr>
          <w:i/>
        </w:rPr>
        <w:t>warehouse</w:t>
      </w:r>
      <w:proofErr w:type="spellEnd"/>
      <w:r w:rsidRPr="00CC2918">
        <w:rPr>
          <w:i/>
        </w:rPr>
        <w:t xml:space="preserve"> </w:t>
      </w:r>
      <w:proofErr w:type="spellStart"/>
      <w:r w:rsidRPr="00CC2918">
        <w:rPr>
          <w:i/>
        </w:rPr>
        <w:t>contains</w:t>
      </w:r>
      <w:proofErr w:type="spellEnd"/>
      <w:r w:rsidRPr="00CC2918">
        <w:rPr>
          <w:i/>
        </w:rPr>
        <w:t xml:space="preserve"> </w:t>
      </w:r>
      <w:proofErr w:type="spellStart"/>
      <w:r w:rsidRPr="00CC2918">
        <w:rPr>
          <w:i/>
        </w:rPr>
        <w:t>granular</w:t>
      </w:r>
      <w:proofErr w:type="spellEnd"/>
      <w:r w:rsidRPr="00CC2918">
        <w:rPr>
          <w:i/>
        </w:rPr>
        <w:t xml:space="preserve"> </w:t>
      </w:r>
      <w:proofErr w:type="spellStart"/>
      <w:r w:rsidRPr="00CC2918">
        <w:rPr>
          <w:i/>
        </w:rPr>
        <w:t>corporate</w:t>
      </w:r>
      <w:proofErr w:type="spellEnd"/>
      <w:r w:rsidRPr="00CC2918">
        <w:rPr>
          <w:i/>
        </w:rPr>
        <w:t xml:space="preserve"> data.</w:t>
      </w:r>
      <w:r w:rsidR="00AA737B">
        <w:rPr>
          <w:i/>
        </w:rPr>
        <w:t xml:space="preserve"> (Datový sklad je subjektově orientovaný, integrovaný, </w:t>
      </w:r>
      <w:r w:rsidR="00B659C4">
        <w:rPr>
          <w:i/>
        </w:rPr>
        <w:t>stálý</w:t>
      </w:r>
      <w:r w:rsidR="00AA737B">
        <w:rPr>
          <w:i/>
        </w:rPr>
        <w:t xml:space="preserve"> a časově neměnný soubor dat sloužící pro podporu rozhodování managementu. Datový sklad obsahuje firemní data v určité </w:t>
      </w:r>
      <w:proofErr w:type="spellStart"/>
      <w:r w:rsidR="00AA737B">
        <w:rPr>
          <w:i/>
        </w:rPr>
        <w:t>granularitě</w:t>
      </w:r>
      <w:proofErr w:type="spellEnd"/>
      <w:r w:rsidR="00915714">
        <w:rPr>
          <w:i/>
        </w:rPr>
        <w:t>.</w:t>
      </w:r>
      <w:r w:rsidR="00AA737B">
        <w:rPr>
          <w:i/>
        </w:rPr>
        <w:t>)</w:t>
      </w:r>
      <w:r w:rsidRPr="00CC2918">
        <w:rPr>
          <w:i/>
        </w:rPr>
        <w:t>“</w:t>
      </w:r>
      <w:r>
        <w:rPr>
          <w:rStyle w:val="Znakapoznpodarou"/>
          <w:i/>
        </w:rPr>
        <w:footnoteReference w:id="7"/>
      </w:r>
    </w:p>
    <w:p w:rsidR="00B640F6" w:rsidRDefault="00B640F6" w:rsidP="00B640F6">
      <w:r>
        <w:t xml:space="preserve">Jednotlivé </w:t>
      </w:r>
      <w:r w:rsidR="00AB75FB">
        <w:t>vlastnosti</w:t>
      </w:r>
      <w:r>
        <w:t xml:space="preserve"> obsažené v této definici lze dále charakterizovat následujícím způsobem:</w:t>
      </w:r>
    </w:p>
    <w:p w:rsidR="005E215F" w:rsidRDefault="00B640F6" w:rsidP="005E215F">
      <w:pPr>
        <w:pStyle w:val="Odstavecseseznamem"/>
        <w:numPr>
          <w:ilvl w:val="0"/>
          <w:numId w:val="9"/>
        </w:numPr>
        <w:jc w:val="left"/>
      </w:pPr>
      <w:r>
        <w:rPr>
          <w:b/>
        </w:rPr>
        <w:t>Subjektivně orientovaný</w:t>
      </w:r>
      <w:r w:rsidR="005E215F">
        <w:rPr>
          <w:b/>
        </w:rPr>
        <w:br/>
      </w:r>
      <w:r w:rsidR="005E215F">
        <w:t xml:space="preserve">definuje, že konkrétní </w:t>
      </w:r>
      <w:r w:rsidR="00121150">
        <w:t>DW</w:t>
      </w:r>
      <w:r w:rsidR="005E215F">
        <w:t xml:space="preserve"> obsahuje data rozdělená dle jejich typu a ne dle způsobu, kterým byla pořízena. Jako příklad lze uvést entitu zákazníka, kdy způsob jeho získání může být skrze různé produkty a tím pádem skrze různé zdrojové systémy, ovšem v </w:t>
      </w:r>
      <w:r w:rsidR="00121150">
        <w:t>DW</w:t>
      </w:r>
      <w:r w:rsidR="005E215F">
        <w:t xml:space="preserve"> by se měla tato informace objevit právě a pouze jednou.</w:t>
      </w:r>
    </w:p>
    <w:p w:rsidR="00121150" w:rsidRDefault="00121150" w:rsidP="005E215F">
      <w:pPr>
        <w:pStyle w:val="Odstavecseseznamem"/>
        <w:numPr>
          <w:ilvl w:val="0"/>
          <w:numId w:val="9"/>
        </w:numPr>
        <w:jc w:val="left"/>
      </w:pPr>
      <w:r>
        <w:rPr>
          <w:b/>
        </w:rPr>
        <w:t>Integrovaný</w:t>
      </w:r>
      <w:r>
        <w:rPr>
          <w:b/>
        </w:rPr>
        <w:br/>
      </w:r>
      <w:r>
        <w:t>definuje, že data by měla být ukládána v rámci celé organizace a ne jenom v rámci jednoho konkrétního oddělení. Pro tyto potřeby dochází v různých fázích zpracování DW k transformaci dat, taky aby odpovídala jednotnému zadání, například je sjednoceno jméno zákazníka</w:t>
      </w:r>
      <w:r w:rsidR="00BE6832">
        <w:t xml:space="preserve">, způsob interpretace jeho </w:t>
      </w:r>
      <w:r w:rsidR="00BE6832">
        <w:lastRenderedPageBreak/>
        <w:t>pohlaví</w:t>
      </w:r>
      <w:r>
        <w:t>, veškeré finanční operace jsou převedeny na Kč, atd.</w:t>
      </w:r>
      <w:r w:rsidR="0010606B">
        <w:t xml:space="preserve"> Z pohledu vzniku samotného DW se tato vlastnost jeví jako nejdůležitější.</w:t>
      </w:r>
    </w:p>
    <w:p w:rsidR="00AB75FB" w:rsidRDefault="00B659C4" w:rsidP="005E215F">
      <w:pPr>
        <w:pStyle w:val="Odstavecseseznamem"/>
        <w:numPr>
          <w:ilvl w:val="0"/>
          <w:numId w:val="9"/>
        </w:numPr>
        <w:jc w:val="left"/>
      </w:pPr>
      <w:r>
        <w:rPr>
          <w:b/>
        </w:rPr>
        <w:t>Stálý</w:t>
      </w:r>
      <w:r w:rsidR="00BD1C7E">
        <w:rPr>
          <w:b/>
        </w:rPr>
        <w:br/>
      </w:r>
      <w:r w:rsidR="00BD1C7E">
        <w:t>Data obsažená v DW by se</w:t>
      </w:r>
      <w:r w:rsidR="00C04EFF">
        <w:t>,</w:t>
      </w:r>
      <w:r w:rsidR="006A5D73">
        <w:t xml:space="preserve"> na rozdíl od zdrojových systémů</w:t>
      </w:r>
      <w:r w:rsidR="00C04EFF">
        <w:t>,</w:t>
      </w:r>
      <w:r w:rsidR="00BD1C7E">
        <w:t xml:space="preserve"> neměla měnit, jejich přírůstky zajišťují externí zdroje a ona samotná by měla být obsažena v DW do konce jeho životnosti.</w:t>
      </w:r>
      <w:r w:rsidR="00BA69A0">
        <w:t xml:space="preserve"> Aktuálnost dat je řešena pomocí příznaku pro platný zápis a případné </w:t>
      </w:r>
      <w:proofErr w:type="spellStart"/>
      <w:r w:rsidR="00BA69A0">
        <w:t>znevalidnění</w:t>
      </w:r>
      <w:proofErr w:type="spellEnd"/>
      <w:r w:rsidR="00BA69A0">
        <w:t xml:space="preserve"> resp. výmaz záznamu by taktéž měl být realizován pomocí příznaku (obvykle v jiném sloupci). Tento způsob zpracovávání se nazývá </w:t>
      </w:r>
      <w:r w:rsidR="00BA69A0">
        <w:rPr>
          <w:i/>
        </w:rPr>
        <w:t>„historizace dat“</w:t>
      </w:r>
      <w:r w:rsidR="00036ACC">
        <w:rPr>
          <w:i/>
        </w:rPr>
        <w:t xml:space="preserve"> </w:t>
      </w:r>
      <w:r w:rsidR="00036ACC">
        <w:t>viz následující položka seznamu</w:t>
      </w:r>
      <w:r w:rsidR="00BC4EEF">
        <w:t>.</w:t>
      </w:r>
    </w:p>
    <w:p w:rsidR="00B838C4" w:rsidRDefault="00B659C4" w:rsidP="00B838C4">
      <w:pPr>
        <w:pStyle w:val="Odstavecseseznamem"/>
        <w:numPr>
          <w:ilvl w:val="0"/>
          <w:numId w:val="9"/>
        </w:numPr>
        <w:jc w:val="left"/>
      </w:pPr>
      <w:r>
        <w:rPr>
          <w:b/>
        </w:rPr>
        <w:t>Časově neměnn</w:t>
      </w:r>
      <w:r w:rsidR="00B838C4">
        <w:rPr>
          <w:b/>
        </w:rPr>
        <w:t>ý</w:t>
      </w:r>
      <w:r w:rsidR="00B838C4">
        <w:rPr>
          <w:b/>
        </w:rPr>
        <w:br/>
      </w:r>
      <w:r w:rsidR="00B838C4">
        <w:t>Zejména z důvodů potřeby zpracovávat i historické analýzy, případně analýzy za předem vymezené časové období, je nutné, aby veškerá data, která se v DW ocitnou, tam také zůstala a nesla s sebou informaci o to</w:t>
      </w:r>
      <w:r w:rsidR="0063559D">
        <w:t>m, ve kterém čase byla pořízena a</w:t>
      </w:r>
      <w:r w:rsidR="00B838C4">
        <w:t xml:space="preserve"> ke kterému časovému období se vztahují.</w:t>
      </w:r>
      <w:r w:rsidR="0063559D">
        <w:t xml:space="preserve"> Jako příklad lze použít stav objednávky, kdy ve zdrojovém systému bude uložena pouze aktuální informace, protože historie schvalování není z provozních důvodů až tak zajímavá, tak právě v DW lze jednoduše tuto sestavu získat, protože data v něm obsažená jsou přidávána a aktualizována v předem definovaném časovém okamžiku.</w:t>
      </w:r>
    </w:p>
    <w:p w:rsidR="00793A7A" w:rsidRDefault="00793A7A" w:rsidP="00793A7A">
      <w:pPr>
        <w:pStyle w:val="Odstavecseseznamem"/>
        <w:numPr>
          <w:ilvl w:val="0"/>
          <w:numId w:val="9"/>
        </w:numPr>
        <w:jc w:val="left"/>
      </w:pPr>
      <w:proofErr w:type="spellStart"/>
      <w:r>
        <w:rPr>
          <w:b/>
        </w:rPr>
        <w:t>Granularita</w:t>
      </w:r>
      <w:proofErr w:type="spellEnd"/>
      <w:r>
        <w:rPr>
          <w:b/>
        </w:rPr>
        <w:t xml:space="preserve"> dat</w:t>
      </w:r>
      <w:r>
        <w:rPr>
          <w:b/>
        </w:rPr>
        <w:br/>
      </w:r>
      <w:r>
        <w:t xml:space="preserve">Tento pojem </w:t>
      </w:r>
      <w:proofErr w:type="spellStart"/>
      <w:r>
        <w:t>Inmon</w:t>
      </w:r>
      <w:proofErr w:type="spellEnd"/>
      <w:r>
        <w:t xml:space="preserve"> definuje </w:t>
      </w:r>
      <w:r w:rsidRPr="00793A7A">
        <w:rPr>
          <w:i/>
        </w:rPr>
        <w:t>„</w:t>
      </w:r>
      <w:proofErr w:type="spellStart"/>
      <w:r w:rsidRPr="00793A7A">
        <w:rPr>
          <w:i/>
        </w:rPr>
        <w:t>Granularity</w:t>
      </w:r>
      <w:proofErr w:type="spellEnd"/>
      <w:r w:rsidRPr="00793A7A">
        <w:rPr>
          <w:i/>
        </w:rPr>
        <w:t xml:space="preserve"> </w:t>
      </w:r>
      <w:proofErr w:type="spellStart"/>
      <w:r w:rsidRPr="00793A7A">
        <w:rPr>
          <w:i/>
        </w:rPr>
        <w:t>refers</w:t>
      </w:r>
      <w:proofErr w:type="spellEnd"/>
      <w:r w:rsidRPr="00793A7A">
        <w:rPr>
          <w:i/>
        </w:rPr>
        <w:t xml:space="preserve"> to </w:t>
      </w:r>
      <w:proofErr w:type="spellStart"/>
      <w:r w:rsidRPr="00793A7A">
        <w:rPr>
          <w:i/>
        </w:rPr>
        <w:t>the</w:t>
      </w:r>
      <w:proofErr w:type="spellEnd"/>
      <w:r w:rsidRPr="00793A7A">
        <w:rPr>
          <w:i/>
        </w:rPr>
        <w:t xml:space="preserve"> </w:t>
      </w:r>
      <w:proofErr w:type="spellStart"/>
      <w:r w:rsidRPr="00793A7A">
        <w:rPr>
          <w:i/>
        </w:rPr>
        <w:t>level</w:t>
      </w:r>
      <w:proofErr w:type="spellEnd"/>
      <w:r w:rsidRPr="00793A7A">
        <w:rPr>
          <w:i/>
        </w:rPr>
        <w:t xml:space="preserve"> </w:t>
      </w:r>
      <w:proofErr w:type="spellStart"/>
      <w:r w:rsidRPr="00793A7A">
        <w:rPr>
          <w:i/>
        </w:rPr>
        <w:t>of</w:t>
      </w:r>
      <w:proofErr w:type="spellEnd"/>
      <w:r w:rsidRPr="00793A7A">
        <w:rPr>
          <w:i/>
        </w:rPr>
        <w:t xml:space="preserve"> detail </w:t>
      </w:r>
      <w:proofErr w:type="spellStart"/>
      <w:r w:rsidRPr="00793A7A">
        <w:rPr>
          <w:i/>
        </w:rPr>
        <w:t>or</w:t>
      </w:r>
      <w:proofErr w:type="spellEnd"/>
      <w:r w:rsidRPr="00793A7A">
        <w:rPr>
          <w:i/>
        </w:rPr>
        <w:t xml:space="preserve"> </w:t>
      </w:r>
      <w:proofErr w:type="spellStart"/>
      <w:r w:rsidRPr="00793A7A">
        <w:rPr>
          <w:i/>
        </w:rPr>
        <w:t>summarization</w:t>
      </w:r>
      <w:proofErr w:type="spellEnd"/>
      <w:r w:rsidRPr="00793A7A">
        <w:rPr>
          <w:i/>
        </w:rPr>
        <w:t xml:space="preserve"> </w:t>
      </w:r>
      <w:proofErr w:type="spellStart"/>
      <w:r w:rsidRPr="00793A7A">
        <w:rPr>
          <w:i/>
        </w:rPr>
        <w:t>of</w:t>
      </w:r>
      <w:proofErr w:type="spellEnd"/>
      <w:r w:rsidRPr="00793A7A">
        <w:rPr>
          <w:i/>
        </w:rPr>
        <w:t xml:space="preserve"> </w:t>
      </w:r>
      <w:proofErr w:type="spellStart"/>
      <w:r w:rsidRPr="00793A7A">
        <w:rPr>
          <w:i/>
        </w:rPr>
        <w:t>the</w:t>
      </w:r>
      <w:proofErr w:type="spellEnd"/>
      <w:r w:rsidRPr="00793A7A">
        <w:rPr>
          <w:i/>
        </w:rPr>
        <w:t xml:space="preserve"> </w:t>
      </w:r>
      <w:proofErr w:type="spellStart"/>
      <w:r w:rsidRPr="00793A7A">
        <w:rPr>
          <w:i/>
        </w:rPr>
        <w:t>units</w:t>
      </w:r>
      <w:proofErr w:type="spellEnd"/>
      <w:r w:rsidRPr="00793A7A">
        <w:rPr>
          <w:i/>
        </w:rPr>
        <w:t xml:space="preserve"> </w:t>
      </w:r>
      <w:proofErr w:type="spellStart"/>
      <w:r w:rsidRPr="00793A7A">
        <w:rPr>
          <w:i/>
        </w:rPr>
        <w:t>of</w:t>
      </w:r>
      <w:proofErr w:type="spellEnd"/>
      <w:r w:rsidRPr="00793A7A">
        <w:rPr>
          <w:i/>
        </w:rPr>
        <w:t xml:space="preserve"> data in </w:t>
      </w:r>
      <w:proofErr w:type="spellStart"/>
      <w:r w:rsidRPr="00793A7A">
        <w:rPr>
          <w:i/>
        </w:rPr>
        <w:t>the</w:t>
      </w:r>
      <w:proofErr w:type="spellEnd"/>
      <w:r w:rsidRPr="00793A7A">
        <w:rPr>
          <w:i/>
        </w:rPr>
        <w:t xml:space="preserve"> data </w:t>
      </w:r>
      <w:proofErr w:type="spellStart"/>
      <w:r w:rsidRPr="00793A7A">
        <w:rPr>
          <w:i/>
        </w:rPr>
        <w:t>warehouse</w:t>
      </w:r>
      <w:proofErr w:type="spellEnd"/>
      <w:r w:rsidRPr="00793A7A">
        <w:rPr>
          <w:i/>
        </w:rPr>
        <w:t xml:space="preserve">. </w:t>
      </w:r>
      <w:proofErr w:type="spellStart"/>
      <w:r w:rsidRPr="00793A7A">
        <w:rPr>
          <w:i/>
        </w:rPr>
        <w:t>The</w:t>
      </w:r>
      <w:proofErr w:type="spellEnd"/>
      <w:r w:rsidRPr="00793A7A">
        <w:rPr>
          <w:i/>
        </w:rPr>
        <w:t xml:space="preserve"> more detail </w:t>
      </w:r>
      <w:proofErr w:type="spellStart"/>
      <w:r w:rsidRPr="00793A7A">
        <w:rPr>
          <w:i/>
        </w:rPr>
        <w:t>there</w:t>
      </w:r>
      <w:proofErr w:type="spellEnd"/>
      <w:r w:rsidRPr="00793A7A">
        <w:rPr>
          <w:i/>
        </w:rPr>
        <w:t xml:space="preserve"> </w:t>
      </w:r>
      <w:proofErr w:type="spellStart"/>
      <w:r w:rsidRPr="00793A7A">
        <w:rPr>
          <w:i/>
        </w:rPr>
        <w:t>is</w:t>
      </w:r>
      <w:proofErr w:type="spellEnd"/>
      <w:r w:rsidRPr="00793A7A">
        <w:rPr>
          <w:i/>
        </w:rPr>
        <w:t xml:space="preserve">, </w:t>
      </w:r>
      <w:proofErr w:type="spellStart"/>
      <w:r w:rsidRPr="00793A7A">
        <w:rPr>
          <w:i/>
        </w:rPr>
        <w:t>the</w:t>
      </w:r>
      <w:proofErr w:type="spellEnd"/>
      <w:r w:rsidRPr="00793A7A">
        <w:rPr>
          <w:i/>
        </w:rPr>
        <w:t xml:space="preserve"> </w:t>
      </w:r>
      <w:proofErr w:type="spellStart"/>
      <w:r w:rsidRPr="00793A7A">
        <w:rPr>
          <w:i/>
        </w:rPr>
        <w:t>lower</w:t>
      </w:r>
      <w:proofErr w:type="spellEnd"/>
      <w:r w:rsidRPr="00793A7A">
        <w:rPr>
          <w:i/>
        </w:rPr>
        <w:t xml:space="preserve"> </w:t>
      </w:r>
      <w:proofErr w:type="spellStart"/>
      <w:r w:rsidRPr="00793A7A">
        <w:rPr>
          <w:i/>
        </w:rPr>
        <w:t>the</w:t>
      </w:r>
      <w:proofErr w:type="spellEnd"/>
      <w:r w:rsidRPr="00793A7A">
        <w:rPr>
          <w:i/>
        </w:rPr>
        <w:t xml:space="preserve"> </w:t>
      </w:r>
      <w:proofErr w:type="spellStart"/>
      <w:r w:rsidRPr="00793A7A">
        <w:rPr>
          <w:i/>
        </w:rPr>
        <w:t>level</w:t>
      </w:r>
      <w:proofErr w:type="spellEnd"/>
      <w:r w:rsidRPr="00793A7A">
        <w:rPr>
          <w:i/>
        </w:rPr>
        <w:t xml:space="preserve"> </w:t>
      </w:r>
      <w:proofErr w:type="spellStart"/>
      <w:r w:rsidRPr="00793A7A">
        <w:rPr>
          <w:i/>
        </w:rPr>
        <w:t>of</w:t>
      </w:r>
      <w:proofErr w:type="spellEnd"/>
      <w:r w:rsidRPr="00793A7A">
        <w:rPr>
          <w:i/>
        </w:rPr>
        <w:t xml:space="preserve"> </w:t>
      </w:r>
      <w:proofErr w:type="spellStart"/>
      <w:r w:rsidRPr="00793A7A">
        <w:rPr>
          <w:i/>
        </w:rPr>
        <w:t>granularity</w:t>
      </w:r>
      <w:proofErr w:type="spellEnd"/>
      <w:r w:rsidRPr="00793A7A">
        <w:rPr>
          <w:i/>
        </w:rPr>
        <w:t xml:space="preserve">. </w:t>
      </w:r>
      <w:proofErr w:type="spellStart"/>
      <w:r w:rsidRPr="00793A7A">
        <w:rPr>
          <w:i/>
        </w:rPr>
        <w:t>The</w:t>
      </w:r>
      <w:proofErr w:type="spellEnd"/>
      <w:r w:rsidRPr="00793A7A">
        <w:rPr>
          <w:i/>
        </w:rPr>
        <w:t xml:space="preserve"> </w:t>
      </w:r>
      <w:proofErr w:type="spellStart"/>
      <w:r w:rsidRPr="00793A7A">
        <w:rPr>
          <w:i/>
        </w:rPr>
        <w:t>less</w:t>
      </w:r>
      <w:proofErr w:type="spellEnd"/>
      <w:r w:rsidRPr="00793A7A">
        <w:rPr>
          <w:i/>
        </w:rPr>
        <w:t xml:space="preserve"> detail </w:t>
      </w:r>
      <w:proofErr w:type="spellStart"/>
      <w:r w:rsidRPr="00793A7A">
        <w:rPr>
          <w:i/>
        </w:rPr>
        <w:t>there</w:t>
      </w:r>
      <w:proofErr w:type="spellEnd"/>
      <w:r w:rsidRPr="00793A7A">
        <w:rPr>
          <w:i/>
        </w:rPr>
        <w:t xml:space="preserve"> </w:t>
      </w:r>
      <w:proofErr w:type="spellStart"/>
      <w:r w:rsidRPr="00793A7A">
        <w:rPr>
          <w:i/>
        </w:rPr>
        <w:t>is</w:t>
      </w:r>
      <w:proofErr w:type="spellEnd"/>
      <w:r w:rsidRPr="00793A7A">
        <w:rPr>
          <w:i/>
        </w:rPr>
        <w:t xml:space="preserve">, </w:t>
      </w:r>
      <w:proofErr w:type="spellStart"/>
      <w:r w:rsidRPr="00793A7A">
        <w:rPr>
          <w:i/>
        </w:rPr>
        <w:t>the</w:t>
      </w:r>
      <w:proofErr w:type="spellEnd"/>
      <w:r w:rsidRPr="00793A7A">
        <w:rPr>
          <w:i/>
        </w:rPr>
        <w:t xml:space="preserve"> </w:t>
      </w:r>
      <w:proofErr w:type="spellStart"/>
      <w:r w:rsidRPr="00793A7A">
        <w:rPr>
          <w:i/>
        </w:rPr>
        <w:t>higher</w:t>
      </w:r>
      <w:proofErr w:type="spellEnd"/>
      <w:r w:rsidRPr="00793A7A">
        <w:rPr>
          <w:i/>
        </w:rPr>
        <w:t xml:space="preserve"> </w:t>
      </w:r>
      <w:proofErr w:type="spellStart"/>
      <w:r w:rsidRPr="00793A7A">
        <w:rPr>
          <w:i/>
        </w:rPr>
        <w:t>the</w:t>
      </w:r>
      <w:proofErr w:type="spellEnd"/>
      <w:r w:rsidRPr="00793A7A">
        <w:rPr>
          <w:i/>
        </w:rPr>
        <w:t xml:space="preserve"> </w:t>
      </w:r>
      <w:proofErr w:type="spellStart"/>
      <w:r w:rsidRPr="00793A7A">
        <w:rPr>
          <w:i/>
        </w:rPr>
        <w:t>level</w:t>
      </w:r>
      <w:proofErr w:type="spellEnd"/>
      <w:r w:rsidRPr="00793A7A">
        <w:rPr>
          <w:i/>
        </w:rPr>
        <w:t xml:space="preserve"> </w:t>
      </w:r>
      <w:proofErr w:type="spellStart"/>
      <w:r w:rsidRPr="00793A7A">
        <w:rPr>
          <w:i/>
        </w:rPr>
        <w:t>of</w:t>
      </w:r>
      <w:proofErr w:type="spellEnd"/>
      <w:r w:rsidRPr="00793A7A">
        <w:rPr>
          <w:i/>
        </w:rPr>
        <w:t xml:space="preserve"> </w:t>
      </w:r>
      <w:proofErr w:type="spellStart"/>
      <w:r w:rsidRPr="00793A7A">
        <w:rPr>
          <w:i/>
        </w:rPr>
        <w:t>granularity</w:t>
      </w:r>
      <w:proofErr w:type="spellEnd"/>
      <w:r w:rsidRPr="00793A7A">
        <w:rPr>
          <w:i/>
        </w:rPr>
        <w:t>.</w:t>
      </w:r>
      <w:r>
        <w:rPr>
          <w:i/>
        </w:rPr>
        <w:t xml:space="preserve"> (</w:t>
      </w:r>
      <w:proofErr w:type="spellStart"/>
      <w:r>
        <w:rPr>
          <w:i/>
        </w:rPr>
        <w:t>Granularita</w:t>
      </w:r>
      <w:proofErr w:type="spellEnd"/>
      <w:r>
        <w:rPr>
          <w:i/>
        </w:rPr>
        <w:t xml:space="preserve"> vypovídá o úrovni detailu nebo souhrnech dat v DW. Čím je vyšší detail, tím je </w:t>
      </w:r>
      <w:proofErr w:type="spellStart"/>
      <w:r>
        <w:rPr>
          <w:i/>
        </w:rPr>
        <w:t>granularita</w:t>
      </w:r>
      <w:proofErr w:type="spellEnd"/>
      <w:r>
        <w:rPr>
          <w:i/>
        </w:rPr>
        <w:t xml:space="preserve"> menší a naopak)</w:t>
      </w:r>
      <w:r w:rsidRPr="00793A7A">
        <w:rPr>
          <w:i/>
        </w:rPr>
        <w:t>“</w:t>
      </w:r>
      <w:r>
        <w:rPr>
          <w:rStyle w:val="Znakapoznpodarou"/>
          <w:i/>
        </w:rPr>
        <w:footnoteReference w:id="8"/>
      </w:r>
      <w:r>
        <w:t xml:space="preserve"> a v jeho pojetí by </w:t>
      </w:r>
      <w:proofErr w:type="spellStart"/>
      <w:r>
        <w:t>granularita</w:t>
      </w:r>
      <w:proofErr w:type="spellEnd"/>
      <w:r>
        <w:t xml:space="preserve"> DW měla být co nejvyšší. V tomto případě je potřeba brát v potaz, k čemu má daný DW sloužit, pro manažerské rozhodování při řízení organizace určitě není až tak podstatný seznam jednotlivých transakcí u každého klienta zvlášť, </w:t>
      </w:r>
      <w:r w:rsidR="0065524D">
        <w:t>zejména</w:t>
      </w:r>
      <w:r>
        <w:t xml:space="preserve"> pokud </w:t>
      </w:r>
      <w:r w:rsidR="0029163D">
        <w:t>je jejich detail</w:t>
      </w:r>
      <w:r>
        <w:t xml:space="preserve"> dle nařízení ČNB uchováván ve zdrojovém systému po celou dobu jeho životnosti, ale spíše jejich souhrn na denní bázi.</w:t>
      </w:r>
    </w:p>
    <w:p w:rsidR="00CB131E" w:rsidRPr="00CB131E" w:rsidRDefault="00CB131E" w:rsidP="00C9255D">
      <w:pPr>
        <w:spacing w:line="240" w:lineRule="auto"/>
        <w:jc w:val="left"/>
        <w:rPr>
          <w:rStyle w:val="OTPopisChar"/>
          <w:sz w:val="20"/>
        </w:rPr>
      </w:pPr>
      <w:bookmarkStart w:id="37" w:name="OLE_LINK27"/>
      <w:bookmarkStart w:id="38" w:name="OLE_LINK28"/>
      <w:r>
        <w:rPr>
          <w:rStyle w:val="OTPopisChar"/>
          <w:b/>
          <w:sz w:val="20"/>
        </w:rPr>
        <w:lastRenderedPageBreak/>
        <w:t>Obrázek č. 5</w:t>
      </w:r>
      <w:r w:rsidRPr="00CB131E">
        <w:rPr>
          <w:rStyle w:val="OTPopisChar"/>
          <w:sz w:val="20"/>
        </w:rPr>
        <w:t xml:space="preserve">: </w:t>
      </w:r>
      <w:r>
        <w:rPr>
          <w:rStyle w:val="OTPopisChar"/>
          <w:sz w:val="20"/>
        </w:rPr>
        <w:t xml:space="preserve">Architektura DW dle </w:t>
      </w:r>
      <w:proofErr w:type="spellStart"/>
      <w:r>
        <w:rPr>
          <w:rStyle w:val="OTPopisChar"/>
          <w:sz w:val="20"/>
        </w:rPr>
        <w:t>W.Inmona</w:t>
      </w:r>
      <w:proofErr w:type="spellEnd"/>
      <w:r>
        <w:rPr>
          <w:noProof/>
        </w:rPr>
        <w:br/>
      </w:r>
      <w:r w:rsidR="00AF3691">
        <w:rPr>
          <w:noProof/>
        </w:rPr>
        <w:drawing>
          <wp:inline distT="0" distB="0" distL="0" distR="0" wp14:anchorId="5D6E11E9" wp14:editId="62B1F66D">
            <wp:extent cx="4970788" cy="3009900"/>
            <wp:effectExtent l="0" t="0" r="127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mon_datawarehouse_oracle_pic.gif"/>
                    <pic:cNvPicPr/>
                  </pic:nvPicPr>
                  <pic:blipFill>
                    <a:blip r:embed="rId23">
                      <a:extLst>
                        <a:ext uri="{28A0092B-C50C-407E-A947-70E740481C1C}">
                          <a14:useLocalDpi xmlns:a14="http://schemas.microsoft.com/office/drawing/2010/main" val="0"/>
                        </a:ext>
                      </a:extLst>
                    </a:blip>
                    <a:stretch>
                      <a:fillRect/>
                    </a:stretch>
                  </pic:blipFill>
                  <pic:spPr>
                    <a:xfrm>
                      <a:off x="0" y="0"/>
                      <a:ext cx="4970788" cy="3009900"/>
                    </a:xfrm>
                    <a:prstGeom prst="rect">
                      <a:avLst/>
                    </a:prstGeom>
                  </pic:spPr>
                </pic:pic>
              </a:graphicData>
            </a:graphic>
          </wp:inline>
        </w:drawing>
      </w:r>
      <w:r>
        <w:br/>
      </w:r>
      <w:r w:rsidRPr="00653C22">
        <w:rPr>
          <w:rStyle w:val="OTPopisChar"/>
          <w:b/>
          <w:sz w:val="20"/>
        </w:rPr>
        <w:t>Zdroj</w:t>
      </w:r>
      <w:r w:rsidRPr="00653C22">
        <w:rPr>
          <w:rStyle w:val="OTPopisChar"/>
          <w:sz w:val="20"/>
        </w:rPr>
        <w:t xml:space="preserve">: </w:t>
      </w:r>
      <w:r w:rsidR="007048D5" w:rsidRPr="00653C22">
        <w:rPr>
          <w:rStyle w:val="OTPopisChar"/>
          <w:sz w:val="20"/>
        </w:rPr>
        <w:t xml:space="preserve">Data </w:t>
      </w:r>
      <w:proofErr w:type="spellStart"/>
      <w:r w:rsidR="007048D5" w:rsidRPr="00653C22">
        <w:rPr>
          <w:rStyle w:val="OTPopisChar"/>
          <w:sz w:val="20"/>
        </w:rPr>
        <w:t>Warehousing</w:t>
      </w:r>
      <w:proofErr w:type="spellEnd"/>
      <w:r w:rsidR="007048D5" w:rsidRPr="00653C22">
        <w:rPr>
          <w:rStyle w:val="OTPopisChar"/>
          <w:sz w:val="20"/>
        </w:rPr>
        <w:t xml:space="preserve"> </w:t>
      </w:r>
      <w:proofErr w:type="spellStart"/>
      <w:r w:rsidR="007048D5" w:rsidRPr="00653C22">
        <w:rPr>
          <w:rStyle w:val="OTPopisChar"/>
          <w:sz w:val="20"/>
        </w:rPr>
        <w:t>Concepts</w:t>
      </w:r>
      <w:proofErr w:type="spellEnd"/>
      <w:r w:rsidRPr="00653C22">
        <w:rPr>
          <w:rStyle w:val="OTPopisChar"/>
          <w:sz w:val="20"/>
        </w:rPr>
        <w:t>, dostupné</w:t>
      </w:r>
      <w:r w:rsidR="00653C22">
        <w:rPr>
          <w:rStyle w:val="OTPopisChar"/>
          <w:sz w:val="20"/>
        </w:rPr>
        <w:t xml:space="preserve"> </w:t>
      </w:r>
      <w:r w:rsidR="004E33F7">
        <w:rPr>
          <w:rStyle w:val="OTPopisChar"/>
          <w:sz w:val="20"/>
        </w:rPr>
        <w:t xml:space="preserve">online </w:t>
      </w:r>
      <w:r w:rsidR="00653C22">
        <w:rPr>
          <w:rStyle w:val="OTPopisChar"/>
          <w:sz w:val="20"/>
        </w:rPr>
        <w:t xml:space="preserve">z </w:t>
      </w:r>
      <w:r w:rsidR="007048D5" w:rsidRPr="00653C22">
        <w:rPr>
          <w:rStyle w:val="OTPopisChar"/>
          <w:sz w:val="20"/>
        </w:rPr>
        <w:t>http://download.oracle.com/docs/cd/B28359_01/server.111/b28313/concept.htm</w:t>
      </w:r>
      <w:r w:rsidRPr="00653C22">
        <w:rPr>
          <w:rStyle w:val="OTPopisChar"/>
          <w:sz w:val="20"/>
        </w:rPr>
        <w:t xml:space="preserve">, </w:t>
      </w:r>
      <w:r w:rsidR="00E7651D">
        <w:rPr>
          <w:rStyle w:val="OTPopisChar"/>
          <w:sz w:val="20"/>
        </w:rPr>
        <w:t xml:space="preserve">aktualizováno </w:t>
      </w:r>
      <w:proofErr w:type="gramStart"/>
      <w:r w:rsidRPr="00653C22">
        <w:rPr>
          <w:rStyle w:val="OTPopisChar"/>
          <w:sz w:val="20"/>
        </w:rPr>
        <w:t>10.7.2011</w:t>
      </w:r>
      <w:proofErr w:type="gramEnd"/>
    </w:p>
    <w:p w:rsidR="00EA4AFD" w:rsidRDefault="00EA4AFD" w:rsidP="00EA4AFD">
      <w:pPr>
        <w:pStyle w:val="Nadpis4"/>
        <w:numPr>
          <w:ilvl w:val="3"/>
          <w:numId w:val="10"/>
        </w:numPr>
        <w:ind w:left="862" w:hanging="862"/>
      </w:pPr>
      <w:bookmarkStart w:id="39" w:name="_Toc302247174"/>
      <w:bookmarkEnd w:id="37"/>
      <w:bookmarkEnd w:id="38"/>
      <w:r>
        <w:t xml:space="preserve">Definice Data </w:t>
      </w:r>
      <w:proofErr w:type="spellStart"/>
      <w:r>
        <w:t>Warehouse</w:t>
      </w:r>
      <w:proofErr w:type="spellEnd"/>
      <w:r>
        <w:t xml:space="preserve"> dle R. </w:t>
      </w:r>
      <w:proofErr w:type="spellStart"/>
      <w:r>
        <w:t>Kimballa</w:t>
      </w:r>
      <w:bookmarkEnd w:id="39"/>
      <w:proofErr w:type="spellEnd"/>
    </w:p>
    <w:p w:rsidR="007304FC" w:rsidRDefault="00640150" w:rsidP="00640150">
      <w:r w:rsidRPr="00640150">
        <w:rPr>
          <w:i/>
        </w:rPr>
        <w:t>„</w:t>
      </w:r>
      <w:bookmarkStart w:id="40" w:name="OLE_LINK13"/>
      <w:bookmarkStart w:id="41" w:name="OLE_LINK14"/>
      <w:bookmarkStart w:id="42" w:name="OLE_LINK15"/>
      <w:r w:rsidRPr="00640150">
        <w:rPr>
          <w:i/>
        </w:rPr>
        <w:t xml:space="preserve">Data </w:t>
      </w:r>
      <w:proofErr w:type="spellStart"/>
      <w:r w:rsidRPr="00640150">
        <w:rPr>
          <w:i/>
        </w:rPr>
        <w:t>Warehouse</w:t>
      </w:r>
      <w:proofErr w:type="spellEnd"/>
      <w:r w:rsidRPr="00640150">
        <w:rPr>
          <w:i/>
        </w:rPr>
        <w:t xml:space="preserve"> </w:t>
      </w:r>
      <w:proofErr w:type="spellStart"/>
      <w:r w:rsidRPr="00640150">
        <w:rPr>
          <w:i/>
        </w:rPr>
        <w:t>is</w:t>
      </w:r>
      <w:proofErr w:type="spellEnd"/>
      <w:r w:rsidRPr="00640150">
        <w:rPr>
          <w:i/>
        </w:rPr>
        <w:t xml:space="preserve"> a copy </w:t>
      </w:r>
      <w:bookmarkEnd w:id="40"/>
      <w:bookmarkEnd w:id="41"/>
      <w:bookmarkEnd w:id="42"/>
      <w:proofErr w:type="spellStart"/>
      <w:r w:rsidRPr="00640150">
        <w:rPr>
          <w:i/>
        </w:rPr>
        <w:t>of</w:t>
      </w:r>
      <w:proofErr w:type="spellEnd"/>
      <w:r w:rsidRPr="00640150">
        <w:rPr>
          <w:i/>
        </w:rPr>
        <w:t xml:space="preserve"> </w:t>
      </w:r>
      <w:proofErr w:type="spellStart"/>
      <w:r w:rsidRPr="00640150">
        <w:rPr>
          <w:i/>
        </w:rPr>
        <w:t>transaction</w:t>
      </w:r>
      <w:proofErr w:type="spellEnd"/>
      <w:r w:rsidRPr="00640150">
        <w:rPr>
          <w:i/>
        </w:rPr>
        <w:t xml:space="preserve"> data </w:t>
      </w:r>
      <w:proofErr w:type="spellStart"/>
      <w:r w:rsidRPr="00640150">
        <w:rPr>
          <w:i/>
        </w:rPr>
        <w:t>specifically</w:t>
      </w:r>
      <w:proofErr w:type="spellEnd"/>
      <w:r w:rsidRPr="00640150">
        <w:rPr>
          <w:i/>
        </w:rPr>
        <w:t xml:space="preserve"> </w:t>
      </w:r>
      <w:proofErr w:type="spellStart"/>
      <w:r w:rsidRPr="00640150">
        <w:rPr>
          <w:i/>
        </w:rPr>
        <w:t>structured</w:t>
      </w:r>
      <w:proofErr w:type="spellEnd"/>
      <w:r w:rsidRPr="00640150">
        <w:rPr>
          <w:i/>
        </w:rPr>
        <w:t xml:space="preserve"> </w:t>
      </w:r>
      <w:proofErr w:type="spellStart"/>
      <w:r w:rsidRPr="00640150">
        <w:rPr>
          <w:i/>
        </w:rPr>
        <w:t>for</w:t>
      </w:r>
      <w:proofErr w:type="spellEnd"/>
      <w:r w:rsidRPr="00640150">
        <w:rPr>
          <w:i/>
        </w:rPr>
        <w:t xml:space="preserve"> </w:t>
      </w:r>
      <w:proofErr w:type="spellStart"/>
      <w:r w:rsidRPr="00640150">
        <w:rPr>
          <w:i/>
        </w:rPr>
        <w:t>querying</w:t>
      </w:r>
      <w:proofErr w:type="spellEnd"/>
      <w:r w:rsidRPr="00640150">
        <w:rPr>
          <w:i/>
        </w:rPr>
        <w:t xml:space="preserve"> and reporting.</w:t>
      </w:r>
      <w:r w:rsidR="00A22935">
        <w:rPr>
          <w:i/>
        </w:rPr>
        <w:t xml:space="preserve"> (DW je kopie transakčních dat speciálně strukturovaných pro potřeby datového dotazování a reportingu)</w:t>
      </w:r>
      <w:r w:rsidRPr="00640150">
        <w:rPr>
          <w:i/>
        </w:rPr>
        <w:t>”</w:t>
      </w:r>
      <w:r>
        <w:rPr>
          <w:rStyle w:val="Znakapoznpodarou"/>
          <w:i/>
        </w:rPr>
        <w:footnoteReference w:id="9"/>
      </w:r>
    </w:p>
    <w:p w:rsidR="00A22935" w:rsidRDefault="00A22935" w:rsidP="00640150">
      <w:r>
        <w:t xml:space="preserve">Na první pohled je o dost jednodušší než definice W. </w:t>
      </w:r>
      <w:proofErr w:type="spellStart"/>
      <w:r>
        <w:t>Inmana</w:t>
      </w:r>
      <w:proofErr w:type="spellEnd"/>
      <w:r>
        <w:t>, ovšem je potřeba mít na paměti, že tato charakteristika vychází především z jeho přístupu ke tvorbě DW, jak bude popsáno v následující kapitole.</w:t>
      </w:r>
    </w:p>
    <w:p w:rsidR="00C9255D" w:rsidRDefault="00C9255D" w:rsidP="00F30868">
      <w:pPr>
        <w:spacing w:line="240" w:lineRule="auto"/>
        <w:jc w:val="left"/>
        <w:rPr>
          <w:rStyle w:val="OTPopisChar"/>
          <w:sz w:val="20"/>
        </w:rPr>
      </w:pPr>
      <w:r>
        <w:rPr>
          <w:rStyle w:val="OTPopisChar"/>
          <w:b/>
          <w:sz w:val="20"/>
        </w:rPr>
        <w:lastRenderedPageBreak/>
        <w:t xml:space="preserve">Obrázek č. </w:t>
      </w:r>
      <w:r w:rsidR="007B7953">
        <w:rPr>
          <w:rStyle w:val="OTPopisChar"/>
          <w:b/>
          <w:sz w:val="20"/>
        </w:rPr>
        <w:t>6</w:t>
      </w:r>
      <w:r>
        <w:rPr>
          <w:rStyle w:val="OTPopisChar"/>
          <w:sz w:val="20"/>
        </w:rPr>
        <w:t xml:space="preserve">: Architektura DW dle </w:t>
      </w:r>
      <w:r w:rsidR="007B7953">
        <w:rPr>
          <w:rStyle w:val="OTPopisChar"/>
          <w:sz w:val="20"/>
        </w:rPr>
        <w:t xml:space="preserve">R. </w:t>
      </w:r>
      <w:proofErr w:type="spellStart"/>
      <w:r w:rsidR="007B7953">
        <w:rPr>
          <w:rStyle w:val="OTPopisChar"/>
          <w:sz w:val="20"/>
        </w:rPr>
        <w:t>Kimballa</w:t>
      </w:r>
      <w:proofErr w:type="spellEnd"/>
      <w:r>
        <w:rPr>
          <w:noProof/>
        </w:rPr>
        <w:br/>
      </w:r>
      <w:r w:rsidR="007B7953">
        <w:rPr>
          <w:noProof/>
        </w:rPr>
        <w:drawing>
          <wp:inline distT="0" distB="0" distL="0" distR="0" wp14:anchorId="3F50B29C" wp14:editId="15E0D275">
            <wp:extent cx="5400040" cy="2437765"/>
            <wp:effectExtent l="0" t="0" r="0" b="63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_Kimball_str7.png"/>
                    <pic:cNvPicPr/>
                  </pic:nvPicPr>
                  <pic:blipFill>
                    <a:blip r:embed="rId24">
                      <a:extLst>
                        <a:ext uri="{28A0092B-C50C-407E-A947-70E740481C1C}">
                          <a14:useLocalDpi xmlns:a14="http://schemas.microsoft.com/office/drawing/2010/main" val="0"/>
                        </a:ext>
                      </a:extLst>
                    </a:blip>
                    <a:stretch>
                      <a:fillRect/>
                    </a:stretch>
                  </pic:blipFill>
                  <pic:spPr>
                    <a:xfrm>
                      <a:off x="0" y="0"/>
                      <a:ext cx="5400040" cy="2437765"/>
                    </a:xfrm>
                    <a:prstGeom prst="rect">
                      <a:avLst/>
                    </a:prstGeom>
                  </pic:spPr>
                </pic:pic>
              </a:graphicData>
            </a:graphic>
          </wp:inline>
        </w:drawing>
      </w:r>
      <w:r>
        <w:br/>
      </w:r>
      <w:r w:rsidRPr="008D71B6">
        <w:rPr>
          <w:rStyle w:val="OTPopisChar"/>
          <w:b/>
          <w:sz w:val="20"/>
        </w:rPr>
        <w:t>Zdroj</w:t>
      </w:r>
      <w:r w:rsidRPr="008D71B6">
        <w:rPr>
          <w:rStyle w:val="OTPopisChar"/>
          <w:sz w:val="20"/>
        </w:rPr>
        <w:t xml:space="preserve">: </w:t>
      </w:r>
      <w:proofErr w:type="spellStart"/>
      <w:r w:rsidR="008D71B6" w:rsidRPr="008D71B6">
        <w:rPr>
          <w:rStyle w:val="OTPopisChar"/>
          <w:sz w:val="20"/>
        </w:rPr>
        <w:t>Kimball</w:t>
      </w:r>
      <w:proofErr w:type="spellEnd"/>
      <w:r w:rsidR="008D71B6" w:rsidRPr="008D71B6">
        <w:rPr>
          <w:rStyle w:val="OTPopisChar"/>
          <w:sz w:val="20"/>
        </w:rPr>
        <w:t xml:space="preserve"> R., </w:t>
      </w:r>
      <w:proofErr w:type="spellStart"/>
      <w:r w:rsidR="008D71B6" w:rsidRPr="008D71B6">
        <w:rPr>
          <w:rStyle w:val="OTPopisChar"/>
          <w:sz w:val="20"/>
        </w:rPr>
        <w:t>Ross</w:t>
      </w:r>
      <w:proofErr w:type="spellEnd"/>
      <w:r w:rsidR="008D71B6" w:rsidRPr="008D71B6">
        <w:rPr>
          <w:rStyle w:val="OTPopisChar"/>
          <w:sz w:val="20"/>
        </w:rPr>
        <w:t xml:space="preserve"> M.,</w:t>
      </w:r>
      <w:r w:rsidR="00F30868">
        <w:rPr>
          <w:rStyle w:val="OTPopisChar"/>
          <w:sz w:val="20"/>
        </w:rPr>
        <w:t xml:space="preserve"> </w:t>
      </w:r>
      <w:proofErr w:type="spellStart"/>
      <w:r w:rsidR="00F30868">
        <w:rPr>
          <w:rStyle w:val="OTPopisChar"/>
          <w:sz w:val="20"/>
        </w:rPr>
        <w:t>The</w:t>
      </w:r>
      <w:proofErr w:type="spellEnd"/>
      <w:r w:rsidR="00F30868">
        <w:rPr>
          <w:rStyle w:val="OTPopisChar"/>
          <w:sz w:val="20"/>
        </w:rPr>
        <w:t xml:space="preserve"> Data </w:t>
      </w:r>
      <w:proofErr w:type="spellStart"/>
      <w:r w:rsidR="00F30868">
        <w:rPr>
          <w:rStyle w:val="OTPopisChar"/>
          <w:sz w:val="20"/>
        </w:rPr>
        <w:t>Warehouse</w:t>
      </w:r>
      <w:proofErr w:type="spellEnd"/>
      <w:r w:rsidR="00F30868">
        <w:rPr>
          <w:rStyle w:val="OTPopisChar"/>
          <w:sz w:val="20"/>
        </w:rPr>
        <w:t xml:space="preserve"> </w:t>
      </w:r>
      <w:proofErr w:type="spellStart"/>
      <w:r w:rsidR="00F30868">
        <w:rPr>
          <w:rStyle w:val="OTPopisChar"/>
          <w:sz w:val="20"/>
        </w:rPr>
        <w:t>Toolkit</w:t>
      </w:r>
      <w:proofErr w:type="spellEnd"/>
      <w:r w:rsidR="00F30868">
        <w:rPr>
          <w:rStyle w:val="OTPopisChar"/>
          <w:sz w:val="20"/>
        </w:rPr>
        <w:t>, 2.</w:t>
      </w:r>
      <w:r w:rsidR="008D71B6" w:rsidRPr="008D71B6">
        <w:rPr>
          <w:rStyle w:val="OTPopisChar"/>
          <w:sz w:val="20"/>
        </w:rPr>
        <w:t xml:space="preserve"> </w:t>
      </w:r>
      <w:proofErr w:type="spellStart"/>
      <w:r w:rsidR="008D71B6" w:rsidRPr="008D71B6">
        <w:rPr>
          <w:rStyle w:val="OTPopisChar"/>
          <w:sz w:val="20"/>
        </w:rPr>
        <w:t>ed</w:t>
      </w:r>
      <w:proofErr w:type="spellEnd"/>
      <w:r w:rsidR="008D71B6" w:rsidRPr="008D71B6">
        <w:rPr>
          <w:rStyle w:val="OTPopisChar"/>
          <w:sz w:val="20"/>
        </w:rPr>
        <w:t xml:space="preserve">, </w:t>
      </w:r>
      <w:proofErr w:type="spellStart"/>
      <w:r w:rsidR="008D71B6" w:rsidRPr="008D71B6">
        <w:rPr>
          <w:rStyle w:val="OTPopisChar"/>
          <w:sz w:val="20"/>
        </w:rPr>
        <w:t>Wiley</w:t>
      </w:r>
      <w:proofErr w:type="spellEnd"/>
      <w:r w:rsidR="008D71B6" w:rsidRPr="008D71B6">
        <w:rPr>
          <w:rStyle w:val="OTPopisChar"/>
          <w:sz w:val="20"/>
        </w:rPr>
        <w:t xml:space="preserve"> </w:t>
      </w:r>
      <w:proofErr w:type="spellStart"/>
      <w:r w:rsidR="008D71B6" w:rsidRPr="008D71B6">
        <w:rPr>
          <w:rStyle w:val="OTPopisChar"/>
          <w:sz w:val="20"/>
        </w:rPr>
        <w:t>Publishing</w:t>
      </w:r>
      <w:proofErr w:type="spellEnd"/>
      <w:r w:rsidR="008D71B6" w:rsidRPr="008D71B6">
        <w:rPr>
          <w:rStyle w:val="OTPopisChar"/>
          <w:sz w:val="20"/>
        </w:rPr>
        <w:t xml:space="preserve">. </w:t>
      </w:r>
      <w:proofErr w:type="spellStart"/>
      <w:r w:rsidR="008D71B6" w:rsidRPr="008D71B6">
        <w:rPr>
          <w:rStyle w:val="OTPopisChar"/>
          <w:sz w:val="20"/>
        </w:rPr>
        <w:t>Canada</w:t>
      </w:r>
      <w:proofErr w:type="spellEnd"/>
      <w:r w:rsidR="008D71B6" w:rsidRPr="008D71B6">
        <w:rPr>
          <w:rStyle w:val="OTPopisChar"/>
          <w:sz w:val="20"/>
        </w:rPr>
        <w:t>. 2002, str. 7</w:t>
      </w:r>
      <w:r w:rsidR="008D71B6">
        <w:rPr>
          <w:rStyle w:val="OTPopisChar"/>
          <w:sz w:val="20"/>
        </w:rPr>
        <w:t xml:space="preserve"> </w:t>
      </w:r>
    </w:p>
    <w:p w:rsidR="00F30868" w:rsidRPr="00F30868" w:rsidRDefault="00F30868" w:rsidP="00F30868">
      <w:pPr>
        <w:spacing w:line="240" w:lineRule="auto"/>
        <w:jc w:val="left"/>
        <w:rPr>
          <w:sz w:val="20"/>
        </w:rPr>
      </w:pPr>
    </w:p>
    <w:p w:rsidR="00D80EFA" w:rsidRDefault="00D80EFA" w:rsidP="00D80EFA">
      <w:pPr>
        <w:pStyle w:val="Nadpis4"/>
      </w:pPr>
      <w:bookmarkStart w:id="43" w:name="_Toc302247175"/>
      <w:r>
        <w:t xml:space="preserve">Rozdíly ve tvorbě a implementaci DW dle W. </w:t>
      </w:r>
      <w:proofErr w:type="spellStart"/>
      <w:r>
        <w:t>Inmona</w:t>
      </w:r>
      <w:proofErr w:type="spellEnd"/>
      <w:r>
        <w:t xml:space="preserve"> a </w:t>
      </w:r>
      <w:proofErr w:type="spellStart"/>
      <w:r>
        <w:t>R.Kimballa</w:t>
      </w:r>
      <w:bookmarkEnd w:id="43"/>
      <w:proofErr w:type="spellEnd"/>
    </w:p>
    <w:p w:rsidR="001D04A1" w:rsidRDefault="00091DBD" w:rsidP="00091DBD">
      <w:pPr>
        <w:ind w:firstLine="709"/>
      </w:pPr>
      <w:r>
        <w:t>Ani jeden z obou přístupů nelze jednoznačně označit za správný či špatný oproti tomu druhému. Hlavní rozdíl sp</w:t>
      </w:r>
      <w:r w:rsidR="001D04A1">
        <w:t>očívá ve způsobu tvorby DW.</w:t>
      </w:r>
    </w:p>
    <w:p w:rsidR="00835D17" w:rsidRDefault="00091DBD" w:rsidP="008702E5">
      <w:pPr>
        <w:ind w:firstLine="709"/>
      </w:pPr>
      <w:proofErr w:type="spellStart"/>
      <w:r>
        <w:t>W.Inmon</w:t>
      </w:r>
      <w:proofErr w:type="spellEnd"/>
      <w:r>
        <w:t xml:space="preserve"> je zastáncem tzv. </w:t>
      </w:r>
      <w:r>
        <w:rPr>
          <w:i/>
        </w:rPr>
        <w:t>„top-</w:t>
      </w:r>
      <w:proofErr w:type="spellStart"/>
      <w:r>
        <w:rPr>
          <w:i/>
        </w:rPr>
        <w:t>down</w:t>
      </w:r>
      <w:proofErr w:type="spellEnd"/>
      <w:r>
        <w:rPr>
          <w:i/>
        </w:rPr>
        <w:t>“</w:t>
      </w:r>
      <w:r w:rsidR="001D04A1">
        <w:rPr>
          <w:rStyle w:val="Znakapoznpodarou"/>
          <w:i/>
        </w:rPr>
        <w:footnoteReference w:id="10"/>
      </w:r>
      <w:r>
        <w:t xml:space="preserve"> principu kdy v rámci celého podniku by měl existovat pouze jeden datový sklad a jednot</w:t>
      </w:r>
      <w:r w:rsidR="00DD0B00">
        <w:t>livá datová tržiště by z něj měla vycházet</w:t>
      </w:r>
      <w:r w:rsidR="00EA27A1">
        <w:t xml:space="preserve"> jako z primárního zdroje.</w:t>
      </w:r>
      <w:r w:rsidR="005E5532">
        <w:t xml:space="preserve"> Data uložená v DW by měla být v normalizované podobě</w:t>
      </w:r>
      <w:r w:rsidR="009D7FD0">
        <w:t xml:space="preserve"> a jednotlivá datová tržiště</w:t>
      </w:r>
      <w:r w:rsidR="00D534E4">
        <w:t xml:space="preserve"> </w:t>
      </w:r>
      <w:r w:rsidR="001D04A1">
        <w:t>vy</w:t>
      </w:r>
      <w:r w:rsidR="00D534E4">
        <w:t>tvořena využitím dimenzionálního přístupu</w:t>
      </w:r>
      <w:r w:rsidR="005E5532">
        <w:t>.</w:t>
      </w:r>
      <w:r w:rsidR="008702E5">
        <w:t xml:space="preserve"> </w:t>
      </w:r>
      <w:r w:rsidR="00AF2D0E">
        <w:t>Jeho přístup se dá charakterizovat pomocí tvrzení</w:t>
      </w:r>
    </w:p>
    <w:p w:rsidR="00835D17" w:rsidRPr="00D27EFA" w:rsidRDefault="00835D17" w:rsidP="00D27EFA">
      <w:pPr>
        <w:rPr>
          <w:i/>
        </w:rPr>
      </w:pPr>
      <w:r w:rsidRPr="00AF2D0E">
        <w:rPr>
          <w:i/>
        </w:rPr>
        <w:t xml:space="preserve">„Do not do </w:t>
      </w:r>
      <w:proofErr w:type="spellStart"/>
      <w:r w:rsidRPr="00AF2D0E">
        <w:rPr>
          <w:i/>
        </w:rPr>
        <w:t>anything</w:t>
      </w:r>
      <w:proofErr w:type="spellEnd"/>
      <w:r w:rsidRPr="00AF2D0E">
        <w:rPr>
          <w:i/>
        </w:rPr>
        <w:t xml:space="preserve"> </w:t>
      </w:r>
      <w:proofErr w:type="spellStart"/>
      <w:r w:rsidRPr="00AF2D0E">
        <w:rPr>
          <w:i/>
        </w:rPr>
        <w:t>until</w:t>
      </w:r>
      <w:proofErr w:type="spellEnd"/>
      <w:r w:rsidRPr="00AF2D0E">
        <w:rPr>
          <w:i/>
        </w:rPr>
        <w:t xml:space="preserve"> </w:t>
      </w:r>
      <w:proofErr w:type="spellStart"/>
      <w:r w:rsidRPr="00AF2D0E">
        <w:rPr>
          <w:i/>
        </w:rPr>
        <w:t>you</w:t>
      </w:r>
      <w:proofErr w:type="spellEnd"/>
      <w:r w:rsidRPr="00AF2D0E">
        <w:rPr>
          <w:i/>
        </w:rPr>
        <w:t xml:space="preserve"> </w:t>
      </w:r>
      <w:proofErr w:type="spellStart"/>
      <w:r w:rsidRPr="00AF2D0E">
        <w:rPr>
          <w:i/>
        </w:rPr>
        <w:t>have</w:t>
      </w:r>
      <w:proofErr w:type="spellEnd"/>
      <w:r w:rsidRPr="00AF2D0E">
        <w:rPr>
          <w:i/>
        </w:rPr>
        <w:t xml:space="preserve"> </w:t>
      </w:r>
      <w:proofErr w:type="spellStart"/>
      <w:r w:rsidRPr="00AF2D0E">
        <w:rPr>
          <w:i/>
        </w:rPr>
        <w:t>de</w:t>
      </w:r>
      <w:r w:rsidR="00AF2D0E" w:rsidRPr="00AF2D0E">
        <w:rPr>
          <w:i/>
        </w:rPr>
        <w:t>signed</w:t>
      </w:r>
      <w:proofErr w:type="spellEnd"/>
      <w:r w:rsidR="00AF2D0E" w:rsidRPr="00AF2D0E">
        <w:rPr>
          <w:i/>
        </w:rPr>
        <w:t xml:space="preserve"> </w:t>
      </w:r>
      <w:proofErr w:type="spellStart"/>
      <w:r w:rsidR="00AF2D0E" w:rsidRPr="00AF2D0E">
        <w:rPr>
          <w:i/>
        </w:rPr>
        <w:t>everything</w:t>
      </w:r>
      <w:proofErr w:type="spellEnd"/>
      <w:r w:rsidR="00AF2D0E" w:rsidRPr="00AF2D0E">
        <w:rPr>
          <w:i/>
        </w:rPr>
        <w:t>.</w:t>
      </w:r>
      <w:r w:rsidR="00D27EFA">
        <w:rPr>
          <w:i/>
        </w:rPr>
        <w:t xml:space="preserve"> (nedělejte nic, dokud nenaplánujete všechno)</w:t>
      </w:r>
      <w:r w:rsidR="00AF2D0E" w:rsidRPr="00AF2D0E">
        <w:rPr>
          <w:i/>
        </w:rPr>
        <w:t>”</w:t>
      </w:r>
      <w:r w:rsidR="00D27EFA">
        <w:rPr>
          <w:rStyle w:val="Znakapoznpodarou"/>
          <w:i/>
        </w:rPr>
        <w:footnoteReference w:id="11"/>
      </w:r>
    </w:p>
    <w:p w:rsidR="00EA4AFD" w:rsidRDefault="00735DE8" w:rsidP="008702E5">
      <w:pPr>
        <w:ind w:firstLine="709"/>
      </w:pPr>
      <w:r>
        <w:t xml:space="preserve">Oproti </w:t>
      </w:r>
      <w:r w:rsidR="00D27EFA">
        <w:t>tomu</w:t>
      </w:r>
      <w:r>
        <w:t xml:space="preserve"> R. </w:t>
      </w:r>
      <w:proofErr w:type="spellStart"/>
      <w:r>
        <w:t>Kimball</w:t>
      </w:r>
      <w:proofErr w:type="spellEnd"/>
      <w:r>
        <w:t xml:space="preserve"> stanovuje DW jako spojnici různých datových tržišť v rámci podniku</w:t>
      </w:r>
      <w:r w:rsidR="004873B4">
        <w:t xml:space="preserve">, tzv. </w:t>
      </w:r>
      <w:r w:rsidR="004873B4">
        <w:rPr>
          <w:i/>
        </w:rPr>
        <w:t>„</w:t>
      </w:r>
      <w:proofErr w:type="spellStart"/>
      <w:r w:rsidR="004873B4">
        <w:rPr>
          <w:i/>
        </w:rPr>
        <w:t>bottom</w:t>
      </w:r>
      <w:proofErr w:type="spellEnd"/>
      <w:r w:rsidR="004873B4">
        <w:rPr>
          <w:i/>
        </w:rPr>
        <w:t>-up“</w:t>
      </w:r>
      <w:r w:rsidR="00125E91">
        <w:rPr>
          <w:rStyle w:val="Znakapoznpodarou"/>
          <w:i/>
        </w:rPr>
        <w:footnoteReference w:id="12"/>
      </w:r>
      <w:r w:rsidR="006F75F1">
        <w:rPr>
          <w:i/>
        </w:rPr>
        <w:t xml:space="preserve"> </w:t>
      </w:r>
      <w:r w:rsidR="006F75F1">
        <w:t>přístup,</w:t>
      </w:r>
      <w:r>
        <w:t xml:space="preserve"> a </w:t>
      </w:r>
      <w:r w:rsidR="001B7672">
        <w:t>data</w:t>
      </w:r>
      <w:r w:rsidR="00B73BEE">
        <w:t xml:space="preserve"> v něm obsažená</w:t>
      </w:r>
      <w:r>
        <w:t xml:space="preserve"> </w:t>
      </w:r>
      <w:r w:rsidR="001B7672">
        <w:t>odpovídají dimenzionálnímu modelu</w:t>
      </w:r>
      <w:r>
        <w:t>.</w:t>
      </w:r>
      <w:r w:rsidR="008702E5">
        <w:rPr>
          <w:rStyle w:val="Znakapoznpodarou"/>
        </w:rPr>
        <w:footnoteReference w:id="13"/>
      </w:r>
      <w:r w:rsidR="00D27EFA">
        <w:t xml:space="preserve"> Jeho přístup </w:t>
      </w:r>
      <w:r w:rsidR="002318C0">
        <w:t>lze velmi dobře charakterizuje tvrzení</w:t>
      </w:r>
    </w:p>
    <w:p w:rsidR="006F7061" w:rsidRPr="002318C0" w:rsidRDefault="006F7061" w:rsidP="002318C0">
      <w:pPr>
        <w:rPr>
          <w:i/>
        </w:rPr>
      </w:pPr>
      <w:r w:rsidRPr="002318C0">
        <w:rPr>
          <w:i/>
        </w:rPr>
        <w:lastRenderedPageBreak/>
        <w:t xml:space="preserve">„Let </w:t>
      </w:r>
      <w:proofErr w:type="spellStart"/>
      <w:r w:rsidRPr="002318C0">
        <w:rPr>
          <w:i/>
        </w:rPr>
        <w:t>everybody</w:t>
      </w:r>
      <w:proofErr w:type="spellEnd"/>
      <w:r w:rsidRPr="002318C0">
        <w:rPr>
          <w:i/>
        </w:rPr>
        <w:t xml:space="preserve"> </w:t>
      </w:r>
      <w:proofErr w:type="spellStart"/>
      <w:r w:rsidRPr="002318C0">
        <w:rPr>
          <w:i/>
        </w:rPr>
        <w:t>build</w:t>
      </w:r>
      <w:proofErr w:type="spellEnd"/>
      <w:r w:rsidRPr="002318C0">
        <w:rPr>
          <w:i/>
        </w:rPr>
        <w:t xml:space="preserve"> </w:t>
      </w:r>
      <w:proofErr w:type="spellStart"/>
      <w:r w:rsidRPr="002318C0">
        <w:rPr>
          <w:i/>
        </w:rPr>
        <w:t>what</w:t>
      </w:r>
      <w:proofErr w:type="spellEnd"/>
      <w:r w:rsidRPr="002318C0">
        <w:rPr>
          <w:i/>
        </w:rPr>
        <w:t xml:space="preserve"> </w:t>
      </w:r>
      <w:proofErr w:type="spellStart"/>
      <w:r w:rsidRPr="002318C0">
        <w:rPr>
          <w:i/>
        </w:rPr>
        <w:t>they</w:t>
      </w:r>
      <w:proofErr w:type="spellEnd"/>
      <w:r w:rsidRPr="002318C0">
        <w:rPr>
          <w:i/>
        </w:rPr>
        <w:t xml:space="preserve"> </w:t>
      </w:r>
      <w:proofErr w:type="spellStart"/>
      <w:r w:rsidRPr="002318C0">
        <w:rPr>
          <w:i/>
        </w:rPr>
        <w:t>want</w:t>
      </w:r>
      <w:proofErr w:type="spellEnd"/>
      <w:r w:rsidRPr="002318C0">
        <w:rPr>
          <w:i/>
        </w:rPr>
        <w:t xml:space="preserve"> </w:t>
      </w:r>
      <w:proofErr w:type="spellStart"/>
      <w:r w:rsidRPr="002318C0">
        <w:rPr>
          <w:i/>
        </w:rPr>
        <w:t>when</w:t>
      </w:r>
      <w:proofErr w:type="spellEnd"/>
      <w:r w:rsidRPr="002318C0">
        <w:rPr>
          <w:i/>
        </w:rPr>
        <w:t xml:space="preserve"> </w:t>
      </w:r>
      <w:proofErr w:type="spellStart"/>
      <w:r w:rsidRPr="002318C0">
        <w:rPr>
          <w:i/>
        </w:rPr>
        <w:t>they</w:t>
      </w:r>
      <w:proofErr w:type="spellEnd"/>
      <w:r w:rsidRPr="002318C0">
        <w:rPr>
          <w:i/>
        </w:rPr>
        <w:t xml:space="preserve"> </w:t>
      </w:r>
      <w:proofErr w:type="spellStart"/>
      <w:r w:rsidRPr="002318C0">
        <w:rPr>
          <w:i/>
        </w:rPr>
        <w:t>want</w:t>
      </w:r>
      <w:proofErr w:type="spellEnd"/>
      <w:r w:rsidRPr="002318C0">
        <w:rPr>
          <w:i/>
        </w:rPr>
        <w:t xml:space="preserve"> </w:t>
      </w:r>
      <w:proofErr w:type="spellStart"/>
      <w:r w:rsidRPr="002318C0">
        <w:rPr>
          <w:i/>
        </w:rPr>
        <w:t>it</w:t>
      </w:r>
      <w:proofErr w:type="spellEnd"/>
      <w:r w:rsidRPr="002318C0">
        <w:rPr>
          <w:i/>
        </w:rPr>
        <w:t xml:space="preserve">, </w:t>
      </w:r>
      <w:proofErr w:type="spellStart"/>
      <w:r w:rsidRPr="002318C0">
        <w:rPr>
          <w:i/>
        </w:rPr>
        <w:t>we</w:t>
      </w:r>
      <w:proofErr w:type="spellEnd"/>
      <w:r w:rsidRPr="002318C0">
        <w:rPr>
          <w:i/>
        </w:rPr>
        <w:t xml:space="preserve"> </w:t>
      </w:r>
      <w:proofErr w:type="spellStart"/>
      <w:r w:rsidRPr="002318C0">
        <w:rPr>
          <w:i/>
        </w:rPr>
        <w:t>will</w:t>
      </w:r>
      <w:proofErr w:type="spellEnd"/>
      <w:r w:rsidRPr="002318C0">
        <w:rPr>
          <w:i/>
        </w:rPr>
        <w:t xml:space="preserve"> </w:t>
      </w:r>
      <w:proofErr w:type="spellStart"/>
      <w:r w:rsidR="002318C0" w:rsidRPr="002318C0">
        <w:rPr>
          <w:i/>
        </w:rPr>
        <w:t>integrate</w:t>
      </w:r>
      <w:proofErr w:type="spellEnd"/>
      <w:r w:rsidR="002318C0" w:rsidRPr="002318C0">
        <w:rPr>
          <w:i/>
        </w:rPr>
        <w:t xml:space="preserve"> </w:t>
      </w:r>
      <w:proofErr w:type="spellStart"/>
      <w:r w:rsidR="002318C0" w:rsidRPr="002318C0">
        <w:rPr>
          <w:i/>
        </w:rPr>
        <w:t>it</w:t>
      </w:r>
      <w:proofErr w:type="spellEnd"/>
      <w:r w:rsidR="002318C0" w:rsidRPr="002318C0">
        <w:rPr>
          <w:i/>
        </w:rPr>
        <w:t xml:space="preserve"> </w:t>
      </w:r>
      <w:proofErr w:type="spellStart"/>
      <w:r w:rsidR="002318C0" w:rsidRPr="002318C0">
        <w:rPr>
          <w:i/>
        </w:rPr>
        <w:t>all</w:t>
      </w:r>
      <w:proofErr w:type="spellEnd"/>
      <w:r w:rsidR="002318C0" w:rsidRPr="002318C0">
        <w:rPr>
          <w:i/>
        </w:rPr>
        <w:t xml:space="preserve"> </w:t>
      </w:r>
      <w:proofErr w:type="spellStart"/>
      <w:r w:rsidR="002318C0" w:rsidRPr="002318C0">
        <w:rPr>
          <w:i/>
        </w:rPr>
        <w:t>when</w:t>
      </w:r>
      <w:proofErr w:type="spellEnd"/>
      <w:r w:rsidR="002318C0" w:rsidRPr="002318C0">
        <w:rPr>
          <w:i/>
        </w:rPr>
        <w:t xml:space="preserve"> and </w:t>
      </w:r>
      <w:proofErr w:type="spellStart"/>
      <w:r w:rsidR="002318C0" w:rsidRPr="002318C0">
        <w:rPr>
          <w:i/>
        </w:rPr>
        <w:t>if</w:t>
      </w:r>
      <w:proofErr w:type="spellEnd"/>
      <w:r w:rsidR="002318C0" w:rsidRPr="002318C0">
        <w:rPr>
          <w:i/>
        </w:rPr>
        <w:t xml:space="preserve"> </w:t>
      </w:r>
      <w:proofErr w:type="spellStart"/>
      <w:r w:rsidR="002318C0" w:rsidRPr="002318C0">
        <w:rPr>
          <w:i/>
        </w:rPr>
        <w:t>we</w:t>
      </w:r>
      <w:proofErr w:type="spellEnd"/>
      <w:r w:rsidR="002318C0" w:rsidRPr="002318C0">
        <w:rPr>
          <w:i/>
        </w:rPr>
        <w:t xml:space="preserve"> </w:t>
      </w:r>
      <w:proofErr w:type="spellStart"/>
      <w:r w:rsidRPr="002318C0">
        <w:rPr>
          <w:i/>
        </w:rPr>
        <w:t>need</w:t>
      </w:r>
      <w:proofErr w:type="spellEnd"/>
      <w:r w:rsidRPr="002318C0">
        <w:rPr>
          <w:i/>
        </w:rPr>
        <w:t xml:space="preserve"> to.</w:t>
      </w:r>
      <w:r w:rsidR="002318C0">
        <w:rPr>
          <w:i/>
        </w:rPr>
        <w:t xml:space="preserve"> (Nechte všechny stavět</w:t>
      </w:r>
      <w:r w:rsidR="002702C5">
        <w:rPr>
          <w:i/>
        </w:rPr>
        <w:t>,</w:t>
      </w:r>
      <w:r w:rsidR="002318C0">
        <w:rPr>
          <w:i/>
        </w:rPr>
        <w:t xml:space="preserve"> co chtějí a kdy chtějí, vzájemnou integraci provedeme, až budeme potřebovat)</w:t>
      </w:r>
      <w:r w:rsidRPr="002318C0">
        <w:rPr>
          <w:i/>
        </w:rPr>
        <w:t>”</w:t>
      </w:r>
      <w:r w:rsidR="004873B4">
        <w:rPr>
          <w:rStyle w:val="Znakapoznpodarou"/>
          <w:i/>
        </w:rPr>
        <w:footnoteReference w:id="14"/>
      </w:r>
    </w:p>
    <w:p w:rsidR="009D7FD0" w:rsidRDefault="005A27B4" w:rsidP="005D2C62">
      <w:pPr>
        <w:ind w:firstLine="709"/>
      </w:pPr>
      <w:r>
        <w:t xml:space="preserve">Mezi hlavní výhody </w:t>
      </w:r>
      <w:proofErr w:type="spellStart"/>
      <w:r w:rsidR="00CC6E2A">
        <w:t>Inmanova</w:t>
      </w:r>
      <w:proofErr w:type="spellEnd"/>
      <w:r w:rsidR="00CC6E2A">
        <w:t xml:space="preserve"> přístupu patří zejména velmi snadná</w:t>
      </w:r>
      <w:r w:rsidR="002C0B73">
        <w:t xml:space="preserve"> a rychlá tvorba datových tržišť, čehož je dosaženo právě díky tomu, že DM vycháze</w:t>
      </w:r>
      <w:r>
        <w:t>jí ze samotného datového skladu a pak také snadnost importů d</w:t>
      </w:r>
      <w:r w:rsidR="005D2C62">
        <w:t>at z primárních systémů do tohot</w:t>
      </w:r>
      <w:r>
        <w:t>o DW, opět z toho důvodu, že je tento systém jediný v celé společnosti a integrovaný přímo do celkové architektury.</w:t>
      </w:r>
      <w:r w:rsidR="006F7061">
        <w:t xml:space="preserve"> Výhody </w:t>
      </w:r>
      <w:proofErr w:type="spellStart"/>
      <w:r w:rsidR="006F7061">
        <w:t>Kimballova</w:t>
      </w:r>
      <w:proofErr w:type="spellEnd"/>
      <w:r w:rsidR="006F7061">
        <w:t xml:space="preserve"> přístupu pak tvoří</w:t>
      </w:r>
      <w:r w:rsidR="00D2588F">
        <w:t xml:space="preserve"> zejména samotná rychlost vývoje a změn v takto postavených DW včetně poměrně nízké kapitálové náročnosti.</w:t>
      </w:r>
    </w:p>
    <w:p w:rsidR="00425CBF" w:rsidRDefault="00425CBF" w:rsidP="005D2C62">
      <w:pPr>
        <w:ind w:firstLine="709"/>
      </w:pPr>
      <w:r>
        <w:t xml:space="preserve">Oproti tomu </w:t>
      </w:r>
      <w:r w:rsidR="005D2C62">
        <w:t xml:space="preserve">mezi </w:t>
      </w:r>
      <w:r>
        <w:t xml:space="preserve">hlavní nevýhody </w:t>
      </w:r>
      <w:proofErr w:type="spellStart"/>
      <w:r>
        <w:t>Inmanova</w:t>
      </w:r>
      <w:proofErr w:type="spellEnd"/>
      <w:r>
        <w:t xml:space="preserve"> přístupu lze jednoznačně zařadit časovou a kapitá</w:t>
      </w:r>
      <w:r w:rsidR="005D2C62">
        <w:t>lovou náročnost implementace DW,</w:t>
      </w:r>
      <w:r>
        <w:t xml:space="preserve"> kdy, zejména v době potřeb</w:t>
      </w:r>
      <w:r w:rsidR="005D2C62">
        <w:t>y</w:t>
      </w:r>
      <w:r>
        <w:t xml:space="preserve"> rychlých a relativně levných řešení, toto může být velkou překážkou pro rozhodnutí jít jeho cestou. Tohoto je si vědom i sám W. </w:t>
      </w:r>
      <w:proofErr w:type="spellStart"/>
      <w:r>
        <w:t>Inmon</w:t>
      </w:r>
      <w:proofErr w:type="spellEnd"/>
      <w:r>
        <w:t xml:space="preserve"> a jeho pojednání k tomuto problému lze shrnout, že přece není nutné vytvořit celý DW najednou se všemi extrakty, ale stačí nachystat vhodné struktury a data do něj </w:t>
      </w:r>
      <w:proofErr w:type="spellStart"/>
      <w:r>
        <w:t>ukádat</w:t>
      </w:r>
      <w:proofErr w:type="spellEnd"/>
      <w:r>
        <w:t xml:space="preserve"> průběžně, ovšem je otázkou, zda takto naplněný DW bude splňovat požadavky na něj kladené a zda nedojde k</w:t>
      </w:r>
      <w:r w:rsidR="005436BC">
        <w:t> postrádání stěžejních oblastí</w:t>
      </w:r>
      <w:r>
        <w:t xml:space="preserve"> dat.</w:t>
      </w:r>
      <w:r w:rsidR="002F5E1D">
        <w:t xml:space="preserve"> Nevýhodu </w:t>
      </w:r>
      <w:proofErr w:type="spellStart"/>
      <w:r w:rsidR="00ED6F99">
        <w:t>Kimballova</w:t>
      </w:r>
      <w:proofErr w:type="spellEnd"/>
      <w:r w:rsidR="002F5E1D">
        <w:t xml:space="preserve"> přístupu lze spatřit zejména v oblasti přenosu dat a jejich čištění, kdy je potřeba pro každý samotný DM nadefinovat vlastní sadu extraktů a provést samostatná čištění</w:t>
      </w:r>
      <w:r w:rsidR="00C51A01">
        <w:t xml:space="preserve"> a taktéž následná integrace jednotlivých DM do výsledného datového skladu není jednoduchou záležitostí a je složitější docílit nulové redundance dat.</w:t>
      </w:r>
    </w:p>
    <w:p w:rsidR="00ED6F99" w:rsidRPr="00CC2918" w:rsidRDefault="00ED6F99" w:rsidP="005D2C62">
      <w:pPr>
        <w:ind w:firstLine="709"/>
      </w:pPr>
      <w:r>
        <w:t xml:space="preserve">V současné době lze pozorovat trend ve spojování obou přístupů, kdy v rámci podnikové architektury je navrženo globální úložiště dat se všemi svými atributy, avšak jeho realizace a implementace následně probíhá velmi živelně a spíše připomíná implementaci skrze integraci jednotlivých datových tržišť. Toto je způsobeno zejména nižšími náklady pro jednotlivé </w:t>
      </w:r>
      <w:proofErr w:type="spellStart"/>
      <w:r>
        <w:t>suborganizační</w:t>
      </w:r>
      <w:proofErr w:type="spellEnd"/>
      <w:r>
        <w:t xml:space="preserve"> jednotky podniku, kdy se naplno projevuje efekt dělení nákladů, kdy celková částka za implementaci DW se rozdělí na větší počet menších a jejich obhajoba před jednotlivými členy vedení společnosti je </w:t>
      </w:r>
      <w:proofErr w:type="spellStart"/>
      <w:r>
        <w:lastRenderedPageBreak/>
        <w:t>snažší</w:t>
      </w:r>
      <w:proofErr w:type="spellEnd"/>
      <w:r>
        <w:t>, než by tomu bylo u souhrnu za celé řešení a také čas potřebný na jednotlivé implementace a tím pádem možnost efektivně využívat tento DW je značně kratší.</w:t>
      </w:r>
    </w:p>
    <w:p w:rsidR="00CC2918" w:rsidRDefault="008E7063" w:rsidP="008E7063">
      <w:pPr>
        <w:pStyle w:val="Nadpis3"/>
      </w:pPr>
      <w:bookmarkStart w:id="44" w:name="_Toc302247176"/>
      <w:r>
        <w:t>O</w:t>
      </w:r>
      <w:r w:rsidR="00FE5A4A">
        <w:t xml:space="preserve">nLine </w:t>
      </w:r>
      <w:proofErr w:type="spellStart"/>
      <w:r w:rsidR="00FE5A4A">
        <w:t>Analytical</w:t>
      </w:r>
      <w:proofErr w:type="spellEnd"/>
      <w:r w:rsidR="00FE5A4A">
        <w:t xml:space="preserve"> </w:t>
      </w:r>
      <w:proofErr w:type="spellStart"/>
      <w:r>
        <w:t>P</w:t>
      </w:r>
      <w:r w:rsidR="00FE5A4A">
        <w:t>rocessing</w:t>
      </w:r>
      <w:bookmarkEnd w:id="44"/>
      <w:proofErr w:type="spellEnd"/>
    </w:p>
    <w:p w:rsidR="00257390" w:rsidRDefault="000014B3" w:rsidP="00257390">
      <w:r>
        <w:rPr>
          <w:i/>
        </w:rPr>
        <w:tab/>
      </w:r>
      <w:r w:rsidR="00E4059D">
        <w:rPr>
          <w:i/>
        </w:rPr>
        <w:t>„I</w:t>
      </w:r>
      <w:r w:rsidR="00257390">
        <w:rPr>
          <w:i/>
        </w:rPr>
        <w:t xml:space="preserve">nformační technologie založená především na koncepci </w:t>
      </w:r>
      <w:proofErr w:type="spellStart"/>
      <w:r w:rsidR="00257390">
        <w:rPr>
          <w:i/>
        </w:rPr>
        <w:t>miltidimezionálních</w:t>
      </w:r>
      <w:proofErr w:type="spellEnd"/>
      <w:r w:rsidR="00257390">
        <w:rPr>
          <w:i/>
        </w:rPr>
        <w:t xml:space="preserve"> databází. Jejím hlavním principem je několikadimenzionální tabulka umožňující rychle a pružně měnit jednotlivé dimenze a měnit tak pohledy uživatele na modelovanou ekonomickou realitu“</w:t>
      </w:r>
      <w:r w:rsidR="00257390">
        <w:rPr>
          <w:rStyle w:val="Znakapoznpodarou"/>
          <w:i/>
        </w:rPr>
        <w:footnoteReference w:id="15"/>
      </w:r>
    </w:p>
    <w:p w:rsidR="000C6F22" w:rsidRDefault="000014B3" w:rsidP="00257390">
      <w:r>
        <w:tab/>
      </w:r>
      <w:r w:rsidR="000C6F22">
        <w:t xml:space="preserve">Jejich využití je možné již přímo při stavbě DW tím, že se faktové tabulky budou </w:t>
      </w:r>
      <w:r w:rsidR="00C071B1">
        <w:t>dělit</w:t>
      </w:r>
      <w:r w:rsidR="000C6F22">
        <w:t xml:space="preserve"> podle více dimenzí</w:t>
      </w:r>
      <w:r w:rsidR="00D81031">
        <w:t xml:space="preserve">. Samotné OLAP technologie se realizuje </w:t>
      </w:r>
      <w:r w:rsidR="00C071B1">
        <w:t xml:space="preserve">dle typu přístupu k </w:t>
      </w:r>
      <w:proofErr w:type="spellStart"/>
      <w:r w:rsidR="00C071B1">
        <w:t>multidimenzionalitě</w:t>
      </w:r>
      <w:proofErr w:type="spellEnd"/>
      <w:r w:rsidR="00C071B1">
        <w:t xml:space="preserve"> </w:t>
      </w:r>
      <w:r w:rsidR="00D81031">
        <w:t>v následujících variantách</w:t>
      </w:r>
    </w:p>
    <w:p w:rsidR="00D81031" w:rsidRDefault="00D81031" w:rsidP="00D81031">
      <w:pPr>
        <w:pStyle w:val="Odstavecseseznamem"/>
        <w:numPr>
          <w:ilvl w:val="0"/>
          <w:numId w:val="12"/>
        </w:numPr>
      </w:pPr>
      <w:r>
        <w:t>MOLAP</w:t>
      </w:r>
      <w:r w:rsidR="00C071B1">
        <w:t xml:space="preserve"> – charakterizována uložením dat v </w:t>
      </w:r>
      <w:proofErr w:type="spellStart"/>
      <w:r w:rsidR="00C071B1">
        <w:t>multidimenzionálních-binárních</w:t>
      </w:r>
      <w:proofErr w:type="spellEnd"/>
      <w:r w:rsidR="00C071B1">
        <w:t xml:space="preserve"> kostkách</w:t>
      </w:r>
    </w:p>
    <w:p w:rsidR="00D81031" w:rsidRDefault="00D81031" w:rsidP="00D81031">
      <w:pPr>
        <w:pStyle w:val="Odstavecseseznamem"/>
        <w:numPr>
          <w:ilvl w:val="0"/>
          <w:numId w:val="12"/>
        </w:numPr>
      </w:pPr>
      <w:r>
        <w:t>ROLAP</w:t>
      </w:r>
      <w:r w:rsidR="00C071B1">
        <w:t xml:space="preserve"> – </w:t>
      </w:r>
      <w:proofErr w:type="spellStart"/>
      <w:r w:rsidR="00C071B1">
        <w:t>multidimenzionalita</w:t>
      </w:r>
      <w:proofErr w:type="spellEnd"/>
      <w:r w:rsidR="00C071B1">
        <w:t xml:space="preserve"> je řešena pomocí využití relační databáze</w:t>
      </w:r>
    </w:p>
    <w:p w:rsidR="00D81031" w:rsidRDefault="00D81031" w:rsidP="00D81031">
      <w:pPr>
        <w:pStyle w:val="Odstavecseseznamem"/>
        <w:numPr>
          <w:ilvl w:val="0"/>
          <w:numId w:val="12"/>
        </w:numPr>
      </w:pPr>
      <w:r>
        <w:t>HOLAP</w:t>
      </w:r>
      <w:r w:rsidR="00C071B1">
        <w:t xml:space="preserve"> – kombinace dvou předchozích přístupů</w:t>
      </w:r>
    </w:p>
    <w:p w:rsidR="00D81031" w:rsidRDefault="00D81031" w:rsidP="00D81031">
      <w:pPr>
        <w:pStyle w:val="Odstavecseseznamem"/>
        <w:numPr>
          <w:ilvl w:val="0"/>
          <w:numId w:val="12"/>
        </w:numPr>
      </w:pPr>
      <w:r>
        <w:t>DOLAP</w:t>
      </w:r>
      <w:r w:rsidR="00C071B1">
        <w:t xml:space="preserve"> – přístup, kdy je výsledná OLAP kostka exportována přímo na lokální počítač z centrálního úložiště</w:t>
      </w:r>
    </w:p>
    <w:p w:rsidR="00D81031" w:rsidRDefault="005A2245" w:rsidP="008702E5">
      <w:r>
        <w:tab/>
      </w:r>
      <w:r w:rsidR="00D81031">
        <w:t>Všechny tyto typy mají společnou vlastnost</w:t>
      </w:r>
      <w:r w:rsidR="00DA3EAA">
        <w:t>,</w:t>
      </w:r>
      <w:r w:rsidR="00D81031">
        <w:t xml:space="preserve"> a to je uložení dat tak, aby jejich zpracování a zejména pak rychlost odezvy na dotazy byla co nejkratší.</w:t>
      </w:r>
    </w:p>
    <w:p w:rsidR="00617445" w:rsidRDefault="00617445" w:rsidP="00617445">
      <w:pPr>
        <w:pStyle w:val="Nadpis3"/>
      </w:pPr>
      <w:bookmarkStart w:id="45" w:name="_Toc302247177"/>
      <w:proofErr w:type="spellStart"/>
      <w:r>
        <w:t>Oracle</w:t>
      </w:r>
      <w:proofErr w:type="spellEnd"/>
      <w:r>
        <w:t xml:space="preserve"> </w:t>
      </w:r>
      <w:proofErr w:type="spellStart"/>
      <w:r>
        <w:t>Financial</w:t>
      </w:r>
      <w:r w:rsidR="00826E81">
        <w:t>s</w:t>
      </w:r>
      <w:bookmarkEnd w:id="45"/>
      <w:proofErr w:type="spellEnd"/>
    </w:p>
    <w:p w:rsidR="00617445" w:rsidRDefault="00B4754D" w:rsidP="00617445">
      <w:pPr>
        <w:ind w:firstLine="709"/>
      </w:pPr>
      <w:r>
        <w:t>Jedná</w:t>
      </w:r>
      <w:r w:rsidR="00617445">
        <w:t xml:space="preserve"> se o účetní systém od společnosti </w:t>
      </w:r>
      <w:proofErr w:type="spellStart"/>
      <w:r w:rsidR="00617445">
        <w:t>Oracle</w:t>
      </w:r>
      <w:proofErr w:type="spellEnd"/>
      <w:r w:rsidR="00617445">
        <w:t>, který je postavený na bázi klient-server, využívajíc</w:t>
      </w:r>
      <w:r>
        <w:t>í</w:t>
      </w:r>
      <w:r w:rsidR="00617445">
        <w:t xml:space="preserve"> </w:t>
      </w:r>
      <w:r w:rsidR="00963440">
        <w:t xml:space="preserve">technologii </w:t>
      </w:r>
      <w:r w:rsidR="00963440" w:rsidRPr="00963440">
        <w:rPr>
          <w:i/>
        </w:rPr>
        <w:t>Java</w:t>
      </w:r>
      <w:r w:rsidR="00963440">
        <w:rPr>
          <w:rStyle w:val="Znakapoznpodarou"/>
        </w:rPr>
        <w:footnoteReference w:id="16"/>
      </w:r>
      <w:r>
        <w:t xml:space="preserve"> prostřednictvím internetového browseru</w:t>
      </w:r>
      <w:r w:rsidR="00617445">
        <w:t>. Tento produkt je pro potřeby České republiky lokalizován do češtiny a odpovídá legislativním požadavkům. Tento systém je také velmi otevřen pro různá podpůrná řešení, jako napříkl</w:t>
      </w:r>
      <w:r w:rsidR="00DA3EAA">
        <w:t xml:space="preserve">ad systém pro </w:t>
      </w:r>
      <w:proofErr w:type="spellStart"/>
      <w:r w:rsidR="00DA3EAA">
        <w:t>workflow</w:t>
      </w:r>
      <w:proofErr w:type="spellEnd"/>
      <w:r w:rsidR="00DA3EAA">
        <w:t xml:space="preserve"> objednáv</w:t>
      </w:r>
      <w:r w:rsidR="00617445">
        <w:t>k</w:t>
      </w:r>
      <w:r w:rsidR="00DA3EAA">
        <w:t>y</w:t>
      </w:r>
      <w:r w:rsidR="00617445">
        <w:t xml:space="preserve"> popřípadě </w:t>
      </w:r>
      <w:r w:rsidR="00111C51">
        <w:t>software zajišťující vytěžení dat z příchozích dokumentů</w:t>
      </w:r>
      <w:r w:rsidR="00BA7164">
        <w:t xml:space="preserve"> atd</w:t>
      </w:r>
      <w:r w:rsidR="00111C51">
        <w:t>.</w:t>
      </w:r>
    </w:p>
    <w:p w:rsidR="002675D6" w:rsidRDefault="0020503B" w:rsidP="00617445">
      <w:pPr>
        <w:ind w:firstLine="709"/>
      </w:pPr>
      <w:r>
        <w:lastRenderedPageBreak/>
        <w:t xml:space="preserve">Jeho provoz pro společnost GE v České </w:t>
      </w:r>
      <w:r w:rsidR="00714458">
        <w:t>republice je zajištěn</w:t>
      </w:r>
      <w:r>
        <w:t xml:space="preserve"> pomocí outsourcingu z Velké Británie, kde jsou provozovány servery, a </w:t>
      </w:r>
      <w:r w:rsidR="005E29CD">
        <w:t>Číny</w:t>
      </w:r>
      <w:r>
        <w:t>, kde nalezneme podporu aplikace v první linii. Z tohoto důvodu není možný přímý přístup do jeho databází a tím pádem, mimo předdefinovaných tiskových sestav přímo z</w:t>
      </w:r>
      <w:r w:rsidR="002675D6">
        <w:t> </w:t>
      </w:r>
      <w:r>
        <w:t>OF</w:t>
      </w:r>
      <w:r w:rsidR="002675D6">
        <w:t xml:space="preserve"> a omezenému využité nástroje </w:t>
      </w:r>
      <w:proofErr w:type="spellStart"/>
      <w:r w:rsidR="002675D6">
        <w:t>Oracle</w:t>
      </w:r>
      <w:proofErr w:type="spellEnd"/>
      <w:r w:rsidR="002675D6">
        <w:t xml:space="preserve"> </w:t>
      </w:r>
      <w:proofErr w:type="spellStart"/>
      <w:r w:rsidR="002675D6">
        <w:t>Discoverer</w:t>
      </w:r>
      <w:proofErr w:type="spellEnd"/>
      <w:r>
        <w:t>, je jedinou možností, jak získat data a provést nad nimi nějaké analýzy, stavba</w:t>
      </w:r>
      <w:r w:rsidR="00DA3EAA">
        <w:t xml:space="preserve"> DW kdy dochází k denním přenos</w:t>
      </w:r>
      <w:r>
        <w:t xml:space="preserve">ům a úpravě předdefinovaných snímků pomocí tzv. </w:t>
      </w:r>
      <w:r>
        <w:rPr>
          <w:i/>
        </w:rPr>
        <w:t>„</w:t>
      </w:r>
      <w:bookmarkStart w:id="46" w:name="OLE_LINK33"/>
      <w:bookmarkStart w:id="47" w:name="OLE_LINK34"/>
      <w:proofErr w:type="spellStart"/>
      <w:r>
        <w:rPr>
          <w:i/>
        </w:rPr>
        <w:t>Extract</w:t>
      </w:r>
      <w:bookmarkEnd w:id="46"/>
      <w:bookmarkEnd w:id="47"/>
      <w:r>
        <w:rPr>
          <w:i/>
        </w:rPr>
        <w:t>-Transform-Load</w:t>
      </w:r>
      <w:proofErr w:type="spellEnd"/>
      <w:r>
        <w:rPr>
          <w:i/>
        </w:rPr>
        <w:t>“</w:t>
      </w:r>
      <w:r w:rsidR="00BA7164">
        <w:rPr>
          <w:rStyle w:val="Znakapoznpodarou"/>
          <w:i/>
        </w:rPr>
        <w:footnoteReference w:id="17"/>
      </w:r>
      <w:r>
        <w:t xml:space="preserve"> </w:t>
      </w:r>
      <w:r w:rsidR="00EB520E">
        <w:t xml:space="preserve">ETL </w:t>
      </w:r>
      <w:r>
        <w:t>procesů.</w:t>
      </w:r>
    </w:p>
    <w:p w:rsidR="002675D6" w:rsidRDefault="002675D6" w:rsidP="002675D6">
      <w:pPr>
        <w:spacing w:line="240" w:lineRule="auto"/>
        <w:jc w:val="left"/>
        <w:rPr>
          <w:rStyle w:val="OTPopisChar"/>
          <w:sz w:val="20"/>
        </w:rPr>
      </w:pPr>
      <w:r>
        <w:rPr>
          <w:rStyle w:val="OTPopisChar"/>
          <w:b/>
          <w:sz w:val="20"/>
        </w:rPr>
        <w:t>Obrázek č. 7</w:t>
      </w:r>
      <w:r>
        <w:rPr>
          <w:rStyle w:val="OTPopisChar"/>
          <w:sz w:val="20"/>
        </w:rPr>
        <w:t xml:space="preserve">: Obrazovka z aplikace </w:t>
      </w:r>
      <w:proofErr w:type="spellStart"/>
      <w:r>
        <w:rPr>
          <w:rStyle w:val="OTPopisChar"/>
          <w:sz w:val="20"/>
        </w:rPr>
        <w:t>Oracle</w:t>
      </w:r>
      <w:proofErr w:type="spellEnd"/>
      <w:r>
        <w:rPr>
          <w:rStyle w:val="OTPopisChar"/>
          <w:sz w:val="20"/>
        </w:rPr>
        <w:t xml:space="preserve"> </w:t>
      </w:r>
      <w:proofErr w:type="spellStart"/>
      <w:r>
        <w:rPr>
          <w:rStyle w:val="OTPopisChar"/>
          <w:sz w:val="20"/>
        </w:rPr>
        <w:t>Financials</w:t>
      </w:r>
      <w:proofErr w:type="spellEnd"/>
      <w:r>
        <w:rPr>
          <w:rStyle w:val="OTPopisChar"/>
          <w:sz w:val="20"/>
        </w:rPr>
        <w:t xml:space="preserve"> – modul </w:t>
      </w:r>
      <w:r w:rsidR="00BA7164">
        <w:rPr>
          <w:rStyle w:val="OTPopisChar"/>
          <w:sz w:val="20"/>
        </w:rPr>
        <w:t xml:space="preserve">pro zadání </w:t>
      </w:r>
      <w:proofErr w:type="spellStart"/>
      <w:r w:rsidR="00BA7164">
        <w:rPr>
          <w:rStyle w:val="OTPopisChar"/>
          <w:sz w:val="20"/>
        </w:rPr>
        <w:t>pohledávkové</w:t>
      </w:r>
      <w:proofErr w:type="spellEnd"/>
      <w:r w:rsidR="00BA7164">
        <w:rPr>
          <w:rStyle w:val="OTPopisChar"/>
          <w:sz w:val="20"/>
        </w:rPr>
        <w:t xml:space="preserve"> faktury</w:t>
      </w:r>
      <w:r>
        <w:rPr>
          <w:noProof/>
        </w:rPr>
        <w:br/>
      </w:r>
      <w:r>
        <w:rPr>
          <w:noProof/>
        </w:rPr>
        <w:drawing>
          <wp:inline distT="0" distB="0" distL="0" distR="0" wp14:anchorId="7B308067" wp14:editId="0EBADF4A">
            <wp:extent cx="5391150" cy="3038475"/>
            <wp:effectExtent l="0" t="0" r="0" b="952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_zadani_faktury.png"/>
                    <pic:cNvPicPr/>
                  </pic:nvPicPr>
                  <pic:blipFill>
                    <a:blip r:embed="rId25">
                      <a:extLst>
                        <a:ext uri="{28A0092B-C50C-407E-A947-70E740481C1C}">
                          <a14:useLocalDpi xmlns:a14="http://schemas.microsoft.com/office/drawing/2010/main" val="0"/>
                        </a:ext>
                      </a:extLst>
                    </a:blip>
                    <a:stretch>
                      <a:fillRect/>
                    </a:stretch>
                  </pic:blipFill>
                  <pic:spPr>
                    <a:xfrm>
                      <a:off x="0" y="0"/>
                      <a:ext cx="5400040" cy="3043486"/>
                    </a:xfrm>
                    <a:prstGeom prst="rect">
                      <a:avLst/>
                    </a:prstGeom>
                  </pic:spPr>
                </pic:pic>
              </a:graphicData>
            </a:graphic>
          </wp:inline>
        </w:drawing>
      </w:r>
      <w:r>
        <w:br/>
      </w:r>
      <w:r w:rsidRPr="008D71B6">
        <w:rPr>
          <w:rStyle w:val="OTPopisChar"/>
          <w:b/>
          <w:sz w:val="20"/>
        </w:rPr>
        <w:t>Zdroj</w:t>
      </w:r>
      <w:r w:rsidRPr="008D71B6">
        <w:rPr>
          <w:rStyle w:val="OTPopisChar"/>
          <w:sz w:val="20"/>
        </w:rPr>
        <w:t xml:space="preserve">: </w:t>
      </w:r>
      <w:r>
        <w:rPr>
          <w:rStyle w:val="OTPopisChar"/>
          <w:sz w:val="20"/>
        </w:rPr>
        <w:t>vlastní tvorba, instance pro GE Money Bank, a.s.</w:t>
      </w:r>
    </w:p>
    <w:p w:rsidR="00EB520E" w:rsidRDefault="00EB520E" w:rsidP="00EB520E">
      <w:pPr>
        <w:pStyle w:val="Nadpis3"/>
      </w:pPr>
      <w:bookmarkStart w:id="48" w:name="_Toc302247178"/>
      <w:r>
        <w:t>GE Money Bank, a.s.</w:t>
      </w:r>
      <w:bookmarkEnd w:id="48"/>
    </w:p>
    <w:p w:rsidR="00EB520E" w:rsidRDefault="00EB520E" w:rsidP="00EB520E">
      <w:pPr>
        <w:ind w:firstLine="709"/>
      </w:pPr>
      <w:r>
        <w:t xml:space="preserve">Jedná se o středně velkou univerzální banku působící na území České republiky, jejíž zaměření prošlo v posledních letech velkou změnou od původní, téměř výhradně retailové banky s divizí pro SME v oblasti zemědělství, což bylo dáno historicky jejím vznikem, ke kterému došlo odkoupením části Agrobanky, a.s. a společnosti zabývající se splátkovým prodejem Multiservis. V současné době je GE Money Bank, a.s. plně univerzální bankou poskytující produkty pro všechny skupiny klientů, kdy v oblasti splátkového prodeje již nepůsobí a naopak se snaží proniknout do oblastí komerčního a investičního bankovnictví. Jediným akcionářem GE Money Bank, a.s. je skupina GE </w:t>
      </w:r>
      <w:r>
        <w:lastRenderedPageBreak/>
        <w:t>Capital se sídlem v USA.</w:t>
      </w:r>
      <w:r w:rsidR="006C0024">
        <w:t xml:space="preserve"> V České republice v současné době zaměstnává okolo 4.500 lidí.</w:t>
      </w:r>
    </w:p>
    <w:p w:rsidR="0051503E" w:rsidRDefault="0051503E" w:rsidP="0051503E">
      <w:pPr>
        <w:spacing w:line="240" w:lineRule="auto"/>
        <w:jc w:val="left"/>
        <w:rPr>
          <w:rStyle w:val="OTPopisChar"/>
          <w:sz w:val="20"/>
        </w:rPr>
      </w:pPr>
      <w:r>
        <w:rPr>
          <w:rStyle w:val="OTPopisChar"/>
          <w:b/>
          <w:sz w:val="20"/>
        </w:rPr>
        <w:t>Obrázek č. 8</w:t>
      </w:r>
      <w:r>
        <w:rPr>
          <w:rStyle w:val="OTPopisChar"/>
          <w:sz w:val="20"/>
        </w:rPr>
        <w:t>: Logo GE Money Bank, a.s.</w:t>
      </w:r>
      <w:r>
        <w:rPr>
          <w:noProof/>
        </w:rPr>
        <w:br/>
      </w:r>
      <w:r>
        <w:rPr>
          <w:noProof/>
        </w:rPr>
        <w:drawing>
          <wp:inline distT="0" distB="0" distL="0" distR="0" wp14:anchorId="3214D4B4" wp14:editId="6430C76B">
            <wp:extent cx="4217856" cy="1076325"/>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re_GEMB_1_25_vektor.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56233" cy="1086118"/>
                    </a:xfrm>
                    <a:prstGeom prst="rect">
                      <a:avLst/>
                    </a:prstGeom>
                  </pic:spPr>
                </pic:pic>
              </a:graphicData>
            </a:graphic>
          </wp:inline>
        </w:drawing>
      </w:r>
      <w:r>
        <w:br/>
      </w:r>
      <w:r w:rsidRPr="008D71B6">
        <w:rPr>
          <w:rStyle w:val="OTPopisChar"/>
          <w:b/>
          <w:sz w:val="20"/>
        </w:rPr>
        <w:t>Zdroj</w:t>
      </w:r>
      <w:r w:rsidRPr="008D71B6">
        <w:rPr>
          <w:rStyle w:val="OTPopisChar"/>
          <w:sz w:val="20"/>
        </w:rPr>
        <w:t xml:space="preserve">: </w:t>
      </w:r>
      <w:r w:rsidRPr="0051503E">
        <w:rPr>
          <w:rStyle w:val="OTPopisChar"/>
          <w:sz w:val="20"/>
        </w:rPr>
        <w:t xml:space="preserve">GE Money Bank, a.s., dostupné online z </w:t>
      </w:r>
      <w:hyperlink r:id="rId27" w:history="1">
        <w:r w:rsidRPr="0051503E">
          <w:rPr>
            <w:rStyle w:val="OTPopisChar"/>
            <w:sz w:val="20"/>
          </w:rPr>
          <w:t>http://www.gemoney.cz/ge/cz/1/nase-spolecnosti/pro-media/loga-spolecnosti</w:t>
        </w:r>
      </w:hyperlink>
      <w:r w:rsidRPr="0051503E">
        <w:rPr>
          <w:rStyle w:val="OTPopisChar"/>
          <w:sz w:val="20"/>
        </w:rPr>
        <w:t xml:space="preserve">, aktualizováno </w:t>
      </w:r>
      <w:proofErr w:type="gramStart"/>
      <w:r w:rsidRPr="0051503E">
        <w:rPr>
          <w:rStyle w:val="OTPopisChar"/>
          <w:sz w:val="20"/>
        </w:rPr>
        <w:t>23.7.2011</w:t>
      </w:r>
      <w:proofErr w:type="gramEnd"/>
    </w:p>
    <w:p w:rsidR="0051503E" w:rsidRDefault="0051503E" w:rsidP="00EB520E">
      <w:pPr>
        <w:ind w:firstLine="709"/>
      </w:pPr>
    </w:p>
    <w:p w:rsidR="006C0024" w:rsidRDefault="006C0024" w:rsidP="006C0024">
      <w:pPr>
        <w:pStyle w:val="Nadpis4"/>
      </w:pPr>
      <w:bookmarkStart w:id="49" w:name="_Toc302247179"/>
      <w:r>
        <w:t>Divize Financí</w:t>
      </w:r>
      <w:bookmarkEnd w:id="49"/>
    </w:p>
    <w:p w:rsidR="006C0024" w:rsidRDefault="006C0024" w:rsidP="001937CF">
      <w:pPr>
        <w:ind w:firstLine="709"/>
      </w:pPr>
      <w:r>
        <w:t>Tato divize má za úkol zajišťovat celkovou finanční stránku</w:t>
      </w:r>
      <w:r w:rsidR="001937CF">
        <w:t xml:space="preserve"> podniku, jejími </w:t>
      </w:r>
      <w:proofErr w:type="spellStart"/>
      <w:r w:rsidR="001937CF">
        <w:t>stěžejnímy</w:t>
      </w:r>
      <w:proofErr w:type="spellEnd"/>
      <w:r w:rsidR="001937CF">
        <w:t xml:space="preserve"> procesy jsou Controlling &amp; </w:t>
      </w:r>
      <w:proofErr w:type="spellStart"/>
      <w:r w:rsidR="001937CF">
        <w:t>Accounting</w:t>
      </w:r>
      <w:proofErr w:type="spellEnd"/>
      <w:r w:rsidR="001937CF">
        <w:t xml:space="preserve">, Finance </w:t>
      </w:r>
      <w:proofErr w:type="spellStart"/>
      <w:r w:rsidR="001937CF">
        <w:t>Planning</w:t>
      </w:r>
      <w:proofErr w:type="spellEnd"/>
      <w:r w:rsidR="001937CF">
        <w:t xml:space="preserve"> &amp; </w:t>
      </w:r>
      <w:proofErr w:type="spellStart"/>
      <w:r w:rsidR="001937CF">
        <w:t>Analysing</w:t>
      </w:r>
      <w:proofErr w:type="spellEnd"/>
      <w:r w:rsidR="001937CF">
        <w:t xml:space="preserve">, </w:t>
      </w:r>
      <w:proofErr w:type="spellStart"/>
      <w:r w:rsidR="001937CF">
        <w:t>Treasury</w:t>
      </w:r>
      <w:proofErr w:type="spellEnd"/>
      <w:r w:rsidR="001937CF">
        <w:t xml:space="preserve">, </w:t>
      </w:r>
      <w:proofErr w:type="spellStart"/>
      <w:r w:rsidR="001937CF">
        <w:t>Pricing</w:t>
      </w:r>
      <w:proofErr w:type="spellEnd"/>
      <w:r w:rsidR="001937CF">
        <w:t xml:space="preserve">, </w:t>
      </w:r>
      <w:proofErr w:type="spellStart"/>
      <w:r w:rsidR="001937CF">
        <w:t>Sourcing</w:t>
      </w:r>
      <w:proofErr w:type="spellEnd"/>
      <w:r w:rsidR="001937CF">
        <w:t xml:space="preserve"> a Finance </w:t>
      </w:r>
      <w:r w:rsidR="00775893">
        <w:t>IT</w:t>
      </w:r>
      <w:r w:rsidR="001937CF">
        <w:t>, kdy poslední jmenované oddělení má na starost vývoj DW a DM jak pro čistě finanční procesy, tak také pro celý podnik, v případě, že se jedná o data, která mají jakýkoliv dopad na výpočty KPI a profitability.</w:t>
      </w:r>
    </w:p>
    <w:p w:rsidR="0051503E" w:rsidRDefault="0051503E" w:rsidP="0051503E">
      <w:pPr>
        <w:spacing w:line="240" w:lineRule="auto"/>
        <w:jc w:val="left"/>
        <w:rPr>
          <w:rStyle w:val="OTPopisChar"/>
          <w:sz w:val="20"/>
        </w:rPr>
      </w:pPr>
      <w:r>
        <w:rPr>
          <w:rStyle w:val="OTPopisChar"/>
          <w:b/>
          <w:sz w:val="20"/>
        </w:rPr>
        <w:t>Obrázek č. 9</w:t>
      </w:r>
      <w:r>
        <w:rPr>
          <w:rStyle w:val="OTPopisChar"/>
          <w:sz w:val="20"/>
        </w:rPr>
        <w:t>: Organizační struktura divize Financí v GE Money Bank, a.s.</w:t>
      </w:r>
      <w:r>
        <w:rPr>
          <w:noProof/>
        </w:rPr>
        <w:br/>
      </w:r>
      <w:r w:rsidR="00775893">
        <w:rPr>
          <w:noProof/>
        </w:rPr>
        <w:drawing>
          <wp:inline distT="0" distB="0" distL="0" distR="0" wp14:anchorId="3E5F3F65" wp14:editId="670FD244">
            <wp:extent cx="4629150" cy="3555148"/>
            <wp:effectExtent l="0" t="0" r="0" b="762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nce_org_chart.png"/>
                    <pic:cNvPicPr/>
                  </pic:nvPicPr>
                  <pic:blipFill>
                    <a:blip r:embed="rId28">
                      <a:extLst>
                        <a:ext uri="{28A0092B-C50C-407E-A947-70E740481C1C}">
                          <a14:useLocalDpi xmlns:a14="http://schemas.microsoft.com/office/drawing/2010/main" val="0"/>
                        </a:ext>
                      </a:extLst>
                    </a:blip>
                    <a:stretch>
                      <a:fillRect/>
                    </a:stretch>
                  </pic:blipFill>
                  <pic:spPr>
                    <a:xfrm>
                      <a:off x="0" y="0"/>
                      <a:ext cx="4633407" cy="3558417"/>
                    </a:xfrm>
                    <a:prstGeom prst="rect">
                      <a:avLst/>
                    </a:prstGeom>
                  </pic:spPr>
                </pic:pic>
              </a:graphicData>
            </a:graphic>
          </wp:inline>
        </w:drawing>
      </w:r>
      <w:r>
        <w:br/>
      </w:r>
      <w:r w:rsidRPr="008D71B6">
        <w:rPr>
          <w:rStyle w:val="OTPopisChar"/>
          <w:b/>
          <w:sz w:val="20"/>
        </w:rPr>
        <w:t>Zdroj</w:t>
      </w:r>
      <w:r w:rsidRPr="008D71B6">
        <w:rPr>
          <w:rStyle w:val="OTPopisChar"/>
          <w:sz w:val="20"/>
        </w:rPr>
        <w:t xml:space="preserve">: </w:t>
      </w:r>
      <w:r w:rsidR="00775893">
        <w:rPr>
          <w:rStyle w:val="OTPopisChar"/>
          <w:sz w:val="20"/>
        </w:rPr>
        <w:t>vlastní tvorba, platnost organizační struktury k </w:t>
      </w:r>
      <w:proofErr w:type="gramStart"/>
      <w:r w:rsidR="00775893">
        <w:rPr>
          <w:rStyle w:val="OTPopisChar"/>
          <w:sz w:val="20"/>
        </w:rPr>
        <w:t>23.7.2011</w:t>
      </w:r>
      <w:proofErr w:type="gramEnd"/>
    </w:p>
    <w:p w:rsidR="00963440" w:rsidRDefault="00963440" w:rsidP="00963440">
      <w:pPr>
        <w:pStyle w:val="Nadpis2"/>
      </w:pPr>
      <w:bookmarkStart w:id="50" w:name="_Toc302247180"/>
      <w:r>
        <w:lastRenderedPageBreak/>
        <w:t>Vývoj DW dle životního cyklu aplikace</w:t>
      </w:r>
      <w:bookmarkEnd w:id="50"/>
    </w:p>
    <w:p w:rsidR="00963440" w:rsidRDefault="00963440" w:rsidP="00963440">
      <w:r>
        <w:t xml:space="preserve">K samotnému vývoji a implementaci DW lze přistupovat mnoha metodami, ať už se bude jednat o metodu </w:t>
      </w:r>
      <w:r>
        <w:rPr>
          <w:i/>
        </w:rPr>
        <w:t>„big-</w:t>
      </w:r>
      <w:proofErr w:type="spellStart"/>
      <w:r>
        <w:rPr>
          <w:i/>
        </w:rPr>
        <w:t>bang</w:t>
      </w:r>
      <w:proofErr w:type="spellEnd"/>
      <w:r>
        <w:rPr>
          <w:i/>
        </w:rPr>
        <w:t>“</w:t>
      </w:r>
      <w:bookmarkStart w:id="51" w:name="OLE_LINK31"/>
      <w:bookmarkStart w:id="52" w:name="OLE_LINK32"/>
      <w:r w:rsidR="006C1713">
        <w:rPr>
          <w:rStyle w:val="Znakapoznpodarou"/>
          <w:i/>
        </w:rPr>
        <w:footnoteReference w:id="18"/>
      </w:r>
      <w:bookmarkEnd w:id="51"/>
      <w:bookmarkEnd w:id="52"/>
      <w:r>
        <w:t xml:space="preserve">, kdy živelně a </w:t>
      </w:r>
      <w:proofErr w:type="spellStart"/>
      <w:r>
        <w:t>nekordinovaně</w:t>
      </w:r>
      <w:proofErr w:type="spellEnd"/>
      <w:r>
        <w:t xml:space="preserve"> vznikne datová struktura, která se bude plnit poloautomaticky, kvalita dat bude značně nespolehlivá a jakýkoli další rozvoj bude otázkou </w:t>
      </w:r>
      <w:r w:rsidR="00146673">
        <w:t xml:space="preserve">podobně organizovaného </w:t>
      </w:r>
      <w:proofErr w:type="spellStart"/>
      <w:r w:rsidR="00146673">
        <w:t>dovývoje</w:t>
      </w:r>
      <w:proofErr w:type="spellEnd"/>
      <w:r w:rsidR="00146673">
        <w:t>. Nu</w:t>
      </w:r>
      <w:r>
        <w:t>tno přiznat</w:t>
      </w:r>
      <w:r w:rsidR="00146673">
        <w:t>,</w:t>
      </w:r>
      <w:r>
        <w:t xml:space="preserve"> že ne zcela vždy je tato metoda neefektivní, zejména v případě potřeby rychlého, levného a a</w:t>
      </w:r>
      <w:r w:rsidR="00146673">
        <w:t>le</w:t>
      </w:r>
      <w:r>
        <w:t>spoň nějakého řešení je její aplikace téměř jediným východiskem,</w:t>
      </w:r>
      <w:r w:rsidR="006C1713">
        <w:t xml:space="preserve"> nebo je přístup striktně projektově orientovaný, kdy jednotlivé fáze jsou shodné s klasickým pojetím řízení projektu jakékoliv podoby.</w:t>
      </w:r>
    </w:p>
    <w:p w:rsidR="006C1713" w:rsidRDefault="006C1713" w:rsidP="006C1713">
      <w:pPr>
        <w:ind w:firstLine="709"/>
      </w:pPr>
      <w:r>
        <w:t xml:space="preserve">V rámci této práce je přikloněno ke kombinaci metody tvorby DW pomocí procesů popsaných v rámci </w:t>
      </w:r>
      <w:r>
        <w:rPr>
          <w:i/>
        </w:rPr>
        <w:t>„životního cyklu aplikace“</w:t>
      </w:r>
      <w:r w:rsidR="006D6B3C">
        <w:rPr>
          <w:rStyle w:val="Znakapoznpodarou"/>
          <w:i/>
        </w:rPr>
        <w:footnoteReference w:id="19"/>
      </w:r>
      <w:r w:rsidR="00334C2A">
        <w:t xml:space="preserve">, která vychází ze standardu </w:t>
      </w:r>
      <w:r w:rsidR="00334C2A">
        <w:rPr>
          <w:i/>
        </w:rPr>
        <w:t>„</w:t>
      </w:r>
      <w:proofErr w:type="spellStart"/>
      <w:r w:rsidR="00334C2A">
        <w:rPr>
          <w:i/>
        </w:rPr>
        <w:t>Information</w:t>
      </w:r>
      <w:proofErr w:type="spellEnd"/>
      <w:r w:rsidR="00334C2A">
        <w:rPr>
          <w:i/>
        </w:rPr>
        <w:t xml:space="preserve"> Technology </w:t>
      </w:r>
      <w:proofErr w:type="spellStart"/>
      <w:r w:rsidR="00334C2A">
        <w:rPr>
          <w:i/>
        </w:rPr>
        <w:t>Infrastructure</w:t>
      </w:r>
      <w:proofErr w:type="spellEnd"/>
      <w:r w:rsidR="00334C2A">
        <w:rPr>
          <w:i/>
        </w:rPr>
        <w:t xml:space="preserve"> </w:t>
      </w:r>
      <w:proofErr w:type="spellStart"/>
      <w:r w:rsidR="00334C2A">
        <w:rPr>
          <w:i/>
        </w:rPr>
        <w:t>Library</w:t>
      </w:r>
      <w:proofErr w:type="spellEnd"/>
      <w:r w:rsidR="00334C2A">
        <w:rPr>
          <w:i/>
        </w:rPr>
        <w:t xml:space="preserve"> - ITIL“</w:t>
      </w:r>
      <w:r w:rsidR="00334C2A">
        <w:rPr>
          <w:rStyle w:val="Znakapoznpodarou"/>
          <w:i/>
        </w:rPr>
        <w:footnoteReference w:id="20"/>
      </w:r>
      <w:r w:rsidR="00334C2A">
        <w:rPr>
          <w:i/>
        </w:rPr>
        <w:t xml:space="preserve"> </w:t>
      </w:r>
      <w:r>
        <w:t xml:space="preserve">a metody </w:t>
      </w:r>
      <w:r>
        <w:rPr>
          <w:i/>
        </w:rPr>
        <w:t>„big-bang“</w:t>
      </w:r>
      <w:r w:rsidR="00CE0AFA">
        <w:rPr>
          <w:i/>
          <w:vertAlign w:val="superscript"/>
        </w:rPr>
        <w:t>18</w:t>
      </w:r>
      <w:r>
        <w:t xml:space="preserve">, kdy finální řešení postupem času dospělo od </w:t>
      </w:r>
      <w:proofErr w:type="spellStart"/>
      <w:r>
        <w:t>Inmonova</w:t>
      </w:r>
      <w:proofErr w:type="spellEnd"/>
      <w:r>
        <w:t xml:space="preserve"> přístupu ke </w:t>
      </w:r>
      <w:proofErr w:type="spellStart"/>
      <w:r>
        <w:t>Kimballovým</w:t>
      </w:r>
      <w:proofErr w:type="spellEnd"/>
      <w:r>
        <w:t xml:space="preserve"> postupům.</w:t>
      </w:r>
      <w:r w:rsidR="00334C2A">
        <w:t xml:space="preserve"> Hlavní zaměření je zde kladeno na fázi implementace DW a jí předcházejících</w:t>
      </w:r>
      <w:r w:rsidR="005215B6">
        <w:t>.</w:t>
      </w:r>
    </w:p>
    <w:p w:rsidR="006C1713" w:rsidRDefault="00DD42C2" w:rsidP="006800B0">
      <w:pPr>
        <w:pStyle w:val="Nadpis3"/>
      </w:pPr>
      <w:bookmarkStart w:id="53" w:name="_Toc302247181"/>
      <w:r>
        <w:t>Plánování a příprava DW</w:t>
      </w:r>
      <w:bookmarkEnd w:id="53"/>
    </w:p>
    <w:p w:rsidR="005707DC" w:rsidRDefault="00DD42C2" w:rsidP="005707DC">
      <w:pPr>
        <w:ind w:firstLine="709"/>
      </w:pPr>
      <w:r>
        <w:t xml:space="preserve">DW lze považovat za klasickou aplikaci podnikové informatiky a z tohoto důvodu je potřeba </w:t>
      </w:r>
      <w:r w:rsidR="00782395">
        <w:t>jej obsáhnout v rámci informační strategie podniku a začlenit jej do plánování celkového architektonického řešení. Nutno podotknout, že tato fáze bývá obvykle jednou z nejvíce podceňovaných a tato skutečnost posléze komplikuje veškeré následné kroky a značně ztěžuje jak implementaci, tak zejména následné používání DW.</w:t>
      </w:r>
      <w:r>
        <w:t xml:space="preserve"> </w:t>
      </w:r>
      <w:r w:rsidR="005707DC">
        <w:t>Cílem této fáze není pouze shrnout, že DW je potřebný, ale výstupem z ní musí být např.</w:t>
      </w:r>
    </w:p>
    <w:p w:rsidR="005707DC" w:rsidRDefault="005707DC" w:rsidP="005707DC">
      <w:pPr>
        <w:pStyle w:val="Odstavecseseznamem"/>
        <w:numPr>
          <w:ilvl w:val="0"/>
          <w:numId w:val="13"/>
        </w:numPr>
      </w:pPr>
      <w:r>
        <w:t>Jak (zda vůbec) bude DW realizován</w:t>
      </w:r>
    </w:p>
    <w:p w:rsidR="005707DC" w:rsidRDefault="005707DC" w:rsidP="005707DC">
      <w:pPr>
        <w:pStyle w:val="Odstavecseseznamem"/>
        <w:numPr>
          <w:ilvl w:val="0"/>
          <w:numId w:val="13"/>
        </w:numPr>
      </w:pPr>
      <w:r>
        <w:t>Jaké jsou očekávání funkcionality</w:t>
      </w:r>
    </w:p>
    <w:p w:rsidR="005707DC" w:rsidRDefault="005707DC" w:rsidP="005707DC">
      <w:pPr>
        <w:pStyle w:val="Odstavecseseznamem"/>
        <w:numPr>
          <w:ilvl w:val="0"/>
          <w:numId w:val="13"/>
        </w:numPr>
      </w:pPr>
      <w:r>
        <w:t>Cílový obsah dat</w:t>
      </w:r>
    </w:p>
    <w:p w:rsidR="005707DC" w:rsidRDefault="005707DC" w:rsidP="005707DC">
      <w:pPr>
        <w:ind w:firstLine="709"/>
      </w:pPr>
    </w:p>
    <w:p w:rsidR="006C1713" w:rsidRDefault="00E9798A" w:rsidP="00E9798A">
      <w:pPr>
        <w:pStyle w:val="Nadpis4"/>
      </w:pPr>
      <w:bookmarkStart w:id="54" w:name="_Toc302247182"/>
      <w:r w:rsidRPr="00E9798A">
        <w:t>Vstupní analýza</w:t>
      </w:r>
      <w:bookmarkEnd w:id="54"/>
    </w:p>
    <w:p w:rsidR="00E9798A" w:rsidRDefault="00146673" w:rsidP="00E9798A">
      <w:pPr>
        <w:ind w:firstLine="709"/>
      </w:pPr>
      <w:r>
        <w:t>Jejím cílem by mělo být posouzení</w:t>
      </w:r>
      <w:r w:rsidR="00E9798A">
        <w:t>, jak zapadá DW z pohledu celkového řešení a plánování rozvoje informační strategie a zejména zjistit očekávání zákazníků resp. uživatelů tohoto datového zdroje. V rámci informační strategie by měly být výstupem odpovědi na následující otázky</w:t>
      </w:r>
    </w:p>
    <w:p w:rsidR="00E9798A" w:rsidRDefault="00E9798A" w:rsidP="00E9798A">
      <w:pPr>
        <w:pStyle w:val="Odstavecseseznamem"/>
        <w:numPr>
          <w:ilvl w:val="0"/>
          <w:numId w:val="14"/>
        </w:numPr>
      </w:pPr>
      <w:r>
        <w:t>Do jaké míry jsou pomocí DW pokryty požadavky a cíle podniku</w:t>
      </w:r>
    </w:p>
    <w:p w:rsidR="00E9798A" w:rsidRDefault="00576A43" w:rsidP="00E9798A">
      <w:pPr>
        <w:pStyle w:val="Odstavecseseznamem"/>
        <w:numPr>
          <w:ilvl w:val="0"/>
          <w:numId w:val="14"/>
        </w:numPr>
      </w:pPr>
      <w:r>
        <w:t>Pozice DW v rámci celkové architektury IS</w:t>
      </w:r>
    </w:p>
    <w:p w:rsidR="00576A43" w:rsidRDefault="00576A43" w:rsidP="00E9798A">
      <w:pPr>
        <w:pStyle w:val="Odstavecseseznamem"/>
        <w:numPr>
          <w:ilvl w:val="0"/>
          <w:numId w:val="14"/>
        </w:numPr>
      </w:pPr>
      <w:r>
        <w:t>Vazba na ostatní aplikace</w:t>
      </w:r>
    </w:p>
    <w:p w:rsidR="00576A43" w:rsidRDefault="00576A43" w:rsidP="00E9798A">
      <w:pPr>
        <w:pStyle w:val="Odstavecseseznamem"/>
        <w:numPr>
          <w:ilvl w:val="0"/>
          <w:numId w:val="14"/>
        </w:numPr>
      </w:pPr>
      <w:r>
        <w:t>Zda se jeho implementace nepřekrývá s jinou aktivitou směřující ke stejnému cíli</w:t>
      </w:r>
    </w:p>
    <w:p w:rsidR="00576A43" w:rsidRDefault="00576A43" w:rsidP="00C0309C">
      <w:pPr>
        <w:ind w:firstLine="709"/>
      </w:pPr>
      <w:r>
        <w:t>Jak bylo popsáno výše, velmi důležitým procesem v rámci vstupní analýzy je zjištění uživatelských</w:t>
      </w:r>
      <w:r w:rsidR="00146673">
        <w:t xml:space="preserve"> požadavků a jejich dokumentace</w:t>
      </w:r>
      <w:r>
        <w:t xml:space="preserve"> tak</w:t>
      </w:r>
      <w:r w:rsidR="00146673">
        <w:t>,</w:t>
      </w:r>
      <w:r>
        <w:t xml:space="preserve"> aby bylo transparentní, co bylo v původním zadání a co ne</w:t>
      </w:r>
      <w:r w:rsidR="008A5C29">
        <w:t>,</w:t>
      </w:r>
      <w:r>
        <w:t xml:space="preserve"> a to zejména z důvodů závěrečného zhodnocení úspěšnosti projektu</w:t>
      </w:r>
      <w:r w:rsidR="003E7281">
        <w:t xml:space="preserve">. Rozhodně není cílem vyhovět veškerým požadavků, které vzniknou, pokud že tyto nejsou v souladu s celkovými </w:t>
      </w:r>
      <w:proofErr w:type="spellStart"/>
      <w:r w:rsidR="00004197">
        <w:t>cíly</w:t>
      </w:r>
      <w:proofErr w:type="spellEnd"/>
      <w:r w:rsidR="00004197">
        <w:t>, nejsou smysluplné, a</w:t>
      </w:r>
      <w:r w:rsidR="003E7281">
        <w:t>nebo jejich poměr cena/výkon není pro podnik akceptovatelný.</w:t>
      </w:r>
      <w:r w:rsidR="00C0309C">
        <w:t xml:space="preserve"> Tato fáze není otázkou jednoho inte</w:t>
      </w:r>
      <w:r w:rsidR="00146673">
        <w:t>rview s uživateli, jeho součástí</w:t>
      </w:r>
      <w:r w:rsidR="00C0309C">
        <w:t xml:space="preserve"> by mělo být několik sezení, kdy bude v počátku dán cílové skupině uživatelů resp. jejím zástupcům prostor pro vyjádření všech jejich poznatků a přání na výstupy z DW, výsledek těchto jednání bude řádně a důkladně dokumentován a výsledek této dokumentace bude stejné skupině předložen v rámci dalšího setkání k oponentuře, zda skutečně reflektuje jejich požadavky z předchozího jednání. Důvodem pro tento postup je sjednoc</w:t>
      </w:r>
      <w:r w:rsidR="00146673">
        <w:t>ení všech požadavků a hlavně</w:t>
      </w:r>
      <w:r w:rsidR="00C0309C">
        <w:t xml:space="preserve"> jejich odsouhlasení od uživatelů a zajištění vzájemného pochopení. Nezřídka totiž lidé zodpovědní za implementaci DW nemají prakticky nic společné</w:t>
      </w:r>
      <w:r w:rsidR="000D30D4">
        <w:t xml:space="preserve">ho s denní rutinou koncových uživatelů. V rámci těchto interview je velmi důležité správně sestavit skupinu, která bude vznášet požadavky. Jako velmi vhodné se ukázalo rozdělit úvodní schůzky na více částí, kdy v první dojde k setkání s managementem procesů, která budou využívat data obsažená v DW, protože tito lidé mají ponětí o celkovém řešení všech </w:t>
      </w:r>
      <w:proofErr w:type="spellStart"/>
      <w:r w:rsidR="000D30D4">
        <w:t>stežějních</w:t>
      </w:r>
      <w:proofErr w:type="spellEnd"/>
      <w:r w:rsidR="000D30D4">
        <w:t xml:space="preserve"> procesů a jejich výstupů a posléze se setkat s lidmi, kteří tuto rutinu </w:t>
      </w:r>
      <w:r w:rsidR="000D30D4">
        <w:lastRenderedPageBreak/>
        <w:t>skutečně vykonávají, protože tito zase znají dílčí procesy do posledních detailů a jsou schopni vydefinovat skutečně potřebná jednotlivá data. Před samotným představením finálního dokumentu je také vhodné svolat ještě schůzku se všemi zástupci najedn</w:t>
      </w:r>
      <w:r w:rsidR="00146673">
        <w:t>ou a představit jim tento draft</w:t>
      </w:r>
      <w:r w:rsidR="000D30D4">
        <w:t xml:space="preserve"> tak</w:t>
      </w:r>
      <w:r w:rsidR="00146673">
        <w:t>,</w:t>
      </w:r>
      <w:r w:rsidR="000D30D4">
        <w:t xml:space="preserve"> aby bylo možno popřípadě rovnou odchytit vzniklé nesrovnalosti.</w:t>
      </w:r>
    </w:p>
    <w:p w:rsidR="00A07A08" w:rsidRDefault="00A07A08" w:rsidP="00C0309C">
      <w:pPr>
        <w:ind w:firstLine="709"/>
      </w:pPr>
      <w:r>
        <w:t>Závěrem vstupní analýzy je, mimo uvedené výše, také shrnutí efektů DW pro celý chod podniku a jeho případné ekonomické dopady.</w:t>
      </w:r>
    </w:p>
    <w:p w:rsidR="002223FD" w:rsidRDefault="002223FD" w:rsidP="002223FD">
      <w:pPr>
        <w:pStyle w:val="Nadpis4"/>
      </w:pPr>
      <w:bookmarkStart w:id="55" w:name="_Toc302247183"/>
      <w:r>
        <w:t>Plánování projektu DW</w:t>
      </w:r>
      <w:bookmarkEnd w:id="55"/>
    </w:p>
    <w:p w:rsidR="00767D0D" w:rsidRDefault="006240CD" w:rsidP="006240CD">
      <w:pPr>
        <w:ind w:firstLine="709"/>
      </w:pPr>
      <w:r>
        <w:t>Projektový záměr implementace DW by měl obsahovat všechny nejdůležitější důvody, které vedou k </w:t>
      </w:r>
      <w:proofErr w:type="spellStart"/>
      <w:r>
        <w:t>rohodnutí</w:t>
      </w:r>
      <w:proofErr w:type="spellEnd"/>
      <w:r>
        <w:t xml:space="preserve"> o jeho zřízení, cíle, pozitivní i negativní dopady na podnik, kdo uvnitř podnikové struktury je zákazníkem dat v něm obsažených. Tento dokument je velmi důležitý zejména ve fázi, kdy je nutno investici do stavby DW obhájit před managementem společnosti a ideálně by měl pomoci získat na svoji stranu všechny zainteresované strany tzv. </w:t>
      </w:r>
      <w:r>
        <w:rPr>
          <w:i/>
        </w:rPr>
        <w:t>„</w:t>
      </w:r>
      <w:proofErr w:type="spellStart"/>
      <w:r>
        <w:rPr>
          <w:i/>
        </w:rPr>
        <w:t>stakeholders</w:t>
      </w:r>
      <w:proofErr w:type="spellEnd"/>
      <w:r>
        <w:rPr>
          <w:i/>
        </w:rPr>
        <w:t>“</w:t>
      </w:r>
      <w:r w:rsidR="006D6B3C">
        <w:rPr>
          <w:rStyle w:val="Znakapoznpodarou"/>
          <w:i/>
        </w:rPr>
        <w:footnoteReference w:id="21"/>
      </w:r>
      <w:r>
        <w:t>.</w:t>
      </w:r>
      <w:r w:rsidR="00303EAF">
        <w:t xml:space="preserve"> Pokud je seznam těchto osob předem znám, je vhodné jej taktéž obsáhnout do projektového záměru jako osoby zastřešující jednotlivé cílové skupiny zákazníků.</w:t>
      </w:r>
    </w:p>
    <w:p w:rsidR="00071CC5" w:rsidRDefault="00071CC5" w:rsidP="006240CD">
      <w:pPr>
        <w:ind w:firstLine="709"/>
      </w:pPr>
      <w:r>
        <w:t>Posouzení navrhovaného plánu řešení zejména z pohledu finančních a personálních zdrojů, kdy součástí by mělo být taktéž stručné zhodnocení aktuálního stavu</w:t>
      </w:r>
      <w:r w:rsidR="00146673">
        <w:t xml:space="preserve"> ICT trhu v oblasti vývoje DW</w:t>
      </w:r>
      <w:r>
        <w:t xml:space="preserve"> tak</w:t>
      </w:r>
      <w:r w:rsidR="00146673">
        <w:t>,</w:t>
      </w:r>
      <w:r>
        <w:t xml:space="preserve"> aby bylo možno plánovat, nakolik bude tato implementace nákladná např. srovnáním se stavbou DW v podniku o podobné velikosti a zaměření.</w:t>
      </w:r>
    </w:p>
    <w:p w:rsidR="003D622B" w:rsidRDefault="003D622B" w:rsidP="006240CD">
      <w:pPr>
        <w:ind w:firstLine="709"/>
      </w:pPr>
      <w:r>
        <w:t>Poslední fází plánování projektu DW je finální rozhodnutí o realizaci či zamítnutí předloženého projektu.</w:t>
      </w:r>
      <w:r w:rsidR="00FC60DD">
        <w:t xml:space="preserve"> V případě přijetí projektu a následné realizace je součástí této fáze také rozhodnutí o formě, j</w:t>
      </w:r>
      <w:r w:rsidR="00146673">
        <w:t>akou bude DW postaven, za pomoci</w:t>
      </w:r>
      <w:r w:rsidR="00FC60DD">
        <w:t xml:space="preserve"> dodavatelského řešení, nebo vlastními silami.</w:t>
      </w:r>
      <w:r w:rsidR="00A8313A">
        <w:t xml:space="preserve"> V případě DW nad celopodnikovým řešením je také možné uvažovat o realizaci prostřednictvím tzv. </w:t>
      </w:r>
      <w:r w:rsidR="00A8313A">
        <w:rPr>
          <w:i/>
        </w:rPr>
        <w:t>„krabicového řešení“</w:t>
      </w:r>
      <w:r w:rsidR="006D6B3C">
        <w:rPr>
          <w:rStyle w:val="Znakapoznpodarou"/>
          <w:i/>
        </w:rPr>
        <w:footnoteReference w:id="22"/>
      </w:r>
      <w:r w:rsidR="00A8313A">
        <w:t xml:space="preserve"> </w:t>
      </w:r>
      <w:r w:rsidR="00A8313A">
        <w:lastRenderedPageBreak/>
        <w:t xml:space="preserve">resp. typového DW, který je v některých </w:t>
      </w:r>
      <w:proofErr w:type="spellStart"/>
      <w:r w:rsidR="00A8313A">
        <w:t>případěch</w:t>
      </w:r>
      <w:proofErr w:type="spellEnd"/>
      <w:r w:rsidR="00A8313A">
        <w:t xml:space="preserve"> dodáván rovnou s primárním systémem. (např. SAP, </w:t>
      </w:r>
      <w:proofErr w:type="spellStart"/>
      <w:r w:rsidR="00A8313A">
        <w:t>Oracle</w:t>
      </w:r>
      <w:proofErr w:type="spellEnd"/>
      <w:r w:rsidR="00A8313A">
        <w:t xml:space="preserve"> </w:t>
      </w:r>
      <w:proofErr w:type="spellStart"/>
      <w:r w:rsidR="00A8313A">
        <w:t>Financial</w:t>
      </w:r>
      <w:proofErr w:type="spellEnd"/>
      <w:r w:rsidR="00A8313A">
        <w:t xml:space="preserve">). Toto řešení ovšem téměř nikdy neobsahuje veškeré požadavky, které podnik potřebuje a také jeho případné rozšiřování a </w:t>
      </w:r>
      <w:proofErr w:type="spellStart"/>
      <w:r w:rsidR="00A8313A">
        <w:t>customizování</w:t>
      </w:r>
      <w:proofErr w:type="spellEnd"/>
      <w:r w:rsidR="00A8313A">
        <w:t xml:space="preserve"> není zrovna levnou záležitostí.</w:t>
      </w:r>
    </w:p>
    <w:p w:rsidR="00702C64" w:rsidRDefault="00702C64" w:rsidP="006240CD">
      <w:pPr>
        <w:ind w:firstLine="709"/>
      </w:pPr>
    </w:p>
    <w:p w:rsidR="00FE0E81" w:rsidRPr="00A8313A" w:rsidRDefault="00FE0E81" w:rsidP="00FE0E81">
      <w:pPr>
        <w:pStyle w:val="Nadpis4"/>
      </w:pPr>
      <w:bookmarkStart w:id="56" w:name="_Toc302247184"/>
      <w:r>
        <w:t xml:space="preserve">Výběr dodavatele </w:t>
      </w:r>
      <w:r w:rsidR="00002FE9">
        <w:t>DW</w:t>
      </w:r>
      <w:bookmarkEnd w:id="56"/>
    </w:p>
    <w:p w:rsidR="00932E9F" w:rsidRDefault="00176C24" w:rsidP="008E7063">
      <w:r>
        <w:t xml:space="preserve">Správné rozhodnutí </w:t>
      </w:r>
      <w:r w:rsidR="00146673">
        <w:t>a výběr finálního dodavatele DW</w:t>
      </w:r>
      <w:r>
        <w:t xml:space="preserve"> v</w:t>
      </w:r>
      <w:r w:rsidR="00146673">
        <w:t> </w:t>
      </w:r>
      <w:r>
        <w:t>případě</w:t>
      </w:r>
      <w:r w:rsidR="00146673">
        <w:t>,</w:t>
      </w:r>
      <w:r>
        <w:t xml:space="preserve"> že jej nebude podnik stavět svépomocí, je klíčové pro jeho úspěšnou implementaci a zejména následné použití. V současné době vrcholový management má tendenci co nejvíce tlačit na náklady a tím pádem se spousta projektů dostává do fáze, kdy se snaží, obrazně řečeno, postavit dálnici s rozpočtem na příjezdovou cestu. Vzhledem k tomu, že efekt po implementaci DW již většinou přímo nepocítí, viz důvody popsány výše, je toto celkem pochopitelné, ovšem rozhodně ne šťastné řešení, tudíž by výsledná cena řešení neměla být podmínkou s největší váhou při hodnocení nabídek.</w:t>
      </w:r>
    </w:p>
    <w:p w:rsidR="003E18CA" w:rsidRDefault="003E18CA" w:rsidP="008E7063">
      <w:r>
        <w:tab/>
        <w:t>Samotný proces výběru dodavatele je složen z následujících procesů</w:t>
      </w:r>
    </w:p>
    <w:p w:rsidR="003E18CA" w:rsidRDefault="00E97728" w:rsidP="003E18CA">
      <w:pPr>
        <w:pStyle w:val="Odstavecseseznamem"/>
        <w:numPr>
          <w:ilvl w:val="0"/>
          <w:numId w:val="15"/>
        </w:numPr>
      </w:pPr>
      <w:r>
        <w:t>Příprava poptávkového dokumentu</w:t>
      </w:r>
    </w:p>
    <w:p w:rsidR="00E97728" w:rsidRDefault="00E97728" w:rsidP="003E18CA">
      <w:pPr>
        <w:pStyle w:val="Odstavecseseznamem"/>
        <w:numPr>
          <w:ilvl w:val="0"/>
          <w:numId w:val="15"/>
        </w:numPr>
      </w:pPr>
      <w:r>
        <w:t>Zpracování nabídek od dodavatelů, případné konzultace s nimi při jejich vytváření</w:t>
      </w:r>
    </w:p>
    <w:p w:rsidR="00E97728" w:rsidRDefault="00E97728" w:rsidP="003E18CA">
      <w:pPr>
        <w:pStyle w:val="Odstavecseseznamem"/>
        <w:numPr>
          <w:ilvl w:val="0"/>
          <w:numId w:val="15"/>
        </w:numPr>
      </w:pPr>
      <w:r>
        <w:t>Prezentace nabídek</w:t>
      </w:r>
      <w:r w:rsidR="00254F28">
        <w:t>, ideálně včetně ukázky referenčního DW</w:t>
      </w:r>
    </w:p>
    <w:p w:rsidR="00E97728" w:rsidRDefault="00E97728" w:rsidP="00E97728">
      <w:pPr>
        <w:pStyle w:val="Odstavecseseznamem"/>
        <w:numPr>
          <w:ilvl w:val="0"/>
          <w:numId w:val="15"/>
        </w:numPr>
      </w:pPr>
      <w:r>
        <w:t>Hodnocení nabídek</w:t>
      </w:r>
    </w:p>
    <w:p w:rsidR="00E97728" w:rsidRDefault="00E97728" w:rsidP="003E18CA">
      <w:pPr>
        <w:pStyle w:val="Odstavecseseznamem"/>
        <w:numPr>
          <w:ilvl w:val="0"/>
          <w:numId w:val="15"/>
        </w:numPr>
      </w:pPr>
      <w:r>
        <w:t>Výběr dodavatele</w:t>
      </w:r>
    </w:p>
    <w:p w:rsidR="00E97728" w:rsidRDefault="00E97728" w:rsidP="003E18CA">
      <w:pPr>
        <w:pStyle w:val="Odstavecseseznamem"/>
        <w:numPr>
          <w:ilvl w:val="0"/>
          <w:numId w:val="15"/>
        </w:numPr>
      </w:pPr>
      <w:r>
        <w:t>Zadání přípravy úvodní studie</w:t>
      </w:r>
    </w:p>
    <w:p w:rsidR="003F180F" w:rsidRDefault="00E214CF" w:rsidP="00E214CF">
      <w:pPr>
        <w:ind w:firstLine="360"/>
      </w:pPr>
      <w:r>
        <w:t>První fází při dodavatelském řešení je vypracování poptávkového dokumentu, kdy tento vychází zejména z projektového záměru. Tento dokument má za cíl co nejpřesněji specifikovat požadované řešení tak</w:t>
      </w:r>
      <w:r w:rsidR="00955153">
        <w:t>,</w:t>
      </w:r>
      <w:r>
        <w:t xml:space="preserve"> aby oslovený dodavatel co nejlépe mohl zpracovat nabídku a také aby nebyla </w:t>
      </w:r>
      <w:proofErr w:type="spellStart"/>
      <w:r>
        <w:t>opoměna</w:t>
      </w:r>
      <w:proofErr w:type="spellEnd"/>
      <w:r>
        <w:t xml:space="preserve"> žádná z podstatných částí, které má DW obsahovat. Současně je obsahem tohoto dokumentu také informace pro dodavatele o způsobu výběrového řízení a způsobu předání nabídky, včetně jejího požadovaného obsahu.</w:t>
      </w:r>
    </w:p>
    <w:p w:rsidR="00E214CF" w:rsidRDefault="00E214CF" w:rsidP="00E214CF">
      <w:pPr>
        <w:ind w:firstLine="360"/>
      </w:pPr>
      <w:r>
        <w:lastRenderedPageBreak/>
        <w:t>U fáze</w:t>
      </w:r>
      <w:r w:rsidR="008F0EA6">
        <w:t>,</w:t>
      </w:r>
      <w:r>
        <w:t xml:space="preserve"> kdy dodavatel zpracovává nabídky</w:t>
      </w:r>
      <w:r w:rsidR="008F0EA6">
        <w:t>,</w:t>
      </w:r>
      <w:r>
        <w:t xml:space="preserve"> je velmi vhodné již posuzovat komunikaci a </w:t>
      </w:r>
      <w:r w:rsidR="00955153">
        <w:t>způsob, jakým probíhají případné</w:t>
      </w:r>
      <w:r>
        <w:t xml:space="preserve"> konzultace nad požadovaným řešení</w:t>
      </w:r>
      <w:r w:rsidR="00EE4B30">
        <w:t>m</w:t>
      </w:r>
      <w:r>
        <w:t>, protože je velmi pravděpodobné, že podobná firemní kultura, včetně úrovně komunikace</w:t>
      </w:r>
      <w:r w:rsidR="00955153">
        <w:t>,</w:t>
      </w:r>
      <w:r>
        <w:t xml:space="preserve"> bude fungovat skrze celou dodavatelskou společnost a je velmi vhodné toto zahrnout také do hodnotících kritérií zejména z důvodu co nejhladšího průběhu následných fází stavby DW.</w:t>
      </w:r>
    </w:p>
    <w:p w:rsidR="00B7584A" w:rsidRDefault="00B7584A" w:rsidP="00E214CF">
      <w:pPr>
        <w:ind w:firstLine="360"/>
      </w:pPr>
      <w:r>
        <w:t xml:space="preserve">U prezentace jednotlivých řešení je velmi důležité nenechat se ohromit prezentačními schopnostmi prodejce a skutečně se zaměřit na prezentovaný produkt, zda odpovídá všem požadavkům, které vyplynuly z projektového záměru, stejně jako zda prezentované řešení zapadá do celkové architektury ICT, úroveň poskytnutých záruk, servisu atd. Pro každou z hodnocených oblastí je dobré si předem stanovit jak </w:t>
      </w:r>
      <w:r w:rsidR="00BE2E2E" w:rsidRPr="00BE2E2E">
        <w:rPr>
          <w:i/>
        </w:rPr>
        <w:t>„</w:t>
      </w:r>
      <w:proofErr w:type="spellStart"/>
      <w:proofErr w:type="gramStart"/>
      <w:r w:rsidRPr="00BE2E2E">
        <w:rPr>
          <w:i/>
        </w:rPr>
        <w:t>k.o</w:t>
      </w:r>
      <w:proofErr w:type="spellEnd"/>
      <w:r w:rsidRPr="00BE2E2E">
        <w:rPr>
          <w:i/>
        </w:rPr>
        <w:t>.</w:t>
      </w:r>
      <w:proofErr w:type="gramEnd"/>
      <w:r w:rsidR="00BE2E2E" w:rsidRPr="00BE2E2E">
        <w:rPr>
          <w:i/>
        </w:rPr>
        <w:t>“</w:t>
      </w:r>
      <w:r w:rsidR="006D6B3C">
        <w:rPr>
          <w:rStyle w:val="Znakapoznpodarou"/>
          <w:i/>
        </w:rPr>
        <w:footnoteReference w:id="23"/>
      </w:r>
      <w:r>
        <w:t xml:space="preserve"> kritéria, tj. podmínky, které splněny být musí, tak pro ty zbylé hodnotící škály, kde se zaznamenává, do jaké míry to které řešení danou oblast splňuje. Každá z oblastí má také svou váhu při finálním rozhodování, kdy</w:t>
      </w:r>
      <w:r w:rsidR="00BE2E2E">
        <w:t>,</w:t>
      </w:r>
      <w:r>
        <w:t xml:space="preserve"> jak bylo popsáno výše</w:t>
      </w:r>
      <w:r w:rsidR="00BE2E2E">
        <w:t>,</w:t>
      </w:r>
      <w:r>
        <w:t xml:space="preserve"> cena by rozhodně neměla mít vyšší váhu než například flexibilita výsledného DW směrem k jeho případnému rozšiřování.</w:t>
      </w:r>
    </w:p>
    <w:p w:rsidR="003F035B" w:rsidRDefault="003F035B" w:rsidP="00E214CF">
      <w:pPr>
        <w:ind w:firstLine="360"/>
      </w:pPr>
      <w:r>
        <w:t xml:space="preserve">Hodnocení nabídek </w:t>
      </w:r>
      <w:r w:rsidR="0089590E">
        <w:t>velmi ovlivňuje</w:t>
      </w:r>
      <w:r w:rsidR="00DC0F9D">
        <w:t xml:space="preserve"> průběh</w:t>
      </w:r>
      <w:r w:rsidR="0089590E">
        <w:t xml:space="preserve"> předchozí fáze, z toho důvodu je velmi důležité rozdělit si </w:t>
      </w:r>
      <w:r w:rsidR="00DC0F9D">
        <w:t xml:space="preserve">na počátku </w:t>
      </w:r>
      <w:r w:rsidR="0089590E">
        <w:t>hodnotí</w:t>
      </w:r>
      <w:r w:rsidR="00DC0F9D">
        <w:t>cí formulář do oblastí, stanovit</w:t>
      </w:r>
      <w:r w:rsidR="0089590E">
        <w:t xml:space="preserve"> každé z nich jak dílčí podmínky, tak hlavně celkovou váhu, kterou budou mít pro celkové hodnocení nabídky.</w:t>
      </w:r>
      <w:r w:rsidR="00DC0F9D">
        <w:t xml:space="preserve"> </w:t>
      </w:r>
      <w:r w:rsidR="00617808">
        <w:t xml:space="preserve">Případné pod či přecenění některé z oblastí, jako již výše uvedená cena řešení, v rámci celkového hodnocení bude mít dopad zejména ve fázi implementace a </w:t>
      </w:r>
      <w:r w:rsidR="00D5443A">
        <w:t>následných.</w:t>
      </w:r>
      <w:r w:rsidR="00EB044D">
        <w:t xml:space="preserve"> Při implementaci DW je potřeba věnovat dostatečnou pozornost zejména oblastem a cenám při </w:t>
      </w:r>
      <w:proofErr w:type="spellStart"/>
      <w:r w:rsidR="00EB044D">
        <w:t>customizaci</w:t>
      </w:r>
      <w:proofErr w:type="spellEnd"/>
      <w:r w:rsidR="00EB044D">
        <w:t xml:space="preserve"> řešení a následných rozšiřování. V případě že je DW poskytován jako služba od dodavatele, tj. není provozován jako služba dodavatelem, je velmi důležité správně ohodnotit rozsah poskytovaných servisních služeb a záruk za provoz daného systému.</w:t>
      </w:r>
    </w:p>
    <w:p w:rsidR="00F5346B" w:rsidRDefault="00F5346B" w:rsidP="00F5346B">
      <w:pPr>
        <w:pStyle w:val="Nadpis4"/>
      </w:pPr>
      <w:bookmarkStart w:id="57" w:name="_Toc302247185"/>
      <w:r>
        <w:lastRenderedPageBreak/>
        <w:t>Úvodní studie</w:t>
      </w:r>
      <w:bookmarkEnd w:id="57"/>
    </w:p>
    <w:p w:rsidR="00153018" w:rsidRDefault="00A50EBD" w:rsidP="00E214CF">
      <w:pPr>
        <w:ind w:firstLine="360"/>
      </w:pPr>
      <w:r>
        <w:t xml:space="preserve">Úvodní studie, známá též pod pojmem </w:t>
      </w:r>
      <w:r>
        <w:rPr>
          <w:i/>
        </w:rPr>
        <w:t>„</w:t>
      </w:r>
      <w:proofErr w:type="spellStart"/>
      <w:r>
        <w:rPr>
          <w:i/>
        </w:rPr>
        <w:t>feasibillity</w:t>
      </w:r>
      <w:proofErr w:type="spellEnd"/>
      <w:r>
        <w:rPr>
          <w:i/>
        </w:rPr>
        <w:t xml:space="preserve"> study“</w:t>
      </w:r>
      <w:r w:rsidR="00F05649">
        <w:rPr>
          <w:rStyle w:val="Znakapoznpodarou"/>
          <w:i/>
        </w:rPr>
        <w:footnoteReference w:id="24"/>
      </w:r>
      <w:r>
        <w:t>, lze taktéž charakterizovat jako studii proveditelnosti. Cílem tohoto dokumentu je zmapovat a stanovit celkovou koncepci řešení, včetně toho</w:t>
      </w:r>
      <w:r w:rsidR="00955153">
        <w:t>,</w:t>
      </w:r>
      <w:r>
        <w:t xml:space="preserve"> jak zapadá do celkové architektury ICT. Jeho obsahem je přesné personální obsazení, resp. minimálně přesně stanovené nároky na personální zdroje, stejně jako technologické požadavky a finanční náklady.</w:t>
      </w:r>
      <w:r w:rsidR="002F3651">
        <w:t xml:space="preserve"> Rovněž vytvoření organizační struktury projektu včetně stanovení odpovědností jednotlivých členů patří do této studie.</w:t>
      </w:r>
      <w:r w:rsidR="005D7795">
        <w:t xml:space="preserve"> Z pohledu uzavření finální smlouvy o dodání DW, v případě řešení jeho implementace pomocí dodavatelského řešení, se ukázalo posečkat až na výslednou podobu tohoto dokumentu tak</w:t>
      </w:r>
      <w:r w:rsidR="00955153">
        <w:t>,</w:t>
      </w:r>
      <w:r w:rsidR="005D7795">
        <w:t xml:space="preserve"> aby byla možná jeho</w:t>
      </w:r>
      <w:r w:rsidR="00377385">
        <w:t xml:space="preserve"> oponentura ze strany nejvyššího vedení, případně jiných zainteresovaných stran.</w:t>
      </w:r>
      <w:r w:rsidR="00E40AE2">
        <w:t xml:space="preserve"> V rámci zpracovávání úvodní studie je rovněž velmi důležitá vzájemná kooperace jak dodavatele, tak všech vnitropodnikových </w:t>
      </w:r>
      <w:r w:rsidR="00955153">
        <w:t>zdrojů, zákazníků i IT techniků</w:t>
      </w:r>
      <w:r w:rsidR="00E40AE2">
        <w:t xml:space="preserve"> tak</w:t>
      </w:r>
      <w:r w:rsidR="00955153">
        <w:t>,</w:t>
      </w:r>
      <w:r w:rsidR="00E40AE2">
        <w:t xml:space="preserve"> aby jeho výsledná podoba co nejvíce odpovídala skutečné realitě.</w:t>
      </w:r>
    </w:p>
    <w:p w:rsidR="00C22E9F" w:rsidRDefault="005A10F2" w:rsidP="00D51253">
      <w:pPr>
        <w:pStyle w:val="Nadpis3"/>
      </w:pPr>
      <w:bookmarkStart w:id="58" w:name="_Toc302247186"/>
      <w:r>
        <w:t>Analýza a návrh DW</w:t>
      </w:r>
      <w:bookmarkEnd w:id="58"/>
    </w:p>
    <w:p w:rsidR="00D51253" w:rsidRPr="00CB33BA" w:rsidRDefault="00D51253" w:rsidP="004E28C3">
      <w:pPr>
        <w:ind w:firstLine="709"/>
      </w:pPr>
      <w:r>
        <w:t xml:space="preserve">Tato fáze životního cyklu se svojí náplní částečně podobá fázi plánování, </w:t>
      </w:r>
      <w:r w:rsidR="00CB33BA">
        <w:t>ovšem</w:t>
      </w:r>
      <w:r>
        <w:t xml:space="preserve"> v rámci analýzy a návrhu je definován daleko přesnější detail</w:t>
      </w:r>
      <w:r w:rsidR="00CB33BA">
        <w:t xml:space="preserve"> jednotlivých datových struktur, způsobu jejich získávání, transformací, definice případných </w:t>
      </w:r>
      <w:r w:rsidR="00CB33BA">
        <w:rPr>
          <w:i/>
        </w:rPr>
        <w:t>„interface“</w:t>
      </w:r>
      <w:r w:rsidR="00F05649">
        <w:rPr>
          <w:rStyle w:val="Znakapoznpodarou"/>
          <w:i/>
        </w:rPr>
        <w:footnoteReference w:id="25"/>
      </w:r>
      <w:r w:rsidR="00CB33BA">
        <w:t xml:space="preserve"> do jiných datových struktur a ostatní vlastnosti a funkce, které </w:t>
      </w:r>
      <w:proofErr w:type="spellStart"/>
      <w:r w:rsidR="00CB33BA">
        <w:t>ma</w:t>
      </w:r>
      <w:proofErr w:type="spellEnd"/>
      <w:r w:rsidR="00CB33BA">
        <w:t xml:space="preserve"> zaváděný DW obsahovat.</w:t>
      </w:r>
      <w:r w:rsidR="00EA0663">
        <w:t xml:space="preserve"> Samotná analýza a aplikace mohou nabývat různého rozsahu, dle příslušných metod vedení konkrétního projektu. V rámci této práce je rozsah uzpůsoben potřebám pro stavbu DW.</w:t>
      </w:r>
    </w:p>
    <w:p w:rsidR="00D90FFC" w:rsidRDefault="00D90FFC" w:rsidP="005B4629"/>
    <w:p w:rsidR="001D29C6" w:rsidRDefault="001D29C6" w:rsidP="001D29C6">
      <w:pPr>
        <w:pStyle w:val="Nadpis4"/>
      </w:pPr>
      <w:bookmarkStart w:id="59" w:name="_Toc302247187"/>
      <w:r>
        <w:t>Analýza podnikových procesů</w:t>
      </w:r>
      <w:bookmarkEnd w:id="59"/>
    </w:p>
    <w:p w:rsidR="001D29C6" w:rsidRDefault="001D29C6" w:rsidP="00840483">
      <w:pPr>
        <w:ind w:firstLine="357"/>
      </w:pPr>
      <w:r>
        <w:t xml:space="preserve">Pro úspěšnou stavbu DW je zapotřebí velmi důkladně zmapovat veškeré procesy, které využívají kterýkoliv z primárních systémů, jejichž data mají být součástí tohoto </w:t>
      </w:r>
      <w:r w:rsidR="00955153">
        <w:lastRenderedPageBreak/>
        <w:t>DW. Důvodem je</w:t>
      </w:r>
      <w:r>
        <w:t xml:space="preserve">, že tímto způsobem nedojde k opomenutí žádného možného budoucího zákazníka a stejně tak dostaneme odpověď na to, co vlastně za data budou v DW obsažena resp. tato analýza zjednoduší do jisté míry tvorbu logického datového modelu a následně také tvorbu </w:t>
      </w:r>
      <w:proofErr w:type="spellStart"/>
      <w:r>
        <w:t>metadat</w:t>
      </w:r>
      <w:proofErr w:type="spellEnd"/>
      <w:r>
        <w:t>. Stejně tak v případě že bude možné do transformace dat přidat jakoukoliv výpočetní logiku</w:t>
      </w:r>
      <w:r w:rsidR="00955153">
        <w:t>,</w:t>
      </w:r>
      <w:r>
        <w:t xml:space="preserve"> je na místě zmapovat také všechny procesy, které sice do DW daty nepřispívají, ovšem jsou jeho zákazníkem, a proto se může stát</w:t>
      </w:r>
      <w:r w:rsidR="007269E3">
        <w:t>,</w:t>
      </w:r>
      <w:r>
        <w:t xml:space="preserve"> že jejich následnou úpravou při implementaci DW dojde k jejich zrušení či optimalizaci.</w:t>
      </w:r>
      <w:r w:rsidR="00724D55">
        <w:t xml:space="preserve"> Analýza procesů se svým rozsahem může značně lišit, a u stavby DW to platí obzvláště, ale z pohledu zjednodušení-si následné práce je velmi přínosná, tudíž její tvorbě by měl být věnován dostatečný prostor.</w:t>
      </w:r>
      <w:r w:rsidR="00C8549F">
        <w:t xml:space="preserve"> V této fázi vývoje není na místě jakkoliv procesy měnit, součástí by měl být pouze jejich současný stav a případné návrhy na změny do budoucna.</w:t>
      </w:r>
    </w:p>
    <w:p w:rsidR="005D0879" w:rsidRDefault="005D0879" w:rsidP="00840483">
      <w:pPr>
        <w:ind w:firstLine="357"/>
      </w:pPr>
    </w:p>
    <w:p w:rsidR="005D0879" w:rsidRDefault="005E06DE" w:rsidP="005E06DE">
      <w:pPr>
        <w:pStyle w:val="Nadpis4"/>
      </w:pPr>
      <w:bookmarkStart w:id="60" w:name="_Toc302247188"/>
      <w:r>
        <w:t>Analýza vstupních</w:t>
      </w:r>
      <w:r w:rsidR="007D7D0F">
        <w:t xml:space="preserve"> datových</w:t>
      </w:r>
      <w:r>
        <w:t xml:space="preserve"> zdrojů pro DW</w:t>
      </w:r>
      <w:bookmarkEnd w:id="60"/>
    </w:p>
    <w:p w:rsidR="005E06DE" w:rsidRDefault="007D7D0F" w:rsidP="00B9258D">
      <w:pPr>
        <w:ind w:firstLine="357"/>
      </w:pPr>
      <w:r>
        <w:t>Účelem této analýzy je zmapovat a posoudit stav vstupních datových zdrojů z primárních systémů</w:t>
      </w:r>
      <w:r w:rsidR="00DD5CF9">
        <w:t xml:space="preserve"> pro DW.</w:t>
      </w:r>
      <w:r w:rsidR="00C54C56">
        <w:t xml:space="preserve"> Tato oblast je důležitá zejména pro pozdější správné nastavení časových očekávání na aktualizaci dat v DW a také pro implementaci </w:t>
      </w:r>
      <w:r w:rsidR="00C54C56" w:rsidRPr="00DA5200">
        <w:rPr>
          <w:i/>
        </w:rPr>
        <w:t>ETL</w:t>
      </w:r>
      <w:r w:rsidR="0082390F" w:rsidRPr="00DA5200">
        <w:rPr>
          <w:i/>
        </w:rPr>
        <w:t xml:space="preserve"> - </w:t>
      </w:r>
      <w:proofErr w:type="spellStart"/>
      <w:r w:rsidR="0082390F" w:rsidRPr="00DA5200">
        <w:rPr>
          <w:i/>
        </w:rPr>
        <w:t>Load</w:t>
      </w:r>
      <w:proofErr w:type="spellEnd"/>
      <w:r w:rsidR="00C54C56" w:rsidRPr="00DA5200">
        <w:rPr>
          <w:i/>
        </w:rPr>
        <w:t xml:space="preserve"> </w:t>
      </w:r>
      <w:r w:rsidR="00C54C56">
        <w:t xml:space="preserve">procesů, která budou tento sklad plnit. </w:t>
      </w:r>
      <w:r w:rsidR="002E5C5A">
        <w:t xml:space="preserve">Časová očekávání na datový sklad, tj. kdy dojde k aktualizaci dat, je vhodné řídit podle poslední doběhnuté aplikace s nejmenším časovým rozlišením (např. pokud je nejmenší </w:t>
      </w:r>
      <w:proofErr w:type="spellStart"/>
      <w:r w:rsidR="002E5C5A">
        <w:t>rolišovací</w:t>
      </w:r>
      <w:proofErr w:type="spellEnd"/>
      <w:r w:rsidR="002E5C5A">
        <w:t xml:space="preserve"> jednotkou entity v DW jeden den a máme dva primární systémy, z nichž jeden je uzavřen o hodinu dříve, je vhodné posečkat s aktualizací výsledné vrstvy na uzavírku toho druhého), zamezí se tím následná nekonzistence výsledků různých SQL dotazů spuštěných v mezidobí.</w:t>
      </w:r>
      <w:r w:rsidR="0082390F">
        <w:t xml:space="preserve"> Obsahem analýzy vstupních dat je taktéž oblast kvality dat a nároků na </w:t>
      </w:r>
      <w:r w:rsidR="0082390F" w:rsidRPr="00DA5200">
        <w:rPr>
          <w:i/>
        </w:rPr>
        <w:t xml:space="preserve">ETL </w:t>
      </w:r>
      <w:r w:rsidR="00B9258D">
        <w:rPr>
          <w:i/>
        </w:rPr>
        <w:t>–</w:t>
      </w:r>
      <w:r w:rsidR="0082390F" w:rsidRPr="00DA5200">
        <w:rPr>
          <w:i/>
        </w:rPr>
        <w:t xml:space="preserve"> Transfer</w:t>
      </w:r>
      <w:r w:rsidR="00B9258D">
        <w:t>.</w:t>
      </w:r>
    </w:p>
    <w:p w:rsidR="00B9258D" w:rsidRDefault="00B9258D" w:rsidP="00B9258D">
      <w:pPr>
        <w:ind w:firstLine="357"/>
      </w:pPr>
    </w:p>
    <w:p w:rsidR="00B9258D" w:rsidRDefault="00B9258D" w:rsidP="00B9258D">
      <w:pPr>
        <w:pStyle w:val="Nadpis4"/>
      </w:pPr>
      <w:bookmarkStart w:id="61" w:name="_Toc302247189"/>
      <w:r>
        <w:t>Analýza stávajících DM/DW</w:t>
      </w:r>
      <w:r w:rsidR="00011179">
        <w:t xml:space="preserve"> a BI aplikací</w:t>
      </w:r>
      <w:bookmarkEnd w:id="61"/>
    </w:p>
    <w:p w:rsidR="006800B0" w:rsidRDefault="00011179" w:rsidP="00521970">
      <w:pPr>
        <w:ind w:firstLine="357"/>
      </w:pPr>
      <w:r>
        <w:t xml:space="preserve">Pokud již v podniku existují DM a cílem implementace DW je dle </w:t>
      </w:r>
      <w:proofErr w:type="spellStart"/>
      <w:r>
        <w:t>Kimballova</w:t>
      </w:r>
      <w:proofErr w:type="spellEnd"/>
      <w:r>
        <w:t xml:space="preserve"> přístupu jejich propojení do společného DW, anebo je cílem stavby DW rozšíření či nahrazení nějakého stávajícího řešení, je namístě provést důkladnou analýzu těchto </w:t>
      </w:r>
      <w:r>
        <w:lastRenderedPageBreak/>
        <w:t>datových zdrojů,</w:t>
      </w:r>
      <w:r w:rsidR="00955153">
        <w:t xml:space="preserve"> která pomáhá ve stejné </w:t>
      </w:r>
      <w:proofErr w:type="gramStart"/>
      <w:r w:rsidR="00955153">
        <w:t>oblasti</w:t>
      </w:r>
      <w:r>
        <w:t xml:space="preserve"> jako</w:t>
      </w:r>
      <w:proofErr w:type="gramEnd"/>
      <w:r>
        <w:t xml:space="preserve"> bylo oddílu v oblasti výše. V</w:t>
      </w:r>
      <w:r w:rsidR="00955153">
        <w:t> </w:t>
      </w:r>
      <w:r>
        <w:t>případě</w:t>
      </w:r>
      <w:r w:rsidR="00955153">
        <w:t>,</w:t>
      </w:r>
      <w:r>
        <w:t xml:space="preserve"> že mají být tyto DM plněny z implementovaného DW</w:t>
      </w:r>
      <w:r w:rsidR="00955153">
        <w:t>,</w:t>
      </w:r>
      <w:r>
        <w:t xml:space="preserve"> je potřeba také analyzovat</w:t>
      </w:r>
      <w:r w:rsidR="00955153">
        <w:t>,</w:t>
      </w:r>
      <w:r>
        <w:t xml:space="preserve"> co za data, v jaké </w:t>
      </w:r>
      <w:proofErr w:type="spellStart"/>
      <w:r>
        <w:t>granularitě</w:t>
      </w:r>
      <w:proofErr w:type="spellEnd"/>
      <w:r>
        <w:t xml:space="preserve"> a jaké kvalitě jsou požadována</w:t>
      </w:r>
      <w:r w:rsidR="00955153">
        <w:t>,</w:t>
      </w:r>
      <w:r>
        <w:t xml:space="preserve"> a zda je výhodnější je transformovat </w:t>
      </w:r>
      <w:r w:rsidR="00E83DAB">
        <w:t>až na úrovni zákazníka tj. DM, a</w:t>
      </w:r>
      <w:r>
        <w:t>nebo by bylo vhodnější tato data upravit již na úrovni DW a předávat pouze zpracovaný obraz.</w:t>
      </w:r>
      <w:r w:rsidR="00336236">
        <w:t xml:space="preserve"> V</w:t>
      </w:r>
      <w:r w:rsidR="00955153">
        <w:t> </w:t>
      </w:r>
      <w:r w:rsidR="00336236">
        <w:t>případě</w:t>
      </w:r>
      <w:r w:rsidR="00955153">
        <w:t>,</w:t>
      </w:r>
      <w:r w:rsidR="00336236">
        <w:t xml:space="preserve"> že v podniku je implementována BI vrstva a DW bude její součástí</w:t>
      </w:r>
      <w:r w:rsidR="00955153">
        <w:t>,</w:t>
      </w:r>
      <w:r w:rsidR="00336236">
        <w:t xml:space="preserve"> je</w:t>
      </w:r>
      <w:r w:rsidR="00112DD3">
        <w:t xml:space="preserve"> na místě také analyzovat technické a funkční požadavky této vrstvy na bezproblémovou integraci DW.</w:t>
      </w:r>
    </w:p>
    <w:p w:rsidR="006800B0" w:rsidRDefault="006800B0" w:rsidP="006800B0">
      <w:pPr>
        <w:pStyle w:val="Nadpis4"/>
      </w:pPr>
      <w:bookmarkStart w:id="62" w:name="_Toc302247190"/>
      <w:r>
        <w:t>Návrh DW</w:t>
      </w:r>
      <w:bookmarkEnd w:id="62"/>
    </w:p>
    <w:p w:rsidR="00CF6BA7" w:rsidRDefault="00CF6BA7" w:rsidP="00B85AD0">
      <w:pPr>
        <w:ind w:firstLine="357"/>
      </w:pPr>
      <w:r>
        <w:t>Obsahem návrhu DW by měl bý</w:t>
      </w:r>
      <w:r w:rsidR="00955153">
        <w:t>t</w:t>
      </w:r>
      <w:r>
        <w:t xml:space="preserve"> jak logický, tak fyzický datový model</w:t>
      </w:r>
      <w:r w:rsidR="00BF5EB3">
        <w:t xml:space="preserve"> a veškerá specifikace, která bude závazná pro další fázi a to samotnou implementaci</w:t>
      </w:r>
      <w:r>
        <w:t xml:space="preserve">. </w:t>
      </w:r>
      <w:r w:rsidR="0062795C">
        <w:t>V</w:t>
      </w:r>
      <w:r w:rsidR="00955153">
        <w:t> případě logického modelu</w:t>
      </w:r>
      <w:r>
        <w:t xml:space="preserve"> by tento měl být po odsouhlasení oběma stranami definitivní a nemělo by v něm docházet k žádným změnám, jenom tak bude zaručena neměnnost podmínek vyplývajících z úvodní studie</w:t>
      </w:r>
      <w:r w:rsidR="00955153">
        <w:t>. F</w:t>
      </w:r>
      <w:r w:rsidR="0062795C">
        <w:t xml:space="preserve">yzický model je obvyklé </w:t>
      </w:r>
      <w:proofErr w:type="spellStart"/>
      <w:r w:rsidR="0062795C">
        <w:t>douprav</w:t>
      </w:r>
      <w:r w:rsidR="00955153">
        <w:t>ovat</w:t>
      </w:r>
      <w:proofErr w:type="spellEnd"/>
      <w:r w:rsidR="00955153">
        <w:t xml:space="preserve"> během samotné implementace</w:t>
      </w:r>
      <w:r w:rsidR="0062795C">
        <w:t xml:space="preserve"> dle aktuálních problémů (např. datové typy jednotlivých sloupců)</w:t>
      </w:r>
      <w:r w:rsidR="001F3A63">
        <w:t>.</w:t>
      </w:r>
      <w:r w:rsidR="00B85AD0">
        <w:t xml:space="preserve"> Součástí návrhu jsou následující oblasti:</w:t>
      </w:r>
    </w:p>
    <w:p w:rsidR="003C5F9A" w:rsidRDefault="003C5F9A" w:rsidP="00B85AD0">
      <w:pPr>
        <w:pStyle w:val="Odstavecseseznamem"/>
        <w:numPr>
          <w:ilvl w:val="0"/>
          <w:numId w:val="17"/>
        </w:numPr>
      </w:pPr>
      <w:r>
        <w:t>Seznam primárních systému</w:t>
      </w:r>
    </w:p>
    <w:p w:rsidR="003C5F9A" w:rsidRPr="003C5F9A" w:rsidRDefault="003C5F9A" w:rsidP="00B85AD0">
      <w:pPr>
        <w:pStyle w:val="Odstavecseseznamem"/>
        <w:numPr>
          <w:ilvl w:val="0"/>
          <w:numId w:val="17"/>
        </w:numPr>
      </w:pPr>
      <w:r>
        <w:t>Způsob přenosů</w:t>
      </w:r>
      <w:r w:rsidR="00160AD5">
        <w:t xml:space="preserve"> a definice vstupních</w:t>
      </w:r>
      <w:r>
        <w:t xml:space="preserve"> dat - </w:t>
      </w:r>
      <w:proofErr w:type="spellStart"/>
      <w:r w:rsidRPr="003C5F9A">
        <w:rPr>
          <w:i/>
        </w:rPr>
        <w:t>Extract</w:t>
      </w:r>
      <w:proofErr w:type="spellEnd"/>
    </w:p>
    <w:p w:rsidR="003C5F9A" w:rsidRPr="003C5F9A" w:rsidRDefault="003C5F9A" w:rsidP="00B85AD0">
      <w:pPr>
        <w:pStyle w:val="Odstavecseseznamem"/>
        <w:numPr>
          <w:ilvl w:val="0"/>
          <w:numId w:val="17"/>
        </w:numPr>
      </w:pPr>
      <w:r>
        <w:t xml:space="preserve">Definice úprav nad nahrávanými daty – </w:t>
      </w:r>
      <w:proofErr w:type="spellStart"/>
      <w:r>
        <w:rPr>
          <w:i/>
        </w:rPr>
        <w:t>Transform</w:t>
      </w:r>
      <w:proofErr w:type="spellEnd"/>
    </w:p>
    <w:p w:rsidR="003C5F9A" w:rsidRPr="00B063CB" w:rsidRDefault="003C5F9A" w:rsidP="00B85AD0">
      <w:pPr>
        <w:pStyle w:val="Odstavecseseznamem"/>
        <w:numPr>
          <w:ilvl w:val="0"/>
          <w:numId w:val="17"/>
        </w:numPr>
      </w:pPr>
      <w:r>
        <w:t xml:space="preserve">Specifikace způsobu nahrávání dat </w:t>
      </w:r>
      <w:r w:rsidR="00B063CB">
        <w:t>–</w:t>
      </w:r>
      <w:r>
        <w:t xml:space="preserve"> </w:t>
      </w:r>
      <w:proofErr w:type="spellStart"/>
      <w:r>
        <w:rPr>
          <w:i/>
        </w:rPr>
        <w:t>Load</w:t>
      </w:r>
      <w:proofErr w:type="spellEnd"/>
    </w:p>
    <w:p w:rsidR="00B063CB" w:rsidRDefault="00B063CB" w:rsidP="00B85AD0">
      <w:pPr>
        <w:pStyle w:val="Odstavecseseznamem"/>
        <w:numPr>
          <w:ilvl w:val="0"/>
          <w:numId w:val="17"/>
        </w:numPr>
      </w:pPr>
      <w:r>
        <w:t>Specifikace odpovědností za jednotlivé provozní procesy včetně servisní smlouvy</w:t>
      </w:r>
    </w:p>
    <w:p w:rsidR="00B85AD0" w:rsidRDefault="003C5F9A" w:rsidP="00B85AD0">
      <w:pPr>
        <w:pStyle w:val="Odstavecseseznamem"/>
        <w:numPr>
          <w:ilvl w:val="0"/>
          <w:numId w:val="17"/>
        </w:numPr>
      </w:pPr>
      <w:r>
        <w:t>Návrh jednotlivých datových entit, včetně jejich specifikace ve formě tabulek a jejich popisů</w:t>
      </w:r>
    </w:p>
    <w:p w:rsidR="003C5F9A" w:rsidRDefault="003C5F9A" w:rsidP="00B85AD0">
      <w:pPr>
        <w:pStyle w:val="Odstavecseseznamem"/>
        <w:numPr>
          <w:ilvl w:val="0"/>
          <w:numId w:val="17"/>
        </w:numPr>
      </w:pPr>
      <w:proofErr w:type="spellStart"/>
      <w:r>
        <w:t>Metadata</w:t>
      </w:r>
      <w:proofErr w:type="spellEnd"/>
      <w:r>
        <w:t xml:space="preserve"> k jednotlivých entitám</w:t>
      </w:r>
    </w:p>
    <w:p w:rsidR="003C5F9A" w:rsidRDefault="00AC10F2" w:rsidP="00B85AD0">
      <w:pPr>
        <w:pStyle w:val="Odstavecseseznamem"/>
        <w:numPr>
          <w:ilvl w:val="0"/>
          <w:numId w:val="17"/>
        </w:numPr>
      </w:pPr>
      <w:r>
        <w:t xml:space="preserve">Specifikace vazeb na ostatní datové </w:t>
      </w:r>
      <w:proofErr w:type="spellStart"/>
      <w:r>
        <w:t>zrdoje</w:t>
      </w:r>
      <w:proofErr w:type="spellEnd"/>
    </w:p>
    <w:p w:rsidR="003C5F9A" w:rsidRDefault="00AC10F2" w:rsidP="00B85AD0">
      <w:pPr>
        <w:pStyle w:val="Odstavecseseznamem"/>
        <w:numPr>
          <w:ilvl w:val="0"/>
          <w:numId w:val="17"/>
        </w:numPr>
      </w:pPr>
      <w:r>
        <w:t>Specifikace rolí a přístupových práv</w:t>
      </w:r>
    </w:p>
    <w:p w:rsidR="00AC10F2" w:rsidRDefault="00AC10F2" w:rsidP="00683C18">
      <w:pPr>
        <w:pStyle w:val="Odstavecseseznamem"/>
        <w:numPr>
          <w:ilvl w:val="0"/>
          <w:numId w:val="17"/>
        </w:numPr>
      </w:pPr>
      <w:proofErr w:type="spellStart"/>
      <w:r>
        <w:t>Security</w:t>
      </w:r>
      <w:proofErr w:type="spellEnd"/>
      <w:r>
        <w:t xml:space="preserve"> om</w:t>
      </w:r>
      <w:r w:rsidR="007E47DF">
        <w:t>ezení</w:t>
      </w:r>
    </w:p>
    <w:p w:rsidR="007E47DF" w:rsidRDefault="007E47DF" w:rsidP="00683C18">
      <w:pPr>
        <w:pStyle w:val="Odstavecseseznamem"/>
        <w:numPr>
          <w:ilvl w:val="0"/>
          <w:numId w:val="17"/>
        </w:numPr>
      </w:pPr>
      <w:r>
        <w:t xml:space="preserve">Seznam předdefinovaných </w:t>
      </w:r>
      <w:proofErr w:type="spellStart"/>
      <w:r>
        <w:t>views</w:t>
      </w:r>
      <w:proofErr w:type="spellEnd"/>
    </w:p>
    <w:p w:rsidR="007E47DF" w:rsidRDefault="00BF5EB3" w:rsidP="00683C18">
      <w:pPr>
        <w:pStyle w:val="Odstavecseseznamem"/>
        <w:numPr>
          <w:ilvl w:val="0"/>
          <w:numId w:val="17"/>
        </w:numPr>
      </w:pPr>
      <w:r>
        <w:t>Hardware nároky pro datový sklad</w:t>
      </w:r>
    </w:p>
    <w:p w:rsidR="00BF5EB3" w:rsidRPr="00CF6BA7" w:rsidRDefault="00BF5EB3" w:rsidP="00683C18">
      <w:pPr>
        <w:pStyle w:val="Odstavecseseznamem"/>
        <w:numPr>
          <w:ilvl w:val="0"/>
          <w:numId w:val="17"/>
        </w:numPr>
      </w:pPr>
      <w:r>
        <w:lastRenderedPageBreak/>
        <w:t>Technická specifikace údržby</w:t>
      </w:r>
    </w:p>
    <w:p w:rsidR="00490ADC" w:rsidRDefault="006B1514" w:rsidP="00490ADC">
      <w:pPr>
        <w:ind w:firstLine="357"/>
      </w:pPr>
      <w:r>
        <w:t xml:space="preserve">Fáze návrhu je klíčová pro budoucí vyjednávání s dodavatelem, jak interním tak externím, na téma </w:t>
      </w:r>
      <w:r>
        <w:rPr>
          <w:i/>
        </w:rPr>
        <w:t xml:space="preserve">„in </w:t>
      </w:r>
      <w:proofErr w:type="spellStart"/>
      <w:r>
        <w:rPr>
          <w:i/>
        </w:rPr>
        <w:t>scope</w:t>
      </w:r>
      <w:proofErr w:type="spellEnd"/>
      <w:r>
        <w:rPr>
          <w:i/>
        </w:rPr>
        <w:t xml:space="preserve"> – </w:t>
      </w:r>
      <w:proofErr w:type="spellStart"/>
      <w:r>
        <w:rPr>
          <w:i/>
        </w:rPr>
        <w:t>out</w:t>
      </w:r>
      <w:proofErr w:type="spellEnd"/>
      <w:r>
        <w:rPr>
          <w:i/>
        </w:rPr>
        <w:t xml:space="preserve"> </w:t>
      </w:r>
      <w:proofErr w:type="spellStart"/>
      <w:r>
        <w:rPr>
          <w:i/>
        </w:rPr>
        <w:t>of</w:t>
      </w:r>
      <w:proofErr w:type="spellEnd"/>
      <w:r>
        <w:rPr>
          <w:i/>
        </w:rPr>
        <w:t xml:space="preserve"> </w:t>
      </w:r>
      <w:proofErr w:type="spellStart"/>
      <w:r>
        <w:rPr>
          <w:i/>
        </w:rPr>
        <w:t>scope</w:t>
      </w:r>
      <w:proofErr w:type="spellEnd"/>
      <w:r>
        <w:rPr>
          <w:i/>
        </w:rPr>
        <w:t>“</w:t>
      </w:r>
      <w:r w:rsidR="00187F52">
        <w:rPr>
          <w:rStyle w:val="Znakapoznpodarou"/>
          <w:i/>
        </w:rPr>
        <w:footnoteReference w:id="26"/>
      </w:r>
      <w:r>
        <w:rPr>
          <w:i/>
        </w:rPr>
        <w:t xml:space="preserve"> </w:t>
      </w:r>
      <w:r>
        <w:t xml:space="preserve">v případě, že finální řešení nebude zcela odpovídat požadavkům </w:t>
      </w:r>
      <w:proofErr w:type="spellStart"/>
      <w:r w:rsidRPr="006B1514">
        <w:rPr>
          <w:i/>
        </w:rPr>
        <w:t>stakehol</w:t>
      </w:r>
      <w:r w:rsidR="004A0044">
        <w:rPr>
          <w:i/>
        </w:rPr>
        <w:t>der</w:t>
      </w:r>
      <w:r w:rsidRPr="006B1514">
        <w:rPr>
          <w:i/>
        </w:rPr>
        <w:t>ů</w:t>
      </w:r>
      <w:proofErr w:type="spellEnd"/>
      <w:r w:rsidR="0013353C">
        <w:t xml:space="preserve">. </w:t>
      </w:r>
      <w:r w:rsidR="00335DBC">
        <w:t>Zejména u</w:t>
      </w:r>
      <w:r w:rsidR="0013353C">
        <w:t xml:space="preserve"> </w:t>
      </w:r>
      <w:r w:rsidR="00335DBC">
        <w:t>této fáze</w:t>
      </w:r>
      <w:r w:rsidR="0013353C">
        <w:t xml:space="preserve"> je velmi důležitá vzájemná spolupráce jak podniku s dodavatelem, tak vnitropodnikových složek ve smyslu </w:t>
      </w:r>
      <w:r w:rsidR="004A0044">
        <w:t>zákazníků řešení a IT odborníků</w:t>
      </w:r>
      <w:r w:rsidR="0013353C">
        <w:t xml:space="preserve"> tak</w:t>
      </w:r>
      <w:r w:rsidR="004A0044">
        <w:t>,</w:t>
      </w:r>
      <w:r w:rsidR="0013353C">
        <w:t xml:space="preserve"> aby</w:t>
      </w:r>
      <w:r w:rsidR="00490ADC">
        <w:t xml:space="preserve"> tento dokument neobsahoval žádné nejasnosti a jeho specifikace plně odpovídala požadovanému stavu.</w:t>
      </w:r>
      <w:r w:rsidR="005E6982">
        <w:t xml:space="preserve"> </w:t>
      </w:r>
      <w:r w:rsidR="004C731B">
        <w:t xml:space="preserve">Zejména oblast extraktů je velmi důležitou, protože jakékoliv </w:t>
      </w:r>
      <w:proofErr w:type="spellStart"/>
      <w:r w:rsidR="004C731B">
        <w:t>opomění</w:t>
      </w:r>
      <w:proofErr w:type="spellEnd"/>
      <w:r w:rsidR="004C731B">
        <w:t xml:space="preserve"> na straně zdrojových dat může ohrozit a značně prodražit implementaci DW.</w:t>
      </w:r>
      <w:r w:rsidR="00C109FD">
        <w:t xml:space="preserve"> V rámci budoucího použití je také velmi důležité správ</w:t>
      </w:r>
      <w:r w:rsidR="004A0044">
        <w:t>ně ošetřit oblast nahrávání dat. Z</w:t>
      </w:r>
      <w:r w:rsidR="00C109FD">
        <w:t>da budou nahrávána z primárního systému přímo, nebo skrze třetí stranu, např. „</w:t>
      </w:r>
      <w:proofErr w:type="spellStart"/>
      <w:r w:rsidR="00C109FD" w:rsidRPr="00C109FD">
        <w:rPr>
          <w:i/>
        </w:rPr>
        <w:t>DataHub</w:t>
      </w:r>
      <w:proofErr w:type="spellEnd"/>
      <w:r w:rsidR="00C109FD">
        <w:rPr>
          <w:i/>
        </w:rPr>
        <w:t>“</w:t>
      </w:r>
      <w:r w:rsidR="00C109FD">
        <w:rPr>
          <w:rStyle w:val="Znakapoznpodarou"/>
          <w:i/>
        </w:rPr>
        <w:footnoteReference w:id="27"/>
      </w:r>
      <w:r w:rsidR="00C109FD">
        <w:t xml:space="preserve">, kdy druhé řešení je sice technologicky čistější, protože prostředí pro samotné načítání dat je již optimalizováno pro tento účel a není tedy nutné </w:t>
      </w:r>
      <w:proofErr w:type="spellStart"/>
      <w:r w:rsidR="00C109FD">
        <w:t>customizovat</w:t>
      </w:r>
      <w:proofErr w:type="spellEnd"/>
      <w:r w:rsidR="00C109FD">
        <w:t xml:space="preserve"> ETL procesy např. pro nahrávání textových extraktů, ovšem jeho zapojením vzniká další článek v tomto procesu, na kterém se mohou vyskytnout chyby.</w:t>
      </w:r>
      <w:r w:rsidR="00CE3DF8">
        <w:t xml:space="preserve"> Taktéž nastavení </w:t>
      </w:r>
      <w:r w:rsidR="00CE3DF8">
        <w:rPr>
          <w:i/>
        </w:rPr>
        <w:t>„</w:t>
      </w:r>
      <w:proofErr w:type="spellStart"/>
      <w:r w:rsidR="000F7416">
        <w:rPr>
          <w:i/>
        </w:rPr>
        <w:t>Service</w:t>
      </w:r>
      <w:proofErr w:type="spellEnd"/>
      <w:r w:rsidR="000F7416">
        <w:rPr>
          <w:i/>
        </w:rPr>
        <w:t xml:space="preserve"> </w:t>
      </w:r>
      <w:proofErr w:type="spellStart"/>
      <w:r w:rsidR="000F7416">
        <w:rPr>
          <w:i/>
        </w:rPr>
        <w:t>Level</w:t>
      </w:r>
      <w:proofErr w:type="spellEnd"/>
      <w:r w:rsidR="000F7416">
        <w:rPr>
          <w:i/>
        </w:rPr>
        <w:t xml:space="preserve"> </w:t>
      </w:r>
      <w:proofErr w:type="spellStart"/>
      <w:r w:rsidR="000F7416">
        <w:rPr>
          <w:i/>
        </w:rPr>
        <w:t>Agreement</w:t>
      </w:r>
      <w:proofErr w:type="spellEnd"/>
      <w:r w:rsidR="00CE3DF8">
        <w:rPr>
          <w:i/>
        </w:rPr>
        <w:t>“</w:t>
      </w:r>
      <w:r w:rsidR="00CE3DF8">
        <w:rPr>
          <w:rStyle w:val="Znakapoznpodarou"/>
          <w:i/>
        </w:rPr>
        <w:footnoteReference w:id="28"/>
      </w:r>
      <w:r w:rsidR="000F7416">
        <w:rPr>
          <w:i/>
        </w:rPr>
        <w:t>,</w:t>
      </w:r>
      <w:r w:rsidR="00CE3DF8">
        <w:t xml:space="preserve"> </w:t>
      </w:r>
      <w:r w:rsidR="000F7416">
        <w:t xml:space="preserve">dále jen SLA, </w:t>
      </w:r>
      <w:r w:rsidR="00CE3DF8">
        <w:t xml:space="preserve">podmínek je z pohledu budoucího bezproblémového chodu DW důležité, obzvláště v případě, že provoz tohoto DW bude </w:t>
      </w:r>
      <w:proofErr w:type="spellStart"/>
      <w:r w:rsidR="00CE3DF8">
        <w:t>outsourcován</w:t>
      </w:r>
      <w:proofErr w:type="spellEnd"/>
      <w:r w:rsidR="00CE3DF8">
        <w:t xml:space="preserve"> do jiné země, kdy je potřeba počítat jak s časovým posunem pracovní doby, tak možností vzniku jazykových bariér. Problém outsourcingu a jeho servisu bude více popsán v praktické části, ovšem u klíčových systémů se v poslední době ukazuje toto řešení jako ne zrovna ideální, zejména z důvodu absence možnosti přímého kontaktu servisních techniků s lidmi z byznysu.</w:t>
      </w:r>
    </w:p>
    <w:p w:rsidR="00B149B4" w:rsidRDefault="00B149B4" w:rsidP="00490ADC">
      <w:pPr>
        <w:ind w:firstLine="357"/>
      </w:pPr>
    </w:p>
    <w:p w:rsidR="00B149B4" w:rsidRDefault="00B149B4" w:rsidP="00B149B4">
      <w:pPr>
        <w:pStyle w:val="Nadpis3"/>
      </w:pPr>
      <w:bookmarkStart w:id="63" w:name="_Toc302247191"/>
      <w:r>
        <w:lastRenderedPageBreak/>
        <w:t>Implementace DW</w:t>
      </w:r>
      <w:bookmarkEnd w:id="63"/>
    </w:p>
    <w:p w:rsidR="00B149B4" w:rsidRDefault="005147BD" w:rsidP="00CC547E">
      <w:pPr>
        <w:ind w:firstLine="357"/>
      </w:pPr>
      <w:r>
        <w:t>Implementace DW by se dala zjednodušeně charakterizovat jako převod návrhu DW do technické podoby a pří</w:t>
      </w:r>
      <w:r w:rsidR="004A0044">
        <w:t>p</w:t>
      </w:r>
      <w:r>
        <w:t>ravu na uvedení do provozu.</w:t>
      </w:r>
      <w:r w:rsidR="009C6445">
        <w:t xml:space="preserve"> </w:t>
      </w:r>
      <w:r w:rsidR="00B25BDD">
        <w:t>Nejobsáhlejší a časově nejnáročnější v této fázi je</w:t>
      </w:r>
      <w:r w:rsidR="004B4251">
        <w:t xml:space="preserve"> zejména převod logického modelu</w:t>
      </w:r>
      <w:r w:rsidR="00B25BDD">
        <w:t xml:space="preserve"> do jeho fyzické podoby</w:t>
      </w:r>
      <w:r w:rsidR="004A0044">
        <w:t>, včetně tv</w:t>
      </w:r>
      <w:r w:rsidR="00B450B5">
        <w:t>o</w:t>
      </w:r>
      <w:r w:rsidR="004A0044">
        <w:t>r</w:t>
      </w:r>
      <w:r w:rsidR="00B450B5">
        <w:t xml:space="preserve">by </w:t>
      </w:r>
      <w:proofErr w:type="spellStart"/>
      <w:r w:rsidR="00B450B5">
        <w:t>metadat</w:t>
      </w:r>
      <w:proofErr w:type="spellEnd"/>
      <w:r w:rsidR="00B450B5">
        <w:t xml:space="preserve"> o jednotlivých sloupcích,</w:t>
      </w:r>
      <w:r w:rsidR="00B25BDD">
        <w:t xml:space="preserve"> </w:t>
      </w:r>
      <w:r w:rsidR="00AE32FC">
        <w:t xml:space="preserve">a nastavení transformace vstupních dat včetně dalších </w:t>
      </w:r>
      <w:proofErr w:type="spellStart"/>
      <w:r w:rsidR="00AE32FC">
        <w:t>customizací</w:t>
      </w:r>
      <w:proofErr w:type="spellEnd"/>
      <w:r w:rsidR="00AE32FC">
        <w:t>.</w:t>
      </w:r>
    </w:p>
    <w:p w:rsidR="0003384E" w:rsidRDefault="0003384E" w:rsidP="0003384E">
      <w:pPr>
        <w:pStyle w:val="Nadpis4"/>
      </w:pPr>
      <w:bookmarkStart w:id="64" w:name="_Toc302247192"/>
      <w:r>
        <w:t>Detailní specifikace DW</w:t>
      </w:r>
      <w:bookmarkEnd w:id="64"/>
    </w:p>
    <w:p w:rsidR="00B60010" w:rsidRDefault="00102C15" w:rsidP="00B60010">
      <w:pPr>
        <w:ind w:firstLine="357"/>
      </w:pPr>
      <w:r>
        <w:t xml:space="preserve">Tato část vychází z návrhu DW a v ideálním případě by měla být jeho kopií, alespoň v technických oblastech. V rámci implementace jsou </w:t>
      </w:r>
      <w:proofErr w:type="spellStart"/>
      <w:r>
        <w:t>doupravovány</w:t>
      </w:r>
      <w:proofErr w:type="spellEnd"/>
      <w:r>
        <w:t xml:space="preserve"> detaily, které se vyskytnou při samotné tvorbě a obsahuje rovněž seznam všech </w:t>
      </w:r>
      <w:proofErr w:type="spellStart"/>
      <w:r>
        <w:t>customizací</w:t>
      </w:r>
      <w:proofErr w:type="spellEnd"/>
      <w:r>
        <w:t xml:space="preserve"> a požadovaných úprav nad rámec standardního resp. původně sjednaného řešení.</w:t>
      </w:r>
      <w:r w:rsidR="00B60010">
        <w:t xml:space="preserve"> Součástí detailní specifikace jsou rovněž logický a fyzický datový model, definice interfacových tabulek, definice extraktů a způsob jejich načítání</w:t>
      </w:r>
      <w:r w:rsidR="002A3AD5">
        <w:t>, časová platnost jednotlivých údajů.</w:t>
      </w:r>
    </w:p>
    <w:p w:rsidR="005738EF" w:rsidRDefault="005738EF" w:rsidP="005738EF">
      <w:pPr>
        <w:pStyle w:val="Nadpis4"/>
      </w:pPr>
      <w:bookmarkStart w:id="65" w:name="_Toc302247193"/>
      <w:r>
        <w:t>Vývoj struktur DW</w:t>
      </w:r>
      <w:bookmarkEnd w:id="65"/>
    </w:p>
    <w:p w:rsidR="005738EF" w:rsidRPr="005738EF" w:rsidRDefault="005738EF" w:rsidP="005738EF">
      <w:pPr>
        <w:ind w:firstLine="709"/>
      </w:pPr>
      <w:r>
        <w:t xml:space="preserve">Jedná se o samotný převod fyzického modelu a veškerých ETL procesů do vybrané technologie. Tento vývoj kopíruje detailní </w:t>
      </w:r>
      <w:r w:rsidR="004A0044">
        <w:t>specifikaci a případné problémy nebo odchylky od definice</w:t>
      </w:r>
      <w:r>
        <w:t xml:space="preserve"> je potřeba zaznamenat do projektové dokumentace</w:t>
      </w:r>
      <w:r w:rsidR="004A0044">
        <w:t>,</w:t>
      </w:r>
      <w:r>
        <w:t xml:space="preserve"> a v případě jejich akceptace ze strany zákazníka je potřeba je také zapracovat do detailní specifikace.</w:t>
      </w:r>
      <w:r w:rsidR="00A20E2A">
        <w:t xml:space="preserve"> Tento proces je časově velmi náročný a pro zákazníka se odehrává poněkud mimo jeho dohled, ovšem je velmi důležité pamatovat na ochotu kdykoliv prodiskutovat případné obtíže, protože ve fázi vývoje lze obvykle narazit na neshody mezi detailní specifikací a možností dané technologie.</w:t>
      </w:r>
    </w:p>
    <w:p w:rsidR="00BF24A0" w:rsidRDefault="00BF24A0" w:rsidP="00BF24A0">
      <w:pPr>
        <w:pStyle w:val="Nadpis4"/>
      </w:pPr>
      <w:bookmarkStart w:id="66" w:name="_Toc302247194"/>
      <w:r>
        <w:t>Prototypy – zkušební ETL proces vstupních dat pro DW</w:t>
      </w:r>
      <w:bookmarkEnd w:id="66"/>
    </w:p>
    <w:p w:rsidR="00BF24A0" w:rsidRDefault="00BF24A0" w:rsidP="00BF24A0">
      <w:pPr>
        <w:ind w:firstLine="357"/>
      </w:pPr>
      <w:r>
        <w:t xml:space="preserve">Jedná se o prakticky nejspolehlivější test vlastností implementovaného DW. V tomto procesu jsou zkusmo natažena ideálně všechna zdrojová data, avšak lze </w:t>
      </w:r>
      <w:proofErr w:type="spellStart"/>
      <w:r>
        <w:t>zprocesovat</w:t>
      </w:r>
      <w:proofErr w:type="spellEnd"/>
      <w:r>
        <w:t xml:space="preserve"> i jenom jejich určitý výsek, což je v praxi častější a na tomto </w:t>
      </w:r>
      <w:proofErr w:type="spellStart"/>
      <w:r>
        <w:t>loadu</w:t>
      </w:r>
      <w:proofErr w:type="spellEnd"/>
      <w:r>
        <w:t xml:space="preserve"> je provedena oponentura jak ze strany </w:t>
      </w:r>
      <w:proofErr w:type="spellStart"/>
      <w:r>
        <w:t>stakeholders</w:t>
      </w:r>
      <w:proofErr w:type="spellEnd"/>
      <w:r>
        <w:t xml:space="preserve">, tak zejména ze strany cílových zákazníků. Jedná se prakticky o UAT testování a proto je velmi důležité, aby tato fáze </w:t>
      </w:r>
      <w:r>
        <w:lastRenderedPageBreak/>
        <w:t>nebyla ze strany cílových uživatelů podceněna, a je vhodné získat pro toto testování podporu managementu</w:t>
      </w:r>
      <w:r w:rsidR="00873DAC">
        <w:t>.</w:t>
      </w:r>
    </w:p>
    <w:p w:rsidR="00A15B7D" w:rsidRDefault="009424C9" w:rsidP="00747C73">
      <w:pPr>
        <w:ind w:firstLine="357"/>
      </w:pPr>
      <w:r>
        <w:t>Následně po oponentuře je provedeno zapracování případných připomínek a zhotovení dokumentu, který bude obsahovat jak její výsledek, tak navržená řešení a to vče</w:t>
      </w:r>
      <w:r w:rsidR="004966A7">
        <w:t>tně nároků na zdroje, finanční, personální</w:t>
      </w:r>
      <w:r w:rsidR="002B007D">
        <w:t xml:space="preserve"> i časové</w:t>
      </w:r>
      <w:r>
        <w:t>.</w:t>
      </w:r>
      <w:r w:rsidR="005B0287">
        <w:t xml:space="preserve"> Všec</w:t>
      </w:r>
      <w:r w:rsidR="004A0044">
        <w:t>hny tyto úpravy, pokud</w:t>
      </w:r>
      <w:r w:rsidR="005B0287">
        <w:t xml:space="preserve"> budou schváleny</w:t>
      </w:r>
      <w:r w:rsidR="004A0044">
        <w:t>,</w:t>
      </w:r>
      <w:r w:rsidR="005B0287">
        <w:t xml:space="preserve"> je potřeba následně zapracovat do celkové projektové dokumentace.</w:t>
      </w:r>
    </w:p>
    <w:p w:rsidR="00B016A3" w:rsidRDefault="00747C73" w:rsidP="00B016A3">
      <w:pPr>
        <w:pStyle w:val="Nadpis4"/>
      </w:pPr>
      <w:bookmarkStart w:id="67" w:name="_Toc302247195"/>
      <w:proofErr w:type="spellStart"/>
      <w:r>
        <w:t>Dovývoj</w:t>
      </w:r>
      <w:proofErr w:type="spellEnd"/>
      <w:r>
        <w:t xml:space="preserve"> a </w:t>
      </w:r>
      <w:proofErr w:type="spellStart"/>
      <w:r>
        <w:t>customizace</w:t>
      </w:r>
      <w:bookmarkEnd w:id="67"/>
      <w:proofErr w:type="spellEnd"/>
    </w:p>
    <w:p w:rsidR="00747C73" w:rsidRDefault="00B016A3" w:rsidP="00B016A3">
      <w:r>
        <w:tab/>
      </w:r>
      <w:r w:rsidR="00747C73">
        <w:t>Svojí náplní se jedná o shodný proces</w:t>
      </w:r>
      <w:r w:rsidR="004A0044">
        <w:t xml:space="preserve"> jako v případně </w:t>
      </w:r>
      <w:proofErr w:type="gramStart"/>
      <w:r w:rsidR="00747C73">
        <w:t>v</w:t>
      </w:r>
      <w:r w:rsidR="00F30CBF">
        <w:t>ývoje</w:t>
      </w:r>
      <w:proofErr w:type="gramEnd"/>
      <w:r w:rsidR="00F30CBF">
        <w:t>.</w:t>
      </w:r>
      <w:r w:rsidR="00242774">
        <w:t xml:space="preserve"> Součástí je také důkladné protestování implementovaných změn a taktéž jejich oponentura před zákazníky.</w:t>
      </w:r>
    </w:p>
    <w:p w:rsidR="00242774" w:rsidRDefault="00CD5773" w:rsidP="00CD5773">
      <w:pPr>
        <w:pStyle w:val="Nadpis4"/>
      </w:pPr>
      <w:bookmarkStart w:id="68" w:name="_Toc302247196"/>
      <w:r>
        <w:t>Akceptační řízení</w:t>
      </w:r>
      <w:bookmarkEnd w:id="68"/>
    </w:p>
    <w:p w:rsidR="00CD5773" w:rsidRPr="00CD5773" w:rsidRDefault="00F0659A" w:rsidP="00B016A3">
      <w:pPr>
        <w:ind w:firstLine="357"/>
      </w:pPr>
      <w:r>
        <w:t>Správné sestavení skupiny, která bude rozhodovat o akceptování či zamítnutí implementovaného DW</w:t>
      </w:r>
      <w:r w:rsidR="004A0044">
        <w:t>,</w:t>
      </w:r>
      <w:r w:rsidR="004D7B30">
        <w:t xml:space="preserve"> je velmi</w:t>
      </w:r>
      <w:r>
        <w:t xml:space="preserve"> důležité pro následné uvedení aplikace do provozu a jeho používání. V tomto případě již není potřeba oponentura před koncovými uživateli, ale je potřeba, aby se na představeném řešení shodli všichni zástupci všech oddělení podniku (jak technických, tak </w:t>
      </w:r>
      <w:proofErr w:type="spellStart"/>
      <w:r>
        <w:t>byznysových</w:t>
      </w:r>
      <w:proofErr w:type="spellEnd"/>
      <w:r>
        <w:t xml:space="preserve">). </w:t>
      </w:r>
      <w:r w:rsidR="004D7B30">
        <w:t>Akceptační řízení v sobě zahrnuje taktéž důkladné testování všech procesů, kdy velmi záleží na správném nastavení scénářů v rámci akceptačních testů, kdy tyto by měly vycházet z projektové dokumentace.</w:t>
      </w:r>
      <w:r w:rsidR="00270722">
        <w:t xml:space="preserve"> Taktéž data nahraná v DW při akceptačním řízení by měla od</w:t>
      </w:r>
      <w:r w:rsidR="004A0044">
        <w:t>povídat reálnému dění v podniku</w:t>
      </w:r>
      <w:r w:rsidR="00270722">
        <w:t xml:space="preserve"> tak</w:t>
      </w:r>
      <w:r w:rsidR="004A0044">
        <w:t>,</w:t>
      </w:r>
      <w:r w:rsidR="00270722">
        <w:t xml:space="preserve"> aby bylo možné odchytit případné </w:t>
      </w:r>
      <w:proofErr w:type="spellStart"/>
      <w:r w:rsidR="00270722">
        <w:t>byznysové</w:t>
      </w:r>
      <w:proofErr w:type="spellEnd"/>
      <w:r w:rsidR="00270722">
        <w:t xml:space="preserve"> nedostatky, zejména ve fázi transformace dat, případně jejich konzistence.</w:t>
      </w:r>
    </w:p>
    <w:p w:rsidR="00BD7AF8" w:rsidRDefault="00BD7AF8">
      <w:pPr>
        <w:spacing w:after="0" w:line="240" w:lineRule="auto"/>
        <w:jc w:val="left"/>
      </w:pPr>
      <w:r>
        <w:br w:type="page"/>
      </w:r>
    </w:p>
    <w:p w:rsidR="00DA4A47" w:rsidRDefault="00B76670" w:rsidP="00DA4A47">
      <w:pPr>
        <w:pStyle w:val="Nadpis1"/>
      </w:pPr>
      <w:bookmarkStart w:id="69" w:name="_Toc302247197"/>
      <w:r>
        <w:lastRenderedPageBreak/>
        <w:t>P</w:t>
      </w:r>
      <w:r w:rsidR="0064085E">
        <w:t>raktická</w:t>
      </w:r>
      <w:r w:rsidR="00DA4A47">
        <w:t xml:space="preserve"> část práce</w:t>
      </w:r>
      <w:bookmarkEnd w:id="69"/>
      <w:r w:rsidR="00DA4A47">
        <w:t xml:space="preserve"> </w:t>
      </w:r>
    </w:p>
    <w:p w:rsidR="001A7E19" w:rsidRDefault="00213F50" w:rsidP="00DA4A47">
      <w:r>
        <w:tab/>
        <w:t>Cílem</w:t>
      </w:r>
      <w:r w:rsidR="00B76670">
        <w:t xml:space="preserve"> praktické části této práce je popis reálné implementace datového skladu </w:t>
      </w:r>
      <w:r>
        <w:t>pomocí příkladů</w:t>
      </w:r>
      <w:r w:rsidR="004A0044">
        <w:t>,</w:t>
      </w:r>
      <w:r>
        <w:t xml:space="preserve"> jak probíhala </w:t>
      </w:r>
      <w:r w:rsidR="00B76670">
        <w:t>ve společnosti GE Money Bank, a.s. na divizi Financí</w:t>
      </w:r>
      <w:r w:rsidR="001A7E19">
        <w:t xml:space="preserve"> a to zejména ve fázích předcházejících samotné implementaci</w:t>
      </w:r>
      <w:r w:rsidR="00B76670">
        <w:t xml:space="preserve">. </w:t>
      </w:r>
      <w:r w:rsidR="001A7E19">
        <w:t>Jednotlivé fáze jsou poskládány tak, jak skutečně následovaly při plnění projektu a některé z nich, ač byly součástí metodologické části, jsou záměrně vynechány, protože k jejich naplnění nedošlo.</w:t>
      </w:r>
    </w:p>
    <w:p w:rsidR="00B228C4" w:rsidRDefault="001A7E19" w:rsidP="00DA4A47">
      <w:r>
        <w:tab/>
      </w:r>
      <w:r w:rsidR="00213F50">
        <w:t xml:space="preserve">K rozhodnutí o stavbě DW vedla poměrně dlouhá cesta, zejména z důvodů neznalosti samotné aplikace </w:t>
      </w:r>
      <w:proofErr w:type="spellStart"/>
      <w:r w:rsidR="00213F50">
        <w:t>Oracle</w:t>
      </w:r>
      <w:proofErr w:type="spellEnd"/>
      <w:r w:rsidR="00213F50">
        <w:t xml:space="preserve"> </w:t>
      </w:r>
      <w:proofErr w:type="spellStart"/>
      <w:r w:rsidR="00213F50">
        <w:t>Financial</w:t>
      </w:r>
      <w:r w:rsidR="00826E81">
        <w:t>s</w:t>
      </w:r>
      <w:proofErr w:type="spellEnd"/>
      <w:r w:rsidR="00284404">
        <w:t xml:space="preserve"> a jejích možností. V původní dokumentaci k tomuto účetnímu systému byl totiž popsán jako součást dodávky také modul </w:t>
      </w:r>
      <w:proofErr w:type="spellStart"/>
      <w:r w:rsidR="00284404">
        <w:t>Oracle</w:t>
      </w:r>
      <w:proofErr w:type="spellEnd"/>
      <w:r w:rsidR="00284404">
        <w:t xml:space="preserve"> </w:t>
      </w:r>
      <w:proofErr w:type="spellStart"/>
      <w:r w:rsidR="00673E8C">
        <w:t>Discoverer</w:t>
      </w:r>
      <w:proofErr w:type="spellEnd"/>
      <w:r w:rsidR="00284404">
        <w:t xml:space="preserve">, který umožňuje základní </w:t>
      </w:r>
      <w:proofErr w:type="spellStart"/>
      <w:r w:rsidR="00284404">
        <w:t>funčnost</w:t>
      </w:r>
      <w:r w:rsidR="007F442A">
        <w:t>i</w:t>
      </w:r>
      <w:proofErr w:type="spellEnd"/>
      <w:r w:rsidR="00284404">
        <w:t xml:space="preserve"> </w:t>
      </w:r>
      <w:r w:rsidR="007F442A">
        <w:t>pro</w:t>
      </w:r>
      <w:r w:rsidR="00694107">
        <w:t xml:space="preserve"> reporting dat, ovšem ve velmi omezené míře a je nutno taktéž</w:t>
      </w:r>
      <w:r w:rsidR="00077573">
        <w:t xml:space="preserve"> udržovat pod ním tzv. </w:t>
      </w:r>
      <w:r w:rsidR="00077573" w:rsidRPr="00077573">
        <w:rPr>
          <w:i/>
        </w:rPr>
        <w:t>„end-user-</w:t>
      </w:r>
      <w:proofErr w:type="spellStart"/>
      <w:r w:rsidR="00077573" w:rsidRPr="00077573">
        <w:rPr>
          <w:i/>
        </w:rPr>
        <w:t>layers</w:t>
      </w:r>
      <w:proofErr w:type="spellEnd"/>
      <w:r w:rsidR="00077573" w:rsidRPr="00077573">
        <w:rPr>
          <w:i/>
        </w:rPr>
        <w:t>“</w:t>
      </w:r>
      <w:r w:rsidR="00077573">
        <w:rPr>
          <w:rStyle w:val="Znakapoznpodarou"/>
          <w:i/>
        </w:rPr>
        <w:footnoteReference w:id="29"/>
      </w:r>
      <w:r w:rsidR="00792753">
        <w:rPr>
          <w:i/>
        </w:rPr>
        <w:t xml:space="preserve"> </w:t>
      </w:r>
      <w:r w:rsidR="00792753">
        <w:t>dále jen EUL</w:t>
      </w:r>
      <w:r w:rsidR="009566D0">
        <w:t xml:space="preserve">, což je vrstva definující, </w:t>
      </w:r>
      <w:r w:rsidR="00077573">
        <w:t xml:space="preserve">která data může uživatel vytáhnout a jaké jsou mezi nimi vazby tak, aby </w:t>
      </w:r>
      <w:r w:rsidR="00942ED5">
        <w:t>mohl uživatel vytáhnout report bez znalostí jakéhokoliv přístupu k datům.</w:t>
      </w:r>
      <w:r w:rsidR="00792753">
        <w:t xml:space="preserve"> Ovšem tento modul se ukázal jako zcela </w:t>
      </w:r>
      <w:proofErr w:type="spellStart"/>
      <w:r w:rsidR="00792753">
        <w:t>nadostatečný</w:t>
      </w:r>
      <w:proofErr w:type="spellEnd"/>
      <w:r w:rsidR="00792753">
        <w:t xml:space="preserve"> pro náročn</w:t>
      </w:r>
      <w:r w:rsidR="001C0600">
        <w:t xml:space="preserve">é reporty, což bylo způsobeno jak náročností na datové přenosy online mezi Velkou Británií, kde jsou provozovány aplikační servery OF, a Českou republikou, kde jsou uživatelé, tak tím, že EOL tvorba je pro změnu </w:t>
      </w:r>
      <w:proofErr w:type="spellStart"/>
      <w:r w:rsidR="001C0600">
        <w:t>outsourcována</w:t>
      </w:r>
      <w:proofErr w:type="spellEnd"/>
      <w:r w:rsidR="001C0600">
        <w:t xml:space="preserve"> do Číny</w:t>
      </w:r>
      <w:r w:rsidR="004A0044">
        <w:t>,</w:t>
      </w:r>
      <w:r w:rsidR="001C0600">
        <w:t xml:space="preserve"> a tím p</w:t>
      </w:r>
      <w:r w:rsidR="004A0044">
        <w:t>ádem její jakékoliv rozšiřování</w:t>
      </w:r>
      <w:r w:rsidR="001C0600">
        <w:t xml:space="preserve"> či změna je vždy náročnější na čas a komunikaci, kdy ne vždy je zcela jasná interpretace mezi zadáním a doručeným dílem.</w:t>
      </w:r>
      <w:r w:rsidR="00D671AB">
        <w:t xml:space="preserve"> </w:t>
      </w:r>
    </w:p>
    <w:p w:rsidR="001E3ADF" w:rsidRDefault="001E3ADF" w:rsidP="001E3ADF">
      <w:pPr>
        <w:spacing w:line="240" w:lineRule="auto"/>
        <w:jc w:val="left"/>
        <w:rPr>
          <w:rStyle w:val="OTPopisChar"/>
          <w:sz w:val="20"/>
        </w:rPr>
      </w:pPr>
      <w:r>
        <w:rPr>
          <w:rStyle w:val="OTPopisChar"/>
          <w:b/>
          <w:sz w:val="20"/>
        </w:rPr>
        <w:lastRenderedPageBreak/>
        <w:t xml:space="preserve">Obrázek č. </w:t>
      </w:r>
      <w:r w:rsidR="00227A0E">
        <w:rPr>
          <w:rStyle w:val="OTPopisChar"/>
          <w:b/>
          <w:sz w:val="20"/>
        </w:rPr>
        <w:t>10</w:t>
      </w:r>
      <w:r>
        <w:rPr>
          <w:rStyle w:val="OTPopisChar"/>
          <w:sz w:val="20"/>
        </w:rPr>
        <w:t xml:space="preserve">: Obrazovka z aplikace </w:t>
      </w:r>
      <w:proofErr w:type="spellStart"/>
      <w:r>
        <w:rPr>
          <w:rStyle w:val="OTPopisChar"/>
          <w:sz w:val="20"/>
        </w:rPr>
        <w:t>Oracle</w:t>
      </w:r>
      <w:proofErr w:type="spellEnd"/>
      <w:r>
        <w:rPr>
          <w:rStyle w:val="OTPopisChar"/>
          <w:sz w:val="20"/>
        </w:rPr>
        <w:t xml:space="preserve"> </w:t>
      </w:r>
      <w:proofErr w:type="spellStart"/>
      <w:r>
        <w:rPr>
          <w:rStyle w:val="OTPopisChar"/>
          <w:sz w:val="20"/>
        </w:rPr>
        <w:t>Discoverer</w:t>
      </w:r>
      <w:proofErr w:type="spellEnd"/>
      <w:r>
        <w:rPr>
          <w:noProof/>
        </w:rPr>
        <w:br/>
      </w:r>
      <w:r w:rsidR="00991C06">
        <w:rPr>
          <w:noProof/>
        </w:rPr>
        <w:drawing>
          <wp:inline distT="0" distB="0" distL="0" distR="0" wp14:anchorId="65026CF8" wp14:editId="291B4002">
            <wp:extent cx="5391150" cy="315277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cle_Discoverer.png"/>
                    <pic:cNvPicPr/>
                  </pic:nvPicPr>
                  <pic:blipFill>
                    <a:blip r:embed="rId29">
                      <a:extLst>
                        <a:ext uri="{28A0092B-C50C-407E-A947-70E740481C1C}">
                          <a14:useLocalDpi xmlns:a14="http://schemas.microsoft.com/office/drawing/2010/main" val="0"/>
                        </a:ext>
                      </a:extLst>
                    </a:blip>
                    <a:stretch>
                      <a:fillRect/>
                    </a:stretch>
                  </pic:blipFill>
                  <pic:spPr>
                    <a:xfrm>
                      <a:off x="0" y="0"/>
                      <a:ext cx="5400040" cy="3157974"/>
                    </a:xfrm>
                    <a:prstGeom prst="rect">
                      <a:avLst/>
                    </a:prstGeom>
                  </pic:spPr>
                </pic:pic>
              </a:graphicData>
            </a:graphic>
          </wp:inline>
        </w:drawing>
      </w:r>
      <w:r>
        <w:br/>
      </w:r>
      <w:r w:rsidRPr="008D71B6">
        <w:rPr>
          <w:rStyle w:val="OTPopisChar"/>
          <w:b/>
          <w:sz w:val="20"/>
        </w:rPr>
        <w:t>Zdroj</w:t>
      </w:r>
      <w:r w:rsidRPr="008D71B6">
        <w:rPr>
          <w:rStyle w:val="OTPopisChar"/>
          <w:sz w:val="20"/>
        </w:rPr>
        <w:t xml:space="preserve">: </w:t>
      </w:r>
      <w:r>
        <w:rPr>
          <w:rStyle w:val="OTPopisChar"/>
          <w:sz w:val="20"/>
        </w:rPr>
        <w:t>vlastní tvorba, instance pro GE Money Bank, a.s.</w:t>
      </w:r>
    </w:p>
    <w:p w:rsidR="001E3ADF" w:rsidRDefault="00991C06" w:rsidP="00991C06">
      <w:pPr>
        <w:spacing w:line="240" w:lineRule="auto"/>
        <w:jc w:val="left"/>
        <w:rPr>
          <w:rStyle w:val="OTPopisChar"/>
          <w:sz w:val="20"/>
        </w:rPr>
      </w:pPr>
      <w:r>
        <w:rPr>
          <w:rStyle w:val="OTPopisChar"/>
          <w:b/>
          <w:sz w:val="20"/>
        </w:rPr>
        <w:t xml:space="preserve">Obrázek č. </w:t>
      </w:r>
      <w:r w:rsidR="00227A0E">
        <w:rPr>
          <w:rStyle w:val="OTPopisChar"/>
          <w:b/>
          <w:sz w:val="20"/>
        </w:rPr>
        <w:t>11</w:t>
      </w:r>
      <w:r>
        <w:rPr>
          <w:rStyle w:val="OTPopisChar"/>
          <w:sz w:val="20"/>
        </w:rPr>
        <w:t xml:space="preserve">: Ilustrační příklad vrstvy EOL (v tomto případě použito universum pro </w:t>
      </w:r>
      <w:proofErr w:type="gramStart"/>
      <w:r>
        <w:rPr>
          <w:rStyle w:val="OTPopisChar"/>
          <w:sz w:val="20"/>
        </w:rPr>
        <w:t>BO</w:t>
      </w:r>
      <w:proofErr w:type="gramEnd"/>
      <w:r>
        <w:rPr>
          <w:rStyle w:val="OTPopisChar"/>
          <w:sz w:val="20"/>
        </w:rPr>
        <w:t>)</w:t>
      </w:r>
      <w:r>
        <w:rPr>
          <w:noProof/>
        </w:rPr>
        <w:br/>
      </w:r>
      <w:r>
        <w:rPr>
          <w:noProof/>
        </w:rPr>
        <w:drawing>
          <wp:inline distT="0" distB="0" distL="0" distR="0" wp14:anchorId="1573655F" wp14:editId="07049C6C">
            <wp:extent cx="3423684" cy="3002175"/>
            <wp:effectExtent l="0" t="0" r="5715" b="825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_Universe_priklad.PNG"/>
                    <pic:cNvPicPr/>
                  </pic:nvPicPr>
                  <pic:blipFill>
                    <a:blip r:embed="rId30">
                      <a:extLst>
                        <a:ext uri="{28A0092B-C50C-407E-A947-70E740481C1C}">
                          <a14:useLocalDpi xmlns:a14="http://schemas.microsoft.com/office/drawing/2010/main" val="0"/>
                        </a:ext>
                      </a:extLst>
                    </a:blip>
                    <a:stretch>
                      <a:fillRect/>
                    </a:stretch>
                  </pic:blipFill>
                  <pic:spPr>
                    <a:xfrm>
                      <a:off x="0" y="0"/>
                      <a:ext cx="3423875" cy="3002342"/>
                    </a:xfrm>
                    <a:prstGeom prst="rect">
                      <a:avLst/>
                    </a:prstGeom>
                  </pic:spPr>
                </pic:pic>
              </a:graphicData>
            </a:graphic>
          </wp:inline>
        </w:drawing>
      </w:r>
      <w:r>
        <w:br/>
      </w:r>
      <w:r w:rsidRPr="008D71B6">
        <w:rPr>
          <w:rStyle w:val="OTPopisChar"/>
          <w:b/>
          <w:sz w:val="20"/>
        </w:rPr>
        <w:t>Zdroj</w:t>
      </w:r>
      <w:r w:rsidRPr="008D71B6">
        <w:rPr>
          <w:rStyle w:val="OTPopisChar"/>
          <w:sz w:val="20"/>
        </w:rPr>
        <w:t xml:space="preserve">: </w:t>
      </w:r>
      <w:r>
        <w:rPr>
          <w:rStyle w:val="OTPopisChar"/>
          <w:sz w:val="20"/>
        </w:rPr>
        <w:t xml:space="preserve">vlastní tvorba, instance pro GE Money Bank, a.s. </w:t>
      </w:r>
    </w:p>
    <w:p w:rsidR="00991C06" w:rsidRPr="00991C06" w:rsidRDefault="00991C06" w:rsidP="00991C06">
      <w:pPr>
        <w:spacing w:line="240" w:lineRule="auto"/>
        <w:jc w:val="left"/>
        <w:rPr>
          <w:sz w:val="20"/>
        </w:rPr>
      </w:pPr>
    </w:p>
    <w:p w:rsidR="004F6369" w:rsidRDefault="00D671AB" w:rsidP="00DA4A47">
      <w:r>
        <w:tab/>
        <w:t>Z výše uvedeného vyplynula potřeba stavby původně jednoho DM nad oblastí dat týkajících se hlavní knihy, jejíž reporty trvaly nejdéle a v mnoha případech ani nedoběhly</w:t>
      </w:r>
      <w:r w:rsidR="004F6369">
        <w:t>, ovšem další analýza požadavků již jednoznačně ukázala, že toto řešení rozhodně nebude konečné a tím pádem začala vznikat myšlenka zřídit celý DW</w:t>
      </w:r>
      <w:r w:rsidR="004A0044">
        <w:t>,</w:t>
      </w:r>
      <w:r w:rsidR="004F6369">
        <w:t xml:space="preserve"> do </w:t>
      </w:r>
      <w:r w:rsidR="004F6369">
        <w:lastRenderedPageBreak/>
        <w:t>kterého budou postupně integrována všechna data všech procesů, které jakýmkoliv způsobem zajímají finance.</w:t>
      </w:r>
    </w:p>
    <w:p w:rsidR="004F6369" w:rsidRDefault="004F6369" w:rsidP="00DA4A47">
      <w:r>
        <w:tab/>
        <w:t xml:space="preserve">Cílem tohoto řešení rozhodně nebyla ambice nahradit MIS, resp. ADS, které jsou hlavním DW pro potřeby GE, ale vytvořit </w:t>
      </w:r>
      <w:proofErr w:type="spellStart"/>
      <w:r>
        <w:t>samostaně</w:t>
      </w:r>
      <w:proofErr w:type="spellEnd"/>
      <w:r>
        <w:t xml:space="preserve"> stojící datový zdroj, který bude posléze na tyto napojen, případně jim bude posílat extrakty dat.</w:t>
      </w:r>
    </w:p>
    <w:p w:rsidR="006344EE" w:rsidRPr="00077573" w:rsidRDefault="002B3869" w:rsidP="007372FC">
      <w:r>
        <w:tab/>
        <w:t>Při vstupních analýzách se také ukázalo jako značně ekonomicky neefektivní zapojit do tvorby tohoto DW třetí stranu v pozici dodavatele</w:t>
      </w:r>
      <w:r w:rsidR="008B69FF">
        <w:t>,</w:t>
      </w:r>
      <w:r>
        <w:t xml:space="preserve"> a proto bylo rozhodnuto o tvorbě vlastními silami. Detailněji jsou důvody tohoto rozhodnutí popsány v samostatné kapitole níže.</w:t>
      </w:r>
      <w:r w:rsidR="00B54669">
        <w:t xml:space="preserve"> </w:t>
      </w:r>
    </w:p>
    <w:p w:rsidR="00396515" w:rsidRDefault="00396515" w:rsidP="00DA4A47"/>
    <w:p w:rsidR="00F12F14" w:rsidRDefault="00396515" w:rsidP="00F12F14">
      <w:pPr>
        <w:pStyle w:val="Nadpis2"/>
      </w:pPr>
      <w:bookmarkStart w:id="70" w:name="_Toc302247198"/>
      <w:r>
        <w:t>Vstupní analýza pro DW</w:t>
      </w:r>
      <w:bookmarkEnd w:id="70"/>
    </w:p>
    <w:p w:rsidR="007372FC" w:rsidRDefault="00F12F14" w:rsidP="007372FC">
      <w:r>
        <w:tab/>
        <w:t>Z pohledu celkového plánování rozvoje ICT/IS jednoznačně vyplynulo, že budovaný DW by měl být součástí ADS, ovšem tento záměr byl rovnou v rámci této analýzy označen za téměř nemožný z důvodu časové a finanční náročnosti a tudíž jeho implementace jako samostatného datového zdroje byla jako druhá varianta zvolena za jedinou dále diskutovanou.</w:t>
      </w:r>
      <w:r w:rsidR="00EA177A">
        <w:t xml:space="preserve"> </w:t>
      </w:r>
      <w:r w:rsidR="00003289">
        <w:t xml:space="preserve">Výskyt tohoto </w:t>
      </w:r>
      <w:r w:rsidR="00F25ED5">
        <w:t>typu</w:t>
      </w:r>
      <w:r w:rsidR="00003289">
        <w:t xml:space="preserve"> problému lze označit za poměrně častý, kdy nezřídka dochází k ukončení projektu již v této fázi pro nedostatek kapacit.</w:t>
      </w:r>
      <w:r w:rsidR="007372FC">
        <w:t xml:space="preserve"> Z pohledu jiných implementací DW toto rozhodnutí nelze v této fázi v žádném případě doporučit a skutečně je vhodné jej nechat až po naplánování samotného projektu a zvážení všech kladů a záporů, které jednotlivé varianty přináší.</w:t>
      </w:r>
      <w:r w:rsidR="003B0F5A">
        <w:t xml:space="preserve"> Stejně ta</w:t>
      </w:r>
      <w:r w:rsidR="008B69FF">
        <w:t>k se v průběhu této analýzy</w:t>
      </w:r>
      <w:r w:rsidR="003B0F5A">
        <w:t xml:space="preserve"> odhalila poměrně závažná skutečnost</w:t>
      </w:r>
      <w:r w:rsidR="008B69FF">
        <w:t>,</w:t>
      </w:r>
      <w:r w:rsidR="003B0F5A">
        <w:t xml:space="preserve"> a to, že při plánování velkých projektů není přizván nikdo z datové infrastruktury a tudíž existuje více projektů, které budou pravděpodobně potřebovat vlastní DM/DW, ale jejich implementace rovněž není počítána v rámci zdrojů na ADS.</w:t>
      </w:r>
    </w:p>
    <w:p w:rsidR="00382160" w:rsidRDefault="00382160" w:rsidP="00F12F14">
      <w:r>
        <w:tab/>
        <w:t xml:space="preserve">Vazba na ostatní aplikace byla řešena zejména v oblasti možných extraktů do stávajících datových skladů a na vrstvu BI, reprezentovanou zejména intranetovou aplikací pro zobrazování pevně definovaných reportů s možností filtrace a BO </w:t>
      </w:r>
      <w:proofErr w:type="spellStart"/>
      <w:r>
        <w:t>nádstavbou</w:t>
      </w:r>
      <w:proofErr w:type="spellEnd"/>
      <w:r>
        <w:t>, která umožňuje jistou flexibilitu v možnosti definice potřebných dat širšímu spektru uživatelů.</w:t>
      </w:r>
    </w:p>
    <w:p w:rsidR="00521757" w:rsidRDefault="007372FC" w:rsidP="007372FC">
      <w:r>
        <w:lastRenderedPageBreak/>
        <w:tab/>
        <w:t xml:space="preserve">Získání očekávání cílových zákazníků proběhlo formou </w:t>
      </w:r>
      <w:proofErr w:type="spellStart"/>
      <w:r>
        <w:t>interviews</w:t>
      </w:r>
      <w:proofErr w:type="spellEnd"/>
      <w:r>
        <w:t xml:space="preserve"> se zástupci jednotlivýc</w:t>
      </w:r>
      <w:r w:rsidR="008B69FF">
        <w:t>h oddělení, kde jim vůbec nebyla kladena žádná</w:t>
      </w:r>
      <w:r>
        <w:t xml:space="preserve"> omezení, ale vyloženě si mohli nerušeně specifikovat, co by potřebovali. Velkou výhodou bylo správné sestavení referenční skupiny zákazníků, kdy se podařilo dostat jak vedoucí procesů, tak samotné účetní, které se potýkají s denní rutinou a byly schopny velmi detailně popsat zejm</w:t>
      </w:r>
      <w:r w:rsidR="00496F70">
        <w:t xml:space="preserve">éna požadovanou </w:t>
      </w:r>
      <w:proofErr w:type="spellStart"/>
      <w:r w:rsidR="00496F70">
        <w:t>granularitu</w:t>
      </w:r>
      <w:proofErr w:type="spellEnd"/>
      <w:r w:rsidR="00496F70">
        <w:t xml:space="preserve"> dat a taktéž analytiky z ostatních oddělení financí, zejména FP&amp;A (</w:t>
      </w:r>
      <w:r w:rsidR="00496F70">
        <w:rPr>
          <w:i/>
        </w:rPr>
        <w:t xml:space="preserve">Finance </w:t>
      </w:r>
      <w:proofErr w:type="spellStart"/>
      <w:r w:rsidR="00496F70">
        <w:rPr>
          <w:i/>
        </w:rPr>
        <w:t>Planning</w:t>
      </w:r>
      <w:proofErr w:type="spellEnd"/>
      <w:r w:rsidR="00496F70">
        <w:rPr>
          <w:i/>
        </w:rPr>
        <w:t xml:space="preserve"> &amp; </w:t>
      </w:r>
      <w:proofErr w:type="spellStart"/>
      <w:r w:rsidR="00496F70">
        <w:rPr>
          <w:i/>
        </w:rPr>
        <w:t>Analysing</w:t>
      </w:r>
      <w:proofErr w:type="spellEnd"/>
      <w:r w:rsidR="00496F70">
        <w:rPr>
          <w:i/>
        </w:rPr>
        <w:t>)</w:t>
      </w:r>
      <w:r w:rsidR="00496F70">
        <w:t>, kteří naopak vznesli požadavky na atributy, dle kterých potřebují data dále agregovat.</w:t>
      </w:r>
      <w:r w:rsidR="0068477C">
        <w:t xml:space="preserve"> Manažeři jednotlivých týmů byli pozváni v první části samostatně, kdy tímto bylo dosaženo „</w:t>
      </w:r>
      <w:proofErr w:type="spellStart"/>
      <w:r w:rsidR="0068477C">
        <w:rPr>
          <w:i/>
        </w:rPr>
        <w:t>high-level</w:t>
      </w:r>
      <w:proofErr w:type="spellEnd"/>
      <w:r w:rsidR="0068477C">
        <w:rPr>
          <w:i/>
        </w:rPr>
        <w:t>“</w:t>
      </w:r>
      <w:r w:rsidR="008E52E3">
        <w:t xml:space="preserve"> </w:t>
      </w:r>
      <w:r w:rsidR="00BF5A80">
        <w:t xml:space="preserve">požadavků, zato ale v celkovém kontextu a díky tomu byly určeny vzájemné vazby dat. </w:t>
      </w:r>
    </w:p>
    <w:p w:rsidR="007372FC" w:rsidRPr="00496F70" w:rsidRDefault="00521757" w:rsidP="007372FC">
      <w:r>
        <w:tab/>
      </w:r>
      <w:r w:rsidR="008E52E3">
        <w:t>Výsledkem prvního interview byl draft dokumentace, který byl následně předán k oponentuře stejné skupině a v rámci nějž došlo k upřesnění nejasností a oprav chybně interpretovaných požadavků.</w:t>
      </w:r>
      <w:r w:rsidR="00FE320C">
        <w:t xml:space="preserve"> V rámci této oponentury je důležité předložit oponentům dokumentaci tak, aby pro ně byla pochopitelná a </w:t>
      </w:r>
      <w:r w:rsidR="00254838">
        <w:t>její provedení mělo</w:t>
      </w:r>
      <w:r w:rsidR="00FE320C">
        <w:t xml:space="preserve"> smysl</w:t>
      </w:r>
      <w:r w:rsidR="00DE37C4">
        <w:t xml:space="preserve">, což </w:t>
      </w:r>
      <w:r w:rsidR="00254838">
        <w:t>zejména u řadových pozic není z</w:t>
      </w:r>
      <w:r w:rsidR="008B69FF">
        <w:t>rovna jednoduchým úkolem a osobou</w:t>
      </w:r>
      <w:r w:rsidR="00254838">
        <w:t xml:space="preserve"> zodpovědn</w:t>
      </w:r>
      <w:r w:rsidR="008B69FF">
        <w:t>ou</w:t>
      </w:r>
      <w:r w:rsidR="00254838">
        <w:t xml:space="preserve"> za vedení a prezentaci této oponentury by měl být člověk schopný jednat se širokou škálou různých typů lidí.</w:t>
      </w:r>
      <w:r w:rsidR="00854076">
        <w:t xml:space="preserve"> V případě GE se velmi osvědčilo nechat tuto oponenturu provést člověka, který do této doby neměl s tímto projektem nic společného, a tudíž nebyl ovlivněn průběhem předchozích interview.</w:t>
      </w:r>
    </w:p>
    <w:p w:rsidR="007372FC" w:rsidRDefault="00254838" w:rsidP="00F12F14">
      <w:r>
        <w:tab/>
      </w:r>
      <w:r w:rsidR="008A4530">
        <w:t>Na závěr vstupní analýzy bylo potřeba přesvědčit CFO (</w:t>
      </w:r>
      <w:proofErr w:type="spellStart"/>
      <w:r w:rsidR="008A4530">
        <w:rPr>
          <w:i/>
        </w:rPr>
        <w:t>Chief</w:t>
      </w:r>
      <w:proofErr w:type="spellEnd"/>
      <w:r w:rsidR="008A4530">
        <w:rPr>
          <w:i/>
        </w:rPr>
        <w:t xml:space="preserve"> </w:t>
      </w:r>
      <w:proofErr w:type="spellStart"/>
      <w:r w:rsidR="008A4530">
        <w:rPr>
          <w:i/>
        </w:rPr>
        <w:t>Financial</w:t>
      </w:r>
      <w:proofErr w:type="spellEnd"/>
      <w:r w:rsidR="008A4530">
        <w:rPr>
          <w:i/>
        </w:rPr>
        <w:t xml:space="preserve"> </w:t>
      </w:r>
      <w:proofErr w:type="spellStart"/>
      <w:r w:rsidR="008A4530">
        <w:rPr>
          <w:i/>
        </w:rPr>
        <w:t>Officer</w:t>
      </w:r>
      <w:proofErr w:type="spellEnd"/>
      <w:r w:rsidR="008A4530">
        <w:rPr>
          <w:i/>
        </w:rPr>
        <w:t xml:space="preserve">) </w:t>
      </w:r>
      <w:r w:rsidR="008A4530">
        <w:t xml:space="preserve">o skutečné potřebě </w:t>
      </w:r>
      <w:proofErr w:type="spellStart"/>
      <w:r w:rsidR="008A4530">
        <w:t>implemetnace</w:t>
      </w:r>
      <w:proofErr w:type="spellEnd"/>
      <w:r w:rsidR="008A4530">
        <w:t xml:space="preserve"> DW a toho bylo dosaženo pomocí představení pozitivních efektů, zejména v oblasti řízení divize, kdy stěžejní prezentované oblasti zlepšení byly následující:</w:t>
      </w:r>
    </w:p>
    <w:p w:rsidR="008A4530" w:rsidRDefault="008A4530" w:rsidP="008A4530">
      <w:pPr>
        <w:pStyle w:val="Odstavecseseznamem"/>
        <w:numPr>
          <w:ilvl w:val="0"/>
          <w:numId w:val="18"/>
        </w:numPr>
      </w:pPr>
      <w:r>
        <w:t>Snadné sledování výkonnosti účtárny na bázi aktuální datum - den</w:t>
      </w:r>
    </w:p>
    <w:p w:rsidR="008A4530" w:rsidRDefault="008A4530" w:rsidP="008A4530">
      <w:pPr>
        <w:pStyle w:val="Odstavecseseznamem"/>
        <w:numPr>
          <w:ilvl w:val="0"/>
          <w:numId w:val="18"/>
        </w:numPr>
      </w:pPr>
      <w:r>
        <w:t>Možnost kontroly budoucích nákladů z vytvořených objednávek</w:t>
      </w:r>
    </w:p>
    <w:p w:rsidR="008A4530" w:rsidRDefault="008A4530" w:rsidP="008A4530">
      <w:pPr>
        <w:pStyle w:val="Odstavecseseznamem"/>
        <w:numPr>
          <w:ilvl w:val="0"/>
          <w:numId w:val="18"/>
        </w:numPr>
      </w:pPr>
      <w:r>
        <w:t xml:space="preserve">Ušetření </w:t>
      </w:r>
      <w:r>
        <w:rPr>
          <w:i/>
        </w:rPr>
        <w:t>„</w:t>
      </w:r>
      <w:proofErr w:type="spellStart"/>
      <w:r>
        <w:rPr>
          <w:i/>
        </w:rPr>
        <w:t>head</w:t>
      </w:r>
      <w:proofErr w:type="spellEnd"/>
      <w:r>
        <w:rPr>
          <w:i/>
        </w:rPr>
        <w:t xml:space="preserve"> </w:t>
      </w:r>
      <w:proofErr w:type="spellStart"/>
      <w:r>
        <w:rPr>
          <w:i/>
        </w:rPr>
        <w:t>count</w:t>
      </w:r>
      <w:proofErr w:type="spellEnd"/>
      <w:r>
        <w:rPr>
          <w:i/>
        </w:rPr>
        <w:t>“</w:t>
      </w:r>
      <w:r w:rsidR="00BA49B8">
        <w:t>, lidských zdrojů,</w:t>
      </w:r>
      <w:r>
        <w:t xml:space="preserve"> na analytickou podporu</w:t>
      </w:r>
    </w:p>
    <w:p w:rsidR="002576F7" w:rsidRDefault="00EA7B40" w:rsidP="002576F7">
      <w:pPr>
        <w:pStyle w:val="Odstavecseseznamem"/>
        <w:numPr>
          <w:ilvl w:val="0"/>
          <w:numId w:val="18"/>
        </w:numPr>
      </w:pPr>
      <w:r>
        <w:t xml:space="preserve">Menší počet </w:t>
      </w:r>
      <w:r w:rsidR="00DE77C2">
        <w:t>potřebných licencí pro</w:t>
      </w:r>
      <w:r>
        <w:t xml:space="preserve"> </w:t>
      </w:r>
      <w:proofErr w:type="spellStart"/>
      <w:r>
        <w:t>Oracle</w:t>
      </w:r>
      <w:proofErr w:type="spellEnd"/>
      <w:r>
        <w:t xml:space="preserve"> </w:t>
      </w:r>
      <w:proofErr w:type="spellStart"/>
      <w:r>
        <w:t>Discoverer</w:t>
      </w:r>
      <w:proofErr w:type="spellEnd"/>
    </w:p>
    <w:p w:rsidR="002576F7" w:rsidRDefault="002576F7" w:rsidP="002576F7">
      <w:pPr>
        <w:pStyle w:val="Odstavecseseznamem"/>
      </w:pPr>
    </w:p>
    <w:p w:rsidR="00317945" w:rsidRPr="008A4530" w:rsidRDefault="00317945" w:rsidP="00317945">
      <w:pPr>
        <w:pStyle w:val="Nadpis2"/>
      </w:pPr>
      <w:bookmarkStart w:id="71" w:name="_Toc302247199"/>
      <w:r>
        <w:lastRenderedPageBreak/>
        <w:t>Plánování projektu DW</w:t>
      </w:r>
      <w:bookmarkEnd w:id="71"/>
    </w:p>
    <w:p w:rsidR="00382160" w:rsidRDefault="00317945" w:rsidP="00317945">
      <w:r>
        <w:tab/>
        <w:t xml:space="preserve">Tato fáze byla v rámci zavádění DW </w:t>
      </w:r>
      <w:r w:rsidR="00507CB5">
        <w:t xml:space="preserve">nad OF </w:t>
      </w:r>
      <w:r>
        <w:t xml:space="preserve">poněkud zkrácena z důvodů </w:t>
      </w:r>
      <w:proofErr w:type="spellStart"/>
      <w:r>
        <w:t>popasných</w:t>
      </w:r>
      <w:proofErr w:type="spellEnd"/>
      <w:r>
        <w:t xml:space="preserve"> výše, taktéž již nebylo potřeba získávat zainteresované strany, neboť jich bylo poměrně málo a hlavní </w:t>
      </w:r>
      <w:proofErr w:type="spellStart"/>
      <w:r>
        <w:t>stakeholder</w:t>
      </w:r>
      <w:proofErr w:type="spellEnd"/>
      <w:r>
        <w:t xml:space="preserve"> byl jednoznačně pro</w:t>
      </w:r>
      <w:r w:rsidR="004E701A">
        <w:t xml:space="preserve"> implem</w:t>
      </w:r>
      <w:r w:rsidR="00763920">
        <w:t>e</w:t>
      </w:r>
      <w:r w:rsidR="004E701A">
        <w:t>ntaci</w:t>
      </w:r>
      <w:r>
        <w:t xml:space="preserve"> již od samotné vstupní analýzy.</w:t>
      </w:r>
      <w:r w:rsidR="00FB3790">
        <w:t xml:space="preserve"> V rámci jiných DW je ovšem důležitá pro celkové shrnutí všech aspektů ovlivňujících tuto implementaci a taktéž až v této fázi dochází k rozhodnutí, zda bude projekt vůbec řešen a pokud ano, zda si je podnik schopen poradit vlastními silami, nebo je potřeba rozhodnout o dodavatelském řešení prostřednictvím některé z firem, které se touto problematikou přímo zabývají.</w:t>
      </w:r>
      <w:r w:rsidR="00FF5765">
        <w:t xml:space="preserve"> Pro většinu manažerů jsou bohužel klíčové náklady</w:t>
      </w:r>
      <w:r w:rsidR="008B69FF">
        <w:t>,</w:t>
      </w:r>
      <w:r w:rsidR="00FF5765">
        <w:t xml:space="preserve"> a to zejména finanční a tím pádem mnohdy dochází k situacím, že je vybráno řešení pomocí vlastních sil, aniž by vůbec byly vzaty do úvahy zdroje personální</w:t>
      </w:r>
      <w:r w:rsidR="008B69FF">
        <w:t>,</w:t>
      </w:r>
      <w:r w:rsidR="00FF5765">
        <w:t xml:space="preserve"> a to zejména jejich kvalitativní stránka</w:t>
      </w:r>
      <w:r w:rsidR="00FD6387">
        <w:t xml:space="preserve"> (to že někdo umí spustit SQL skrip</w:t>
      </w:r>
      <w:r w:rsidR="00D50D9A">
        <w:t>t, ještě nutně neznamená, že je schopen</w:t>
      </w:r>
      <w:r w:rsidR="00FD6387">
        <w:t xml:space="preserve"> také postavit DW).</w:t>
      </w:r>
    </w:p>
    <w:p w:rsidR="00763920" w:rsidRDefault="002576F7" w:rsidP="00317945">
      <w:r>
        <w:tab/>
        <w:t xml:space="preserve">V případě GE bylo rozhodování taktéž velmi ovlivněno finančními možnostmi, zejména proto, že plánování projektu a úvodní analýzy se konaly </w:t>
      </w:r>
      <w:r w:rsidR="00316998">
        <w:t>v průběhu roku</w:t>
      </w:r>
      <w:r w:rsidR="008B69FF">
        <w:t xml:space="preserve"> 2009, kdy bylo re</w:t>
      </w:r>
      <w:r>
        <w:t>l</w:t>
      </w:r>
      <w:r w:rsidR="008B69FF">
        <w:t>a</w:t>
      </w:r>
      <w:r>
        <w:t>tivně složité makroekonomické prostředí z důvodů finanční krize a nejvyšší vedení podniku se snažilo ušetřit, takže každá investovaná koruna byla velmi těžko prosaditelná.</w:t>
      </w:r>
      <w:r w:rsidR="00E32CAB">
        <w:t xml:space="preserve"> Z tohoto důvodu byl od začátku značný tlak na implementaci vlastními silami a samotné výběrové řízení na dodavatele bylo bráno spíše jako srovnávací analýza potřebných zdrojů</w:t>
      </w:r>
      <w:r w:rsidR="00AF5AB2">
        <w:t>, zejména časových,</w:t>
      </w:r>
      <w:r w:rsidR="00E32CAB">
        <w:t xml:space="preserve"> mezi odhady lokálního týmu a oslovené firmy.</w:t>
      </w:r>
    </w:p>
    <w:p w:rsidR="0082556F" w:rsidRDefault="0082556F" w:rsidP="0082556F">
      <w:pPr>
        <w:pStyle w:val="Nadpis2"/>
      </w:pPr>
      <w:bookmarkStart w:id="72" w:name="_Toc302247200"/>
      <w:r>
        <w:t>Výběr dodavatele DW</w:t>
      </w:r>
      <w:bookmarkEnd w:id="72"/>
    </w:p>
    <w:p w:rsidR="00382160" w:rsidRDefault="0082556F" w:rsidP="00F12F14">
      <w:r>
        <w:tab/>
        <w:t xml:space="preserve">V praxi je velmi </w:t>
      </w:r>
      <w:proofErr w:type="spellStart"/>
      <w:r>
        <w:t>težké</w:t>
      </w:r>
      <w:proofErr w:type="spellEnd"/>
      <w:r>
        <w:t xml:space="preserve"> doporučit ideální počet oslovených firem o tzv. „</w:t>
      </w:r>
      <w:proofErr w:type="spellStart"/>
      <w:r>
        <w:rPr>
          <w:i/>
        </w:rPr>
        <w:t>Request</w:t>
      </w:r>
      <w:proofErr w:type="spellEnd"/>
      <w:r>
        <w:rPr>
          <w:i/>
        </w:rPr>
        <w:t xml:space="preserve"> </w:t>
      </w:r>
      <w:proofErr w:type="spellStart"/>
      <w:r>
        <w:rPr>
          <w:i/>
        </w:rPr>
        <w:t>for</w:t>
      </w:r>
      <w:proofErr w:type="spellEnd"/>
      <w:r>
        <w:rPr>
          <w:i/>
        </w:rPr>
        <w:t xml:space="preserve"> </w:t>
      </w:r>
      <w:proofErr w:type="spellStart"/>
      <w:r w:rsidR="003B54E3">
        <w:rPr>
          <w:i/>
        </w:rPr>
        <w:t>Informations</w:t>
      </w:r>
      <w:proofErr w:type="spellEnd"/>
      <w:r>
        <w:rPr>
          <w:i/>
        </w:rPr>
        <w:t>“</w:t>
      </w:r>
      <w:r w:rsidR="00E854FD">
        <w:t xml:space="preserve"> dále jen RFI</w:t>
      </w:r>
      <w:r w:rsidR="003B54E3">
        <w:t>, což je dokument, který je zaslán různým dodavatelům a obsahuje velmi zjednodušený projektový záměr, ve kterém jsou obsaženy jenom skutečně klíčové funkcionality řešení, jehož cílem je zmapovat vůbec situaci na trhu a předpřipravit si</w:t>
      </w:r>
      <w:r w:rsidR="008B69FF">
        <w:t xml:space="preserve"> a</w:t>
      </w:r>
      <w:r w:rsidR="003B54E3">
        <w:t xml:space="preserve"> vytřídit vhodné kandidáty na další jednání.</w:t>
      </w:r>
      <w:r w:rsidR="00E854FD">
        <w:t xml:space="preserve"> Tento vzorek dodavatelů je samozřejmě ideálně co největší, ovšem v rámci České republiky je potřeba být velmi obezřetný, neboť trh je zde poměrně malý a velmi často se stává, že se mezi sebou oslovené firmy dohodnou a některé buď rovnou odstoupí</w:t>
      </w:r>
      <w:r w:rsidR="00E70198">
        <w:t xml:space="preserve"> a požadovaný dokument ani </w:t>
      </w:r>
      <w:r w:rsidR="00E70198">
        <w:lastRenderedPageBreak/>
        <w:t>nepošlou</w:t>
      </w:r>
      <w:r w:rsidR="00E854FD">
        <w:t>, anebo se dodané informace velmi podobají jak svým rozsahem, tak odhadovanou cenou.</w:t>
      </w:r>
      <w:r w:rsidR="008D2FE1">
        <w:t xml:space="preserve"> V případě velkého množství oslovených dodavatelů je potřeba také počítat se zvýšenou časovou náročností na zpracování informačních dokumentů a tím pádem na prodloužení celkové doby trvání celého projektu.</w:t>
      </w:r>
      <w:r w:rsidR="00323C3D">
        <w:t xml:space="preserve"> V případě implementace v GE tento proces vůbec nenastal a vybranému dodavateli byl rovnou poslán </w:t>
      </w:r>
      <w:r w:rsidR="00110D3C">
        <w:rPr>
          <w:i/>
        </w:rPr>
        <w:t>„</w:t>
      </w:r>
      <w:proofErr w:type="spellStart"/>
      <w:r w:rsidR="00110D3C">
        <w:rPr>
          <w:i/>
        </w:rPr>
        <w:t>Request</w:t>
      </w:r>
      <w:proofErr w:type="spellEnd"/>
      <w:r w:rsidR="00110D3C">
        <w:rPr>
          <w:i/>
        </w:rPr>
        <w:t xml:space="preserve"> </w:t>
      </w:r>
      <w:proofErr w:type="spellStart"/>
      <w:r w:rsidR="00110D3C">
        <w:rPr>
          <w:i/>
        </w:rPr>
        <w:t>for</w:t>
      </w:r>
      <w:proofErr w:type="spellEnd"/>
      <w:r w:rsidR="00110D3C">
        <w:rPr>
          <w:i/>
        </w:rPr>
        <w:t xml:space="preserve"> </w:t>
      </w:r>
      <w:proofErr w:type="spellStart"/>
      <w:r w:rsidR="00110D3C">
        <w:rPr>
          <w:i/>
        </w:rPr>
        <w:t>Proposal“</w:t>
      </w:r>
      <w:r w:rsidR="00110D3C">
        <w:t>dále</w:t>
      </w:r>
      <w:proofErr w:type="spellEnd"/>
      <w:r w:rsidR="00110D3C">
        <w:t xml:space="preserve"> jen </w:t>
      </w:r>
      <w:r w:rsidR="00323C3D">
        <w:t>RFP.</w:t>
      </w:r>
    </w:p>
    <w:p w:rsidR="00DC101A" w:rsidRDefault="00DC101A" w:rsidP="00F12F14"/>
    <w:p w:rsidR="00DC101A" w:rsidRDefault="00DC101A" w:rsidP="00DC101A">
      <w:pPr>
        <w:pStyle w:val="OTPopis"/>
      </w:pPr>
      <w:r w:rsidRPr="00DC101A">
        <w:rPr>
          <w:b/>
        </w:rPr>
        <w:t>Tabulka č. 1</w:t>
      </w:r>
      <w:r>
        <w:t>: Příklad detailu RFP – otázky k HRIS</w:t>
      </w:r>
    </w:p>
    <w:p w:rsidR="00DC101A" w:rsidRDefault="00DC101A" w:rsidP="00DC101A">
      <w:pPr>
        <w:pStyle w:val="OTPopis"/>
      </w:pPr>
      <w:r w:rsidRPr="00DC101A">
        <w:rPr>
          <w:noProof/>
        </w:rPr>
        <w:drawing>
          <wp:inline distT="0" distB="0" distL="0" distR="0" wp14:anchorId="56F18378" wp14:editId="0A4D8131">
            <wp:extent cx="5372100" cy="215839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83271" cy="2162878"/>
                    </a:xfrm>
                    <a:prstGeom prst="rect">
                      <a:avLst/>
                    </a:prstGeom>
                    <a:noFill/>
                    <a:ln>
                      <a:noFill/>
                    </a:ln>
                  </pic:spPr>
                </pic:pic>
              </a:graphicData>
            </a:graphic>
          </wp:inline>
        </w:drawing>
      </w:r>
    </w:p>
    <w:p w:rsidR="00DC101A" w:rsidRDefault="00DC101A" w:rsidP="00DC101A">
      <w:pPr>
        <w:pStyle w:val="OTPopis"/>
      </w:pPr>
      <w:r w:rsidRPr="00DC101A">
        <w:rPr>
          <w:b/>
        </w:rPr>
        <w:t>Zdroj:</w:t>
      </w:r>
      <w:r>
        <w:t xml:space="preserve"> GE Money Bank, a.s., součást RFP pro implementaci HRIS</w:t>
      </w:r>
    </w:p>
    <w:p w:rsidR="00D56EC5" w:rsidRDefault="00D56EC5" w:rsidP="00DC101A">
      <w:pPr>
        <w:pStyle w:val="OTPopis"/>
      </w:pPr>
    </w:p>
    <w:p w:rsidR="00DC101A" w:rsidRDefault="00DC101A" w:rsidP="00DC101A">
      <w:pPr>
        <w:pStyle w:val="OTPopis"/>
      </w:pPr>
    </w:p>
    <w:p w:rsidR="00D25B83" w:rsidRDefault="00D25B83" w:rsidP="00F12F14">
      <w:r>
        <w:tab/>
        <w:t xml:space="preserve">Příprava poptávkového dokumentu je klíčovou fází pro další pokračování </w:t>
      </w:r>
      <w:r w:rsidR="008B69FF">
        <w:t xml:space="preserve">ve </w:t>
      </w:r>
      <w:r>
        <w:t>výběr</w:t>
      </w:r>
      <w:r w:rsidR="008B69FF">
        <w:t>u</w:t>
      </w:r>
      <w:r>
        <w:t xml:space="preserve"> dodavatele a kvalitně zpracovaný RFP dokáže velmi zefektivnit a zejména zrychlit celý tento proces.</w:t>
      </w:r>
      <w:r w:rsidR="00BF7A4A">
        <w:t xml:space="preserve"> V praxi se lze často setkat s tím, že RFP je prakticky čistou kopií projektového plánu, ovšem toto řešení </w:t>
      </w:r>
      <w:r w:rsidR="00DF1600">
        <w:t xml:space="preserve">opět </w:t>
      </w:r>
      <w:r w:rsidR="00BF7A4A">
        <w:t>nelze označit za šťastné</w:t>
      </w:r>
      <w:r w:rsidR="00457A06">
        <w:t xml:space="preserve"> a minimálně po technické stránce je velmi vhodné detailněji specifikovat požadovaná kritéria na poptávaný systém. Také </w:t>
      </w:r>
      <w:r w:rsidR="001D6E8A">
        <w:t>se velmi osvědčilo být otevřený pro případné otázky osloveného dodavatele a ideálně s ním navázat</w:t>
      </w:r>
      <w:r w:rsidR="00E633F8">
        <w:t xml:space="preserve"> otevřenou komunikaci, čímž lze získat poměrně jasnou představu o tom</w:t>
      </w:r>
      <w:r w:rsidR="008B69FF">
        <w:t>,</w:t>
      </w:r>
      <w:r w:rsidR="00E633F8">
        <w:t xml:space="preserve"> jaká je jeho firemní kultura </w:t>
      </w:r>
      <w:r w:rsidR="001800DC">
        <w:t>v oblasti</w:t>
      </w:r>
      <w:r w:rsidR="00E633F8">
        <w:t xml:space="preserve"> vztahů a komunikace se zákazníkem, včetně nejdůležitější vlastnosti a to způsobu řešení případných konfliktů a přání zákazníka, což je klíčové v pozdějších fázích vývoje projektu.</w:t>
      </w:r>
    </w:p>
    <w:p w:rsidR="00F65195" w:rsidRDefault="00EA2A74" w:rsidP="00F12F14">
      <w:r>
        <w:tab/>
        <w:t xml:space="preserve">V rámci korektních vztahů a vyhnutí se případným následným diskuzím, v horším případě soudním sporům, po ukončení výběrového řízení, je dobré jako </w:t>
      </w:r>
      <w:r>
        <w:lastRenderedPageBreak/>
        <w:t xml:space="preserve">součást poptávkového dokumentu jasně a konkrétně vymezit podmínky, za jakých bude </w:t>
      </w:r>
      <w:r w:rsidR="00C55CDF">
        <w:t xml:space="preserve">nabídka akceptována a jakým způsobem bude </w:t>
      </w:r>
      <w:r>
        <w:t>o vítězi rozhodnuto, včetně způsobu předání nabídkového dokumentu a následných prezentací.</w:t>
      </w:r>
      <w:r w:rsidR="00192045">
        <w:t xml:space="preserve"> Pro potřeby implementace </w:t>
      </w:r>
      <w:r w:rsidR="00AB5441">
        <w:t xml:space="preserve">DW </w:t>
      </w:r>
      <w:r w:rsidR="00192045">
        <w:t>v GE bylo rovnou v rámci RFP uvedeno, že není požadována žádná obecná prezentace jimi nabízeného DW, ale rovnou zajištění referenční ukázky DW nad libovolným účetním systémem.</w:t>
      </w:r>
    </w:p>
    <w:p w:rsidR="00316998" w:rsidRPr="003B54E3" w:rsidRDefault="00316998" w:rsidP="00F12F14"/>
    <w:p w:rsidR="00316998" w:rsidRDefault="00227A0E" w:rsidP="00C55CDF">
      <w:pPr>
        <w:spacing w:line="240" w:lineRule="auto"/>
        <w:jc w:val="left"/>
        <w:rPr>
          <w:rStyle w:val="OTPopisChar"/>
          <w:sz w:val="20"/>
        </w:rPr>
      </w:pPr>
      <w:r>
        <w:rPr>
          <w:rStyle w:val="OTPopisChar"/>
          <w:b/>
          <w:sz w:val="20"/>
        </w:rPr>
        <w:t>Obrázek č. 12</w:t>
      </w:r>
      <w:r w:rsidR="00C55CDF">
        <w:rPr>
          <w:rStyle w:val="OTPopisChar"/>
          <w:sz w:val="20"/>
        </w:rPr>
        <w:t>: Ilustrační příklad formátu RFP v oblasti podmínek formy</w:t>
      </w:r>
      <w:r w:rsidR="006E1F85">
        <w:rPr>
          <w:rStyle w:val="OTPopisChar"/>
          <w:sz w:val="20"/>
        </w:rPr>
        <w:t xml:space="preserve"> nabídky</w:t>
      </w:r>
    </w:p>
    <w:p w:rsidR="00316998" w:rsidRDefault="00C55CDF" w:rsidP="00C55CDF">
      <w:pPr>
        <w:spacing w:line="240" w:lineRule="auto"/>
        <w:jc w:val="left"/>
        <w:rPr>
          <w:rStyle w:val="OTPopisChar"/>
          <w:sz w:val="20"/>
        </w:rPr>
      </w:pPr>
      <w:r>
        <w:rPr>
          <w:noProof/>
        </w:rPr>
        <w:br/>
      </w:r>
      <w:r>
        <w:rPr>
          <w:noProof/>
        </w:rPr>
        <w:drawing>
          <wp:inline distT="0" distB="0" distL="0" distR="0" wp14:anchorId="5A61EC2C" wp14:editId="79AE36BD">
            <wp:extent cx="5400040" cy="416115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P_format_requested.png"/>
                    <pic:cNvPicPr/>
                  </pic:nvPicPr>
                  <pic:blipFill>
                    <a:blip r:embed="rId32">
                      <a:extLst>
                        <a:ext uri="{28A0092B-C50C-407E-A947-70E740481C1C}">
                          <a14:useLocalDpi xmlns:a14="http://schemas.microsoft.com/office/drawing/2010/main" val="0"/>
                        </a:ext>
                      </a:extLst>
                    </a:blip>
                    <a:stretch>
                      <a:fillRect/>
                    </a:stretch>
                  </pic:blipFill>
                  <pic:spPr>
                    <a:xfrm>
                      <a:off x="0" y="0"/>
                      <a:ext cx="5400040" cy="4161155"/>
                    </a:xfrm>
                    <a:prstGeom prst="rect">
                      <a:avLst/>
                    </a:prstGeom>
                  </pic:spPr>
                </pic:pic>
              </a:graphicData>
            </a:graphic>
          </wp:inline>
        </w:drawing>
      </w:r>
    </w:p>
    <w:p w:rsidR="00C55CDF" w:rsidRPr="00C55CDF" w:rsidRDefault="00C55CDF" w:rsidP="00C55CDF">
      <w:pPr>
        <w:spacing w:line="240" w:lineRule="auto"/>
        <w:jc w:val="left"/>
        <w:rPr>
          <w:rStyle w:val="OTPopisChar"/>
          <w:b/>
          <w:sz w:val="20"/>
        </w:rPr>
      </w:pPr>
      <w:r>
        <w:br/>
      </w:r>
      <w:r w:rsidRPr="008D71B6">
        <w:rPr>
          <w:rStyle w:val="OTPopisChar"/>
          <w:b/>
          <w:sz w:val="20"/>
        </w:rPr>
        <w:t>Zdroj</w:t>
      </w:r>
      <w:r w:rsidRPr="008D71B6">
        <w:rPr>
          <w:rStyle w:val="OTPopisChar"/>
          <w:sz w:val="20"/>
        </w:rPr>
        <w:t xml:space="preserve">: </w:t>
      </w:r>
      <w:r w:rsidRPr="00C55CDF">
        <w:rPr>
          <w:rStyle w:val="OTPopisChar"/>
          <w:sz w:val="20"/>
        </w:rPr>
        <w:t>GE Money Bank, a.s., součást RFP pro implementaci HRIS</w:t>
      </w:r>
    </w:p>
    <w:p w:rsidR="00261081" w:rsidRDefault="00261081" w:rsidP="00F12F14">
      <w:r>
        <w:tab/>
      </w:r>
    </w:p>
    <w:p w:rsidR="00261081" w:rsidRDefault="00261081" w:rsidP="00F12F14">
      <w:r>
        <w:tab/>
        <w:t>Hodnocení nabídek a finální výběr dodavatele DW po prezentacích, případně referenčních ukázkách, je na první pohled relativně jednoduchý proces, ovšem toto zdání je velmi klamné a je dobré mít na paměti následující zásady:</w:t>
      </w:r>
    </w:p>
    <w:p w:rsidR="00261081" w:rsidRDefault="00261081" w:rsidP="00261081">
      <w:pPr>
        <w:pStyle w:val="Odstavecseseznamem"/>
        <w:numPr>
          <w:ilvl w:val="0"/>
          <w:numId w:val="19"/>
        </w:numPr>
      </w:pPr>
      <w:r>
        <w:lastRenderedPageBreak/>
        <w:t>Vyvarovat se „</w:t>
      </w:r>
      <w:r w:rsidRPr="00261081">
        <w:rPr>
          <w:i/>
        </w:rPr>
        <w:t>halo</w:t>
      </w:r>
      <w:r>
        <w:t>“, případně „</w:t>
      </w:r>
      <w:proofErr w:type="spellStart"/>
      <w:r>
        <w:rPr>
          <w:i/>
        </w:rPr>
        <w:t>horn</w:t>
      </w:r>
      <w:proofErr w:type="spellEnd"/>
      <w:r>
        <w:rPr>
          <w:i/>
        </w:rPr>
        <w:t>“</w:t>
      </w:r>
      <w:r>
        <w:t xml:space="preserve"> efektu, kdy hodnocená nabídka je výrazně lepší či horší pouze v některé ze všech hodnocených kritérií</w:t>
      </w:r>
    </w:p>
    <w:p w:rsidR="00261081" w:rsidRDefault="00BD15A9" w:rsidP="00261081">
      <w:pPr>
        <w:pStyle w:val="Odstavecseseznamem"/>
        <w:numPr>
          <w:ilvl w:val="0"/>
          <w:numId w:val="19"/>
        </w:numPr>
      </w:pPr>
      <w:r>
        <w:t>Vyvarovat se předsudků, jak bylo popsáno v teoretické části, to</w:t>
      </w:r>
      <w:r w:rsidR="008B69FF">
        <w:t>,</w:t>
      </w:r>
      <w:r>
        <w:t xml:space="preserve"> že dodavatel disponuje výborným prezentátorem rozhodně nemusí znamenat, že stejných kvalit dosahuje také celkové jím nabízené řešení.</w:t>
      </w:r>
    </w:p>
    <w:p w:rsidR="004B7037" w:rsidRDefault="004B7037" w:rsidP="00261081">
      <w:pPr>
        <w:pStyle w:val="Odstavecseseznamem"/>
        <w:numPr>
          <w:ilvl w:val="0"/>
          <w:numId w:val="19"/>
        </w:numPr>
      </w:pPr>
      <w:r>
        <w:t>Stanovit si definitivní a shodná „</w:t>
      </w:r>
      <w:proofErr w:type="spellStart"/>
      <w:proofErr w:type="gramStart"/>
      <w:r w:rsidRPr="004B7037">
        <w:rPr>
          <w:i/>
        </w:rPr>
        <w:t>k.o</w:t>
      </w:r>
      <w:proofErr w:type="spellEnd"/>
      <w:r w:rsidRPr="004B7037">
        <w:rPr>
          <w:i/>
        </w:rPr>
        <w:t>.</w:t>
      </w:r>
      <w:proofErr w:type="gramEnd"/>
      <w:r>
        <w:t>“ kritéria</w:t>
      </w:r>
    </w:p>
    <w:p w:rsidR="00BA6C37" w:rsidRDefault="00D736A2" w:rsidP="00BA6C37">
      <w:pPr>
        <w:pStyle w:val="Odstavecseseznamem"/>
        <w:numPr>
          <w:ilvl w:val="0"/>
          <w:numId w:val="19"/>
        </w:numPr>
      </w:pPr>
      <w:r>
        <w:t>Správné rozdělení vah u jednotlivých hodnotících oblastí</w:t>
      </w:r>
      <w:r w:rsidR="006E4407">
        <w:t>, pokud možno nedávat ceně hlavní váhu</w:t>
      </w:r>
    </w:p>
    <w:p w:rsidR="004054B2" w:rsidRDefault="004054B2" w:rsidP="00BA6C37">
      <w:pPr>
        <w:pStyle w:val="OTPopis"/>
        <w:rPr>
          <w:b/>
        </w:rPr>
      </w:pPr>
    </w:p>
    <w:p w:rsidR="004054B2" w:rsidRDefault="004054B2" w:rsidP="00BA6C37">
      <w:pPr>
        <w:pStyle w:val="OTPopis"/>
        <w:rPr>
          <w:b/>
        </w:rPr>
      </w:pPr>
    </w:p>
    <w:p w:rsidR="00BA6C37" w:rsidRDefault="00BA6C37" w:rsidP="00BA6C37">
      <w:pPr>
        <w:pStyle w:val="OTPopis"/>
      </w:pPr>
      <w:r>
        <w:rPr>
          <w:b/>
        </w:rPr>
        <w:t>Tabulka č. 2</w:t>
      </w:r>
      <w:r>
        <w:t>: Příklad hodnotícího formuláře</w:t>
      </w:r>
    </w:p>
    <w:tbl>
      <w:tblPr>
        <w:tblW w:w="8340" w:type="dxa"/>
        <w:tblInd w:w="55" w:type="dxa"/>
        <w:tblCellMar>
          <w:left w:w="70" w:type="dxa"/>
          <w:right w:w="70" w:type="dxa"/>
        </w:tblCellMar>
        <w:tblLook w:val="04A0" w:firstRow="1" w:lastRow="0" w:firstColumn="1" w:lastColumn="0" w:noHBand="0" w:noVBand="1"/>
      </w:tblPr>
      <w:tblGrid>
        <w:gridCol w:w="3540"/>
        <w:gridCol w:w="960"/>
        <w:gridCol w:w="960"/>
        <w:gridCol w:w="960"/>
        <w:gridCol w:w="960"/>
        <w:gridCol w:w="960"/>
      </w:tblGrid>
      <w:tr w:rsidR="004054B2" w:rsidRPr="004054B2" w:rsidTr="004054B2">
        <w:trPr>
          <w:trHeight w:val="600"/>
        </w:trPr>
        <w:tc>
          <w:tcPr>
            <w:tcW w:w="8340" w:type="dxa"/>
            <w:gridSpan w:val="6"/>
            <w:tcBorders>
              <w:top w:val="single" w:sz="12" w:space="0" w:color="auto"/>
              <w:left w:val="single" w:sz="12" w:space="0" w:color="auto"/>
              <w:bottom w:val="single" w:sz="4" w:space="0" w:color="auto"/>
              <w:right w:val="single" w:sz="12" w:space="0" w:color="000000"/>
            </w:tcBorders>
            <w:shd w:val="clear" w:color="000000" w:fill="DAEEF3"/>
            <w:vAlign w:val="center"/>
            <w:hideMark/>
          </w:tcPr>
          <w:p w:rsidR="004054B2" w:rsidRPr="004054B2" w:rsidRDefault="004054B2" w:rsidP="004054B2">
            <w:pPr>
              <w:spacing w:after="0" w:line="240" w:lineRule="auto"/>
              <w:jc w:val="center"/>
              <w:rPr>
                <w:rFonts w:ascii="Calibri" w:hAnsi="Calibri" w:cs="Calibri"/>
                <w:b/>
                <w:bCs/>
                <w:color w:val="000000"/>
                <w:sz w:val="22"/>
                <w:szCs w:val="22"/>
              </w:rPr>
            </w:pPr>
            <w:proofErr w:type="spellStart"/>
            <w:r w:rsidRPr="004054B2">
              <w:rPr>
                <w:rFonts w:ascii="Calibri" w:hAnsi="Calibri" w:cs="Calibri"/>
                <w:b/>
                <w:bCs/>
                <w:color w:val="000000"/>
                <w:sz w:val="22"/>
                <w:szCs w:val="22"/>
              </w:rPr>
              <w:t>Evaluation</w:t>
            </w:r>
            <w:proofErr w:type="spellEnd"/>
            <w:r w:rsidRPr="004054B2">
              <w:rPr>
                <w:rFonts w:ascii="Calibri" w:hAnsi="Calibri" w:cs="Calibri"/>
                <w:b/>
                <w:bCs/>
                <w:color w:val="000000"/>
                <w:sz w:val="22"/>
                <w:szCs w:val="22"/>
              </w:rPr>
              <w:t xml:space="preserve"> table </w:t>
            </w:r>
            <w:proofErr w:type="spellStart"/>
            <w:r w:rsidRPr="004054B2">
              <w:rPr>
                <w:rFonts w:ascii="Calibri" w:hAnsi="Calibri" w:cs="Calibri"/>
                <w:b/>
                <w:bCs/>
                <w:color w:val="000000"/>
                <w:sz w:val="22"/>
                <w:szCs w:val="22"/>
              </w:rPr>
              <w:t>for</w:t>
            </w:r>
            <w:proofErr w:type="spellEnd"/>
            <w:r w:rsidRPr="004054B2">
              <w:rPr>
                <w:rFonts w:ascii="Calibri" w:hAnsi="Calibri" w:cs="Calibri"/>
                <w:b/>
                <w:bCs/>
                <w:color w:val="000000"/>
                <w:sz w:val="22"/>
                <w:szCs w:val="22"/>
              </w:rPr>
              <w:t xml:space="preserve"> </w:t>
            </w:r>
            <w:proofErr w:type="spellStart"/>
            <w:r w:rsidRPr="004054B2">
              <w:rPr>
                <w:rFonts w:ascii="Calibri" w:hAnsi="Calibri" w:cs="Calibri"/>
                <w:b/>
                <w:bCs/>
                <w:color w:val="000000"/>
                <w:sz w:val="22"/>
                <w:szCs w:val="22"/>
              </w:rPr>
              <w:t>Payroll</w:t>
            </w:r>
            <w:proofErr w:type="spellEnd"/>
            <w:r w:rsidRPr="004054B2">
              <w:rPr>
                <w:rFonts w:ascii="Calibri" w:hAnsi="Calibri" w:cs="Calibri"/>
                <w:b/>
                <w:bCs/>
                <w:color w:val="000000"/>
                <w:sz w:val="22"/>
                <w:szCs w:val="22"/>
              </w:rPr>
              <w:t xml:space="preserve"> - GE Money Bank, a.s. - RFP</w:t>
            </w:r>
          </w:p>
        </w:tc>
      </w:tr>
      <w:tr w:rsidR="004054B2" w:rsidRPr="004054B2" w:rsidTr="004054B2">
        <w:trPr>
          <w:trHeight w:val="300"/>
        </w:trPr>
        <w:tc>
          <w:tcPr>
            <w:tcW w:w="3540" w:type="dxa"/>
            <w:tcBorders>
              <w:top w:val="nil"/>
              <w:left w:val="single" w:sz="12" w:space="0" w:color="auto"/>
              <w:bottom w:val="single" w:sz="4" w:space="0" w:color="auto"/>
              <w:right w:val="dashed" w:sz="4" w:space="0" w:color="auto"/>
            </w:tcBorders>
            <w:shd w:val="clear" w:color="000000" w:fill="DAEEF3"/>
            <w:vAlign w:val="center"/>
            <w:hideMark/>
          </w:tcPr>
          <w:p w:rsidR="004054B2" w:rsidRPr="004054B2" w:rsidRDefault="004054B2" w:rsidP="004054B2">
            <w:pPr>
              <w:spacing w:after="0" w:line="240" w:lineRule="auto"/>
              <w:jc w:val="left"/>
              <w:rPr>
                <w:rFonts w:ascii="Calibri" w:hAnsi="Calibri" w:cs="Calibri"/>
                <w:b/>
                <w:bCs/>
                <w:color w:val="000000"/>
                <w:sz w:val="22"/>
                <w:szCs w:val="22"/>
              </w:rPr>
            </w:pPr>
            <w:proofErr w:type="spellStart"/>
            <w:r w:rsidRPr="004054B2">
              <w:rPr>
                <w:rFonts w:ascii="Calibri" w:hAnsi="Calibri" w:cs="Calibri"/>
                <w:b/>
                <w:bCs/>
                <w:color w:val="000000"/>
                <w:sz w:val="22"/>
                <w:szCs w:val="22"/>
              </w:rPr>
              <w:t>Supplier´s</w:t>
            </w:r>
            <w:proofErr w:type="spellEnd"/>
            <w:r w:rsidRPr="004054B2">
              <w:rPr>
                <w:rFonts w:ascii="Calibri" w:hAnsi="Calibri" w:cs="Calibri"/>
                <w:b/>
                <w:bCs/>
                <w:color w:val="000000"/>
                <w:sz w:val="22"/>
                <w:szCs w:val="22"/>
              </w:rPr>
              <w:t xml:space="preserve"> </w:t>
            </w:r>
            <w:proofErr w:type="spellStart"/>
            <w:r w:rsidRPr="004054B2">
              <w:rPr>
                <w:rFonts w:ascii="Calibri" w:hAnsi="Calibri" w:cs="Calibri"/>
                <w:b/>
                <w:bCs/>
                <w:color w:val="000000"/>
                <w:sz w:val="22"/>
                <w:szCs w:val="22"/>
              </w:rPr>
              <w:t>name</w:t>
            </w:r>
            <w:proofErr w:type="spellEnd"/>
          </w:p>
        </w:tc>
        <w:tc>
          <w:tcPr>
            <w:tcW w:w="960" w:type="dxa"/>
            <w:tcBorders>
              <w:top w:val="nil"/>
              <w:left w:val="nil"/>
              <w:bottom w:val="single" w:sz="4" w:space="0" w:color="auto"/>
              <w:right w:val="dashed" w:sz="4" w:space="0" w:color="auto"/>
            </w:tcBorders>
            <w:shd w:val="clear" w:color="000000" w:fill="DAEEF3"/>
            <w:vAlign w:val="center"/>
            <w:hideMark/>
          </w:tcPr>
          <w:p w:rsidR="004054B2" w:rsidRPr="004054B2" w:rsidRDefault="004054B2" w:rsidP="004054B2">
            <w:pPr>
              <w:spacing w:after="0" w:line="240" w:lineRule="auto"/>
              <w:jc w:val="left"/>
              <w:rPr>
                <w:rFonts w:ascii="Calibri" w:hAnsi="Calibri" w:cs="Calibri"/>
                <w:b/>
                <w:bCs/>
                <w:color w:val="000000"/>
                <w:sz w:val="22"/>
                <w:szCs w:val="22"/>
              </w:rPr>
            </w:pPr>
            <w:proofErr w:type="spellStart"/>
            <w:r w:rsidRPr="004054B2">
              <w:rPr>
                <w:rFonts w:ascii="Calibri" w:hAnsi="Calibri" w:cs="Calibri"/>
                <w:b/>
                <w:bCs/>
                <w:color w:val="000000"/>
                <w:sz w:val="22"/>
                <w:szCs w:val="22"/>
              </w:rPr>
              <w:t>Weight</w:t>
            </w:r>
            <w:proofErr w:type="spellEnd"/>
          </w:p>
        </w:tc>
        <w:tc>
          <w:tcPr>
            <w:tcW w:w="960" w:type="dxa"/>
            <w:tcBorders>
              <w:top w:val="nil"/>
              <w:left w:val="nil"/>
              <w:bottom w:val="single" w:sz="4" w:space="0" w:color="auto"/>
              <w:right w:val="dashed" w:sz="4" w:space="0" w:color="auto"/>
            </w:tcBorders>
            <w:shd w:val="clear" w:color="000000" w:fill="FFFFFF"/>
            <w:vAlign w:val="center"/>
            <w:hideMark/>
          </w:tcPr>
          <w:p w:rsidR="004054B2" w:rsidRPr="004054B2" w:rsidRDefault="004054B2" w:rsidP="004054B2">
            <w:pPr>
              <w:spacing w:after="0" w:line="240" w:lineRule="auto"/>
              <w:jc w:val="center"/>
              <w:rPr>
                <w:rFonts w:ascii="Calibri" w:hAnsi="Calibri" w:cs="Calibri"/>
                <w:color w:val="000000"/>
                <w:sz w:val="22"/>
                <w:szCs w:val="22"/>
              </w:rPr>
            </w:pPr>
            <w:r w:rsidRPr="004054B2">
              <w:rPr>
                <w:rFonts w:ascii="Calibri" w:hAnsi="Calibri" w:cs="Calibri"/>
                <w:color w:val="000000"/>
                <w:sz w:val="22"/>
                <w:szCs w:val="22"/>
              </w:rPr>
              <w:t>XXX</w:t>
            </w:r>
          </w:p>
        </w:tc>
        <w:tc>
          <w:tcPr>
            <w:tcW w:w="960" w:type="dxa"/>
            <w:tcBorders>
              <w:top w:val="nil"/>
              <w:left w:val="nil"/>
              <w:bottom w:val="single" w:sz="4" w:space="0" w:color="auto"/>
              <w:right w:val="dashed" w:sz="4" w:space="0" w:color="auto"/>
            </w:tcBorders>
            <w:shd w:val="clear" w:color="000000" w:fill="FFFFFF"/>
            <w:vAlign w:val="center"/>
            <w:hideMark/>
          </w:tcPr>
          <w:p w:rsidR="004054B2" w:rsidRPr="004054B2" w:rsidRDefault="004054B2" w:rsidP="004054B2">
            <w:pPr>
              <w:spacing w:after="0" w:line="240" w:lineRule="auto"/>
              <w:jc w:val="center"/>
              <w:rPr>
                <w:rFonts w:ascii="Calibri" w:hAnsi="Calibri" w:cs="Calibri"/>
                <w:color w:val="000000"/>
                <w:sz w:val="22"/>
                <w:szCs w:val="22"/>
              </w:rPr>
            </w:pPr>
            <w:r w:rsidRPr="004054B2">
              <w:rPr>
                <w:rFonts w:ascii="Calibri" w:hAnsi="Calibri" w:cs="Calibri"/>
                <w:color w:val="000000"/>
                <w:sz w:val="22"/>
                <w:szCs w:val="22"/>
              </w:rPr>
              <w:t>YYY</w:t>
            </w:r>
          </w:p>
        </w:tc>
        <w:tc>
          <w:tcPr>
            <w:tcW w:w="960" w:type="dxa"/>
            <w:tcBorders>
              <w:top w:val="nil"/>
              <w:left w:val="nil"/>
              <w:bottom w:val="single" w:sz="4" w:space="0" w:color="auto"/>
              <w:right w:val="dashed" w:sz="4" w:space="0" w:color="auto"/>
            </w:tcBorders>
            <w:shd w:val="clear" w:color="000000" w:fill="FFFFFF"/>
            <w:vAlign w:val="center"/>
            <w:hideMark/>
          </w:tcPr>
          <w:p w:rsidR="004054B2" w:rsidRPr="004054B2" w:rsidRDefault="004054B2" w:rsidP="004054B2">
            <w:pPr>
              <w:spacing w:after="0" w:line="240" w:lineRule="auto"/>
              <w:jc w:val="center"/>
              <w:rPr>
                <w:rFonts w:ascii="Calibri" w:hAnsi="Calibri" w:cs="Calibri"/>
                <w:color w:val="000000"/>
                <w:sz w:val="22"/>
                <w:szCs w:val="22"/>
              </w:rPr>
            </w:pPr>
            <w:r w:rsidRPr="004054B2">
              <w:rPr>
                <w:rFonts w:ascii="Calibri" w:hAnsi="Calibri" w:cs="Calibri"/>
                <w:color w:val="000000"/>
                <w:sz w:val="22"/>
                <w:szCs w:val="22"/>
              </w:rPr>
              <w:t>ZZZ</w:t>
            </w:r>
          </w:p>
        </w:tc>
        <w:tc>
          <w:tcPr>
            <w:tcW w:w="960" w:type="dxa"/>
            <w:tcBorders>
              <w:top w:val="nil"/>
              <w:left w:val="nil"/>
              <w:bottom w:val="single" w:sz="4" w:space="0" w:color="auto"/>
              <w:right w:val="single" w:sz="12" w:space="0" w:color="auto"/>
            </w:tcBorders>
            <w:shd w:val="clear" w:color="000000" w:fill="FFFFFF"/>
            <w:vAlign w:val="center"/>
            <w:hideMark/>
          </w:tcPr>
          <w:p w:rsidR="004054B2" w:rsidRPr="004054B2" w:rsidRDefault="004054B2" w:rsidP="004054B2">
            <w:pPr>
              <w:spacing w:after="0" w:line="240" w:lineRule="auto"/>
              <w:jc w:val="center"/>
              <w:rPr>
                <w:rFonts w:ascii="Calibri" w:hAnsi="Calibri" w:cs="Calibri"/>
                <w:color w:val="000000"/>
                <w:sz w:val="22"/>
                <w:szCs w:val="22"/>
              </w:rPr>
            </w:pPr>
            <w:r w:rsidRPr="004054B2">
              <w:rPr>
                <w:rFonts w:ascii="Calibri" w:hAnsi="Calibri" w:cs="Calibri"/>
                <w:color w:val="000000"/>
                <w:sz w:val="22"/>
                <w:szCs w:val="22"/>
              </w:rPr>
              <w:t>BBB</w:t>
            </w:r>
          </w:p>
        </w:tc>
      </w:tr>
      <w:tr w:rsidR="004054B2" w:rsidRPr="004054B2" w:rsidTr="004054B2">
        <w:trPr>
          <w:trHeight w:val="300"/>
        </w:trPr>
        <w:tc>
          <w:tcPr>
            <w:tcW w:w="3540" w:type="dxa"/>
            <w:tcBorders>
              <w:top w:val="nil"/>
              <w:left w:val="single" w:sz="12" w:space="0" w:color="auto"/>
              <w:bottom w:val="single" w:sz="4" w:space="0" w:color="auto"/>
              <w:right w:val="dashed" w:sz="4" w:space="0" w:color="auto"/>
            </w:tcBorders>
            <w:shd w:val="clear" w:color="000000" w:fill="DAEEF3"/>
            <w:vAlign w:val="center"/>
            <w:hideMark/>
          </w:tcPr>
          <w:p w:rsidR="004054B2" w:rsidRPr="004054B2" w:rsidRDefault="004054B2" w:rsidP="004054B2">
            <w:pPr>
              <w:spacing w:after="0" w:line="240" w:lineRule="auto"/>
              <w:jc w:val="left"/>
              <w:rPr>
                <w:rFonts w:ascii="Calibri" w:hAnsi="Calibri" w:cs="Calibri"/>
                <w:b/>
                <w:bCs/>
                <w:color w:val="000000"/>
                <w:sz w:val="22"/>
                <w:szCs w:val="22"/>
              </w:rPr>
            </w:pPr>
            <w:proofErr w:type="spellStart"/>
            <w:r w:rsidRPr="004054B2">
              <w:rPr>
                <w:rFonts w:ascii="Calibri" w:hAnsi="Calibri" w:cs="Calibri"/>
                <w:b/>
                <w:bCs/>
                <w:color w:val="000000"/>
                <w:sz w:val="22"/>
                <w:szCs w:val="22"/>
              </w:rPr>
              <w:t>Price</w:t>
            </w:r>
            <w:proofErr w:type="spellEnd"/>
            <w:r w:rsidRPr="004054B2">
              <w:rPr>
                <w:rFonts w:ascii="Calibri" w:hAnsi="Calibri" w:cs="Calibri"/>
                <w:b/>
                <w:bCs/>
                <w:color w:val="000000"/>
                <w:sz w:val="22"/>
                <w:szCs w:val="22"/>
              </w:rPr>
              <w:t xml:space="preserve"> + </w:t>
            </w:r>
            <w:proofErr w:type="spellStart"/>
            <w:r w:rsidRPr="004054B2">
              <w:rPr>
                <w:rFonts w:ascii="Calibri" w:hAnsi="Calibri" w:cs="Calibri"/>
                <w:b/>
                <w:bCs/>
                <w:color w:val="000000"/>
                <w:sz w:val="22"/>
                <w:szCs w:val="22"/>
              </w:rPr>
              <w:t>Conditions</w:t>
            </w:r>
            <w:proofErr w:type="spellEnd"/>
          </w:p>
        </w:tc>
        <w:tc>
          <w:tcPr>
            <w:tcW w:w="960" w:type="dxa"/>
            <w:tcBorders>
              <w:top w:val="nil"/>
              <w:left w:val="nil"/>
              <w:bottom w:val="single" w:sz="4" w:space="0" w:color="auto"/>
              <w:right w:val="dashed" w:sz="4" w:space="0" w:color="auto"/>
            </w:tcBorders>
            <w:shd w:val="clear" w:color="000000" w:fill="DAEEF3"/>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25%</w:t>
            </w:r>
          </w:p>
        </w:tc>
        <w:tc>
          <w:tcPr>
            <w:tcW w:w="960" w:type="dxa"/>
            <w:tcBorders>
              <w:top w:val="nil"/>
              <w:left w:val="nil"/>
              <w:bottom w:val="single" w:sz="4" w:space="0" w:color="auto"/>
              <w:right w:val="dashed" w:sz="4"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0,6</w:t>
            </w:r>
          </w:p>
        </w:tc>
        <w:tc>
          <w:tcPr>
            <w:tcW w:w="960" w:type="dxa"/>
            <w:tcBorders>
              <w:top w:val="nil"/>
              <w:left w:val="nil"/>
              <w:bottom w:val="single" w:sz="4" w:space="0" w:color="auto"/>
              <w:right w:val="dashed" w:sz="4"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0,73</w:t>
            </w:r>
          </w:p>
        </w:tc>
        <w:tc>
          <w:tcPr>
            <w:tcW w:w="960" w:type="dxa"/>
            <w:tcBorders>
              <w:top w:val="nil"/>
              <w:left w:val="nil"/>
              <w:bottom w:val="single" w:sz="4" w:space="0" w:color="auto"/>
              <w:right w:val="dashed" w:sz="4"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1,2</w:t>
            </w:r>
          </w:p>
        </w:tc>
        <w:tc>
          <w:tcPr>
            <w:tcW w:w="960" w:type="dxa"/>
            <w:tcBorders>
              <w:top w:val="nil"/>
              <w:left w:val="nil"/>
              <w:bottom w:val="single" w:sz="4" w:space="0" w:color="auto"/>
              <w:right w:val="single" w:sz="12"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0,48</w:t>
            </w:r>
          </w:p>
        </w:tc>
      </w:tr>
      <w:tr w:rsidR="004054B2" w:rsidRPr="004054B2" w:rsidTr="004054B2">
        <w:trPr>
          <w:trHeight w:val="300"/>
        </w:trPr>
        <w:tc>
          <w:tcPr>
            <w:tcW w:w="3540" w:type="dxa"/>
            <w:tcBorders>
              <w:top w:val="nil"/>
              <w:left w:val="single" w:sz="12" w:space="0" w:color="auto"/>
              <w:bottom w:val="single" w:sz="4" w:space="0" w:color="auto"/>
              <w:right w:val="dashed" w:sz="4" w:space="0" w:color="auto"/>
            </w:tcBorders>
            <w:shd w:val="clear" w:color="000000" w:fill="DAEEF3"/>
            <w:vAlign w:val="center"/>
            <w:hideMark/>
          </w:tcPr>
          <w:p w:rsidR="004054B2" w:rsidRPr="004054B2" w:rsidRDefault="004054B2" w:rsidP="004054B2">
            <w:pPr>
              <w:spacing w:after="0" w:line="240" w:lineRule="auto"/>
              <w:jc w:val="left"/>
              <w:rPr>
                <w:rFonts w:ascii="Calibri" w:hAnsi="Calibri" w:cs="Calibri"/>
                <w:b/>
                <w:bCs/>
                <w:color w:val="000000"/>
                <w:sz w:val="22"/>
                <w:szCs w:val="22"/>
              </w:rPr>
            </w:pPr>
            <w:r w:rsidRPr="004054B2">
              <w:rPr>
                <w:rFonts w:ascii="Calibri" w:hAnsi="Calibri" w:cs="Calibri"/>
                <w:b/>
                <w:bCs/>
                <w:color w:val="000000"/>
                <w:sz w:val="22"/>
                <w:szCs w:val="22"/>
              </w:rPr>
              <w:t>IT REQUIREMENTS</w:t>
            </w:r>
          </w:p>
        </w:tc>
        <w:tc>
          <w:tcPr>
            <w:tcW w:w="960" w:type="dxa"/>
            <w:tcBorders>
              <w:top w:val="nil"/>
              <w:left w:val="nil"/>
              <w:bottom w:val="single" w:sz="4" w:space="0" w:color="auto"/>
              <w:right w:val="dashed" w:sz="4" w:space="0" w:color="auto"/>
            </w:tcBorders>
            <w:shd w:val="clear" w:color="000000" w:fill="DAEEF3"/>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10%</w:t>
            </w:r>
          </w:p>
        </w:tc>
        <w:tc>
          <w:tcPr>
            <w:tcW w:w="960" w:type="dxa"/>
            <w:tcBorders>
              <w:top w:val="nil"/>
              <w:left w:val="nil"/>
              <w:bottom w:val="single" w:sz="4" w:space="0" w:color="auto"/>
              <w:right w:val="dashed" w:sz="4"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0,46</w:t>
            </w:r>
          </w:p>
        </w:tc>
        <w:tc>
          <w:tcPr>
            <w:tcW w:w="960" w:type="dxa"/>
            <w:tcBorders>
              <w:top w:val="nil"/>
              <w:left w:val="nil"/>
              <w:bottom w:val="single" w:sz="4" w:space="0" w:color="auto"/>
              <w:right w:val="dashed" w:sz="4"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0,47</w:t>
            </w:r>
          </w:p>
        </w:tc>
        <w:tc>
          <w:tcPr>
            <w:tcW w:w="960" w:type="dxa"/>
            <w:tcBorders>
              <w:top w:val="nil"/>
              <w:left w:val="nil"/>
              <w:bottom w:val="single" w:sz="4" w:space="0" w:color="auto"/>
              <w:right w:val="dashed" w:sz="4"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0,54</w:t>
            </w:r>
          </w:p>
        </w:tc>
        <w:tc>
          <w:tcPr>
            <w:tcW w:w="960" w:type="dxa"/>
            <w:tcBorders>
              <w:top w:val="nil"/>
              <w:left w:val="nil"/>
              <w:bottom w:val="single" w:sz="4" w:space="0" w:color="auto"/>
              <w:right w:val="single" w:sz="12"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0,54</w:t>
            </w:r>
          </w:p>
        </w:tc>
      </w:tr>
      <w:tr w:rsidR="004054B2" w:rsidRPr="004054B2" w:rsidTr="004054B2">
        <w:trPr>
          <w:trHeight w:val="300"/>
        </w:trPr>
        <w:tc>
          <w:tcPr>
            <w:tcW w:w="3540" w:type="dxa"/>
            <w:tcBorders>
              <w:top w:val="nil"/>
              <w:left w:val="single" w:sz="12" w:space="0" w:color="auto"/>
              <w:bottom w:val="single" w:sz="4" w:space="0" w:color="auto"/>
              <w:right w:val="dashed" w:sz="4" w:space="0" w:color="auto"/>
            </w:tcBorders>
            <w:shd w:val="clear" w:color="000000" w:fill="DAEEF3"/>
            <w:vAlign w:val="center"/>
            <w:hideMark/>
          </w:tcPr>
          <w:p w:rsidR="004054B2" w:rsidRPr="004054B2" w:rsidRDefault="004054B2" w:rsidP="004054B2">
            <w:pPr>
              <w:spacing w:after="0" w:line="240" w:lineRule="auto"/>
              <w:jc w:val="left"/>
              <w:rPr>
                <w:rFonts w:ascii="Calibri" w:hAnsi="Calibri" w:cs="Calibri"/>
                <w:b/>
                <w:bCs/>
                <w:color w:val="000000"/>
                <w:sz w:val="22"/>
                <w:szCs w:val="22"/>
              </w:rPr>
            </w:pPr>
            <w:r w:rsidRPr="004054B2">
              <w:rPr>
                <w:rFonts w:ascii="Calibri" w:hAnsi="Calibri" w:cs="Calibri"/>
                <w:b/>
                <w:bCs/>
                <w:color w:val="000000"/>
                <w:sz w:val="22"/>
                <w:szCs w:val="22"/>
              </w:rPr>
              <w:t xml:space="preserve">IT  </w:t>
            </w:r>
            <w:proofErr w:type="spellStart"/>
            <w:r w:rsidRPr="004054B2">
              <w:rPr>
                <w:rFonts w:ascii="Calibri" w:hAnsi="Calibri" w:cs="Calibri"/>
                <w:b/>
                <w:bCs/>
                <w:color w:val="000000"/>
                <w:sz w:val="22"/>
                <w:szCs w:val="22"/>
              </w:rPr>
              <w:t>Security</w:t>
            </w:r>
            <w:proofErr w:type="spellEnd"/>
          </w:p>
        </w:tc>
        <w:tc>
          <w:tcPr>
            <w:tcW w:w="960" w:type="dxa"/>
            <w:tcBorders>
              <w:top w:val="nil"/>
              <w:left w:val="nil"/>
              <w:bottom w:val="single" w:sz="4" w:space="0" w:color="auto"/>
              <w:right w:val="dashed" w:sz="4" w:space="0" w:color="auto"/>
            </w:tcBorders>
            <w:shd w:val="clear" w:color="000000" w:fill="DAEEF3"/>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10%</w:t>
            </w:r>
          </w:p>
        </w:tc>
        <w:tc>
          <w:tcPr>
            <w:tcW w:w="960" w:type="dxa"/>
            <w:tcBorders>
              <w:top w:val="nil"/>
              <w:left w:val="nil"/>
              <w:bottom w:val="single" w:sz="4" w:space="0" w:color="auto"/>
              <w:right w:val="dashed" w:sz="4"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0,39</w:t>
            </w:r>
          </w:p>
        </w:tc>
        <w:tc>
          <w:tcPr>
            <w:tcW w:w="960" w:type="dxa"/>
            <w:tcBorders>
              <w:top w:val="nil"/>
              <w:left w:val="nil"/>
              <w:bottom w:val="single" w:sz="4" w:space="0" w:color="auto"/>
              <w:right w:val="dashed" w:sz="4"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0,39</w:t>
            </w:r>
          </w:p>
        </w:tc>
        <w:tc>
          <w:tcPr>
            <w:tcW w:w="960" w:type="dxa"/>
            <w:tcBorders>
              <w:top w:val="nil"/>
              <w:left w:val="nil"/>
              <w:bottom w:val="single" w:sz="4" w:space="0" w:color="auto"/>
              <w:right w:val="dashed" w:sz="4"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0,5</w:t>
            </w:r>
          </w:p>
        </w:tc>
        <w:tc>
          <w:tcPr>
            <w:tcW w:w="960" w:type="dxa"/>
            <w:tcBorders>
              <w:top w:val="nil"/>
              <w:left w:val="nil"/>
              <w:bottom w:val="single" w:sz="4" w:space="0" w:color="auto"/>
              <w:right w:val="single" w:sz="12"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0,41</w:t>
            </w:r>
          </w:p>
        </w:tc>
      </w:tr>
      <w:tr w:rsidR="004054B2" w:rsidRPr="004054B2" w:rsidTr="004054B2">
        <w:trPr>
          <w:trHeight w:val="300"/>
        </w:trPr>
        <w:tc>
          <w:tcPr>
            <w:tcW w:w="3540" w:type="dxa"/>
            <w:tcBorders>
              <w:top w:val="nil"/>
              <w:left w:val="single" w:sz="12" w:space="0" w:color="auto"/>
              <w:bottom w:val="single" w:sz="4" w:space="0" w:color="auto"/>
              <w:right w:val="dashed" w:sz="4" w:space="0" w:color="auto"/>
            </w:tcBorders>
            <w:shd w:val="clear" w:color="000000" w:fill="DAEEF3"/>
            <w:vAlign w:val="center"/>
            <w:hideMark/>
          </w:tcPr>
          <w:p w:rsidR="004054B2" w:rsidRPr="004054B2" w:rsidRDefault="004054B2" w:rsidP="004054B2">
            <w:pPr>
              <w:spacing w:after="0" w:line="240" w:lineRule="auto"/>
              <w:jc w:val="left"/>
              <w:rPr>
                <w:rFonts w:ascii="Calibri" w:hAnsi="Calibri" w:cs="Calibri"/>
                <w:b/>
                <w:bCs/>
                <w:color w:val="000000"/>
                <w:sz w:val="22"/>
                <w:szCs w:val="22"/>
              </w:rPr>
            </w:pPr>
            <w:r w:rsidRPr="004054B2">
              <w:rPr>
                <w:rFonts w:ascii="Calibri" w:hAnsi="Calibri" w:cs="Calibri"/>
                <w:b/>
                <w:bCs/>
                <w:color w:val="000000"/>
                <w:sz w:val="22"/>
                <w:szCs w:val="22"/>
              </w:rPr>
              <w:t>GENERAL BUSINESS REQUIREMENTS</w:t>
            </w:r>
          </w:p>
        </w:tc>
        <w:tc>
          <w:tcPr>
            <w:tcW w:w="960" w:type="dxa"/>
            <w:tcBorders>
              <w:top w:val="nil"/>
              <w:left w:val="nil"/>
              <w:bottom w:val="single" w:sz="4" w:space="0" w:color="auto"/>
              <w:right w:val="dashed" w:sz="4" w:space="0" w:color="auto"/>
            </w:tcBorders>
            <w:shd w:val="clear" w:color="000000" w:fill="DAEEF3"/>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20%</w:t>
            </w:r>
          </w:p>
        </w:tc>
        <w:tc>
          <w:tcPr>
            <w:tcW w:w="960" w:type="dxa"/>
            <w:tcBorders>
              <w:top w:val="nil"/>
              <w:left w:val="nil"/>
              <w:bottom w:val="single" w:sz="4" w:space="0" w:color="auto"/>
              <w:right w:val="dashed" w:sz="4"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0,88</w:t>
            </w:r>
          </w:p>
        </w:tc>
        <w:tc>
          <w:tcPr>
            <w:tcW w:w="960" w:type="dxa"/>
            <w:tcBorders>
              <w:top w:val="nil"/>
              <w:left w:val="nil"/>
              <w:bottom w:val="single" w:sz="4" w:space="0" w:color="auto"/>
              <w:right w:val="dashed" w:sz="4"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1,08</w:t>
            </w:r>
          </w:p>
        </w:tc>
        <w:tc>
          <w:tcPr>
            <w:tcW w:w="960" w:type="dxa"/>
            <w:tcBorders>
              <w:top w:val="nil"/>
              <w:left w:val="nil"/>
              <w:bottom w:val="single" w:sz="4" w:space="0" w:color="auto"/>
              <w:right w:val="dashed" w:sz="4"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1,09</w:t>
            </w:r>
          </w:p>
        </w:tc>
        <w:tc>
          <w:tcPr>
            <w:tcW w:w="960" w:type="dxa"/>
            <w:tcBorders>
              <w:top w:val="nil"/>
              <w:left w:val="nil"/>
              <w:bottom w:val="single" w:sz="4" w:space="0" w:color="auto"/>
              <w:right w:val="single" w:sz="12"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1,06</w:t>
            </w:r>
          </w:p>
        </w:tc>
      </w:tr>
      <w:tr w:rsidR="004054B2" w:rsidRPr="004054B2" w:rsidTr="004054B2">
        <w:trPr>
          <w:trHeight w:val="300"/>
        </w:trPr>
        <w:tc>
          <w:tcPr>
            <w:tcW w:w="3540" w:type="dxa"/>
            <w:tcBorders>
              <w:top w:val="nil"/>
              <w:left w:val="single" w:sz="12" w:space="0" w:color="auto"/>
              <w:bottom w:val="single" w:sz="4" w:space="0" w:color="auto"/>
              <w:right w:val="dashed" w:sz="4" w:space="0" w:color="auto"/>
            </w:tcBorders>
            <w:shd w:val="clear" w:color="000000" w:fill="DAEEF3"/>
            <w:vAlign w:val="center"/>
            <w:hideMark/>
          </w:tcPr>
          <w:p w:rsidR="004054B2" w:rsidRPr="004054B2" w:rsidRDefault="004054B2" w:rsidP="004054B2">
            <w:pPr>
              <w:spacing w:after="0" w:line="240" w:lineRule="auto"/>
              <w:jc w:val="left"/>
              <w:rPr>
                <w:rFonts w:ascii="Calibri" w:hAnsi="Calibri" w:cs="Calibri"/>
                <w:b/>
                <w:bCs/>
                <w:color w:val="000000"/>
                <w:sz w:val="22"/>
                <w:szCs w:val="22"/>
              </w:rPr>
            </w:pPr>
            <w:r w:rsidRPr="004054B2">
              <w:rPr>
                <w:rFonts w:ascii="Calibri" w:hAnsi="Calibri" w:cs="Calibri"/>
                <w:b/>
                <w:bCs/>
                <w:color w:val="000000"/>
                <w:sz w:val="22"/>
                <w:szCs w:val="22"/>
              </w:rPr>
              <w:t>REQUIREMENTS FOR HR PROCESSES</w:t>
            </w:r>
          </w:p>
        </w:tc>
        <w:tc>
          <w:tcPr>
            <w:tcW w:w="960" w:type="dxa"/>
            <w:tcBorders>
              <w:top w:val="nil"/>
              <w:left w:val="nil"/>
              <w:bottom w:val="single" w:sz="4" w:space="0" w:color="auto"/>
              <w:right w:val="dashed" w:sz="4" w:space="0" w:color="auto"/>
            </w:tcBorders>
            <w:shd w:val="clear" w:color="000000" w:fill="DAEEF3"/>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20%</w:t>
            </w:r>
          </w:p>
        </w:tc>
        <w:tc>
          <w:tcPr>
            <w:tcW w:w="960" w:type="dxa"/>
            <w:tcBorders>
              <w:top w:val="nil"/>
              <w:left w:val="nil"/>
              <w:bottom w:val="single" w:sz="4" w:space="0" w:color="auto"/>
              <w:right w:val="dashed" w:sz="4"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0,73</w:t>
            </w:r>
          </w:p>
        </w:tc>
        <w:tc>
          <w:tcPr>
            <w:tcW w:w="960" w:type="dxa"/>
            <w:tcBorders>
              <w:top w:val="nil"/>
              <w:left w:val="nil"/>
              <w:bottom w:val="single" w:sz="4" w:space="0" w:color="auto"/>
              <w:right w:val="dashed" w:sz="4"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1,07</w:t>
            </w:r>
          </w:p>
        </w:tc>
        <w:tc>
          <w:tcPr>
            <w:tcW w:w="960" w:type="dxa"/>
            <w:tcBorders>
              <w:top w:val="nil"/>
              <w:left w:val="nil"/>
              <w:bottom w:val="single" w:sz="4" w:space="0" w:color="auto"/>
              <w:right w:val="dashed" w:sz="4"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0,99</w:t>
            </w:r>
          </w:p>
        </w:tc>
        <w:tc>
          <w:tcPr>
            <w:tcW w:w="960" w:type="dxa"/>
            <w:tcBorders>
              <w:top w:val="nil"/>
              <w:left w:val="nil"/>
              <w:bottom w:val="single" w:sz="4" w:space="0" w:color="auto"/>
              <w:right w:val="single" w:sz="12"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0,96</w:t>
            </w:r>
          </w:p>
        </w:tc>
      </w:tr>
      <w:tr w:rsidR="004054B2" w:rsidRPr="004054B2" w:rsidTr="004054B2">
        <w:trPr>
          <w:trHeight w:val="300"/>
        </w:trPr>
        <w:tc>
          <w:tcPr>
            <w:tcW w:w="3540" w:type="dxa"/>
            <w:tcBorders>
              <w:top w:val="nil"/>
              <w:left w:val="single" w:sz="12" w:space="0" w:color="auto"/>
              <w:bottom w:val="single" w:sz="4" w:space="0" w:color="auto"/>
              <w:right w:val="dashed" w:sz="4" w:space="0" w:color="auto"/>
            </w:tcBorders>
            <w:shd w:val="clear" w:color="000000" w:fill="DAEEF3"/>
            <w:vAlign w:val="center"/>
            <w:hideMark/>
          </w:tcPr>
          <w:p w:rsidR="004054B2" w:rsidRPr="004054B2" w:rsidRDefault="004054B2" w:rsidP="004054B2">
            <w:pPr>
              <w:spacing w:after="0" w:line="240" w:lineRule="auto"/>
              <w:jc w:val="left"/>
              <w:rPr>
                <w:rFonts w:ascii="Calibri" w:hAnsi="Calibri" w:cs="Calibri"/>
                <w:b/>
                <w:bCs/>
                <w:color w:val="000000"/>
                <w:sz w:val="22"/>
                <w:szCs w:val="22"/>
              </w:rPr>
            </w:pPr>
            <w:r w:rsidRPr="004054B2">
              <w:rPr>
                <w:rFonts w:ascii="Calibri" w:hAnsi="Calibri" w:cs="Calibri"/>
                <w:b/>
                <w:bCs/>
                <w:color w:val="000000"/>
                <w:sz w:val="22"/>
                <w:szCs w:val="22"/>
              </w:rPr>
              <w:t>GENERAL VIEW OF THE RESPONSE</w:t>
            </w:r>
          </w:p>
        </w:tc>
        <w:tc>
          <w:tcPr>
            <w:tcW w:w="960" w:type="dxa"/>
            <w:tcBorders>
              <w:top w:val="nil"/>
              <w:left w:val="nil"/>
              <w:bottom w:val="single" w:sz="4" w:space="0" w:color="auto"/>
              <w:right w:val="dashed" w:sz="4" w:space="0" w:color="auto"/>
            </w:tcBorders>
            <w:shd w:val="clear" w:color="000000" w:fill="DAEEF3"/>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10%</w:t>
            </w:r>
          </w:p>
        </w:tc>
        <w:tc>
          <w:tcPr>
            <w:tcW w:w="960" w:type="dxa"/>
            <w:tcBorders>
              <w:top w:val="nil"/>
              <w:left w:val="nil"/>
              <w:bottom w:val="single" w:sz="4" w:space="0" w:color="auto"/>
              <w:right w:val="dashed" w:sz="4"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0,3</w:t>
            </w:r>
          </w:p>
        </w:tc>
        <w:tc>
          <w:tcPr>
            <w:tcW w:w="960" w:type="dxa"/>
            <w:tcBorders>
              <w:top w:val="nil"/>
              <w:left w:val="nil"/>
              <w:bottom w:val="single" w:sz="4" w:space="0" w:color="auto"/>
              <w:right w:val="dashed" w:sz="4"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0,5</w:t>
            </w:r>
          </w:p>
        </w:tc>
        <w:tc>
          <w:tcPr>
            <w:tcW w:w="960" w:type="dxa"/>
            <w:tcBorders>
              <w:top w:val="nil"/>
              <w:left w:val="nil"/>
              <w:bottom w:val="single" w:sz="4" w:space="0" w:color="auto"/>
              <w:right w:val="dashed" w:sz="4"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0,47</w:t>
            </w:r>
          </w:p>
        </w:tc>
        <w:tc>
          <w:tcPr>
            <w:tcW w:w="960" w:type="dxa"/>
            <w:tcBorders>
              <w:top w:val="nil"/>
              <w:left w:val="nil"/>
              <w:bottom w:val="single" w:sz="4" w:space="0" w:color="auto"/>
              <w:right w:val="single" w:sz="12"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0,57</w:t>
            </w:r>
          </w:p>
        </w:tc>
      </w:tr>
      <w:tr w:rsidR="004054B2" w:rsidRPr="004054B2" w:rsidTr="004054B2">
        <w:trPr>
          <w:trHeight w:val="300"/>
        </w:trPr>
        <w:tc>
          <w:tcPr>
            <w:tcW w:w="3540" w:type="dxa"/>
            <w:tcBorders>
              <w:top w:val="nil"/>
              <w:left w:val="single" w:sz="12" w:space="0" w:color="auto"/>
              <w:bottom w:val="single" w:sz="4" w:space="0" w:color="auto"/>
              <w:right w:val="dashed" w:sz="4" w:space="0" w:color="auto"/>
            </w:tcBorders>
            <w:shd w:val="clear" w:color="000000" w:fill="DAEEF3"/>
            <w:vAlign w:val="center"/>
            <w:hideMark/>
          </w:tcPr>
          <w:p w:rsidR="004054B2" w:rsidRPr="004054B2" w:rsidRDefault="004054B2" w:rsidP="004054B2">
            <w:pPr>
              <w:spacing w:after="0" w:line="240" w:lineRule="auto"/>
              <w:jc w:val="left"/>
              <w:rPr>
                <w:rFonts w:ascii="Calibri" w:hAnsi="Calibri" w:cs="Calibri"/>
                <w:b/>
                <w:bCs/>
                <w:color w:val="000000"/>
                <w:sz w:val="22"/>
                <w:szCs w:val="22"/>
              </w:rPr>
            </w:pPr>
            <w:r w:rsidRPr="004054B2">
              <w:rPr>
                <w:rFonts w:ascii="Calibri" w:hAnsi="Calibri" w:cs="Calibri"/>
                <w:b/>
                <w:bCs/>
                <w:color w:val="000000"/>
                <w:sz w:val="22"/>
                <w:szCs w:val="22"/>
              </w:rPr>
              <w:t>REFERENCE</w:t>
            </w:r>
          </w:p>
        </w:tc>
        <w:tc>
          <w:tcPr>
            <w:tcW w:w="960" w:type="dxa"/>
            <w:tcBorders>
              <w:top w:val="nil"/>
              <w:left w:val="nil"/>
              <w:bottom w:val="single" w:sz="4" w:space="0" w:color="auto"/>
              <w:right w:val="dashed" w:sz="4" w:space="0" w:color="auto"/>
            </w:tcBorders>
            <w:shd w:val="clear" w:color="000000" w:fill="DAEEF3"/>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5%</w:t>
            </w:r>
          </w:p>
        </w:tc>
        <w:tc>
          <w:tcPr>
            <w:tcW w:w="960" w:type="dxa"/>
            <w:tcBorders>
              <w:top w:val="nil"/>
              <w:left w:val="nil"/>
              <w:bottom w:val="single" w:sz="4" w:space="0" w:color="auto"/>
              <w:right w:val="dashed" w:sz="4"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0,14</w:t>
            </w:r>
          </w:p>
        </w:tc>
        <w:tc>
          <w:tcPr>
            <w:tcW w:w="960" w:type="dxa"/>
            <w:tcBorders>
              <w:top w:val="nil"/>
              <w:left w:val="nil"/>
              <w:bottom w:val="single" w:sz="4" w:space="0" w:color="auto"/>
              <w:right w:val="dashed" w:sz="4"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0,23</w:t>
            </w:r>
          </w:p>
        </w:tc>
        <w:tc>
          <w:tcPr>
            <w:tcW w:w="960" w:type="dxa"/>
            <w:tcBorders>
              <w:top w:val="nil"/>
              <w:left w:val="nil"/>
              <w:bottom w:val="single" w:sz="4" w:space="0" w:color="auto"/>
              <w:right w:val="dashed" w:sz="4"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0,25</w:t>
            </w:r>
          </w:p>
        </w:tc>
        <w:tc>
          <w:tcPr>
            <w:tcW w:w="960" w:type="dxa"/>
            <w:tcBorders>
              <w:top w:val="nil"/>
              <w:left w:val="nil"/>
              <w:bottom w:val="single" w:sz="4" w:space="0" w:color="auto"/>
              <w:right w:val="single" w:sz="12"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0,28</w:t>
            </w:r>
          </w:p>
        </w:tc>
      </w:tr>
      <w:tr w:rsidR="004054B2" w:rsidRPr="004054B2" w:rsidTr="004054B2">
        <w:trPr>
          <w:trHeight w:val="300"/>
        </w:trPr>
        <w:tc>
          <w:tcPr>
            <w:tcW w:w="3540" w:type="dxa"/>
            <w:tcBorders>
              <w:top w:val="nil"/>
              <w:left w:val="single" w:sz="12" w:space="0" w:color="auto"/>
              <w:bottom w:val="single" w:sz="4" w:space="0" w:color="auto"/>
              <w:right w:val="dashed" w:sz="4" w:space="0" w:color="auto"/>
            </w:tcBorders>
            <w:shd w:val="clear" w:color="000000" w:fill="F2DCDB"/>
            <w:vAlign w:val="center"/>
            <w:hideMark/>
          </w:tcPr>
          <w:p w:rsidR="004054B2" w:rsidRPr="004054B2" w:rsidRDefault="004054B2" w:rsidP="004054B2">
            <w:pPr>
              <w:spacing w:after="0" w:line="240" w:lineRule="auto"/>
              <w:jc w:val="left"/>
              <w:rPr>
                <w:rFonts w:ascii="Calibri" w:hAnsi="Calibri" w:cs="Calibri"/>
                <w:b/>
                <w:bCs/>
                <w:color w:val="000000"/>
                <w:sz w:val="22"/>
                <w:szCs w:val="22"/>
              </w:rPr>
            </w:pPr>
            <w:proofErr w:type="spellStart"/>
            <w:r w:rsidRPr="004054B2">
              <w:rPr>
                <w:rFonts w:ascii="Calibri" w:hAnsi="Calibri" w:cs="Calibri"/>
                <w:b/>
                <w:bCs/>
                <w:color w:val="000000"/>
                <w:sz w:val="22"/>
                <w:szCs w:val="22"/>
              </w:rPr>
              <w:t>Total</w:t>
            </w:r>
            <w:proofErr w:type="spellEnd"/>
          </w:p>
        </w:tc>
        <w:tc>
          <w:tcPr>
            <w:tcW w:w="960" w:type="dxa"/>
            <w:tcBorders>
              <w:top w:val="nil"/>
              <w:left w:val="nil"/>
              <w:bottom w:val="single" w:sz="4" w:space="0" w:color="auto"/>
              <w:right w:val="dashed" w:sz="4" w:space="0" w:color="auto"/>
            </w:tcBorders>
            <w:shd w:val="clear" w:color="000000" w:fill="F2DCDB"/>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100%</w:t>
            </w:r>
          </w:p>
        </w:tc>
        <w:tc>
          <w:tcPr>
            <w:tcW w:w="960" w:type="dxa"/>
            <w:tcBorders>
              <w:top w:val="nil"/>
              <w:left w:val="nil"/>
              <w:bottom w:val="single" w:sz="4" w:space="0" w:color="auto"/>
              <w:right w:val="dashed" w:sz="4" w:space="0" w:color="auto"/>
            </w:tcBorders>
            <w:shd w:val="clear" w:color="000000" w:fill="F2DCDB"/>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3,49</w:t>
            </w:r>
          </w:p>
        </w:tc>
        <w:tc>
          <w:tcPr>
            <w:tcW w:w="960" w:type="dxa"/>
            <w:tcBorders>
              <w:top w:val="nil"/>
              <w:left w:val="nil"/>
              <w:bottom w:val="single" w:sz="4" w:space="0" w:color="auto"/>
              <w:right w:val="dashed" w:sz="4" w:space="0" w:color="auto"/>
            </w:tcBorders>
            <w:shd w:val="clear" w:color="000000" w:fill="F2DCDB"/>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4,46</w:t>
            </w:r>
          </w:p>
        </w:tc>
        <w:tc>
          <w:tcPr>
            <w:tcW w:w="960" w:type="dxa"/>
            <w:tcBorders>
              <w:top w:val="nil"/>
              <w:left w:val="nil"/>
              <w:bottom w:val="single" w:sz="4" w:space="0" w:color="auto"/>
              <w:right w:val="dashed" w:sz="4" w:space="0" w:color="auto"/>
            </w:tcBorders>
            <w:shd w:val="clear" w:color="000000" w:fill="F2DCDB"/>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5,04</w:t>
            </w:r>
          </w:p>
        </w:tc>
        <w:tc>
          <w:tcPr>
            <w:tcW w:w="960" w:type="dxa"/>
            <w:tcBorders>
              <w:top w:val="nil"/>
              <w:left w:val="nil"/>
              <w:bottom w:val="single" w:sz="4" w:space="0" w:color="auto"/>
              <w:right w:val="single" w:sz="12" w:space="0" w:color="auto"/>
            </w:tcBorders>
            <w:shd w:val="clear" w:color="000000" w:fill="F2DCDB"/>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4,3</w:t>
            </w:r>
          </w:p>
        </w:tc>
      </w:tr>
      <w:tr w:rsidR="004054B2" w:rsidRPr="004054B2" w:rsidTr="004054B2">
        <w:trPr>
          <w:trHeight w:val="315"/>
        </w:trPr>
        <w:tc>
          <w:tcPr>
            <w:tcW w:w="3540" w:type="dxa"/>
            <w:tcBorders>
              <w:top w:val="nil"/>
              <w:left w:val="single" w:sz="12" w:space="0" w:color="auto"/>
              <w:bottom w:val="single" w:sz="12" w:space="0" w:color="auto"/>
              <w:right w:val="dashed" w:sz="4" w:space="0" w:color="auto"/>
            </w:tcBorders>
            <w:shd w:val="clear" w:color="000000" w:fill="F2DCDB"/>
            <w:vAlign w:val="center"/>
            <w:hideMark/>
          </w:tcPr>
          <w:p w:rsidR="004054B2" w:rsidRPr="004054B2" w:rsidRDefault="004054B2" w:rsidP="004054B2">
            <w:pPr>
              <w:spacing w:after="0" w:line="240" w:lineRule="auto"/>
              <w:jc w:val="left"/>
              <w:rPr>
                <w:rFonts w:ascii="Calibri" w:hAnsi="Calibri" w:cs="Calibri"/>
                <w:b/>
                <w:bCs/>
                <w:color w:val="000000"/>
                <w:sz w:val="22"/>
                <w:szCs w:val="22"/>
              </w:rPr>
            </w:pPr>
            <w:r w:rsidRPr="004054B2">
              <w:rPr>
                <w:rFonts w:ascii="Calibri" w:hAnsi="Calibri" w:cs="Calibri"/>
                <w:b/>
                <w:bCs/>
                <w:color w:val="000000"/>
                <w:sz w:val="22"/>
                <w:szCs w:val="22"/>
              </w:rPr>
              <w:t>Rank</w:t>
            </w:r>
          </w:p>
        </w:tc>
        <w:tc>
          <w:tcPr>
            <w:tcW w:w="960" w:type="dxa"/>
            <w:tcBorders>
              <w:top w:val="nil"/>
              <w:left w:val="nil"/>
              <w:bottom w:val="single" w:sz="12" w:space="0" w:color="auto"/>
              <w:right w:val="dashed" w:sz="4" w:space="0" w:color="auto"/>
            </w:tcBorders>
            <w:shd w:val="clear" w:color="000000" w:fill="F2DCDB"/>
            <w:vAlign w:val="center"/>
            <w:hideMark/>
          </w:tcPr>
          <w:p w:rsidR="004054B2" w:rsidRPr="004054B2" w:rsidRDefault="004054B2" w:rsidP="004054B2">
            <w:pPr>
              <w:spacing w:after="0" w:line="240" w:lineRule="auto"/>
              <w:jc w:val="left"/>
              <w:rPr>
                <w:rFonts w:ascii="Calibri" w:hAnsi="Calibri" w:cs="Calibri"/>
                <w:color w:val="000000"/>
                <w:sz w:val="22"/>
                <w:szCs w:val="22"/>
              </w:rPr>
            </w:pPr>
            <w:r w:rsidRPr="004054B2">
              <w:rPr>
                <w:rFonts w:ascii="Calibri" w:hAnsi="Calibri" w:cs="Calibri"/>
                <w:color w:val="000000"/>
                <w:sz w:val="22"/>
                <w:szCs w:val="22"/>
              </w:rPr>
              <w:t> </w:t>
            </w:r>
          </w:p>
        </w:tc>
        <w:tc>
          <w:tcPr>
            <w:tcW w:w="960" w:type="dxa"/>
            <w:tcBorders>
              <w:top w:val="nil"/>
              <w:left w:val="nil"/>
              <w:bottom w:val="single" w:sz="12" w:space="0" w:color="auto"/>
              <w:right w:val="dashed" w:sz="4" w:space="0" w:color="auto"/>
            </w:tcBorders>
            <w:shd w:val="clear" w:color="000000" w:fill="F2DCDB"/>
            <w:vAlign w:val="center"/>
            <w:hideMark/>
          </w:tcPr>
          <w:p w:rsidR="004054B2" w:rsidRPr="004054B2" w:rsidRDefault="004054B2" w:rsidP="004054B2">
            <w:pPr>
              <w:spacing w:after="0" w:line="240" w:lineRule="auto"/>
              <w:ind w:firstLineChars="200" w:firstLine="442"/>
              <w:jc w:val="left"/>
              <w:rPr>
                <w:rFonts w:ascii="Calibri" w:hAnsi="Calibri" w:cs="Calibri"/>
                <w:b/>
                <w:bCs/>
                <w:color w:val="000000"/>
                <w:sz w:val="22"/>
                <w:szCs w:val="22"/>
              </w:rPr>
            </w:pPr>
            <w:r w:rsidRPr="004054B2">
              <w:rPr>
                <w:rFonts w:ascii="Calibri" w:hAnsi="Calibri" w:cs="Calibri"/>
                <w:b/>
                <w:bCs/>
                <w:color w:val="000000"/>
                <w:sz w:val="22"/>
                <w:szCs w:val="22"/>
              </w:rPr>
              <w:t>4</w:t>
            </w:r>
          </w:p>
        </w:tc>
        <w:tc>
          <w:tcPr>
            <w:tcW w:w="960" w:type="dxa"/>
            <w:tcBorders>
              <w:top w:val="nil"/>
              <w:left w:val="nil"/>
              <w:bottom w:val="single" w:sz="12" w:space="0" w:color="auto"/>
              <w:right w:val="dashed" w:sz="4" w:space="0" w:color="auto"/>
            </w:tcBorders>
            <w:shd w:val="clear" w:color="000000" w:fill="F2DCDB"/>
            <w:vAlign w:val="center"/>
            <w:hideMark/>
          </w:tcPr>
          <w:p w:rsidR="004054B2" w:rsidRPr="004054B2" w:rsidRDefault="004054B2" w:rsidP="004054B2">
            <w:pPr>
              <w:spacing w:after="0" w:line="240" w:lineRule="auto"/>
              <w:ind w:firstLineChars="200" w:firstLine="442"/>
              <w:jc w:val="left"/>
              <w:rPr>
                <w:rFonts w:ascii="Calibri" w:hAnsi="Calibri" w:cs="Calibri"/>
                <w:b/>
                <w:bCs/>
                <w:color w:val="000000"/>
                <w:sz w:val="22"/>
                <w:szCs w:val="22"/>
              </w:rPr>
            </w:pPr>
            <w:r w:rsidRPr="004054B2">
              <w:rPr>
                <w:rFonts w:ascii="Calibri" w:hAnsi="Calibri" w:cs="Calibri"/>
                <w:b/>
                <w:bCs/>
                <w:color w:val="000000"/>
                <w:sz w:val="22"/>
                <w:szCs w:val="22"/>
              </w:rPr>
              <w:t>2</w:t>
            </w:r>
          </w:p>
        </w:tc>
        <w:tc>
          <w:tcPr>
            <w:tcW w:w="960" w:type="dxa"/>
            <w:tcBorders>
              <w:top w:val="nil"/>
              <w:left w:val="nil"/>
              <w:bottom w:val="single" w:sz="12" w:space="0" w:color="auto"/>
              <w:right w:val="dashed" w:sz="4" w:space="0" w:color="auto"/>
            </w:tcBorders>
            <w:shd w:val="clear" w:color="000000" w:fill="F2DCDB"/>
            <w:vAlign w:val="center"/>
            <w:hideMark/>
          </w:tcPr>
          <w:p w:rsidR="004054B2" w:rsidRPr="004054B2" w:rsidRDefault="004054B2" w:rsidP="004054B2">
            <w:pPr>
              <w:spacing w:after="0" w:line="240" w:lineRule="auto"/>
              <w:jc w:val="center"/>
              <w:rPr>
                <w:rFonts w:ascii="Calibri" w:hAnsi="Calibri" w:cs="Calibri"/>
                <w:b/>
                <w:bCs/>
                <w:color w:val="00B050"/>
                <w:sz w:val="22"/>
                <w:szCs w:val="22"/>
              </w:rPr>
            </w:pPr>
            <w:r w:rsidRPr="004054B2">
              <w:rPr>
                <w:rFonts w:ascii="Calibri" w:hAnsi="Calibri" w:cs="Calibri"/>
                <w:b/>
                <w:bCs/>
                <w:color w:val="00B050"/>
                <w:sz w:val="22"/>
                <w:szCs w:val="22"/>
              </w:rPr>
              <w:t>1</w:t>
            </w:r>
          </w:p>
        </w:tc>
        <w:tc>
          <w:tcPr>
            <w:tcW w:w="960" w:type="dxa"/>
            <w:tcBorders>
              <w:top w:val="nil"/>
              <w:left w:val="nil"/>
              <w:bottom w:val="single" w:sz="12" w:space="0" w:color="auto"/>
              <w:right w:val="single" w:sz="12" w:space="0" w:color="auto"/>
            </w:tcBorders>
            <w:shd w:val="clear" w:color="000000" w:fill="F2DCDB"/>
            <w:vAlign w:val="center"/>
            <w:hideMark/>
          </w:tcPr>
          <w:p w:rsidR="004054B2" w:rsidRPr="004054B2" w:rsidRDefault="004054B2" w:rsidP="004054B2">
            <w:pPr>
              <w:spacing w:after="0" w:line="240" w:lineRule="auto"/>
              <w:ind w:firstLineChars="200" w:firstLine="442"/>
              <w:jc w:val="left"/>
              <w:rPr>
                <w:rFonts w:ascii="Calibri" w:hAnsi="Calibri" w:cs="Calibri"/>
                <w:b/>
                <w:bCs/>
                <w:color w:val="000000"/>
                <w:sz w:val="22"/>
                <w:szCs w:val="22"/>
              </w:rPr>
            </w:pPr>
            <w:r w:rsidRPr="004054B2">
              <w:rPr>
                <w:rFonts w:ascii="Calibri" w:hAnsi="Calibri" w:cs="Calibri"/>
                <w:b/>
                <w:bCs/>
                <w:color w:val="000000"/>
                <w:sz w:val="22"/>
                <w:szCs w:val="22"/>
              </w:rPr>
              <w:t>3</w:t>
            </w:r>
          </w:p>
        </w:tc>
      </w:tr>
    </w:tbl>
    <w:p w:rsidR="00BA6C37" w:rsidRPr="00C55CDF" w:rsidRDefault="00BA6C37" w:rsidP="00BA6C37">
      <w:pPr>
        <w:spacing w:line="240" w:lineRule="auto"/>
        <w:jc w:val="left"/>
        <w:rPr>
          <w:rStyle w:val="OTPopisChar"/>
          <w:b/>
          <w:sz w:val="20"/>
        </w:rPr>
      </w:pPr>
      <w:r w:rsidRPr="008D71B6">
        <w:rPr>
          <w:rStyle w:val="OTPopisChar"/>
          <w:b/>
          <w:sz w:val="20"/>
        </w:rPr>
        <w:t>Zdroj</w:t>
      </w:r>
      <w:r w:rsidRPr="008D71B6">
        <w:rPr>
          <w:rStyle w:val="OTPopisChar"/>
          <w:sz w:val="20"/>
        </w:rPr>
        <w:t xml:space="preserve">: </w:t>
      </w:r>
      <w:r w:rsidRPr="00C55CDF">
        <w:rPr>
          <w:rStyle w:val="OTPopisChar"/>
          <w:sz w:val="20"/>
        </w:rPr>
        <w:t>Vlastní tvorba, GE Money Ban</w:t>
      </w:r>
      <w:r w:rsidR="00A3465E">
        <w:rPr>
          <w:rStyle w:val="OTPopisChar"/>
          <w:sz w:val="20"/>
        </w:rPr>
        <w:t>k, a.s.,</w:t>
      </w:r>
      <w:r w:rsidRPr="00C55CDF">
        <w:rPr>
          <w:rStyle w:val="OTPopisChar"/>
          <w:sz w:val="20"/>
        </w:rPr>
        <w:t xml:space="preserve"> </w:t>
      </w:r>
      <w:r>
        <w:rPr>
          <w:rStyle w:val="OTPopisChar"/>
          <w:sz w:val="20"/>
        </w:rPr>
        <w:t>implementace</w:t>
      </w:r>
      <w:r w:rsidRPr="00C55CDF">
        <w:rPr>
          <w:rStyle w:val="OTPopisChar"/>
          <w:sz w:val="20"/>
        </w:rPr>
        <w:t xml:space="preserve"> HRIS</w:t>
      </w:r>
    </w:p>
    <w:p w:rsidR="00BA6C37" w:rsidRDefault="00A3465E" w:rsidP="00BA6C37">
      <w:r>
        <w:tab/>
        <w:t>Z tabulky č. 2 je patrné, že i přes znalost těchto zásad u výběrových řízení, zejména ve velkých korporacích, není dodržení zásady o ceně a její váze v rámci hodnotících kritérií vždy realizovatelné.</w:t>
      </w:r>
      <w:r w:rsidR="00877F3B">
        <w:t xml:space="preserve"> V těchto</w:t>
      </w:r>
      <w:r w:rsidR="008B69FF">
        <w:t xml:space="preserve"> případech se nezřídka setkáme s</w:t>
      </w:r>
      <w:r w:rsidR="00877F3B">
        <w:t xml:space="preserve"> případem, že některá z firem projde přes </w:t>
      </w:r>
      <w:r w:rsidR="00782250">
        <w:t>„</w:t>
      </w:r>
      <w:proofErr w:type="spellStart"/>
      <w:proofErr w:type="gramStart"/>
      <w:r w:rsidR="00877F3B" w:rsidRPr="00782250">
        <w:rPr>
          <w:i/>
        </w:rPr>
        <w:t>k.o</w:t>
      </w:r>
      <w:proofErr w:type="spellEnd"/>
      <w:r w:rsidR="00877F3B" w:rsidRPr="00782250">
        <w:rPr>
          <w:i/>
        </w:rPr>
        <w:t>.</w:t>
      </w:r>
      <w:proofErr w:type="gramEnd"/>
      <w:r w:rsidR="00782250">
        <w:t>“</w:t>
      </w:r>
      <w:r w:rsidR="00877F3B">
        <w:t xml:space="preserve"> kritéria, v ostatních oblastech je hodně za ostatními, ale vzhledem k cenové nabídce, která nezřídka bývá značně podhodnocena, např. z důvodů, že dodavatel nemá dosud zkušenosti s takto rozsáhlou implementací, nebo se snaží proniknout na trh velkých korporací a na konkrétním projektu získat reference, je jeho řešení vítězné, což ale značně komplikuje následné fáze</w:t>
      </w:r>
      <w:r w:rsidR="00E32B95">
        <w:t>. R</w:t>
      </w:r>
      <w:r w:rsidR="00877F3B">
        <w:t>ozhodně je velmi vhodné se tomuto přístupu vyvarovat.</w:t>
      </w:r>
      <w:r w:rsidR="001A698A">
        <w:t xml:space="preserve"> V případě implementace DW nad OF byla tato situace značně podobná a dodavatel se srovnával cenovou nabídkou s interně vyčíslenými náklady.</w:t>
      </w:r>
    </w:p>
    <w:p w:rsidR="00AC5163" w:rsidRDefault="00AD6F47" w:rsidP="00AC5163">
      <w:pPr>
        <w:pStyle w:val="Nadpis2"/>
      </w:pPr>
      <w:bookmarkStart w:id="73" w:name="_Toc302247201"/>
      <w:r>
        <w:lastRenderedPageBreak/>
        <w:t>Studie proveditelnosti</w:t>
      </w:r>
      <w:bookmarkEnd w:id="73"/>
    </w:p>
    <w:p w:rsidR="00AC5163" w:rsidRDefault="00AC5163" w:rsidP="00AC5163">
      <w:r>
        <w:tab/>
        <w:t>Tento dokument by měl být postaven z větší části na implementaci nabídky od finálního řešitele do struktur podniku a to nejenom v rámci architektury ICT/IT, ale také do celkové procesní mapy, pokud že systém nějaké procesy ovlivní.</w:t>
      </w:r>
      <w:r w:rsidR="00746368">
        <w:t xml:space="preserve"> V případě implementace DW nad OF byla tato fáze značně zjednodušena, zejména kvůli způsobu provedení stavby DW vlastními silami a tudíž se předpokládalo, že projekt jako takový proveditelný bude, protože všechny záležitosti kolem byl podnik schopen přímo ovlivňovat. Opět je nutno konstatovat, že toto řešení situace není vyhovující a zejména v dalších fázích nastaly komplikace</w:t>
      </w:r>
      <w:r w:rsidR="0077236F">
        <w:t>, jako např. časový posun mezi Čínou a Českou republikou</w:t>
      </w:r>
      <w:r w:rsidR="00497EC6">
        <w:t xml:space="preserve"> a tím pádem hůře dostupný support</w:t>
      </w:r>
      <w:r w:rsidR="00746368">
        <w:t>, které mohly být odhaleny již v rámci této studie.</w:t>
      </w:r>
      <w:r w:rsidR="006E5152">
        <w:t xml:space="preserve"> Pro potřeby GE byly do studie proveditelnosti zahrnuty následující skutečnosti:</w:t>
      </w:r>
    </w:p>
    <w:p w:rsidR="006E5152" w:rsidRDefault="006E5152" w:rsidP="006E5152">
      <w:pPr>
        <w:pStyle w:val="Odstavecseseznamem"/>
        <w:numPr>
          <w:ilvl w:val="0"/>
          <w:numId w:val="20"/>
        </w:numPr>
      </w:pPr>
      <w:r>
        <w:t xml:space="preserve">Personální obsazení – nutno podotknout, že celá fáze návrhu a implementace byla </w:t>
      </w:r>
      <w:r w:rsidR="001E30BA">
        <w:t xml:space="preserve">finálně </w:t>
      </w:r>
      <w:r>
        <w:t>ve své podstatě záležitost</w:t>
      </w:r>
      <w:r w:rsidR="001E30BA">
        <w:t>í</w:t>
      </w:r>
      <w:r>
        <w:t xml:space="preserve"> jednoho člověka, i když na vstupu se počítalo se zdroji daleko většími</w:t>
      </w:r>
    </w:p>
    <w:p w:rsidR="006E5152" w:rsidRDefault="00846128" w:rsidP="006E5152">
      <w:pPr>
        <w:pStyle w:val="Odstavecseseznamem"/>
        <w:numPr>
          <w:ilvl w:val="0"/>
          <w:numId w:val="20"/>
        </w:numPr>
      </w:pPr>
      <w:r>
        <w:t xml:space="preserve">Technologické požadavky – přidělena byla samostatná instance </w:t>
      </w:r>
      <w:proofErr w:type="spellStart"/>
      <w:r>
        <w:t>Oraclu</w:t>
      </w:r>
      <w:proofErr w:type="spellEnd"/>
    </w:p>
    <w:p w:rsidR="00846128" w:rsidRDefault="00846128" w:rsidP="006E5152">
      <w:pPr>
        <w:pStyle w:val="Odstavecseseznamem"/>
        <w:numPr>
          <w:ilvl w:val="0"/>
          <w:numId w:val="20"/>
        </w:numPr>
      </w:pPr>
      <w:r>
        <w:t>Časové požadavky – schválen byl postupný vývoj</w:t>
      </w:r>
      <w:r w:rsidR="0048526C">
        <w:t xml:space="preserve"> různých DM</w:t>
      </w:r>
      <w:r>
        <w:t xml:space="preserve"> s </w:t>
      </w:r>
      <w:proofErr w:type="spellStart"/>
      <w:r>
        <w:t>prioritizací</w:t>
      </w:r>
      <w:proofErr w:type="spellEnd"/>
      <w:r>
        <w:t xml:space="preserve"> výstupů z GL</w:t>
      </w:r>
    </w:p>
    <w:p w:rsidR="00846128" w:rsidRDefault="0048526C" w:rsidP="006E5152">
      <w:pPr>
        <w:pStyle w:val="Odstavecseseznamem"/>
        <w:numPr>
          <w:ilvl w:val="0"/>
          <w:numId w:val="20"/>
        </w:numPr>
      </w:pPr>
      <w:r>
        <w:t xml:space="preserve">Architektura </w:t>
      </w:r>
      <w:r w:rsidR="00323678">
        <w:t>výsledného</w:t>
      </w:r>
      <w:r>
        <w:t xml:space="preserve"> řešení</w:t>
      </w:r>
    </w:p>
    <w:p w:rsidR="0048526C" w:rsidRDefault="00323678" w:rsidP="006E5152">
      <w:pPr>
        <w:pStyle w:val="Odstavecseseznamem"/>
        <w:numPr>
          <w:ilvl w:val="0"/>
          <w:numId w:val="20"/>
        </w:numPr>
      </w:pPr>
      <w:r>
        <w:t xml:space="preserve">Definitivní </w:t>
      </w:r>
      <w:proofErr w:type="spellStart"/>
      <w:r>
        <w:t>funční</w:t>
      </w:r>
      <w:proofErr w:type="spellEnd"/>
      <w:r>
        <w:t xml:space="preserve"> požadavky a jejich skutečný obraz</w:t>
      </w:r>
    </w:p>
    <w:p w:rsidR="00323678" w:rsidRDefault="00323678" w:rsidP="006E5152">
      <w:pPr>
        <w:pStyle w:val="Odstavecseseznamem"/>
        <w:numPr>
          <w:ilvl w:val="0"/>
          <w:numId w:val="20"/>
        </w:numPr>
      </w:pPr>
      <w:r>
        <w:t>Analýza rizik a jejich případných dopadů</w:t>
      </w:r>
    </w:p>
    <w:p w:rsidR="00536955" w:rsidRPr="00AC5163" w:rsidRDefault="00536955" w:rsidP="00536955">
      <w:r>
        <w:tab/>
        <w:t>Výsled</w:t>
      </w:r>
      <w:r w:rsidR="00E32B95">
        <w:t>ek</w:t>
      </w:r>
      <w:r>
        <w:t xml:space="preserve"> studie proveditelnosti byl dle očekávání kladný</w:t>
      </w:r>
      <w:r w:rsidR="0050387E">
        <w:t xml:space="preserve"> ve všech směrech</w:t>
      </w:r>
      <w:r>
        <w:t xml:space="preserve"> s tím, že hlavní rizika, která ohrožují proces implementace, jsou v oblasti personálních kapacit.</w:t>
      </w:r>
    </w:p>
    <w:p w:rsidR="00382160" w:rsidRPr="009C7023" w:rsidRDefault="00765492" w:rsidP="009C7023">
      <w:pPr>
        <w:spacing w:line="240" w:lineRule="auto"/>
        <w:jc w:val="left"/>
        <w:rPr>
          <w:sz w:val="20"/>
        </w:rPr>
      </w:pPr>
      <w:r>
        <w:rPr>
          <w:rStyle w:val="OTPopisChar"/>
          <w:b/>
          <w:sz w:val="20"/>
        </w:rPr>
        <w:lastRenderedPageBreak/>
        <w:t>Obrázek č. 13</w:t>
      </w:r>
      <w:r>
        <w:rPr>
          <w:rStyle w:val="OTPopisChar"/>
          <w:sz w:val="20"/>
        </w:rPr>
        <w:t>: Architektura výsledného řešení uvedená v rámci studie proveditelnosti</w:t>
      </w:r>
      <w:r>
        <w:rPr>
          <w:noProof/>
        </w:rPr>
        <w:br/>
      </w:r>
      <w:r>
        <w:rPr>
          <w:noProof/>
        </w:rPr>
        <w:drawing>
          <wp:inline distT="0" distB="0" distL="0" distR="0" wp14:anchorId="2B76D9F0" wp14:editId="0993879C">
            <wp:extent cx="3670476" cy="2983338"/>
            <wp:effectExtent l="0" t="0" r="6350" b="762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_finance_architektura.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75759" cy="2987632"/>
                    </a:xfrm>
                    <a:prstGeom prst="rect">
                      <a:avLst/>
                    </a:prstGeom>
                  </pic:spPr>
                </pic:pic>
              </a:graphicData>
            </a:graphic>
          </wp:inline>
        </w:drawing>
      </w:r>
      <w:r>
        <w:br/>
      </w:r>
      <w:r w:rsidRPr="008D71B6">
        <w:rPr>
          <w:rStyle w:val="OTPopisChar"/>
          <w:b/>
          <w:sz w:val="20"/>
        </w:rPr>
        <w:t>Zdroj</w:t>
      </w:r>
      <w:r w:rsidRPr="008D71B6">
        <w:rPr>
          <w:rStyle w:val="OTPopisChar"/>
          <w:sz w:val="20"/>
        </w:rPr>
        <w:t xml:space="preserve">: </w:t>
      </w:r>
      <w:r w:rsidRPr="00C55CDF">
        <w:rPr>
          <w:rStyle w:val="OTPopisChar"/>
          <w:sz w:val="20"/>
        </w:rPr>
        <w:t xml:space="preserve">GE Money Bank, a.s., součást </w:t>
      </w:r>
      <w:proofErr w:type="spellStart"/>
      <w:r>
        <w:rPr>
          <w:rStyle w:val="OTPopisChar"/>
          <w:sz w:val="20"/>
        </w:rPr>
        <w:t>Solution</w:t>
      </w:r>
      <w:proofErr w:type="spellEnd"/>
      <w:r>
        <w:rPr>
          <w:rStyle w:val="OTPopisChar"/>
          <w:sz w:val="20"/>
        </w:rPr>
        <w:t xml:space="preserve"> </w:t>
      </w:r>
      <w:proofErr w:type="spellStart"/>
      <w:r>
        <w:rPr>
          <w:rStyle w:val="OTPopisChar"/>
          <w:sz w:val="20"/>
        </w:rPr>
        <w:t>Concept</w:t>
      </w:r>
      <w:proofErr w:type="spellEnd"/>
      <w:r>
        <w:rPr>
          <w:rStyle w:val="OTPopisChar"/>
          <w:sz w:val="20"/>
        </w:rPr>
        <w:t xml:space="preserve"> OF – část FS</w:t>
      </w:r>
      <w:r w:rsidR="006A1D97">
        <w:tab/>
      </w:r>
    </w:p>
    <w:p w:rsidR="00382160" w:rsidRDefault="009C7023" w:rsidP="009C7023">
      <w:pPr>
        <w:pStyle w:val="Nadpis2"/>
      </w:pPr>
      <w:bookmarkStart w:id="74" w:name="_Toc302247202"/>
      <w:r>
        <w:t>Analýza vstupních datových zdrojů</w:t>
      </w:r>
      <w:bookmarkEnd w:id="74"/>
    </w:p>
    <w:p w:rsidR="009C7023" w:rsidRDefault="009C7023" w:rsidP="009C7023">
      <w:r>
        <w:tab/>
        <w:t>Jedná se o časově a vědomostně velmi náročný proces, kdy je potřeba velké trpělivosti na straně řešitele této oblasti. V rámci tohoto procesu dochází k definici a následné dokumentaci potřebných extraktů ze zdrojových systémů, což vyžaduje velkou kooperaci mezi provozovateli těchto zdrojů a řešiteli DW.</w:t>
      </w:r>
      <w:r w:rsidR="0078183B">
        <w:t xml:space="preserve"> Největším nebezpečím této fáze je podcenění detailní dokumentace požadovaných údajů, kdy při definici extraktů je nutno postupovat velmi pečlivě a každý z požadovaných sloupců je potřeba popsat minimálně pomocí:</w:t>
      </w:r>
    </w:p>
    <w:p w:rsidR="0078183B" w:rsidRDefault="0078183B" w:rsidP="0078183B">
      <w:pPr>
        <w:pStyle w:val="Odstavecseseznamem"/>
        <w:numPr>
          <w:ilvl w:val="0"/>
          <w:numId w:val="21"/>
        </w:numPr>
      </w:pPr>
      <w:r>
        <w:t>Názvu sloupce</w:t>
      </w:r>
    </w:p>
    <w:p w:rsidR="0078183B" w:rsidRDefault="0078183B" w:rsidP="0078183B">
      <w:pPr>
        <w:pStyle w:val="Odstavecseseznamem"/>
        <w:numPr>
          <w:ilvl w:val="0"/>
          <w:numId w:val="21"/>
        </w:numPr>
      </w:pPr>
      <w:proofErr w:type="spellStart"/>
      <w:r>
        <w:t>Metadat</w:t>
      </w:r>
      <w:proofErr w:type="spellEnd"/>
    </w:p>
    <w:p w:rsidR="0078183B" w:rsidRDefault="0078183B" w:rsidP="0078183B">
      <w:pPr>
        <w:pStyle w:val="Odstavecseseznamem"/>
        <w:numPr>
          <w:ilvl w:val="0"/>
          <w:numId w:val="21"/>
        </w:numPr>
      </w:pPr>
      <w:r>
        <w:t>Datového typu</w:t>
      </w:r>
    </w:p>
    <w:p w:rsidR="00BF5729" w:rsidRDefault="0078183B" w:rsidP="00BF5729">
      <w:pPr>
        <w:pStyle w:val="Odstavecseseznamem"/>
        <w:numPr>
          <w:ilvl w:val="0"/>
          <w:numId w:val="21"/>
        </w:numPr>
      </w:pPr>
      <w:r>
        <w:t>Zdroje, způsobu jak jej lze získat ze zdrojového systému</w:t>
      </w:r>
    </w:p>
    <w:p w:rsidR="00BF5729" w:rsidRPr="009C7023" w:rsidRDefault="00BE4F55" w:rsidP="00BF5729">
      <w:r>
        <w:tab/>
      </w:r>
      <w:r w:rsidR="00BF5729">
        <w:t>Z výše uvedeného jednoznačně vyplývá, že ve většině případů nelze tuto analýzu sestavit jednostranně na straně dodavatele.</w:t>
      </w:r>
    </w:p>
    <w:p w:rsidR="00CF53DA" w:rsidRDefault="00CF53DA" w:rsidP="00CF53DA">
      <w:pPr>
        <w:pStyle w:val="OTPopis"/>
      </w:pPr>
      <w:r>
        <w:rPr>
          <w:b/>
        </w:rPr>
        <w:lastRenderedPageBreak/>
        <w:t>Tabulka č. 3</w:t>
      </w:r>
      <w:r>
        <w:t xml:space="preserve">: Příklad definice </w:t>
      </w:r>
      <w:proofErr w:type="spellStart"/>
      <w:r>
        <w:t>extratků</w:t>
      </w:r>
      <w:proofErr w:type="spellEnd"/>
      <w:r>
        <w:t xml:space="preserve"> pro GL</w:t>
      </w:r>
      <w:r w:rsidRPr="00CF53DA">
        <w:rPr>
          <w:noProof/>
        </w:rPr>
        <w:drawing>
          <wp:inline distT="0" distB="0" distL="0" distR="0" wp14:anchorId="7BC620B8" wp14:editId="7AE223C2">
            <wp:extent cx="5400272" cy="328612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3285984"/>
                    </a:xfrm>
                    <a:prstGeom prst="rect">
                      <a:avLst/>
                    </a:prstGeom>
                    <a:noFill/>
                    <a:ln>
                      <a:noFill/>
                    </a:ln>
                  </pic:spPr>
                </pic:pic>
              </a:graphicData>
            </a:graphic>
          </wp:inline>
        </w:drawing>
      </w:r>
    </w:p>
    <w:p w:rsidR="00CF53DA" w:rsidRPr="00C55CDF" w:rsidRDefault="00CF53DA" w:rsidP="00CF53DA">
      <w:pPr>
        <w:spacing w:line="240" w:lineRule="auto"/>
        <w:jc w:val="left"/>
        <w:rPr>
          <w:rStyle w:val="OTPopisChar"/>
          <w:b/>
          <w:sz w:val="20"/>
        </w:rPr>
      </w:pPr>
      <w:r w:rsidRPr="008D71B6">
        <w:rPr>
          <w:rStyle w:val="OTPopisChar"/>
          <w:b/>
          <w:sz w:val="20"/>
        </w:rPr>
        <w:t>Zdroj</w:t>
      </w:r>
      <w:r w:rsidRPr="008D71B6">
        <w:rPr>
          <w:rStyle w:val="OTPopisChar"/>
          <w:sz w:val="20"/>
        </w:rPr>
        <w:t xml:space="preserve">: </w:t>
      </w:r>
      <w:r w:rsidRPr="00C55CDF">
        <w:rPr>
          <w:rStyle w:val="OTPopisChar"/>
          <w:sz w:val="20"/>
        </w:rPr>
        <w:t>Vlastní tvorba, GE Money Ban</w:t>
      </w:r>
      <w:r>
        <w:rPr>
          <w:rStyle w:val="OTPopisChar"/>
          <w:sz w:val="20"/>
        </w:rPr>
        <w:t>k, a.s.,</w:t>
      </w:r>
      <w:r w:rsidRPr="00C55CDF">
        <w:rPr>
          <w:rStyle w:val="OTPopisChar"/>
          <w:sz w:val="20"/>
        </w:rPr>
        <w:t xml:space="preserve"> </w:t>
      </w:r>
      <w:r>
        <w:rPr>
          <w:rStyle w:val="OTPopisChar"/>
          <w:sz w:val="20"/>
        </w:rPr>
        <w:t>implementace DW</w:t>
      </w:r>
    </w:p>
    <w:p w:rsidR="00382160" w:rsidRDefault="00CF53DA" w:rsidP="00F12F14">
      <w:r>
        <w:tab/>
        <w:t xml:space="preserve">Tento proces se překrývá se samotným návrhem DW a je víceméně jeho nedílnou součástí, v případě implementace v GE byla v rámci analýzy datových zdrojů zpracována vždy první verze </w:t>
      </w:r>
      <w:proofErr w:type="spellStart"/>
      <w:r>
        <w:t>extraktové</w:t>
      </w:r>
      <w:proofErr w:type="spellEnd"/>
      <w:r>
        <w:t xml:space="preserve"> dokumentace a její finalizace byla již součástí návrhu.</w:t>
      </w:r>
    </w:p>
    <w:p w:rsidR="00D04E49" w:rsidRDefault="00D04E49" w:rsidP="00D04E49">
      <w:pPr>
        <w:pStyle w:val="Nadpis2"/>
      </w:pPr>
      <w:bookmarkStart w:id="75" w:name="_Toc302247203"/>
      <w:r>
        <w:t>Návrh DW</w:t>
      </w:r>
      <w:bookmarkEnd w:id="75"/>
    </w:p>
    <w:p w:rsidR="00BC5027" w:rsidRPr="00BC5027" w:rsidRDefault="00BC5027" w:rsidP="00BC5027">
      <w:r>
        <w:tab/>
        <w:t xml:space="preserve">Při projektu, který se potýká s nedostatkem časových a personálních zdrojů, případně jeho konečná podoba je nejistá, lze jednoznačně doporučit pojetí řešení pomocí přístupu W. </w:t>
      </w:r>
      <w:proofErr w:type="spellStart"/>
      <w:r>
        <w:t>Kimballa</w:t>
      </w:r>
      <w:proofErr w:type="spellEnd"/>
      <w:r>
        <w:t>, detailněji popsaného výše, a tudíž začít s rozdělením DW na dílčí DM, které se budou ve finále spojovat do jednoho řešení, tak jak budou postupně přibývat.</w:t>
      </w:r>
      <w:r w:rsidR="00932969">
        <w:t xml:space="preserve"> Stejná situace nastala v případě DW nad OF</w:t>
      </w:r>
      <w:r w:rsidR="009F442E">
        <w:t xml:space="preserve"> a jeho rozdělení na menší DM znamenalo značnou časovou úsporu</w:t>
      </w:r>
      <w:r w:rsidR="006D407A">
        <w:t xml:space="preserve"> mezi zadáním a prvními výsledky pro uživatele.</w:t>
      </w:r>
    </w:p>
    <w:p w:rsidR="00D04E49" w:rsidRPr="00E04AE5" w:rsidRDefault="00D251FC" w:rsidP="00E04AE5">
      <w:pPr>
        <w:pStyle w:val="Nadpis3"/>
      </w:pPr>
      <w:bookmarkStart w:id="76" w:name="_Toc302247204"/>
      <w:r w:rsidRPr="00E04AE5">
        <w:t>Seznam primárních systémů</w:t>
      </w:r>
      <w:bookmarkEnd w:id="76"/>
    </w:p>
    <w:p w:rsidR="00D251FC" w:rsidRDefault="00D251FC" w:rsidP="00D251FC">
      <w:r>
        <w:tab/>
        <w:t>Cílem tohoto seznamu je finalizovat zdroje pro DW, v případě implementace v GE obsahoval seznam primárních systémů</w:t>
      </w:r>
      <w:r w:rsidR="00B124E9">
        <w:t xml:space="preserve">, pro </w:t>
      </w:r>
      <w:r w:rsidR="00624EDA">
        <w:t>finální</w:t>
      </w:r>
      <w:r w:rsidR="00B124E9">
        <w:t xml:space="preserve"> řešení,</w:t>
      </w:r>
      <w:r>
        <w:t xml:space="preserve"> následující aplikace:</w:t>
      </w:r>
    </w:p>
    <w:p w:rsidR="00D251FC" w:rsidRDefault="00D251FC" w:rsidP="00D251FC">
      <w:pPr>
        <w:pStyle w:val="Odstavecseseznamem"/>
        <w:numPr>
          <w:ilvl w:val="0"/>
          <w:numId w:val="22"/>
        </w:numPr>
      </w:pPr>
      <w:proofErr w:type="spellStart"/>
      <w:r>
        <w:lastRenderedPageBreak/>
        <w:t>Oracle</w:t>
      </w:r>
      <w:proofErr w:type="spellEnd"/>
      <w:r>
        <w:t xml:space="preserve"> </w:t>
      </w:r>
      <w:proofErr w:type="spellStart"/>
      <w:r>
        <w:t>Financial</w:t>
      </w:r>
      <w:proofErr w:type="spellEnd"/>
    </w:p>
    <w:p w:rsidR="00D251FC" w:rsidRDefault="00D251FC" w:rsidP="00D251FC">
      <w:pPr>
        <w:pStyle w:val="Odstavecseseznamem"/>
        <w:numPr>
          <w:ilvl w:val="0"/>
          <w:numId w:val="22"/>
        </w:numPr>
      </w:pPr>
      <w:r>
        <w:t>Systém pro vytěžování dat z faktur</w:t>
      </w:r>
    </w:p>
    <w:p w:rsidR="00D251FC" w:rsidRDefault="00D251FC" w:rsidP="00D251FC">
      <w:pPr>
        <w:pStyle w:val="Odstavecseseznamem"/>
        <w:numPr>
          <w:ilvl w:val="0"/>
          <w:numId w:val="22"/>
        </w:numPr>
      </w:pPr>
      <w:r>
        <w:t>Mzdový a personální systém</w:t>
      </w:r>
    </w:p>
    <w:p w:rsidR="00BC5027" w:rsidRDefault="00BC5027" w:rsidP="00BC5027">
      <w:pPr>
        <w:pStyle w:val="Odstavecseseznamem"/>
        <w:numPr>
          <w:ilvl w:val="0"/>
          <w:numId w:val="22"/>
        </w:numPr>
      </w:pPr>
      <w:r>
        <w:t>Zaměstnanecký portál (drobná vydání, služební cesty…)</w:t>
      </w:r>
    </w:p>
    <w:p w:rsidR="00BC5027" w:rsidRDefault="00BC5027" w:rsidP="00E04AE5">
      <w:pPr>
        <w:pStyle w:val="Nadpis3"/>
      </w:pPr>
      <w:bookmarkStart w:id="77" w:name="_Toc302247205"/>
      <w:r w:rsidRPr="00E04AE5">
        <w:t>Logický model</w:t>
      </w:r>
      <w:bookmarkEnd w:id="77"/>
    </w:p>
    <w:p w:rsidR="00B37987" w:rsidRDefault="00F5756F" w:rsidP="00F5756F">
      <w:r>
        <w:tab/>
        <w:t>Tvorbu logického datového modelu lze označit za relativně příjemnou a tvůrčí práci, kdy je velmi důležité zejména před jejím převodem do fyzické podoby provést oponenturu s </w:t>
      </w:r>
      <w:r w:rsidR="00E32B95">
        <w:t>technicky zdatnějšími zákazníky</w:t>
      </w:r>
      <w:r>
        <w:t xml:space="preserve"> tak</w:t>
      </w:r>
      <w:r w:rsidR="00E32B95">
        <w:t>,</w:t>
      </w:r>
      <w:r>
        <w:t xml:space="preserve"> aby bylo případně možno </w:t>
      </w:r>
      <w:proofErr w:type="spellStart"/>
      <w:r>
        <w:t>doupravit</w:t>
      </w:r>
      <w:proofErr w:type="spellEnd"/>
      <w:r>
        <w:t xml:space="preserve"> vzniklé odlišnosti od zadání.</w:t>
      </w:r>
      <w:r w:rsidR="00532E1B">
        <w:t xml:space="preserve"> V této fázi je velmi vhodné opravdu důkladně nakreslit všechny entity, které má DW obsahovat zejména z důvodů vizualizace jejich vzájemného propojení a z toho plynoucí budoucí složitost reportingu nad těmito daty.</w:t>
      </w:r>
    </w:p>
    <w:p w:rsidR="00B37987" w:rsidRDefault="00104856" w:rsidP="00104856">
      <w:pPr>
        <w:spacing w:line="240" w:lineRule="auto"/>
        <w:jc w:val="left"/>
        <w:rPr>
          <w:rStyle w:val="OTPopisChar"/>
          <w:sz w:val="20"/>
        </w:rPr>
      </w:pPr>
      <w:r>
        <w:rPr>
          <w:rStyle w:val="OTPopisChar"/>
          <w:b/>
          <w:sz w:val="20"/>
        </w:rPr>
        <w:t>Obrázek č. 14</w:t>
      </w:r>
      <w:r>
        <w:rPr>
          <w:rStyle w:val="OTPopisChar"/>
          <w:sz w:val="20"/>
        </w:rPr>
        <w:t xml:space="preserve">: </w:t>
      </w:r>
      <w:r w:rsidR="008442DC">
        <w:rPr>
          <w:rStyle w:val="OTPopisChar"/>
          <w:sz w:val="20"/>
        </w:rPr>
        <w:t xml:space="preserve">Logický model pro GL </w:t>
      </w:r>
      <w:proofErr w:type="spellStart"/>
      <w:r w:rsidR="008442DC">
        <w:rPr>
          <w:rStyle w:val="OTPopisChar"/>
          <w:sz w:val="20"/>
        </w:rPr>
        <w:t>Daily</w:t>
      </w:r>
      <w:proofErr w:type="spellEnd"/>
      <w:r w:rsidR="008442DC">
        <w:rPr>
          <w:rStyle w:val="OTPopisChar"/>
          <w:sz w:val="20"/>
        </w:rPr>
        <w:t xml:space="preserve"> </w:t>
      </w:r>
      <w:proofErr w:type="spellStart"/>
      <w:r w:rsidR="008442DC">
        <w:rPr>
          <w:rStyle w:val="OTPopisChar"/>
          <w:sz w:val="20"/>
        </w:rPr>
        <w:t>Balances</w:t>
      </w:r>
      <w:proofErr w:type="spellEnd"/>
    </w:p>
    <w:p w:rsidR="00104856" w:rsidRPr="009C7023" w:rsidRDefault="00104856" w:rsidP="00104856">
      <w:pPr>
        <w:spacing w:line="240" w:lineRule="auto"/>
        <w:jc w:val="left"/>
        <w:rPr>
          <w:sz w:val="20"/>
        </w:rPr>
      </w:pPr>
      <w:r>
        <w:rPr>
          <w:noProof/>
        </w:rPr>
        <w:br/>
      </w:r>
      <w:r>
        <w:rPr>
          <w:noProof/>
        </w:rPr>
        <w:drawing>
          <wp:inline distT="0" distB="0" distL="0" distR="0" wp14:anchorId="7E9D234E" wp14:editId="6D605328">
            <wp:extent cx="4086225" cy="4112002"/>
            <wp:effectExtent l="0" t="0" r="0" b="317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_DAILY_MODEL.png"/>
                    <pic:cNvPicPr/>
                  </pic:nvPicPr>
                  <pic:blipFill>
                    <a:blip r:embed="rId35">
                      <a:extLst>
                        <a:ext uri="{28A0092B-C50C-407E-A947-70E740481C1C}">
                          <a14:useLocalDpi xmlns:a14="http://schemas.microsoft.com/office/drawing/2010/main" val="0"/>
                        </a:ext>
                      </a:extLst>
                    </a:blip>
                    <a:stretch>
                      <a:fillRect/>
                    </a:stretch>
                  </pic:blipFill>
                  <pic:spPr>
                    <a:xfrm>
                      <a:off x="0" y="0"/>
                      <a:ext cx="4098856" cy="4124713"/>
                    </a:xfrm>
                    <a:prstGeom prst="rect">
                      <a:avLst/>
                    </a:prstGeom>
                  </pic:spPr>
                </pic:pic>
              </a:graphicData>
            </a:graphic>
          </wp:inline>
        </w:drawing>
      </w:r>
      <w:r w:rsidR="00A062EF">
        <w:rPr>
          <w:noProof/>
        </w:rPr>
        <w:br/>
      </w:r>
      <w:r>
        <w:br/>
      </w:r>
      <w:r w:rsidRPr="008D71B6">
        <w:rPr>
          <w:rStyle w:val="OTPopisChar"/>
          <w:b/>
          <w:sz w:val="20"/>
        </w:rPr>
        <w:t>Zdroj</w:t>
      </w:r>
      <w:r w:rsidRPr="008D71B6">
        <w:rPr>
          <w:rStyle w:val="OTPopisChar"/>
          <w:sz w:val="20"/>
        </w:rPr>
        <w:t xml:space="preserve">: </w:t>
      </w:r>
      <w:r w:rsidRPr="00C55CDF">
        <w:rPr>
          <w:rStyle w:val="OTPopisChar"/>
          <w:sz w:val="20"/>
        </w:rPr>
        <w:t xml:space="preserve">GE Money Bank, a.s., </w:t>
      </w:r>
      <w:r w:rsidR="008442DC">
        <w:rPr>
          <w:rStyle w:val="OTPopisChar"/>
          <w:sz w:val="20"/>
        </w:rPr>
        <w:t>Datové modely DW pro OF</w:t>
      </w:r>
      <w:r>
        <w:tab/>
      </w:r>
    </w:p>
    <w:p w:rsidR="00E04EED" w:rsidRDefault="00D84716" w:rsidP="00D84716">
      <w:pPr>
        <w:pStyle w:val="Nadpis3"/>
      </w:pPr>
      <w:bookmarkStart w:id="78" w:name="_Toc302247206"/>
      <w:r>
        <w:lastRenderedPageBreak/>
        <w:t>Fyzický datový model</w:t>
      </w:r>
      <w:bookmarkEnd w:id="78"/>
    </w:p>
    <w:p w:rsidR="00D84716" w:rsidRDefault="00BB013E" w:rsidP="00D84716">
      <w:r>
        <w:tab/>
      </w:r>
      <w:r w:rsidR="00D84716">
        <w:t>Na rozdíl od předchozí fáze, převod logického modelu do jeho fyzické podoby již tak kreativní není, ovšem jeho provedení je velmi důležité pro pozdější snadnou impl</w:t>
      </w:r>
      <w:r w:rsidR="00B26E2F">
        <w:t>ementaci DW do provozu.</w:t>
      </w:r>
      <w:r>
        <w:t xml:space="preserve"> Naprosto ideální je provádět tento převod pomocí některého z nástrojů pro to určených, jako je např. </w:t>
      </w:r>
      <w:proofErr w:type="spellStart"/>
      <w:r>
        <w:t>Enterprise</w:t>
      </w:r>
      <w:proofErr w:type="spellEnd"/>
      <w:r>
        <w:t xml:space="preserve"> Ar</w:t>
      </w:r>
      <w:r w:rsidR="00E32B95">
        <w:t xml:space="preserve">chitekt nebo </w:t>
      </w:r>
      <w:proofErr w:type="spellStart"/>
      <w:r w:rsidR="00E32B95">
        <w:t>Power</w:t>
      </w:r>
      <w:proofErr w:type="spellEnd"/>
      <w:r w:rsidR="00E32B95">
        <w:t xml:space="preserve"> Designer</w:t>
      </w:r>
      <w:r>
        <w:t xml:space="preserve"> tak</w:t>
      </w:r>
      <w:r w:rsidR="00E32B95">
        <w:t>,</w:t>
      </w:r>
      <w:r>
        <w:t xml:space="preserve"> aby jej bylo kdykoliv možno snadno upravit, a jeho stavba byla do jisté míry také nezávislá na konkrétní technologii. Ovšem v praxi je naprosto běžné převádět logický datový model pomocí tabulkového editoru, jako např. MS Excel. V případě implementace DW nad OF bylo využito právě tohoto nástroje.</w:t>
      </w:r>
      <w:r w:rsidR="00CC0037">
        <w:t xml:space="preserve"> Tento postup je ovšem velmi náročný na jakékoliv případné změny, ale jeho výhoda je, že se dá spustit skutečně</w:t>
      </w:r>
      <w:r w:rsidR="003E525D">
        <w:t xml:space="preserve"> prakticky kdekoliv a odpadají náklady za pořízení licence některého z výše popsaných nástrojů.</w:t>
      </w:r>
    </w:p>
    <w:p w:rsidR="00211EBF" w:rsidRDefault="00211EBF" w:rsidP="00211EBF">
      <w:pPr>
        <w:pStyle w:val="OTPopis"/>
      </w:pPr>
      <w:r>
        <w:rPr>
          <w:b/>
        </w:rPr>
        <w:t>Tabulka č. 4</w:t>
      </w:r>
      <w:r>
        <w:t>: Příklad fyzického datového modelu</w:t>
      </w:r>
    </w:p>
    <w:p w:rsidR="00211EBF" w:rsidRDefault="00AF1CDD" w:rsidP="00211EBF">
      <w:pPr>
        <w:pStyle w:val="OTPopis"/>
      </w:pPr>
      <w:r w:rsidRPr="00AF1CDD">
        <w:rPr>
          <w:noProof/>
        </w:rPr>
        <w:drawing>
          <wp:inline distT="0" distB="0" distL="0" distR="0" wp14:anchorId="74CAA6DD" wp14:editId="1D706632">
            <wp:extent cx="5400040" cy="3811494"/>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40" cy="3811494"/>
                    </a:xfrm>
                    <a:prstGeom prst="rect">
                      <a:avLst/>
                    </a:prstGeom>
                    <a:noFill/>
                    <a:ln>
                      <a:noFill/>
                    </a:ln>
                  </pic:spPr>
                </pic:pic>
              </a:graphicData>
            </a:graphic>
          </wp:inline>
        </w:drawing>
      </w:r>
    </w:p>
    <w:p w:rsidR="00211EBF" w:rsidRDefault="00211EBF" w:rsidP="00211EBF">
      <w:pPr>
        <w:spacing w:line="240" w:lineRule="auto"/>
        <w:jc w:val="left"/>
        <w:rPr>
          <w:rStyle w:val="OTPopisChar"/>
          <w:sz w:val="20"/>
        </w:rPr>
      </w:pPr>
      <w:r w:rsidRPr="008D71B6">
        <w:rPr>
          <w:rStyle w:val="OTPopisChar"/>
          <w:b/>
          <w:sz w:val="20"/>
        </w:rPr>
        <w:t>Zdroj</w:t>
      </w:r>
      <w:r w:rsidRPr="008D71B6">
        <w:rPr>
          <w:rStyle w:val="OTPopisChar"/>
          <w:sz w:val="20"/>
        </w:rPr>
        <w:t xml:space="preserve">: </w:t>
      </w:r>
      <w:r w:rsidRPr="00C55CDF">
        <w:rPr>
          <w:rStyle w:val="OTPopisChar"/>
          <w:sz w:val="20"/>
        </w:rPr>
        <w:t>Vlastní tvorba, GE Money Ban</w:t>
      </w:r>
      <w:r>
        <w:rPr>
          <w:rStyle w:val="OTPopisChar"/>
          <w:sz w:val="20"/>
        </w:rPr>
        <w:t>k, a.s.,</w:t>
      </w:r>
      <w:r w:rsidRPr="00C55CDF">
        <w:rPr>
          <w:rStyle w:val="OTPopisChar"/>
          <w:sz w:val="20"/>
        </w:rPr>
        <w:t xml:space="preserve"> </w:t>
      </w:r>
      <w:r>
        <w:rPr>
          <w:rStyle w:val="OTPopisChar"/>
          <w:sz w:val="20"/>
        </w:rPr>
        <w:t>implementace DW</w:t>
      </w:r>
    </w:p>
    <w:p w:rsidR="001F157F" w:rsidRPr="00C55CDF" w:rsidRDefault="001F157F" w:rsidP="00211EBF">
      <w:pPr>
        <w:spacing w:line="240" w:lineRule="auto"/>
        <w:jc w:val="left"/>
        <w:rPr>
          <w:rStyle w:val="OTPopisChar"/>
          <w:b/>
          <w:sz w:val="20"/>
        </w:rPr>
      </w:pPr>
    </w:p>
    <w:p w:rsidR="0009369E" w:rsidRDefault="0009369E" w:rsidP="003D630F">
      <w:pPr>
        <w:pStyle w:val="Nadpis3"/>
      </w:pPr>
      <w:bookmarkStart w:id="79" w:name="_Toc302247207"/>
      <w:r>
        <w:lastRenderedPageBreak/>
        <w:t xml:space="preserve">Tvorba </w:t>
      </w:r>
      <w:proofErr w:type="spellStart"/>
      <w:r>
        <w:t>metadat</w:t>
      </w:r>
      <w:bookmarkEnd w:id="79"/>
      <w:proofErr w:type="spellEnd"/>
    </w:p>
    <w:p w:rsidR="0009369E" w:rsidRDefault="008A0804" w:rsidP="0009369E">
      <w:r>
        <w:tab/>
        <w:t xml:space="preserve">Tento proces je velmi často opomíjený a bohužel jeho absence se projeví až v pozdějších fázích </w:t>
      </w:r>
      <w:proofErr w:type="spellStart"/>
      <w:r>
        <w:t>použivání</w:t>
      </w:r>
      <w:proofErr w:type="spellEnd"/>
      <w:r>
        <w:t xml:space="preserve"> DW a to zejména při personálních změnách, kdy odejdou lidé, kteří byli u implementace DW a jsou tedy nositeli </w:t>
      </w:r>
      <w:proofErr w:type="spellStart"/>
      <w:r>
        <w:t>tacitních</w:t>
      </w:r>
      <w:proofErr w:type="spellEnd"/>
      <w:r>
        <w:t xml:space="preserve"> znalostí o jednotlivých datových strukturách.</w:t>
      </w:r>
      <w:r w:rsidR="00381E31">
        <w:t xml:space="preserve"> V praxi je také vhodné jít do co největšího detailu </w:t>
      </w:r>
      <w:proofErr w:type="spellStart"/>
      <w:r w:rsidR="00381E31">
        <w:t>metadat</w:t>
      </w:r>
      <w:proofErr w:type="spellEnd"/>
      <w:r w:rsidR="00381E31">
        <w:t xml:space="preserve"> v tom smyslu, že jsou popsány nejenom jednotlivé entity</w:t>
      </w:r>
      <w:r w:rsidR="00E32B95">
        <w:t>,</w:t>
      </w:r>
      <w:r w:rsidR="00381E31">
        <w:t xml:space="preserve"> ale také slou</w:t>
      </w:r>
      <w:r w:rsidR="00E32B95">
        <w:t>pce ve finálním fyzickém modelu</w:t>
      </w:r>
      <w:r w:rsidR="00381E31">
        <w:t xml:space="preserve"> tak</w:t>
      </w:r>
      <w:r w:rsidR="00E32B95">
        <w:t>,</w:t>
      </w:r>
      <w:r w:rsidR="00381E31">
        <w:t xml:space="preserve"> aby </w:t>
      </w:r>
      <w:proofErr w:type="spellStart"/>
      <w:r w:rsidR="00381E31">
        <w:t>byznysový</w:t>
      </w:r>
      <w:proofErr w:type="spellEnd"/>
      <w:r w:rsidR="00381E31">
        <w:t xml:space="preserve"> uživatel mohl pohodlně vyčíst, co za data jsou kde obsažená.</w:t>
      </w:r>
    </w:p>
    <w:p w:rsidR="00381E31" w:rsidRDefault="00381E31" w:rsidP="0009369E">
      <w:r>
        <w:tab/>
        <w:t xml:space="preserve">Při implementaci v GE byl tento krok rovněž prakticky vynechán, zejména z časových důvodů a jeho absence se projevuje zejména při zaučování nových analytiků, </w:t>
      </w:r>
      <w:r w:rsidR="00E32B95">
        <w:t>kteří mají za úkol z něj získávat</w:t>
      </w:r>
      <w:r>
        <w:t xml:space="preserve"> data.</w:t>
      </w:r>
    </w:p>
    <w:p w:rsidR="00BA2475" w:rsidRDefault="00BA2475" w:rsidP="00BA2475">
      <w:pPr>
        <w:spacing w:line="240" w:lineRule="auto"/>
        <w:jc w:val="left"/>
        <w:rPr>
          <w:rStyle w:val="OTPopisChar"/>
          <w:sz w:val="20"/>
        </w:rPr>
      </w:pPr>
      <w:r>
        <w:rPr>
          <w:rStyle w:val="OTPopisChar"/>
          <w:b/>
          <w:sz w:val="20"/>
        </w:rPr>
        <w:t>Obrázek č. 15</w:t>
      </w:r>
      <w:r>
        <w:rPr>
          <w:rStyle w:val="OTPopisChar"/>
          <w:sz w:val="20"/>
        </w:rPr>
        <w:t xml:space="preserve">: Příklad chybějících </w:t>
      </w:r>
      <w:proofErr w:type="spellStart"/>
      <w:r>
        <w:rPr>
          <w:rStyle w:val="OTPopisChar"/>
          <w:sz w:val="20"/>
        </w:rPr>
        <w:t>metadat</w:t>
      </w:r>
      <w:proofErr w:type="spellEnd"/>
      <w:r>
        <w:rPr>
          <w:rStyle w:val="OTPopisChar"/>
          <w:sz w:val="20"/>
        </w:rPr>
        <w:t xml:space="preserve"> ve formě komentářů</w:t>
      </w:r>
    </w:p>
    <w:p w:rsidR="00BA2475" w:rsidRPr="0009369E" w:rsidRDefault="00BA2475" w:rsidP="00BA2475">
      <w:r>
        <w:rPr>
          <w:noProof/>
        </w:rPr>
        <w:drawing>
          <wp:inline distT="0" distB="0" distL="0" distR="0">
            <wp:extent cx="5400040" cy="3187065"/>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ING_METADATA.png"/>
                    <pic:cNvPicPr/>
                  </pic:nvPicPr>
                  <pic:blipFill>
                    <a:blip r:embed="rId37">
                      <a:extLst>
                        <a:ext uri="{28A0092B-C50C-407E-A947-70E740481C1C}">
                          <a14:useLocalDpi xmlns:a14="http://schemas.microsoft.com/office/drawing/2010/main" val="0"/>
                        </a:ext>
                      </a:extLst>
                    </a:blip>
                    <a:stretch>
                      <a:fillRect/>
                    </a:stretch>
                  </pic:blipFill>
                  <pic:spPr>
                    <a:xfrm>
                      <a:off x="0" y="0"/>
                      <a:ext cx="5400040" cy="3187065"/>
                    </a:xfrm>
                    <a:prstGeom prst="rect">
                      <a:avLst/>
                    </a:prstGeom>
                  </pic:spPr>
                </pic:pic>
              </a:graphicData>
            </a:graphic>
          </wp:inline>
        </w:drawing>
      </w:r>
      <w:r>
        <w:br/>
      </w:r>
      <w:r w:rsidRPr="008D71B6">
        <w:rPr>
          <w:rStyle w:val="OTPopisChar"/>
          <w:b/>
          <w:sz w:val="20"/>
        </w:rPr>
        <w:t>Zdroj</w:t>
      </w:r>
      <w:r w:rsidRPr="008D71B6">
        <w:rPr>
          <w:rStyle w:val="OTPopisChar"/>
          <w:sz w:val="20"/>
        </w:rPr>
        <w:t xml:space="preserve">: </w:t>
      </w:r>
      <w:r>
        <w:rPr>
          <w:rStyle w:val="OTPopisChar"/>
          <w:sz w:val="20"/>
        </w:rPr>
        <w:t xml:space="preserve">Vlastní tvorba, </w:t>
      </w:r>
      <w:r w:rsidRPr="00C55CDF">
        <w:rPr>
          <w:rStyle w:val="OTPopisChar"/>
          <w:sz w:val="20"/>
        </w:rPr>
        <w:t>GE Money Bank, a.s</w:t>
      </w:r>
      <w:r>
        <w:rPr>
          <w:rStyle w:val="OTPopisChar"/>
          <w:sz w:val="20"/>
        </w:rPr>
        <w:t>.</w:t>
      </w:r>
    </w:p>
    <w:p w:rsidR="00211EBF" w:rsidRDefault="007F6AC0" w:rsidP="003D630F">
      <w:pPr>
        <w:pStyle w:val="Nadpis3"/>
      </w:pPr>
      <w:bookmarkStart w:id="80" w:name="_Toc302247208"/>
      <w:r>
        <w:t xml:space="preserve">Způsob přenosů a definice vstupních dat </w:t>
      </w:r>
      <w:r w:rsidR="00A03AA6">
        <w:t xml:space="preserve">- </w:t>
      </w:r>
      <w:proofErr w:type="spellStart"/>
      <w:r>
        <w:t>Extract</w:t>
      </w:r>
      <w:bookmarkEnd w:id="80"/>
      <w:proofErr w:type="spellEnd"/>
    </w:p>
    <w:p w:rsidR="003D630F" w:rsidRDefault="00F3515E" w:rsidP="003D630F">
      <w:r>
        <w:tab/>
      </w:r>
      <w:r w:rsidR="001F157F">
        <w:t xml:space="preserve">Pokud je v podniku implementováno rozhraní pro nahrávání dat, jako např. </w:t>
      </w:r>
      <w:proofErr w:type="spellStart"/>
      <w:r w:rsidR="001F157F">
        <w:t>DataHub</w:t>
      </w:r>
      <w:proofErr w:type="spellEnd"/>
      <w:r w:rsidR="001F157F">
        <w:t xml:space="preserve">, je část </w:t>
      </w:r>
      <w:proofErr w:type="spellStart"/>
      <w:r w:rsidR="001F157F">
        <w:rPr>
          <w:i/>
        </w:rPr>
        <w:t>Extract</w:t>
      </w:r>
      <w:proofErr w:type="spellEnd"/>
      <w:r w:rsidR="001F157F">
        <w:t xml:space="preserve"> značně jednoduší a to o oblast specifikace jakým způsobem dostat data například z textového řetězce, případně jak připravit </w:t>
      </w:r>
      <w:proofErr w:type="spellStart"/>
      <w:r w:rsidR="001F157F">
        <w:t>přenost</w:t>
      </w:r>
      <w:proofErr w:type="spellEnd"/>
      <w:r w:rsidR="001F157F">
        <w:t xml:space="preserve"> mezi MS SQL a </w:t>
      </w:r>
      <w:proofErr w:type="spellStart"/>
      <w:r w:rsidR="001F157F">
        <w:lastRenderedPageBreak/>
        <w:t>Oracle</w:t>
      </w:r>
      <w:proofErr w:type="spellEnd"/>
      <w:r w:rsidR="001F157F">
        <w:t xml:space="preserve"> databází.</w:t>
      </w:r>
      <w:r w:rsidR="00C85CEB">
        <w:t xml:space="preserve"> Pokud tento nástroj chybí</w:t>
      </w:r>
      <w:r w:rsidR="00E32B95">
        <w:t>,</w:t>
      </w:r>
      <w:r w:rsidR="00C85CEB">
        <w:t xml:space="preserve"> je nezbytné co nejpřesněji odhadnout nároky na vývoj procesů, které jeho funkčnosti nahradí pro konkrétní primární systémy a jejich schopnosti exportovat data v určitém formátu. </w:t>
      </w:r>
      <w:r w:rsidR="009E3F04">
        <w:t>V rámci této specifikace je zejména u zpracovávání textových souborů velmi důležité zmapovat</w:t>
      </w:r>
      <w:r w:rsidR="00E32B95">
        <w:t>,</w:t>
      </w:r>
      <w:r w:rsidR="009E3F04">
        <w:t xml:space="preserve"> v jakém kódování budou výstupní data. U „mezinárodních“ znaků většinou není problém, avšak kódování do češtiny bývá problematické.</w:t>
      </w:r>
      <w:r w:rsidR="00FA3FBD">
        <w:t xml:space="preserve"> V případě </w:t>
      </w:r>
      <w:r w:rsidR="00F973F3">
        <w:t xml:space="preserve">citlivých </w:t>
      </w:r>
      <w:r w:rsidR="00FA3FBD">
        <w:t>dat je také nezbytné definovat, jakým způsobem bude docházet k jejich šifrování a následně jakým způsobem</w:t>
      </w:r>
      <w:r w:rsidR="00E32B95">
        <w:t xml:space="preserve"> se</w:t>
      </w:r>
      <w:r w:rsidR="00FA3FBD">
        <w:t xml:space="preserve"> bude předávat klíč k jejich dekódování</w:t>
      </w:r>
      <w:r w:rsidR="006744BC">
        <w:t xml:space="preserve"> do čitelné podoby. Oblast citlivých dat</w:t>
      </w:r>
      <w:r w:rsidR="005B2E6B">
        <w:t>, např. mzdy zaměstnanců,</w:t>
      </w:r>
      <w:r w:rsidR="006744BC">
        <w:t xml:space="preserve"> je nutno více řešit zejména u dodavate</w:t>
      </w:r>
      <w:r w:rsidR="005B2E6B">
        <w:t>lského řešení, pokud že není žádoucí,</w:t>
      </w:r>
      <w:r w:rsidR="006744BC">
        <w:t xml:space="preserve"> aby do nich vůbec kdy viděl </w:t>
      </w:r>
      <w:r w:rsidR="005B2E6B">
        <w:t>kdokoliv ze třetí strany.</w:t>
      </w:r>
      <w:r w:rsidR="00053C1D">
        <w:t xml:space="preserve"> V rámci implementace v GE tyto problémy naštěstí do jisté míry odpadly právě díky přítomnosti </w:t>
      </w:r>
      <w:proofErr w:type="spellStart"/>
      <w:r w:rsidR="00053C1D">
        <w:t>DataHubu</w:t>
      </w:r>
      <w:proofErr w:type="spellEnd"/>
      <w:r w:rsidR="00053C1D">
        <w:t>, který patří mezi velmi univerzální a spolehlivé systémy.</w:t>
      </w:r>
    </w:p>
    <w:p w:rsidR="008A1B4D" w:rsidRDefault="00BA2475" w:rsidP="008A1B4D">
      <w:pPr>
        <w:spacing w:line="240" w:lineRule="auto"/>
        <w:jc w:val="left"/>
        <w:rPr>
          <w:rStyle w:val="OTPopisChar"/>
          <w:sz w:val="20"/>
        </w:rPr>
      </w:pPr>
      <w:r>
        <w:rPr>
          <w:rStyle w:val="OTPopisChar"/>
          <w:b/>
          <w:sz w:val="20"/>
        </w:rPr>
        <w:t>Obrázek č. 16</w:t>
      </w:r>
      <w:r w:rsidR="008A1B4D">
        <w:rPr>
          <w:rStyle w:val="OTPopisChar"/>
          <w:sz w:val="20"/>
        </w:rPr>
        <w:t xml:space="preserve">: </w:t>
      </w:r>
      <w:r w:rsidR="005016F3">
        <w:rPr>
          <w:rStyle w:val="OTPopisChar"/>
          <w:sz w:val="20"/>
        </w:rPr>
        <w:t>Popis toku dat</w:t>
      </w:r>
    </w:p>
    <w:p w:rsidR="008A1B4D" w:rsidRPr="009C7023" w:rsidRDefault="008A1B4D" w:rsidP="008A1B4D">
      <w:pPr>
        <w:spacing w:line="240" w:lineRule="auto"/>
        <w:jc w:val="left"/>
        <w:rPr>
          <w:sz w:val="20"/>
        </w:rPr>
      </w:pPr>
      <w:r>
        <w:rPr>
          <w:noProof/>
        </w:rPr>
        <w:drawing>
          <wp:inline distT="0" distB="0" distL="0" distR="0">
            <wp:extent cx="4391025" cy="1333500"/>
            <wp:effectExtent l="0" t="0" r="952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ract.png"/>
                    <pic:cNvPicPr/>
                  </pic:nvPicPr>
                  <pic:blipFill>
                    <a:blip r:embed="rId38">
                      <a:extLst>
                        <a:ext uri="{28A0092B-C50C-407E-A947-70E740481C1C}">
                          <a14:useLocalDpi xmlns:a14="http://schemas.microsoft.com/office/drawing/2010/main" val="0"/>
                        </a:ext>
                      </a:extLst>
                    </a:blip>
                    <a:stretch>
                      <a:fillRect/>
                    </a:stretch>
                  </pic:blipFill>
                  <pic:spPr>
                    <a:xfrm>
                      <a:off x="0" y="0"/>
                      <a:ext cx="4391025" cy="1333500"/>
                    </a:xfrm>
                    <a:prstGeom prst="rect">
                      <a:avLst/>
                    </a:prstGeom>
                  </pic:spPr>
                </pic:pic>
              </a:graphicData>
            </a:graphic>
          </wp:inline>
        </w:drawing>
      </w:r>
      <w:r>
        <w:rPr>
          <w:noProof/>
        </w:rPr>
        <w:br/>
      </w:r>
      <w:r>
        <w:br/>
      </w:r>
      <w:r w:rsidRPr="008D71B6">
        <w:rPr>
          <w:rStyle w:val="OTPopisChar"/>
          <w:b/>
          <w:sz w:val="20"/>
        </w:rPr>
        <w:t>Zdroj</w:t>
      </w:r>
      <w:r w:rsidRPr="008D71B6">
        <w:rPr>
          <w:rStyle w:val="OTPopisChar"/>
          <w:sz w:val="20"/>
        </w:rPr>
        <w:t xml:space="preserve">: </w:t>
      </w:r>
      <w:r>
        <w:rPr>
          <w:rStyle w:val="OTPopisChar"/>
          <w:sz w:val="20"/>
        </w:rPr>
        <w:t xml:space="preserve">Vlastní tvorba, </w:t>
      </w:r>
      <w:r w:rsidRPr="00C55CDF">
        <w:rPr>
          <w:rStyle w:val="OTPopisChar"/>
          <w:sz w:val="20"/>
        </w:rPr>
        <w:t>GE Money Bank, a.s</w:t>
      </w:r>
      <w:r>
        <w:rPr>
          <w:rStyle w:val="OTPopisChar"/>
          <w:sz w:val="20"/>
        </w:rPr>
        <w:t>.</w:t>
      </w:r>
      <w:r>
        <w:tab/>
      </w:r>
    </w:p>
    <w:p w:rsidR="00053C1D" w:rsidRDefault="00053C1D" w:rsidP="003D630F"/>
    <w:p w:rsidR="0031037C" w:rsidRDefault="009E3B42" w:rsidP="009E3B42">
      <w:pPr>
        <w:pStyle w:val="Nadpis3"/>
      </w:pPr>
      <w:bookmarkStart w:id="81" w:name="_Toc302247209"/>
      <w:r>
        <w:t xml:space="preserve">Úpravy nad nahrávanými daty – </w:t>
      </w:r>
      <w:proofErr w:type="spellStart"/>
      <w:r>
        <w:t>Transform</w:t>
      </w:r>
      <w:bookmarkEnd w:id="81"/>
      <w:proofErr w:type="spellEnd"/>
    </w:p>
    <w:p w:rsidR="009E3B42" w:rsidRDefault="002F1DE7" w:rsidP="009E3B42">
      <w:r>
        <w:tab/>
        <w:t xml:space="preserve">Z pohledu ETL celku se jedná většinou o nejnáročnější proces, protože málokdy je dosáhnuto stavu, kdy vstupní data není potřeba nijak </w:t>
      </w:r>
      <w:r w:rsidR="00E32B95">
        <w:t>upravovat, přidávat k nim klíče</w:t>
      </w:r>
      <w:r>
        <w:t xml:space="preserve"> nebo je </w:t>
      </w:r>
      <w:proofErr w:type="spellStart"/>
      <w:r>
        <w:t>rošiřovat</w:t>
      </w:r>
      <w:proofErr w:type="spellEnd"/>
      <w:r>
        <w:t xml:space="preserve"> o potřebné dimenze</w:t>
      </w:r>
      <w:r w:rsidR="005879E1">
        <w:t>, provádět agregace atd.</w:t>
      </w:r>
      <w:r w:rsidR="00793D39">
        <w:t xml:space="preserve"> V této fázi je znovu velmi důležitá kooperace mezi tvůrci a zákazníkem, protože dochází k tvorbě výsledné podoby dat a je tudíž nezbytné</w:t>
      </w:r>
      <w:r w:rsidR="00B37987">
        <w:t>,</w:t>
      </w:r>
      <w:r w:rsidR="00793D39">
        <w:t xml:space="preserve"> aby bylo dosaženo požadovaného efektu.</w:t>
      </w:r>
    </w:p>
    <w:p w:rsidR="00B5533F" w:rsidRDefault="00B5533F" w:rsidP="009E3B42">
      <w:r>
        <w:tab/>
        <w:t xml:space="preserve">Také je nezbytné správně stanovit, ve kterém kroku budou data upravována, zda částečná transformace proběhne již na straně zpracovavatele extraktů, anebo dojde k jejich nahrání do DW 1:1 a veškeré úpravy budou na něm. Jako vhodnější se v praxi </w:t>
      </w:r>
      <w:r>
        <w:lastRenderedPageBreak/>
        <w:t xml:space="preserve">jeví varianta rozdělit DW na více vrstev, kdy skutečně do té nejnižší, označované často jako vrstva nula dojde k nahrání přesné kopie vstupních dat, v první vrstvě dojde k jejich rozšíření o základní dimenze, vyčištění duplicit, přidání umělých klíčů a případné agregace dle požadované </w:t>
      </w:r>
      <w:proofErr w:type="spellStart"/>
      <w:r>
        <w:t>granularity</w:t>
      </w:r>
      <w:proofErr w:type="spellEnd"/>
      <w:r>
        <w:t>. V druhé a každé další vrstvě pak dochází k úpravám dle konkrétnějších požadavků jejích uživatelů.</w:t>
      </w:r>
      <w:r w:rsidR="00AD05BA">
        <w:t xml:space="preserve"> Tato oblast se do jisté míry překrývá s fází nahrávání dat do DW, kde taktéž dochází k transformacím vstupních dat.</w:t>
      </w:r>
    </w:p>
    <w:p w:rsidR="00B37987" w:rsidRDefault="0090563F" w:rsidP="009E3B42">
      <w:r>
        <w:tab/>
        <w:t>Při implementaci DW nad OF bylo postupováno naprosto shodně, kdy data z </w:t>
      </w:r>
      <w:proofErr w:type="spellStart"/>
      <w:r>
        <w:t>DataHubu</w:t>
      </w:r>
      <w:proofErr w:type="spellEnd"/>
      <w:r>
        <w:t xml:space="preserve"> jsou přebírána 1:1 do vrstvy nazvané jako „</w:t>
      </w:r>
      <w:r>
        <w:rPr>
          <w:i/>
        </w:rPr>
        <w:t>EXT_OWNER“</w:t>
      </w:r>
      <w:r>
        <w:t xml:space="preserve"> kdy nad ní jsou pomocí PL/SQL</w:t>
      </w:r>
      <w:r w:rsidR="00E32B95">
        <w:t xml:space="preserve"> provedeny finální transformace</w:t>
      </w:r>
      <w:r>
        <w:t xml:space="preserve"> tak</w:t>
      </w:r>
      <w:r w:rsidR="00E32B95">
        <w:t>,</w:t>
      </w:r>
      <w:r>
        <w:t xml:space="preserve"> aby do vrstvy „</w:t>
      </w:r>
      <w:r>
        <w:rPr>
          <w:i/>
        </w:rPr>
        <w:t>INT_OWNER“</w:t>
      </w:r>
      <w:r w:rsidR="003538E0">
        <w:t xml:space="preserve"> přišla</w:t>
      </w:r>
      <w:r>
        <w:t xml:space="preserve"> již data v takové podobě, aby jejich nahrání do samotných koncových struktur DW proběhlo plným </w:t>
      </w:r>
      <w:proofErr w:type="spellStart"/>
      <w:r>
        <w:t>loadem</w:t>
      </w:r>
      <w:proofErr w:type="spellEnd"/>
      <w:r>
        <w:t xml:space="preserve"> a došlo pouze k vygenerování primárních klíčů, případně doplnění časových údajů o datu nahrání.</w:t>
      </w:r>
    </w:p>
    <w:p w:rsidR="005352C3" w:rsidRDefault="001A7E19" w:rsidP="005352C3">
      <w:pPr>
        <w:spacing w:line="240" w:lineRule="auto"/>
        <w:jc w:val="left"/>
        <w:rPr>
          <w:rStyle w:val="OTPopisChar"/>
          <w:sz w:val="20"/>
        </w:rPr>
      </w:pPr>
      <w:r>
        <w:rPr>
          <w:rStyle w:val="OTPopisChar"/>
          <w:b/>
          <w:sz w:val="20"/>
        </w:rPr>
        <w:t>Obrázek č. 17</w:t>
      </w:r>
      <w:r w:rsidR="005352C3">
        <w:rPr>
          <w:rStyle w:val="OTPopisChar"/>
          <w:sz w:val="20"/>
        </w:rPr>
        <w:t xml:space="preserve">: Příklad transformace </w:t>
      </w:r>
      <w:r w:rsidR="000E18F7">
        <w:rPr>
          <w:rStyle w:val="OTPopisChar"/>
          <w:sz w:val="20"/>
        </w:rPr>
        <w:t xml:space="preserve">a </w:t>
      </w:r>
      <w:r w:rsidR="007D0D1A">
        <w:rPr>
          <w:rStyle w:val="OTPopisChar"/>
          <w:sz w:val="20"/>
        </w:rPr>
        <w:t>nahrání</w:t>
      </w:r>
      <w:r w:rsidR="000E18F7">
        <w:rPr>
          <w:rStyle w:val="OTPopisChar"/>
          <w:sz w:val="20"/>
        </w:rPr>
        <w:t xml:space="preserve"> </w:t>
      </w:r>
      <w:r w:rsidR="005352C3">
        <w:rPr>
          <w:rStyle w:val="OTPopisChar"/>
          <w:sz w:val="20"/>
        </w:rPr>
        <w:t>dat pomocí PL/SQL</w:t>
      </w:r>
    </w:p>
    <w:p w:rsidR="005352C3" w:rsidRPr="009C7023" w:rsidRDefault="005352C3" w:rsidP="005352C3">
      <w:pPr>
        <w:spacing w:line="240" w:lineRule="auto"/>
        <w:jc w:val="left"/>
        <w:rPr>
          <w:sz w:val="20"/>
        </w:rPr>
      </w:pPr>
      <w:r>
        <w:rPr>
          <w:noProof/>
        </w:rPr>
        <w:drawing>
          <wp:inline distT="0" distB="0" distL="0" distR="0">
            <wp:extent cx="5400040" cy="270510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ce_dat_priklad.png"/>
                    <pic:cNvPicPr/>
                  </pic:nvPicPr>
                  <pic:blipFill>
                    <a:blip r:embed="rId39">
                      <a:extLst>
                        <a:ext uri="{28A0092B-C50C-407E-A947-70E740481C1C}">
                          <a14:useLocalDpi xmlns:a14="http://schemas.microsoft.com/office/drawing/2010/main" val="0"/>
                        </a:ext>
                      </a:extLst>
                    </a:blip>
                    <a:stretch>
                      <a:fillRect/>
                    </a:stretch>
                  </pic:blipFill>
                  <pic:spPr>
                    <a:xfrm>
                      <a:off x="0" y="0"/>
                      <a:ext cx="5400040" cy="2705100"/>
                    </a:xfrm>
                    <a:prstGeom prst="rect">
                      <a:avLst/>
                    </a:prstGeom>
                  </pic:spPr>
                </pic:pic>
              </a:graphicData>
            </a:graphic>
          </wp:inline>
        </w:drawing>
      </w:r>
      <w:r>
        <w:rPr>
          <w:noProof/>
        </w:rPr>
        <w:br/>
      </w:r>
      <w:r>
        <w:br/>
      </w:r>
      <w:r w:rsidRPr="008D71B6">
        <w:rPr>
          <w:rStyle w:val="OTPopisChar"/>
          <w:b/>
          <w:sz w:val="20"/>
        </w:rPr>
        <w:t>Zdroj</w:t>
      </w:r>
      <w:r w:rsidRPr="008D71B6">
        <w:rPr>
          <w:rStyle w:val="OTPopisChar"/>
          <w:sz w:val="20"/>
        </w:rPr>
        <w:t xml:space="preserve">: </w:t>
      </w:r>
      <w:r w:rsidR="0047356C">
        <w:rPr>
          <w:rStyle w:val="OTPopisChar"/>
          <w:sz w:val="20"/>
        </w:rPr>
        <w:t xml:space="preserve">kód </w:t>
      </w:r>
      <w:r w:rsidR="006657FA">
        <w:rPr>
          <w:rStyle w:val="OTPopisChar"/>
          <w:sz w:val="20"/>
        </w:rPr>
        <w:t>VADOVIČ M.</w:t>
      </w:r>
      <w:r>
        <w:rPr>
          <w:rStyle w:val="OTPopisChar"/>
          <w:sz w:val="20"/>
        </w:rPr>
        <w:t xml:space="preserve">, </w:t>
      </w:r>
      <w:r w:rsidRPr="00C55CDF">
        <w:rPr>
          <w:rStyle w:val="OTPopisChar"/>
          <w:sz w:val="20"/>
        </w:rPr>
        <w:t>GE Money Bank, a.s</w:t>
      </w:r>
      <w:r>
        <w:rPr>
          <w:rStyle w:val="OTPopisChar"/>
          <w:sz w:val="20"/>
        </w:rPr>
        <w:t>.</w:t>
      </w:r>
      <w:r>
        <w:tab/>
      </w:r>
    </w:p>
    <w:p w:rsidR="005352C3" w:rsidRDefault="005352C3" w:rsidP="009E3B42"/>
    <w:p w:rsidR="00C729A8" w:rsidRDefault="00C729A8" w:rsidP="00C729A8">
      <w:pPr>
        <w:pStyle w:val="Nadpis3"/>
      </w:pPr>
      <w:bookmarkStart w:id="82" w:name="_Toc302247210"/>
      <w:r>
        <w:t>Nahrání dat – LOAD</w:t>
      </w:r>
      <w:bookmarkEnd w:id="82"/>
    </w:p>
    <w:p w:rsidR="00C729A8" w:rsidRDefault="00676AE2" w:rsidP="00C729A8">
      <w:r>
        <w:tab/>
      </w:r>
      <w:r w:rsidR="00C729A8">
        <w:t>Jak bylo nastíněno v předchozí kapitole, jedná se o proces, ve kterém jsou data nahrána</w:t>
      </w:r>
      <w:r w:rsidR="008045F7">
        <w:t xml:space="preserve"> do finálních struktur tak</w:t>
      </w:r>
      <w:r w:rsidR="00E32B95">
        <w:t>,</w:t>
      </w:r>
      <w:r w:rsidR="008045F7">
        <w:t xml:space="preserve"> aby jejich využití koncovým uživatelem bylo co </w:t>
      </w:r>
      <w:proofErr w:type="spellStart"/>
      <w:r w:rsidR="008045F7">
        <w:t>nejjednoduší</w:t>
      </w:r>
      <w:proofErr w:type="spellEnd"/>
      <w:r w:rsidR="008045F7">
        <w:t xml:space="preserve"> a nejefektivnější a </w:t>
      </w:r>
      <w:proofErr w:type="spellStart"/>
      <w:r w:rsidR="008045F7">
        <w:t>současne</w:t>
      </w:r>
      <w:proofErr w:type="spellEnd"/>
      <w:r w:rsidR="008045F7">
        <w:t xml:space="preserve"> bylo možné stavět OLAP kostky n</w:t>
      </w:r>
      <w:r w:rsidR="00597646">
        <w:t xml:space="preserve">ad </w:t>
      </w:r>
      <w:r w:rsidR="00597646">
        <w:lastRenderedPageBreak/>
        <w:t>obsaženými</w:t>
      </w:r>
      <w:r w:rsidR="008045F7">
        <w:t xml:space="preserve"> daty.</w:t>
      </w:r>
      <w:r w:rsidR="00597646">
        <w:t xml:space="preserve"> Z toho důvodu jsou např. faktové tabulky rozšířeny</w:t>
      </w:r>
      <w:r w:rsidR="00B264B7">
        <w:t xml:space="preserve"> v procesu transformace</w:t>
      </w:r>
      <w:r w:rsidR="00597646">
        <w:t xml:space="preserve"> o co největší detail dimenzí, samozřejmě tak, aby byla splněna </w:t>
      </w:r>
      <w:proofErr w:type="spellStart"/>
      <w:r w:rsidR="00597646">
        <w:t>byznysová</w:t>
      </w:r>
      <w:proofErr w:type="spellEnd"/>
      <w:r w:rsidR="00597646">
        <w:t xml:space="preserve"> logika věci a agregace dat podléhala požadavkům plynoucím z projektového záměru</w:t>
      </w:r>
      <w:r w:rsidR="00D7523E">
        <w:t xml:space="preserve">. </w:t>
      </w:r>
      <w:r w:rsidR="00B264B7">
        <w:t>Při nahrávání dat do finálních struktur</w:t>
      </w:r>
      <w:r w:rsidR="00D7523E">
        <w:t xml:space="preserve"> d</w:t>
      </w:r>
      <w:r w:rsidR="00E32B95">
        <w:t>ochází k</w:t>
      </w:r>
      <w:r w:rsidR="00D7523E">
        <w:t xml:space="preserve"> tvorbě </w:t>
      </w:r>
      <w:r w:rsidR="00D7523E">
        <w:rPr>
          <w:i/>
        </w:rPr>
        <w:t>„</w:t>
      </w:r>
      <w:proofErr w:type="spellStart"/>
      <w:r w:rsidR="00D7523E">
        <w:rPr>
          <w:i/>
        </w:rPr>
        <w:t>partitions</w:t>
      </w:r>
      <w:proofErr w:type="spellEnd"/>
      <w:r w:rsidR="00D7523E">
        <w:rPr>
          <w:i/>
        </w:rPr>
        <w:t>“</w:t>
      </w:r>
      <w:r w:rsidR="00E32B95">
        <w:rPr>
          <w:i/>
        </w:rPr>
        <w:t>,</w:t>
      </w:r>
      <w:r w:rsidR="00D7523E">
        <w:t xml:space="preserve"> které značně zjednodušují a zrychlují následný proces dolování dat a taktéž případné úpravy konkrétního </w:t>
      </w:r>
      <w:proofErr w:type="spellStart"/>
      <w:r w:rsidR="00D7523E">
        <w:t>loadu</w:t>
      </w:r>
      <w:proofErr w:type="spellEnd"/>
      <w:r w:rsidR="00D7523E">
        <w:t>.</w:t>
      </w:r>
      <w:r w:rsidR="00E16DCE">
        <w:t xml:space="preserve"> Z praxe se velmi osvědčila metoda prvně nahrávaná data přenést do, velmi zjednodušeně řečeno, univerzálních struktur, které neřeší např. datové typy, tím zabezpečíme skutečné nahrání všech dat, které protekli </w:t>
      </w:r>
      <w:proofErr w:type="spellStart"/>
      <w:r w:rsidR="00E16DCE">
        <w:t>DataHubem</w:t>
      </w:r>
      <w:proofErr w:type="spellEnd"/>
      <w:r w:rsidR="00E16DCE">
        <w:t>, a až v rámci dalšího jejich zpracovávání do finálních struktur je nastavena transformace do jednotlivých datových typů a jejich následná kontrola, případně oprava nalezených chyb.</w:t>
      </w:r>
      <w:r w:rsidR="00AD05BA">
        <w:t xml:space="preserve"> Z pohledu zachování kvality dat je nutné správně nastavit proces vyřazování záznamů či rovnou celého </w:t>
      </w:r>
      <w:proofErr w:type="spellStart"/>
      <w:r w:rsidR="00AD05BA">
        <w:t>loadu</w:t>
      </w:r>
      <w:proofErr w:type="spellEnd"/>
      <w:r w:rsidR="00AD05BA">
        <w:t xml:space="preserve"> pomocí rozdělení chyb na dílčí, které vyřadí pouze některé nahrávané záznamy</w:t>
      </w:r>
      <w:r w:rsidR="00B264B7">
        <w:t xml:space="preserve"> do logovací tabulky a upozorní administrátora na jejich výskyt, kdy je vhodné počkat na jeho rozhodnutí o tom, zda vyřazené záznamy významně narušují chod celého DW a jeho aktualizace musí posečkat na odstranění chyb, nebo se jedná jenom o dílčí problém a jeho odstranění nemá vliv na zbytek obsažených dat, např. jeden chybějící zaměstnanec vyřazený díky maximální délce sloupce pro příjmení, který je nově nastupující do organizace a tudíž jeho výskyt ve faktových datech není reálný, a DW lze bez potíží aktualizovat nahrávanými daty.</w:t>
      </w:r>
      <w:r w:rsidR="0074535A">
        <w:t xml:space="preserve"> V případě vyřazení celého </w:t>
      </w:r>
      <w:proofErr w:type="spellStart"/>
      <w:r w:rsidR="0074535A">
        <w:t>loadu</w:t>
      </w:r>
      <w:proofErr w:type="spellEnd"/>
      <w:r w:rsidR="0074535A">
        <w:t xml:space="preserve"> je samozřejmě jakákoliv aktualizace nemožná a je nutné mít správně nastavenu komunikační a eskalační matici, dle které postupovat v případě jeho výskytu.</w:t>
      </w:r>
    </w:p>
    <w:p w:rsidR="001B1F17" w:rsidRPr="00D7523E" w:rsidRDefault="001B1F17" w:rsidP="00C729A8">
      <w:r>
        <w:tab/>
        <w:t>Při implementaci DW nad OF byly prakticky sloučeny fáze nahrávání dat a jejich úpravy, kdy druhé uvedené se děje prakticky v momentě, kdy jsou data nahrávána do svých koncových struktur.</w:t>
      </w:r>
      <w:r w:rsidR="004C75A9">
        <w:t xml:space="preserve"> Tento přístup se osvědčil zejména v době, kdy vznikaly </w:t>
      </w:r>
      <w:proofErr w:type="spellStart"/>
      <w:r w:rsidR="004C75A9">
        <w:t>jednotnotlivé</w:t>
      </w:r>
      <w:proofErr w:type="spellEnd"/>
      <w:r w:rsidR="004C75A9">
        <w:t xml:space="preserve"> DM, které nevyužívali tolik agregací dat a jejich rozšiřování o potřebné dimenze nebylo náročné, např. majetkový modul, ovšem s postupujícím časem se ukázalo toto řešení jako vývojově a časově náročné a taktéž dochází mnohem častěji k pozastavení aktualizace celého DW z důvodu chybějících dat, kdy nastavený proces kontroly chyb je postaven </w:t>
      </w:r>
      <w:r w:rsidR="00217DBA">
        <w:t xml:space="preserve">na principu „buď je </w:t>
      </w:r>
      <w:proofErr w:type="gramStart"/>
      <w:r w:rsidR="00217DBA">
        <w:t>všechno</w:t>
      </w:r>
      <w:r w:rsidR="004C75A9">
        <w:t xml:space="preserve"> nebo</w:t>
      </w:r>
      <w:proofErr w:type="gramEnd"/>
      <w:r w:rsidR="004C75A9">
        <w:t xml:space="preserve"> nic</w:t>
      </w:r>
      <w:r w:rsidR="00217DBA">
        <w:t>“</w:t>
      </w:r>
      <w:r w:rsidR="004C75A9">
        <w:t>. Eskalační matice v tomto případě</w:t>
      </w:r>
      <w:r w:rsidR="00262C00">
        <w:t xml:space="preserve"> obsahuje jak povinnost informovat </w:t>
      </w:r>
      <w:proofErr w:type="spellStart"/>
      <w:r w:rsidR="00262C00">
        <w:t>byznysové</w:t>
      </w:r>
      <w:proofErr w:type="spellEnd"/>
      <w:r w:rsidR="00262C00">
        <w:t xml:space="preserve"> uživatele, tak support na straně korporace a to ji dělá</w:t>
      </w:r>
      <w:r w:rsidR="004C75A9">
        <w:t xml:space="preserve"> poměrně složit</w:t>
      </w:r>
      <w:r w:rsidR="00262C00">
        <w:t>ou</w:t>
      </w:r>
      <w:r w:rsidR="004C75A9">
        <w:t xml:space="preserve"> z důvodu podpory umístěné mimo území </w:t>
      </w:r>
      <w:r w:rsidR="00262C00">
        <w:lastRenderedPageBreak/>
        <w:t>České republiky</w:t>
      </w:r>
      <w:r w:rsidR="004C75A9">
        <w:t>. Standardně má DW zpoždění aktuální datum mínus jeden den, ovšem v případě závažných problémů, způsobených zejména dodáním špatných vstupních souborů, z pohledu kvality dat v nich obsažených, je toto zpoždění mnohdy delší než 3 pracovní dny.</w:t>
      </w:r>
    </w:p>
    <w:p w:rsidR="00193937" w:rsidRDefault="00193937" w:rsidP="00193937">
      <w:pPr>
        <w:pStyle w:val="Nadpis3"/>
      </w:pPr>
      <w:bookmarkStart w:id="83" w:name="_Toc302247211"/>
      <w:r>
        <w:t>Odpovědnosti za jednotlivé procesy</w:t>
      </w:r>
      <w:bookmarkEnd w:id="83"/>
    </w:p>
    <w:p w:rsidR="00193937" w:rsidRDefault="00C75115" w:rsidP="00193937">
      <w:r>
        <w:tab/>
      </w:r>
      <w:r w:rsidR="001F2869">
        <w:t xml:space="preserve">Tato aktivita sama o sobě neohrožuje technické provedení DW, ovšem na jeho používání má zásadní vliv, zejména pokud se vyskytnou nestandardní události a </w:t>
      </w:r>
      <w:r w:rsidR="009B7655">
        <w:t>je potřeba řešit jejich nápravu.</w:t>
      </w:r>
      <w:r>
        <w:t xml:space="preserve"> Přirozeností lidí je nehlásit se o problémy, kterých řešení by jim způsobilo nepohodlí, v tomto konkrétním případě nutnost něco řešit případně spravovat.</w:t>
      </w:r>
      <w:r w:rsidR="00BF50D0">
        <w:t xml:space="preserve"> Z toho důvodu je nutné správně a přesně specifikovat</w:t>
      </w:r>
      <w:r w:rsidR="00217DBA">
        <w:t>,</w:t>
      </w:r>
      <w:r w:rsidR="00BF50D0">
        <w:t xml:space="preserve"> komu patří které procesy a kdo je za ně zodpovědný, včetně SLA podmínek. Z praxe je velmi dobré pojmenovávat zodpovědnou osobu nikoliv jménem, ale buď názvem pozice</w:t>
      </w:r>
      <w:r w:rsidR="00595A52">
        <w:t>, a</w:t>
      </w:r>
      <w:r w:rsidR="00BF50D0">
        <w:t>nebo konkretizováním pracovní náplně, zejména v podnicích, kde je dlouhodobě vysoká fluktuace zaměstnanců.</w:t>
      </w:r>
    </w:p>
    <w:p w:rsidR="0009369E" w:rsidRDefault="009B7655" w:rsidP="00193937">
      <w:r>
        <w:tab/>
        <w:t>Jak vyplynulo z kapitol výše, největším problémem v GE je zejména rozdělení SLA mezi lokální IT, kde jeho plnění je na velmi vysoké úrovni, a globální podporu umístěnou ve zmiňované Číně, kdy tam plnění SLA lze označit jako ne zcela uspokojivé.</w:t>
      </w:r>
      <w:r w:rsidR="00C84413">
        <w:t xml:space="preserve"> Zejména v případech chybějících vstupních dat na </w:t>
      </w:r>
      <w:proofErr w:type="spellStart"/>
      <w:r w:rsidR="00C84413">
        <w:t>DataHubu</w:t>
      </w:r>
      <w:proofErr w:type="spellEnd"/>
      <w:r w:rsidR="00C84413">
        <w:t xml:space="preserve"> dochází k velkým diskuzím ohledně strany, která je zodpovědná za proces těchto přesunů</w:t>
      </w:r>
    </w:p>
    <w:p w:rsidR="009B7655" w:rsidRDefault="00CD3116" w:rsidP="00530043">
      <w:pPr>
        <w:pStyle w:val="Nadpis3"/>
      </w:pPr>
      <w:bookmarkStart w:id="84" w:name="_Toc302247212"/>
      <w:r>
        <w:t>Specifikace rolí a přístupových práv</w:t>
      </w:r>
      <w:bookmarkEnd w:id="84"/>
    </w:p>
    <w:p w:rsidR="00530043" w:rsidRDefault="00530043" w:rsidP="00530043">
      <w:r>
        <w:tab/>
        <w:t>Pokud není implementovaný DW veřejně dostupným zdrojem pro širokou veřejnost</w:t>
      </w:r>
      <w:r w:rsidR="00217DBA">
        <w:t>,</w:t>
      </w:r>
      <w:r>
        <w:t xml:space="preserve"> tak obvykle data v něm obsažená budou obsahovat citlivé údaje a je potřeba rozlišit, který typ uživatele má mít dostupná kterou oblast, či konkrétně který typ dat. Jako příklad lze označit dimenzi zákazníků, kdy zejména osobní údaje podléhají přímo legislativním požadavkům na jejich zveřejňování a uchovávání.</w:t>
      </w:r>
    </w:p>
    <w:p w:rsidR="002C5C8C" w:rsidRDefault="002C5C8C" w:rsidP="00530043">
      <w:r>
        <w:tab/>
        <w:t>V případě DW implementovaného v GE nejsou přístupová práva na jednotlivá data v něm obsažená vůbec řešena na úrovni databáze a to z důvodu velmi malého počtu uživatelů, kteří do DW přistupují přímo pomocí databáze a ne prostřednictvím některého z nástrojů BI vrstvy, která je detailněji popsána níže.</w:t>
      </w:r>
    </w:p>
    <w:p w:rsidR="0077472A" w:rsidRDefault="0077472A" w:rsidP="0077472A">
      <w:pPr>
        <w:spacing w:line="240" w:lineRule="auto"/>
        <w:jc w:val="left"/>
        <w:rPr>
          <w:rStyle w:val="OTPopisChar"/>
          <w:sz w:val="20"/>
        </w:rPr>
      </w:pPr>
      <w:r>
        <w:rPr>
          <w:rStyle w:val="OTPopisChar"/>
          <w:b/>
          <w:sz w:val="20"/>
        </w:rPr>
        <w:lastRenderedPageBreak/>
        <w:t>Graf č. 1</w:t>
      </w:r>
      <w:r>
        <w:rPr>
          <w:rStyle w:val="OTPopisChar"/>
          <w:sz w:val="20"/>
        </w:rPr>
        <w:t xml:space="preserve">: Počet unikátních přístupů </w:t>
      </w:r>
      <w:r w:rsidR="005E27C6">
        <w:rPr>
          <w:rStyle w:val="OTPopisChar"/>
          <w:sz w:val="20"/>
        </w:rPr>
        <w:t xml:space="preserve">(za den) </w:t>
      </w:r>
      <w:r>
        <w:rPr>
          <w:rStyle w:val="OTPopisChar"/>
          <w:sz w:val="20"/>
        </w:rPr>
        <w:t>do</w:t>
      </w:r>
      <w:r w:rsidR="009A43BC">
        <w:rPr>
          <w:rStyle w:val="OTPopisChar"/>
          <w:sz w:val="20"/>
        </w:rPr>
        <w:t xml:space="preserve"> webových reportů nad</w:t>
      </w:r>
      <w:r>
        <w:rPr>
          <w:rStyle w:val="OTPopisChar"/>
          <w:sz w:val="20"/>
        </w:rPr>
        <w:t xml:space="preserve"> DW</w:t>
      </w:r>
    </w:p>
    <w:p w:rsidR="0077472A" w:rsidRPr="009C7023" w:rsidRDefault="0077472A" w:rsidP="0077472A">
      <w:pPr>
        <w:spacing w:line="240" w:lineRule="auto"/>
        <w:jc w:val="left"/>
        <w:rPr>
          <w:sz w:val="20"/>
        </w:rPr>
      </w:pPr>
      <w:r>
        <w:rPr>
          <w:noProof/>
        </w:rPr>
        <w:drawing>
          <wp:inline distT="0" distB="0" distL="0" distR="0" wp14:anchorId="2CEDC80A">
            <wp:extent cx="4584700" cy="2755900"/>
            <wp:effectExtent l="0" t="0" r="6350" b="635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r>
        <w:rPr>
          <w:noProof/>
        </w:rPr>
        <w:br/>
      </w:r>
      <w:r>
        <w:br/>
      </w:r>
      <w:r w:rsidRPr="008D71B6">
        <w:rPr>
          <w:rStyle w:val="OTPopisChar"/>
          <w:b/>
          <w:sz w:val="20"/>
        </w:rPr>
        <w:t>Zdroj</w:t>
      </w:r>
      <w:r w:rsidRPr="008D71B6">
        <w:rPr>
          <w:rStyle w:val="OTPopisChar"/>
          <w:sz w:val="20"/>
        </w:rPr>
        <w:t xml:space="preserve">: </w:t>
      </w:r>
      <w:r>
        <w:rPr>
          <w:rStyle w:val="OTPopisChar"/>
          <w:sz w:val="20"/>
        </w:rPr>
        <w:t xml:space="preserve">vlastní tvorba </w:t>
      </w:r>
      <w:r w:rsidRPr="00C55CDF">
        <w:rPr>
          <w:rStyle w:val="OTPopisChar"/>
          <w:sz w:val="20"/>
        </w:rPr>
        <w:t>GE Money Bank, a.s</w:t>
      </w:r>
      <w:r>
        <w:rPr>
          <w:rStyle w:val="OTPopisChar"/>
          <w:sz w:val="20"/>
        </w:rPr>
        <w:t>.</w:t>
      </w:r>
      <w:r>
        <w:tab/>
      </w:r>
    </w:p>
    <w:p w:rsidR="0077472A" w:rsidRDefault="0077472A" w:rsidP="00530043"/>
    <w:p w:rsidR="009E43B7" w:rsidRPr="00530043" w:rsidRDefault="009E43B7" w:rsidP="009E43B7">
      <w:pPr>
        <w:pStyle w:val="Nadpis2"/>
      </w:pPr>
      <w:bookmarkStart w:id="85" w:name="_Toc302247213"/>
      <w:r>
        <w:t>Návrh BI vrstvy</w:t>
      </w:r>
      <w:bookmarkEnd w:id="85"/>
    </w:p>
    <w:p w:rsidR="00193937" w:rsidRDefault="00A07290" w:rsidP="00A07290">
      <w:pPr>
        <w:ind w:firstLine="578"/>
      </w:pPr>
      <w:r>
        <w:t xml:space="preserve">Pro koncové uživatele je správně navržená BI vrstva klíčová pro pohodlné a rychlé používání dat z DW. Její návrh by neměl být příliš složitý a taktéž by neměl obsahovat přílišnou volnost, co se týká způsobu přístupu a použitých aplikací, skrze které dochází k jejich dolování, případně reportování dále. Z uživatelského hlediska je vždy velmi pohodlné mít možnost výstupu do tabulkového editoru, nejvíce rozšířeným produktem je v této oblasti MS Excel, ovšem je velmi vhodné neřešit tento požadavek pomocí nastavení ODBC a vysvětlení, jakým způsobem se dají v Excelu data importovat. V současné době lze na trhu najít nepřeberné množství nástrojů pro BI řešení, </w:t>
      </w:r>
      <w:r w:rsidR="00217DBA">
        <w:t>kdy prakticky každá větší firma</w:t>
      </w:r>
      <w:r>
        <w:t xml:space="preserve"> má svou vlastní aplikaci, ovšem jejich napojení na ostatní datové zdroje je v dnešní době naprostým standardem a ve většině případů nečiní žádné potíže.</w:t>
      </w:r>
      <w:r w:rsidR="005D1169">
        <w:t xml:space="preserve"> Při samotné implementaci této vrstvy je vhodné rovněž pamatovat na přístupová práva a role, kdy je nutné si uvědomit, že do DW se BI hlásí pod aplikačním účtem a jeho oprávnění jsou velmi často značně benevolentní z důvodu udržování jedné vrstvy</w:t>
      </w:r>
      <w:r w:rsidR="008D2A96">
        <w:t>, kde jsou interpretovány vazby mezi dat</w:t>
      </w:r>
      <w:r w:rsidR="00B814E5">
        <w:t>ovými entitami</w:t>
      </w:r>
      <w:r w:rsidR="008D2A96">
        <w:t xml:space="preserve"> a jejich způsob napojení na samotný DW.</w:t>
      </w:r>
      <w:r w:rsidR="00E638A1">
        <w:t xml:space="preserve"> Samotné řešení BI má v sobě obsaženo taktéž řízení uživatelských oprávnění, ovšem značně závisí do jaké míry a jak skutečně dochází </w:t>
      </w:r>
      <w:r w:rsidR="00217DBA">
        <w:lastRenderedPageBreak/>
        <w:t>k jejich uplatňování,</w:t>
      </w:r>
      <w:r w:rsidR="00E638A1">
        <w:t xml:space="preserve"> či na úrovni s</w:t>
      </w:r>
      <w:r w:rsidR="00E355AE">
        <w:t>kupin reportů</w:t>
      </w:r>
      <w:r w:rsidR="00312DF0">
        <w:t xml:space="preserve">, resp. složek reportů, či na </w:t>
      </w:r>
      <w:r w:rsidR="00772004">
        <w:t xml:space="preserve">samotných </w:t>
      </w:r>
      <w:r w:rsidR="00312DF0">
        <w:t>zobrazovaných dat</w:t>
      </w:r>
      <w:r w:rsidR="00772004">
        <w:t>ech</w:t>
      </w:r>
      <w:r w:rsidR="00312DF0">
        <w:t xml:space="preserve"> v jednotlivých reportech.</w:t>
      </w:r>
      <w:r w:rsidR="00D35590">
        <w:t xml:space="preserve"> </w:t>
      </w:r>
      <w:r w:rsidR="00820EDD">
        <w:t>V rámci návrhu BI je nutné také zahrnout správné rozdělení uživatelských rolí z pohledu znalostí daného prostředí a to na klasického uživatele, kterým je typicky člověk používající jenom předdefinované reporty, tvůrce reportů, což jsou lidé schopní sestavit tyto reporty, ovšem stále bez nutnosti znalostí o fungování DTB a poté správce prostředí mezi DW a BI, který musí znát jak způsob propojení dat v</w:t>
      </w:r>
      <w:r w:rsidR="00217DBA">
        <w:t> </w:t>
      </w:r>
      <w:r w:rsidR="00820EDD">
        <w:t>DW</w:t>
      </w:r>
      <w:r w:rsidR="00217DBA">
        <w:t>,</w:t>
      </w:r>
      <w:r w:rsidR="00820EDD">
        <w:t xml:space="preserve"> tak </w:t>
      </w:r>
      <w:proofErr w:type="spellStart"/>
      <w:r w:rsidR="00820EDD">
        <w:t>byznysové</w:t>
      </w:r>
      <w:proofErr w:type="spellEnd"/>
      <w:r w:rsidR="00820EDD">
        <w:t xml:space="preserve"> požadavky, aby mohl správně navrhnout univerza.</w:t>
      </w:r>
    </w:p>
    <w:p w:rsidR="00234A28" w:rsidRDefault="0084407C" w:rsidP="00234A28">
      <w:pPr>
        <w:ind w:firstLine="578"/>
      </w:pPr>
      <w:r>
        <w:t xml:space="preserve">V reálném prostředí GE je BI vrstva nad DW reprezentována dvěma hlavními směry a to pomocí </w:t>
      </w:r>
      <w:r w:rsidRPr="0084407C">
        <w:rPr>
          <w:i/>
        </w:rPr>
        <w:t>PHP</w:t>
      </w:r>
      <w:r>
        <w:rPr>
          <w:rStyle w:val="Znakapoznpodarou"/>
        </w:rPr>
        <w:footnoteReference w:id="30"/>
      </w:r>
      <w:r w:rsidR="00217DBA">
        <w:rPr>
          <w:i/>
        </w:rPr>
        <w:t>,</w:t>
      </w:r>
      <w:r>
        <w:t xml:space="preserve"> kde odpadá nutnost zřizování univerza a počet administrátorů je snížen prakticky na členy oddělení vývoje</w:t>
      </w:r>
      <w:r w:rsidR="00AD07CC">
        <w:t xml:space="preserve"> aplikací, kteří současně figurují jako správci celého DW řešení</w:t>
      </w:r>
      <w:r w:rsidR="00707BCF">
        <w:t xml:space="preserve"> a nastavení jakýchkoliv restrikcí je tím pádem beze smyslu</w:t>
      </w:r>
      <w:r w:rsidR="00FA4D05">
        <w:t>. Samotné práva na jednotlivé reporty jsou nadále rozdělena ještě na oprávnění na jednotlivé organizační složky podniku a dále na nákladová střediska, kdy tyto dvě oblasti jsou vzájemně odděleny tak, že nelze u dvou různých reportů zobrazit stejnému uživateli jiný výčet nákladových středisek.</w:t>
      </w:r>
      <w:r w:rsidR="003510FE">
        <w:t xml:space="preserve"> Toto řešení bylo zvoleno zejména z důvodu ušetření administrativní náročnosti a také protože skupina uživatelů má ve velké většině případů oprávnění na jakýkoliv nižší detail</w:t>
      </w:r>
      <w:r w:rsidR="00BE448C">
        <w:t>, než je právě kombinace podnikové organizace</w:t>
      </w:r>
      <w:r w:rsidR="003510FE">
        <w:t xml:space="preserve"> a nákladového střediska.</w:t>
      </w:r>
      <w:r w:rsidR="00256B53">
        <w:t xml:space="preserve"> PHP se rovněž osvědčily z pohledu rychlosti a schopnosti adaptace požadovaných funkčností na reporting a tím</w:t>
      </w:r>
      <w:r w:rsidR="00217DBA">
        <w:t>,</w:t>
      </w:r>
      <w:r w:rsidR="00256B53">
        <w:t xml:space="preserve"> že je jejich vývoj sjednocen do jednoho týmu, nedochází k duplicitě vytvářených reportů a taktéž každý z těchto reportů má snadno dohledatelného vlastníka, resp. tvůrce.</w:t>
      </w:r>
    </w:p>
    <w:p w:rsidR="00A93A73" w:rsidRDefault="00A93A73" w:rsidP="00A93A73">
      <w:pPr>
        <w:spacing w:line="240" w:lineRule="auto"/>
        <w:jc w:val="left"/>
      </w:pPr>
      <w:r>
        <w:rPr>
          <w:rStyle w:val="OTPopisChar"/>
          <w:b/>
          <w:sz w:val="20"/>
        </w:rPr>
        <w:lastRenderedPageBreak/>
        <w:t>Obrázek č. 18</w:t>
      </w:r>
      <w:r>
        <w:rPr>
          <w:rStyle w:val="OTPopisChar"/>
          <w:sz w:val="20"/>
        </w:rPr>
        <w:t>: Příklad PHP reportingu</w:t>
      </w:r>
      <w:r w:rsidR="00234A28">
        <w:rPr>
          <w:noProof/>
        </w:rPr>
        <w:drawing>
          <wp:inline distT="0" distB="0" distL="0" distR="0">
            <wp:extent cx="4800600" cy="3370694"/>
            <wp:effectExtent l="0" t="0" r="0" b="127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DMDEV_jeden_report.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808852" cy="3376488"/>
                    </a:xfrm>
                    <a:prstGeom prst="rect">
                      <a:avLst/>
                    </a:prstGeom>
                  </pic:spPr>
                </pic:pic>
              </a:graphicData>
            </a:graphic>
          </wp:inline>
        </w:drawing>
      </w:r>
      <w:r>
        <w:rPr>
          <w:noProof/>
        </w:rPr>
        <w:br/>
      </w:r>
      <w:r w:rsidRPr="008D71B6">
        <w:rPr>
          <w:rStyle w:val="OTPopisChar"/>
          <w:b/>
          <w:sz w:val="20"/>
        </w:rPr>
        <w:t>Zdroj</w:t>
      </w:r>
      <w:r w:rsidRPr="008D71B6">
        <w:rPr>
          <w:rStyle w:val="OTPopisChar"/>
          <w:sz w:val="20"/>
        </w:rPr>
        <w:t xml:space="preserve">: </w:t>
      </w:r>
      <w:r>
        <w:rPr>
          <w:rStyle w:val="OTPopisChar"/>
          <w:sz w:val="20"/>
        </w:rPr>
        <w:t xml:space="preserve">Vlastní tvorba, </w:t>
      </w:r>
      <w:r w:rsidRPr="00C55CDF">
        <w:rPr>
          <w:rStyle w:val="OTPopisChar"/>
          <w:sz w:val="20"/>
        </w:rPr>
        <w:t>GE Money Bank, a.s</w:t>
      </w:r>
      <w:r>
        <w:rPr>
          <w:rStyle w:val="OTPopisChar"/>
          <w:sz w:val="20"/>
        </w:rPr>
        <w:t>.</w:t>
      </w:r>
      <w:r>
        <w:tab/>
      </w:r>
    </w:p>
    <w:p w:rsidR="00860618" w:rsidRPr="009C7023" w:rsidRDefault="00860618" w:rsidP="00A93A73">
      <w:pPr>
        <w:spacing w:line="240" w:lineRule="auto"/>
        <w:jc w:val="left"/>
        <w:rPr>
          <w:sz w:val="20"/>
        </w:rPr>
      </w:pPr>
    </w:p>
    <w:p w:rsidR="006E4F07" w:rsidRDefault="00860618" w:rsidP="00860618">
      <w:pPr>
        <w:ind w:firstLine="357"/>
      </w:pPr>
      <w:r>
        <w:t xml:space="preserve">Druhou stěžejní aplikací pro reporting z DW jsou integrovaná Business </w:t>
      </w:r>
      <w:proofErr w:type="spellStart"/>
      <w:r>
        <w:t>Objects</w:t>
      </w:r>
      <w:proofErr w:type="spellEnd"/>
      <w:r>
        <w:t xml:space="preserve"> od </w:t>
      </w:r>
      <w:proofErr w:type="spellStart"/>
      <w:r>
        <w:t>slopečnosti</w:t>
      </w:r>
      <w:proofErr w:type="spellEnd"/>
      <w:r>
        <w:t xml:space="preserve"> SAP, která jsou primárním </w:t>
      </w:r>
      <w:proofErr w:type="spellStart"/>
      <w:r>
        <w:t>reportovacím</w:t>
      </w:r>
      <w:proofErr w:type="spellEnd"/>
      <w:r>
        <w:t xml:space="preserve"> systémem v</w:t>
      </w:r>
      <w:r w:rsidR="00473A94">
        <w:t> </w:t>
      </w:r>
      <w:r>
        <w:t>GE</w:t>
      </w:r>
      <w:r w:rsidR="00473A94">
        <w:t xml:space="preserve"> a jejichž rozšíření také o univerzum obsahující data z implementovaného DW je otázka nejbližších dvou kvartálů.</w:t>
      </w:r>
      <w:r w:rsidR="00B60E5A">
        <w:t xml:space="preserve"> Řešení pomocí BO lze označit za více „</w:t>
      </w:r>
      <w:r w:rsidR="00B60E5A">
        <w:rPr>
          <w:i/>
        </w:rPr>
        <w:t xml:space="preserve">user </w:t>
      </w:r>
      <w:proofErr w:type="spellStart"/>
      <w:r w:rsidR="00B60E5A">
        <w:rPr>
          <w:i/>
        </w:rPr>
        <w:t>friendly</w:t>
      </w:r>
      <w:proofErr w:type="spellEnd"/>
      <w:r w:rsidR="00B60E5A">
        <w:rPr>
          <w:i/>
        </w:rPr>
        <w:t>“</w:t>
      </w:r>
      <w:r w:rsidR="00217DBA">
        <w:rPr>
          <w:i/>
        </w:rPr>
        <w:t>,</w:t>
      </w:r>
      <w:r w:rsidR="00B60E5A">
        <w:t xml:space="preserve"> kdy koncový uživatel má jak možnosti lépe ovlivnit data zobrazovaná v konkrétním reportu, tak zejména jejich filtrování a výstupy na lokální </w:t>
      </w:r>
      <w:proofErr w:type="spellStart"/>
      <w:r w:rsidR="00B60E5A">
        <w:t>úložište</w:t>
      </w:r>
      <w:proofErr w:type="spellEnd"/>
      <w:r w:rsidR="00B60E5A">
        <w:t xml:space="preserve"> nabízejí více možností než jenom CSV nebo MS Excel.</w:t>
      </w:r>
    </w:p>
    <w:p w:rsidR="00BD242C" w:rsidRDefault="00BD242C" w:rsidP="00BD242C">
      <w:pPr>
        <w:pStyle w:val="Nadpis2"/>
      </w:pPr>
      <w:bookmarkStart w:id="86" w:name="_Toc302247214"/>
      <w:r>
        <w:t>Implementace DW</w:t>
      </w:r>
      <w:bookmarkEnd w:id="86"/>
    </w:p>
    <w:p w:rsidR="00BD242C" w:rsidRPr="00BD242C" w:rsidRDefault="00BD242C" w:rsidP="00BD242C">
      <w:pPr>
        <w:ind w:firstLine="357"/>
      </w:pPr>
      <w:r>
        <w:t>Při dodržení zásad uvedených v kapitolách výše se stává samotná implementace poměrně snadnou záležitostí převodu předcházejících analýz a specifikací do technického provedení.</w:t>
      </w:r>
      <w:r w:rsidR="0058406D">
        <w:t xml:space="preserve"> Samotná praktická ukázka jeho kroků již není </w:t>
      </w:r>
      <w:r w:rsidR="009B1A0C">
        <w:t>obsahem</w:t>
      </w:r>
      <w:r w:rsidR="0058406D">
        <w:t xml:space="preserve"> této práce a v</w:t>
      </w:r>
      <w:r w:rsidR="000A2182">
        <w:t> </w:t>
      </w:r>
      <w:r w:rsidR="0058406D">
        <w:t>její</w:t>
      </w:r>
      <w:r w:rsidR="000A2182">
        <w:t>ch zdrojích</w:t>
      </w:r>
      <w:r w:rsidR="0058406D">
        <w:t xml:space="preserve"> lze nalézt odkazy na materiály, kde je tato problematika velmi pečlivě řešena.</w:t>
      </w:r>
    </w:p>
    <w:p w:rsidR="00990CF5" w:rsidRPr="003B0FCB" w:rsidRDefault="00990CF5" w:rsidP="00230DD1">
      <w:pPr>
        <w:pStyle w:val="Nadpis1"/>
      </w:pPr>
      <w:bookmarkStart w:id="87" w:name="_Toc302247215"/>
      <w:r w:rsidRPr="003B0FCB">
        <w:lastRenderedPageBreak/>
        <w:t>Závěr</w:t>
      </w:r>
      <w:bookmarkEnd w:id="87"/>
    </w:p>
    <w:p w:rsidR="00CF441A" w:rsidRDefault="00F424B7" w:rsidP="00230DD1">
      <w:r>
        <w:tab/>
        <w:t>Implementace DW se na první pohled může jevit</w:t>
      </w:r>
      <w:r w:rsidR="00217DBA">
        <w:t xml:space="preserve"> jako poměrně snadná záležitost. J</w:t>
      </w:r>
      <w:r>
        <w:t>e to systém</w:t>
      </w:r>
      <w:r w:rsidR="00217DBA">
        <w:t>,</w:t>
      </w:r>
      <w:r>
        <w:t xml:space="preserve"> do kterého stačí lít nějaká data, on prakticky sám o sobě vůbec nic nedělá</w:t>
      </w:r>
      <w:r w:rsidR="0033579A">
        <w:t xml:space="preserve"> a jeho případná nefunkčnost přímo podnik neohrožuje. Tato představa ovšem padá </w:t>
      </w:r>
      <w:r w:rsidR="00B37987">
        <w:t>ihned s počátečními fázemi projektu, který jej má pořídit. Pokud má DW splňovat všechny požadavky na něj kladené, zejména co se týká rychlosti odezvy a zejména správnosti obsažených dat, je nezbytné</w:t>
      </w:r>
      <w:r w:rsidR="00744AAC">
        <w:t>,</w:t>
      </w:r>
      <w:r w:rsidR="00B37987">
        <w:t xml:space="preserve"> aby všechny fáze jeho implementace byly provedeny důkladně a v souladu s požadavky zákazníků, které většinou tvoří zaměstnanci společnosti, kteří mají za úkol připravovat pro vedení podniku analýzy o aktuálním stavu jejich společnosti.</w:t>
      </w:r>
    </w:p>
    <w:p w:rsidR="00940108" w:rsidRDefault="00940108" w:rsidP="00230DD1">
      <w:r>
        <w:tab/>
        <w:t xml:space="preserve">Na oblast Data </w:t>
      </w:r>
      <w:proofErr w:type="spellStart"/>
      <w:r>
        <w:t>Warehousingu</w:t>
      </w:r>
      <w:proofErr w:type="spellEnd"/>
      <w:r>
        <w:t xml:space="preserve"> budou kladeny čím d</w:t>
      </w:r>
      <w:r w:rsidR="00EB1F58">
        <w:t>á</w:t>
      </w:r>
      <w:r>
        <w:t>l větší nároky na integraci všech možných datových vstupů</w:t>
      </w:r>
      <w:r w:rsidR="001D1E68">
        <w:t xml:space="preserve">, souhrn </w:t>
      </w:r>
      <w:r w:rsidR="001649E1">
        <w:t xml:space="preserve">dat ze všech </w:t>
      </w:r>
      <w:r w:rsidR="001D1E68">
        <w:t>primárních</w:t>
      </w:r>
      <w:r w:rsidR="00780FC4">
        <w:t xml:space="preserve"> i podpůrných</w:t>
      </w:r>
      <w:r w:rsidR="001D1E68">
        <w:t xml:space="preserve"> systémů,</w:t>
      </w:r>
      <w:r>
        <w:t xml:space="preserve"> a taktéž</w:t>
      </w:r>
      <w:r w:rsidR="00217DBA">
        <w:t xml:space="preserve"> na rychlost zpracování dat</w:t>
      </w:r>
      <w:r w:rsidR="00213A12">
        <w:t xml:space="preserve"> tak</w:t>
      </w:r>
      <w:r w:rsidR="00217DBA">
        <w:t>,</w:t>
      </w:r>
      <w:r w:rsidR="00213A12">
        <w:t xml:space="preserve"> aby data v něm obsažená byla pokud možno co nejaktuálnější.</w:t>
      </w:r>
      <w:r w:rsidR="003C1923">
        <w:t xml:space="preserve"> Těmto požadavkům lze vyhovět jenom v případě, že DW je správně integrován v celkovém řešení ICT/IS a jeho rozšiřování a </w:t>
      </w:r>
      <w:proofErr w:type="spellStart"/>
      <w:r w:rsidR="003C1923">
        <w:t>customizace</w:t>
      </w:r>
      <w:proofErr w:type="spellEnd"/>
      <w:r w:rsidR="003C1923">
        <w:t xml:space="preserve"> jsou velmi otevřeny potřebám konkrétního podniku.</w:t>
      </w:r>
    </w:p>
    <w:p w:rsidR="00E17028" w:rsidRDefault="00E17028" w:rsidP="00E17028">
      <w:pPr>
        <w:pStyle w:val="Nadpis2"/>
      </w:pPr>
      <w:bookmarkStart w:id="88" w:name="_Toc302247216"/>
      <w:r>
        <w:t>Shrnutí cílů</w:t>
      </w:r>
      <w:bookmarkEnd w:id="88"/>
    </w:p>
    <w:p w:rsidR="001673FD" w:rsidRDefault="00DB50F1" w:rsidP="00443E39">
      <w:r>
        <w:tab/>
        <w:t>Cílem této p</w:t>
      </w:r>
      <w:r w:rsidR="00217DBA">
        <w:t>ráce bylo seznámit její čtenáře</w:t>
      </w:r>
      <w:r>
        <w:t xml:space="preserve"> jednak s celkovou problematikou životního cyklu DW a jeho implementace do reálného prostředí v GE Money Bank, a.s. Shrnutí problematiky životního cyklu je projednáno v rámci teoreticko-metodologické části s tím, že snaha byla nevypisovat a srovnávat již popsaná řešení, ale přispět k tomuto tématu vlastními zkušenostmi a názory.</w:t>
      </w:r>
      <w:r w:rsidR="003C2F03">
        <w:t xml:space="preserve"> Dodržení tohoto cíle bylo složité, protože člověk má většinou tendenci zjednodušovat si </w:t>
      </w:r>
      <w:r w:rsidR="001673FD">
        <w:t>život</w:t>
      </w:r>
      <w:r w:rsidR="003C2F03">
        <w:t xml:space="preserve"> a v souvislosti s touto prací se to projevovalo zejména v touze nadužívat citací a cizích zdrojů.</w:t>
      </w:r>
      <w:r w:rsidR="001673FD">
        <w:t xml:space="preserve"> V praktické části bylo cílem této práce zejména popsat reálnou implementaci DW v GE Money Bank, a.s., z pohledu řízení tohoto projektu a upozornění na oblasti, ve kterých docházelo k problémům.</w:t>
      </w:r>
    </w:p>
    <w:p w:rsidR="009C2A22" w:rsidRDefault="00A52797" w:rsidP="00443E39">
      <w:r>
        <w:tab/>
      </w:r>
      <w:r w:rsidR="009C2A22">
        <w:t xml:space="preserve">V teoretické části této práce </w:t>
      </w:r>
      <w:r w:rsidR="00217DBA">
        <w:t xml:space="preserve">byl </w:t>
      </w:r>
      <w:r w:rsidR="00901273">
        <w:t>popsán</w:t>
      </w:r>
      <w:r w:rsidR="00BF37D2">
        <w:t xml:space="preserve"> počátek životního cyklu aplikace v obecné rovině vlastními slovy takovou formou, aby byla snadno uchopitelná pro </w:t>
      </w:r>
      <w:r w:rsidR="00217DBA">
        <w:lastRenderedPageBreak/>
        <w:t>netechnického čtenáře</w:t>
      </w:r>
      <w:r w:rsidR="00BF37D2">
        <w:t xml:space="preserve"> a pravdivost popsaných procesů byla snadno ověřitelná v následné praktické části. </w:t>
      </w:r>
      <w:r w:rsidR="00430349">
        <w:t>Její členění je koncipováno</w:t>
      </w:r>
      <w:r w:rsidR="002E771A">
        <w:t xml:space="preserve"> tak, jak na sebe jednotlivé procesy logicky navazují a vychází z primární literatury s tím, že jednotlivé popisy jsou uzpůsobeny přímo pro implementaci DW</w:t>
      </w:r>
      <w:r w:rsidR="005D042A">
        <w:t xml:space="preserve">, která je specifickým případem aplikace a z toho důvodu jsou fáze jako např. analýza podnikových systémů a požadavků na </w:t>
      </w:r>
      <w:proofErr w:type="spellStart"/>
      <w:r w:rsidR="005D042A">
        <w:t>funčnost</w:t>
      </w:r>
      <w:proofErr w:type="spellEnd"/>
      <w:r w:rsidR="005D042A">
        <w:t xml:space="preserve"> odlišné od průběhu stejné fáze při implementaci kteréhokoliv primárního systému.</w:t>
      </w:r>
      <w:r w:rsidR="00341325">
        <w:t xml:space="preserve"> Mimo to obsahuje teoretická část také definice klíčových pojmů a přístupů pro tvorbu DW, kdy lze pozorovat dva stěžejní a nejznámější přístupy a to pánů </w:t>
      </w:r>
      <w:proofErr w:type="spellStart"/>
      <w:r w:rsidR="00341325">
        <w:t>Inmona</w:t>
      </w:r>
      <w:proofErr w:type="spellEnd"/>
      <w:r w:rsidR="00341325">
        <w:t xml:space="preserve"> a </w:t>
      </w:r>
      <w:proofErr w:type="spellStart"/>
      <w:r w:rsidR="00341325">
        <w:t>Kimballa</w:t>
      </w:r>
      <w:proofErr w:type="spellEnd"/>
      <w:r w:rsidR="00341325">
        <w:t>, kdy v rámci této práce jsou stručně popsány jak ony samotné, tak zejména rozdíly, kterými se navzájem odlišují.</w:t>
      </w:r>
      <w:r w:rsidR="004A3AAE">
        <w:t xml:space="preserve"> </w:t>
      </w:r>
      <w:r w:rsidR="00037232">
        <w:t xml:space="preserve">Cíl této oblasti </w:t>
      </w:r>
      <w:proofErr w:type="spellStart"/>
      <w:r w:rsidR="00037232">
        <w:t>nednaužívat</w:t>
      </w:r>
      <w:proofErr w:type="spellEnd"/>
      <w:r w:rsidR="00037232">
        <w:t xml:space="preserve"> cizích zdrojů a spíše teoretizovat poznatky z praxe se nepodařilo splnit dle očekávání autora a to zejména v oblasti vymezování základních pojmů. Oblast životního cyklu aplikace je již popsána vlastními slovy, samozřejmě s využitím zdrojů, které sloužily zejména jako </w:t>
      </w:r>
      <w:r w:rsidR="00A80106">
        <w:t>nástroj pro</w:t>
      </w:r>
      <w:r w:rsidR="00037232">
        <w:t xml:space="preserve"> utřídění si vlastních myšlenek.</w:t>
      </w:r>
    </w:p>
    <w:p w:rsidR="00274DC5" w:rsidRDefault="00274DC5" w:rsidP="00443E39">
      <w:r>
        <w:tab/>
        <w:t>V praktické části jsou rozebrány jednotlivé fáze tak, jak byly prováděny u reálné implementace DW v GE, kdy byl kladen důraz zejména na oblasti, které činily při této činnosti potíže a kterých je vhodné se při všech dalších podobných projektech vyvarovat. Praktická část je opět opřena zejména o praktické zkušenosti autora a je z ní patrná jeho snaha o vlastní přínos této práce spíše než o průzkum jednotlivých metod popsaných jinde.</w:t>
      </w:r>
    </w:p>
    <w:p w:rsidR="000C4675" w:rsidRDefault="000C4675" w:rsidP="00443E39"/>
    <w:p w:rsidR="000C4675" w:rsidRDefault="000C4675" w:rsidP="000C4675">
      <w:pPr>
        <w:pStyle w:val="Nadpis2"/>
      </w:pPr>
      <w:bookmarkStart w:id="89" w:name="_Toc302247217"/>
      <w:r>
        <w:t>Subjektivní zhodnocení očima autora</w:t>
      </w:r>
      <w:bookmarkEnd w:id="89"/>
    </w:p>
    <w:p w:rsidR="000C4675" w:rsidRDefault="000C4675" w:rsidP="000C4675">
      <w:pPr>
        <w:ind w:firstLine="578"/>
      </w:pPr>
      <w:r>
        <w:t xml:space="preserve">Jako autor této práce jsem podléhal při implementacích různých databází pocitům, že tato oblast je vlastně hrozně jednoduchá a jedná se v ní pouze o znalosti PL/SQL, ovšem s odstupem času musím velmi poděkovat zkušenějším kolegům, kteří měli tu trpělivost a správně brzdili moje nadšení, tendenci podceňovat jednotlivé kroky a snahu rovnou se vrhnout na psaní skriptů pro přenosy dat, protože jenom díky jejich zkušenostem a ochotě předat je dál nedošlo k závažnějším ztrátám jak časovým tak finančním. Osobně se snažím tento přístup aplikovat i na členy mého týmu a musím </w:t>
      </w:r>
      <w:r>
        <w:lastRenderedPageBreak/>
        <w:t>přiznat, že není vždy úplně jednoduché nenechat se svést myšlenkou na to, nechat dotyčného analytika na vlastní kůži vyzkoušet</w:t>
      </w:r>
      <w:r w:rsidR="00430349">
        <w:t>,</w:t>
      </w:r>
      <w:r>
        <w:t xml:space="preserve"> co způsobí jeho zbrklost.</w:t>
      </w:r>
    </w:p>
    <w:p w:rsidR="000C4675" w:rsidRPr="000C4675" w:rsidRDefault="000C4675" w:rsidP="00CE7A66">
      <w:pPr>
        <w:ind w:firstLine="578"/>
      </w:pPr>
      <w:r>
        <w:t>Při samotném psaní této práce jsem měl velmi často tendence uchýlit se jak k nadužívání cizích zdrojů ve formě citací, tak na druhé straně zaběhnout do velkého detailu jednotlivých fází, kdy v případě některých z nich, jako např. fáze návrhu DW si dokážu představit jako samostatn</w:t>
      </w:r>
      <w:r w:rsidR="000C034B">
        <w:t>é téma pro práci o rozsahu 20 a více</w:t>
      </w:r>
      <w:r>
        <w:t xml:space="preserve"> stran.</w:t>
      </w:r>
    </w:p>
    <w:p w:rsidR="00443E39" w:rsidRPr="00443E39" w:rsidRDefault="001673FD" w:rsidP="00443E39">
      <w:r>
        <w:tab/>
      </w:r>
      <w:r w:rsidR="003C2F03">
        <w:t xml:space="preserve">                    </w:t>
      </w:r>
      <w:r w:rsidR="009C2A22">
        <w:t xml:space="preserve">                       </w:t>
      </w:r>
    </w:p>
    <w:p w:rsidR="00990CF5" w:rsidRDefault="00990CF5" w:rsidP="0014355A">
      <w:pPr>
        <w:jc w:val="left"/>
      </w:pPr>
    </w:p>
    <w:p w:rsidR="00BB5120" w:rsidRPr="003B0FCB" w:rsidRDefault="00BB5120" w:rsidP="0014355A">
      <w:pPr>
        <w:jc w:val="left"/>
      </w:pPr>
    </w:p>
    <w:p w:rsidR="00990CF5" w:rsidRPr="003B0FCB" w:rsidRDefault="00990CF5" w:rsidP="0014355A">
      <w:pPr>
        <w:jc w:val="left"/>
      </w:pPr>
    </w:p>
    <w:p w:rsidR="00990CF5" w:rsidRDefault="00990CF5" w:rsidP="0014355A">
      <w:pPr>
        <w:jc w:val="left"/>
      </w:pPr>
    </w:p>
    <w:p w:rsidR="005B2EA5" w:rsidRPr="003B0FCB" w:rsidRDefault="00A93B0A" w:rsidP="0014355A">
      <w:pPr>
        <w:tabs>
          <w:tab w:val="left" w:pos="6690"/>
        </w:tabs>
        <w:jc w:val="left"/>
      </w:pPr>
      <w:r>
        <w:tab/>
      </w:r>
    </w:p>
    <w:p w:rsidR="00260F8F" w:rsidRDefault="00260F8F">
      <w:pPr>
        <w:spacing w:after="0"/>
        <w:jc w:val="left"/>
        <w:rPr>
          <w:b/>
          <w:bCs/>
          <w:sz w:val="26"/>
          <w:szCs w:val="40"/>
        </w:rPr>
      </w:pPr>
      <w:r>
        <w:br w:type="page"/>
      </w:r>
    </w:p>
    <w:p w:rsidR="00990CF5" w:rsidRPr="003B0FCB" w:rsidRDefault="0001702C" w:rsidP="0086260C">
      <w:pPr>
        <w:pStyle w:val="Nadpis1"/>
      </w:pPr>
      <w:bookmarkStart w:id="90" w:name="_Toc302247218"/>
      <w:r>
        <w:lastRenderedPageBreak/>
        <w:t>Literatura</w:t>
      </w:r>
      <w:bookmarkEnd w:id="90"/>
    </w:p>
    <w:p w:rsidR="006E4F07" w:rsidRDefault="00581BA1" w:rsidP="00CE0DFD">
      <w:pPr>
        <w:pStyle w:val="Literatura-text"/>
        <w:rPr>
          <w:b/>
        </w:rPr>
      </w:pPr>
      <w:r w:rsidRPr="00145303">
        <w:rPr>
          <w:b/>
        </w:rPr>
        <w:t>Primární zdroje</w:t>
      </w:r>
    </w:p>
    <w:p w:rsidR="00D43BD6" w:rsidRDefault="00BF6F45" w:rsidP="0097157C">
      <w:pPr>
        <w:pStyle w:val="Literatura-text"/>
      </w:pPr>
      <w:r w:rsidRPr="00BF6F45">
        <w:t>GÁLA L, POUR J, ŠEDIVÁ Z</w:t>
      </w:r>
      <w:r w:rsidR="0025266D">
        <w:t>,</w:t>
      </w:r>
      <w:r w:rsidR="00AC4C24">
        <w:t xml:space="preserve"> </w:t>
      </w:r>
      <w:r w:rsidRPr="00BF6F45">
        <w:t xml:space="preserve">Podniková informatika. Praha: </w:t>
      </w:r>
      <w:proofErr w:type="spellStart"/>
      <w:r w:rsidRPr="00BF6F45">
        <w:t>Grada</w:t>
      </w:r>
      <w:proofErr w:type="spellEnd"/>
      <w:r w:rsidRPr="00BF6F45">
        <w:t xml:space="preserve"> </w:t>
      </w:r>
      <w:proofErr w:type="spellStart"/>
      <w:r w:rsidRPr="00BF6F45">
        <w:t>Publishing</w:t>
      </w:r>
      <w:proofErr w:type="spellEnd"/>
      <w:r w:rsidRPr="00BF6F45">
        <w:t xml:space="preserve">, a.s., </w:t>
      </w:r>
      <w:r w:rsidR="0025266D">
        <w:t xml:space="preserve">2009, </w:t>
      </w:r>
      <w:r>
        <w:t>ISBN 978-80-247-2615-1</w:t>
      </w:r>
    </w:p>
    <w:p w:rsidR="00BF6F45" w:rsidRDefault="000F49B5" w:rsidP="0097157C">
      <w:pPr>
        <w:pStyle w:val="Literatura-text"/>
      </w:pPr>
      <w:r>
        <w:t>INMON</w:t>
      </w:r>
      <w:r w:rsidR="0025266D" w:rsidRPr="0025266D">
        <w:t xml:space="preserve"> William Harvey. </w:t>
      </w:r>
      <w:proofErr w:type="spellStart"/>
      <w:r w:rsidR="0025266D" w:rsidRPr="0025266D">
        <w:t>Building</w:t>
      </w:r>
      <w:proofErr w:type="spellEnd"/>
      <w:r w:rsidR="0025266D" w:rsidRPr="0025266D">
        <w:t xml:space="preserve"> </w:t>
      </w:r>
      <w:proofErr w:type="spellStart"/>
      <w:r w:rsidR="0025266D" w:rsidRPr="0025266D">
        <w:t>the</w:t>
      </w:r>
      <w:proofErr w:type="spellEnd"/>
      <w:r w:rsidR="0025266D" w:rsidRPr="0025266D">
        <w:t xml:space="preserve"> Data </w:t>
      </w:r>
      <w:proofErr w:type="spellStart"/>
      <w:r w:rsidR="0025266D" w:rsidRPr="0025266D">
        <w:t>Warehouse</w:t>
      </w:r>
      <w:proofErr w:type="spellEnd"/>
      <w:r w:rsidR="0025266D" w:rsidRPr="0025266D">
        <w:t xml:space="preserve">. 3rd </w:t>
      </w:r>
      <w:proofErr w:type="spellStart"/>
      <w:r w:rsidR="0025266D" w:rsidRPr="0025266D">
        <w:t>ed</w:t>
      </w:r>
      <w:proofErr w:type="spellEnd"/>
      <w:r w:rsidR="0025266D" w:rsidRPr="0025266D">
        <w:t xml:space="preserve">. </w:t>
      </w:r>
      <w:proofErr w:type="spellStart"/>
      <w:r w:rsidR="0025266D" w:rsidRPr="0025266D">
        <w:t>Wiley</w:t>
      </w:r>
      <w:proofErr w:type="spellEnd"/>
      <w:r w:rsidR="0025266D" w:rsidRPr="0025266D">
        <w:t xml:space="preserve"> </w:t>
      </w:r>
      <w:proofErr w:type="spellStart"/>
      <w:r w:rsidR="0025266D" w:rsidRPr="0025266D">
        <w:t>Publishing</w:t>
      </w:r>
      <w:proofErr w:type="spellEnd"/>
      <w:r w:rsidR="0025266D" w:rsidRPr="0025266D">
        <w:t xml:space="preserve">. </w:t>
      </w:r>
      <w:proofErr w:type="spellStart"/>
      <w:r w:rsidR="0025266D" w:rsidRPr="0025266D">
        <w:t>Canada</w:t>
      </w:r>
      <w:proofErr w:type="spellEnd"/>
      <w:r w:rsidR="0025266D" w:rsidRPr="0025266D">
        <w:t>.</w:t>
      </w:r>
      <w:r w:rsidR="0025266D">
        <w:t>,</w:t>
      </w:r>
      <w:r w:rsidR="0025266D" w:rsidRPr="0025266D">
        <w:t xml:space="preserve"> 2002</w:t>
      </w:r>
      <w:r w:rsidR="0025266D">
        <w:t>, ISBN 0-471-08130-2</w:t>
      </w:r>
    </w:p>
    <w:p w:rsidR="00581BA1" w:rsidRDefault="000F49B5" w:rsidP="00581BA1">
      <w:pPr>
        <w:pStyle w:val="Literatura-text"/>
      </w:pPr>
      <w:r>
        <w:t>KIMBALL R., ROSS</w:t>
      </w:r>
      <w:r w:rsidR="0025266D">
        <w:t xml:space="preserve"> M., </w:t>
      </w:r>
      <w:proofErr w:type="spellStart"/>
      <w:r w:rsidR="0025266D">
        <w:t>The</w:t>
      </w:r>
      <w:proofErr w:type="spellEnd"/>
      <w:r w:rsidR="0025266D">
        <w:t xml:space="preserve"> Data </w:t>
      </w:r>
      <w:proofErr w:type="spellStart"/>
      <w:r w:rsidR="0025266D">
        <w:t>Warehouse</w:t>
      </w:r>
      <w:proofErr w:type="spellEnd"/>
      <w:r w:rsidR="0025266D">
        <w:t xml:space="preserve">  </w:t>
      </w:r>
      <w:proofErr w:type="spellStart"/>
      <w:r w:rsidR="0025266D">
        <w:t>Toolkit</w:t>
      </w:r>
      <w:proofErr w:type="spellEnd"/>
      <w:r w:rsidR="0025266D">
        <w:t xml:space="preserve">, 2th </w:t>
      </w:r>
      <w:proofErr w:type="spellStart"/>
      <w:r w:rsidR="0025266D">
        <w:t>ed</w:t>
      </w:r>
      <w:proofErr w:type="spellEnd"/>
      <w:r w:rsidR="0025266D">
        <w:t xml:space="preserve">. </w:t>
      </w:r>
      <w:proofErr w:type="spellStart"/>
      <w:r w:rsidR="0025266D" w:rsidRPr="0025266D">
        <w:t>Wiley</w:t>
      </w:r>
      <w:proofErr w:type="spellEnd"/>
      <w:r w:rsidR="0025266D" w:rsidRPr="0025266D">
        <w:t xml:space="preserve"> </w:t>
      </w:r>
      <w:proofErr w:type="spellStart"/>
      <w:r w:rsidR="0025266D" w:rsidRPr="0025266D">
        <w:t>Publishing</w:t>
      </w:r>
      <w:proofErr w:type="spellEnd"/>
      <w:r w:rsidR="0025266D" w:rsidRPr="0025266D">
        <w:t xml:space="preserve">. </w:t>
      </w:r>
      <w:proofErr w:type="spellStart"/>
      <w:r w:rsidR="0025266D" w:rsidRPr="0025266D">
        <w:t>Canada</w:t>
      </w:r>
      <w:proofErr w:type="spellEnd"/>
      <w:r w:rsidR="0025266D" w:rsidRPr="0025266D">
        <w:t>.</w:t>
      </w:r>
      <w:r w:rsidR="0025266D">
        <w:t>, 2002, ISBN 0-471-20024-7</w:t>
      </w:r>
    </w:p>
    <w:p w:rsidR="00423383" w:rsidRDefault="00423383" w:rsidP="00581BA1">
      <w:pPr>
        <w:pStyle w:val="Literatura-text"/>
      </w:pPr>
    </w:p>
    <w:p w:rsidR="00423383" w:rsidRDefault="00423383" w:rsidP="00423383">
      <w:pPr>
        <w:pStyle w:val="Literatura-text"/>
        <w:rPr>
          <w:b/>
        </w:rPr>
      </w:pPr>
      <w:r>
        <w:rPr>
          <w:b/>
        </w:rPr>
        <w:t>Zdroje nedostupné online</w:t>
      </w:r>
    </w:p>
    <w:p w:rsidR="00423383" w:rsidRDefault="000F49B5" w:rsidP="00423383">
      <w:pPr>
        <w:pStyle w:val="Literatura-text"/>
      </w:pPr>
      <w:r>
        <w:t>KIMBALL R., CASERTA</w:t>
      </w:r>
      <w:r w:rsidR="00423383">
        <w:t xml:space="preserve"> J. </w:t>
      </w:r>
      <w:proofErr w:type="spellStart"/>
      <w:r w:rsidR="00423383">
        <w:t>The</w:t>
      </w:r>
      <w:proofErr w:type="spellEnd"/>
      <w:r w:rsidR="00423383">
        <w:t xml:space="preserve"> Data </w:t>
      </w:r>
      <w:proofErr w:type="spellStart"/>
      <w:r w:rsidR="00423383">
        <w:t>Warehouse</w:t>
      </w:r>
      <w:proofErr w:type="spellEnd"/>
      <w:r w:rsidR="00423383">
        <w:t xml:space="preserve"> ETL</w:t>
      </w:r>
      <w:r w:rsidR="00EB07A1">
        <w:t xml:space="preserve"> </w:t>
      </w:r>
      <w:proofErr w:type="spellStart"/>
      <w:r w:rsidR="00EB07A1">
        <w:t>Toolkit</w:t>
      </w:r>
      <w:proofErr w:type="spellEnd"/>
      <w:r w:rsidR="00EB07A1">
        <w:t xml:space="preserve">. 1th </w:t>
      </w:r>
      <w:proofErr w:type="spellStart"/>
      <w:proofErr w:type="gramStart"/>
      <w:r w:rsidR="00EB07A1">
        <w:t>ed</w:t>
      </w:r>
      <w:proofErr w:type="spellEnd"/>
      <w:r w:rsidR="00EB07A1">
        <w:t>..</w:t>
      </w:r>
      <w:proofErr w:type="gramEnd"/>
      <w:r w:rsidR="00423383">
        <w:t xml:space="preserve"> </w:t>
      </w:r>
      <w:proofErr w:type="spellStart"/>
      <w:r w:rsidR="00423383" w:rsidRPr="0025266D">
        <w:t>Wiley</w:t>
      </w:r>
      <w:proofErr w:type="spellEnd"/>
      <w:r w:rsidR="00423383" w:rsidRPr="0025266D">
        <w:t xml:space="preserve"> </w:t>
      </w:r>
      <w:proofErr w:type="spellStart"/>
      <w:r w:rsidR="00423383" w:rsidRPr="0025266D">
        <w:t>Publishing</w:t>
      </w:r>
      <w:proofErr w:type="spellEnd"/>
      <w:r w:rsidR="00423383" w:rsidRPr="0025266D">
        <w:t xml:space="preserve">. </w:t>
      </w:r>
      <w:proofErr w:type="spellStart"/>
      <w:proofErr w:type="gramStart"/>
      <w:r w:rsidR="00423383" w:rsidRPr="0025266D">
        <w:t>Canada</w:t>
      </w:r>
      <w:proofErr w:type="spellEnd"/>
      <w:r w:rsidR="00423383" w:rsidRPr="0025266D">
        <w:t>.</w:t>
      </w:r>
      <w:r w:rsidR="00EB07A1">
        <w:t>.</w:t>
      </w:r>
      <w:proofErr w:type="gramEnd"/>
      <w:r w:rsidR="00EB07A1">
        <w:t xml:space="preserve"> 2004.</w:t>
      </w:r>
      <w:r w:rsidR="00423383">
        <w:t xml:space="preserve"> </w:t>
      </w:r>
      <w:proofErr w:type="spellStart"/>
      <w:r w:rsidR="00423383">
        <w:t>eISBN</w:t>
      </w:r>
      <w:proofErr w:type="spellEnd"/>
      <w:r w:rsidR="00423383">
        <w:t xml:space="preserve"> 0-764-57923-1</w:t>
      </w:r>
    </w:p>
    <w:p w:rsidR="005303E9" w:rsidRDefault="000F49B5" w:rsidP="00423383">
      <w:pPr>
        <w:pStyle w:val="Literatura-text"/>
      </w:pPr>
      <w:r>
        <w:t>POUR</w:t>
      </w:r>
      <w:r w:rsidR="00412952">
        <w:t xml:space="preserve"> J.</w:t>
      </w:r>
      <w:r w:rsidR="00A823C8">
        <w:t>,</w:t>
      </w:r>
      <w:r w:rsidR="00412952">
        <w:t xml:space="preserve"> Informační systémy a technologie. 1. vyd. Vysoká škola ekonomie a managementu. Praha. 2006. ISBN: 80-86730-03-4</w:t>
      </w:r>
    </w:p>
    <w:p w:rsidR="00423383" w:rsidRDefault="00423383" w:rsidP="00423383">
      <w:pPr>
        <w:pStyle w:val="Literatura-text"/>
      </w:pPr>
      <w:r>
        <w:t>LACKO L.</w:t>
      </w:r>
      <w:r w:rsidR="00A823C8">
        <w:t>,</w:t>
      </w:r>
      <w:r>
        <w:t xml:space="preserve"> Datové Sklady, analýza </w:t>
      </w:r>
      <w:r w:rsidR="00EB07A1">
        <w:t>OLAP a dolování dat.</w:t>
      </w:r>
      <w:r>
        <w:t xml:space="preserve"> 1. vyd. </w:t>
      </w:r>
      <w:proofErr w:type="spellStart"/>
      <w:r>
        <w:t>Computer</w:t>
      </w:r>
      <w:proofErr w:type="spellEnd"/>
      <w:r>
        <w:t xml:space="preserve"> </w:t>
      </w:r>
      <w:proofErr w:type="spellStart"/>
      <w:r>
        <w:t>Press</w:t>
      </w:r>
      <w:proofErr w:type="spellEnd"/>
      <w:r w:rsidR="00EB07A1">
        <w:t xml:space="preserve">. </w:t>
      </w:r>
      <w:r>
        <w:t>Brno</w:t>
      </w:r>
      <w:r w:rsidR="00EB07A1">
        <w:t xml:space="preserve">. 2003. </w:t>
      </w:r>
      <w:r>
        <w:t>ISBN 8-07226-969-0</w:t>
      </w:r>
    </w:p>
    <w:p w:rsidR="004D4B6A" w:rsidRDefault="000F49B5" w:rsidP="00EB07A1">
      <w:pPr>
        <w:pStyle w:val="Literatura-text"/>
      </w:pPr>
      <w:r>
        <w:t>RAINARDI</w:t>
      </w:r>
      <w:r w:rsidR="00A823C8">
        <w:t xml:space="preserve"> V.,</w:t>
      </w:r>
      <w:r w:rsidR="00EB07A1">
        <w:t xml:space="preserve"> </w:t>
      </w:r>
      <w:proofErr w:type="spellStart"/>
      <w:r w:rsidR="00EB07A1">
        <w:t>Building</w:t>
      </w:r>
      <w:proofErr w:type="spellEnd"/>
      <w:r w:rsidR="00EB07A1">
        <w:t xml:space="preserve"> a Data </w:t>
      </w:r>
      <w:proofErr w:type="spellStart"/>
      <w:r w:rsidR="00EB07A1">
        <w:t>Warehouse</w:t>
      </w:r>
      <w:proofErr w:type="spellEnd"/>
      <w:r w:rsidR="00EB07A1">
        <w:t xml:space="preserve">: </w:t>
      </w:r>
      <w:proofErr w:type="spellStart"/>
      <w:r w:rsidR="00EB07A1">
        <w:t>With</w:t>
      </w:r>
      <w:proofErr w:type="spellEnd"/>
      <w:r w:rsidR="00EB07A1">
        <w:t xml:space="preserve"> </w:t>
      </w:r>
      <w:proofErr w:type="spellStart"/>
      <w:r w:rsidR="00EB07A1">
        <w:t>Examples</w:t>
      </w:r>
      <w:proofErr w:type="spellEnd"/>
      <w:r w:rsidR="00EB07A1">
        <w:t xml:space="preserve"> in SQL Server. </w:t>
      </w:r>
      <w:proofErr w:type="spellStart"/>
      <w:r w:rsidR="00EB07A1">
        <w:t>Apress</w:t>
      </w:r>
      <w:proofErr w:type="spellEnd"/>
      <w:r w:rsidR="00EB07A1">
        <w:t>.</w:t>
      </w:r>
      <w:r w:rsidR="00EB07A1">
        <w:br/>
      </w:r>
      <w:r w:rsidR="005303E9">
        <w:t>USA</w:t>
      </w:r>
      <w:r w:rsidR="00EB07A1">
        <w:t>. 2008. ISBN 978-1-59059-0</w:t>
      </w:r>
    </w:p>
    <w:p w:rsidR="00ED3C60" w:rsidRDefault="00ED3C60" w:rsidP="00BF3A45">
      <w:pPr>
        <w:pStyle w:val="Literatura-text"/>
      </w:pPr>
      <w:r>
        <w:t>KRÁL L.</w:t>
      </w:r>
      <w:r w:rsidR="00A823C8">
        <w:t>,</w:t>
      </w:r>
      <w:r w:rsidR="00BF3A45">
        <w:t xml:space="preserve"> Využití datového skladu jako zdroje pro Business </w:t>
      </w:r>
      <w:proofErr w:type="spellStart"/>
      <w:r w:rsidR="00BF3A45">
        <w:t>Intelligence</w:t>
      </w:r>
      <w:proofErr w:type="spellEnd"/>
      <w:r w:rsidR="003227DA">
        <w:t>.</w:t>
      </w:r>
      <w:r w:rsidR="00BF3A45">
        <w:t xml:space="preserve"> Bakalářská práce – </w:t>
      </w:r>
      <w:proofErr w:type="spellStart"/>
      <w:r w:rsidR="00BF3A45">
        <w:t>Unicorn</w:t>
      </w:r>
      <w:proofErr w:type="spellEnd"/>
      <w:r w:rsidR="00BF3A45">
        <w:t xml:space="preserve"> </w:t>
      </w:r>
      <w:proofErr w:type="spellStart"/>
      <w:r w:rsidR="00BF3A45">
        <w:t>College</w:t>
      </w:r>
      <w:proofErr w:type="spellEnd"/>
      <w:r w:rsidR="003227DA">
        <w:t>.</w:t>
      </w:r>
      <w:r w:rsidR="00BF3A45">
        <w:t xml:space="preserve"> Praha</w:t>
      </w:r>
      <w:r w:rsidR="003227DA">
        <w:t>.</w:t>
      </w:r>
      <w:r w:rsidR="00BF3A45">
        <w:t xml:space="preserve"> 2010</w:t>
      </w:r>
    </w:p>
    <w:p w:rsidR="003227DA" w:rsidRDefault="003227DA" w:rsidP="00BF3A45">
      <w:pPr>
        <w:pStyle w:val="Literatura-text"/>
      </w:pPr>
      <w:r>
        <w:t xml:space="preserve">KHUN J., Návrh metodiky implementace Data </w:t>
      </w:r>
      <w:proofErr w:type="spellStart"/>
      <w:r>
        <w:t>Warehouse</w:t>
      </w:r>
      <w:proofErr w:type="spellEnd"/>
      <w:r w:rsidR="00080F0D">
        <w:t>.</w:t>
      </w:r>
      <w:r>
        <w:t xml:space="preserve"> Diplomová práce – Vysoká škola ekonomická v Praze. Praha. 2005</w:t>
      </w:r>
    </w:p>
    <w:p w:rsidR="00ED6167" w:rsidRDefault="00ED6167" w:rsidP="00BF3A45">
      <w:pPr>
        <w:pStyle w:val="Literatura-text"/>
      </w:pPr>
    </w:p>
    <w:p w:rsidR="00ED6167" w:rsidRPr="001F3C88" w:rsidRDefault="00ED6167" w:rsidP="00BF3A45">
      <w:pPr>
        <w:pStyle w:val="Literatura-text"/>
      </w:pPr>
    </w:p>
    <w:p w:rsidR="00581BA1" w:rsidRDefault="00581BA1" w:rsidP="00CE0DFD">
      <w:pPr>
        <w:pStyle w:val="Literatura-text"/>
      </w:pPr>
    </w:p>
    <w:p w:rsidR="00581BA1" w:rsidRPr="00145303" w:rsidRDefault="00581BA1" w:rsidP="00CE0DFD">
      <w:pPr>
        <w:pStyle w:val="Literatura-text"/>
        <w:rPr>
          <w:b/>
        </w:rPr>
      </w:pPr>
      <w:r w:rsidRPr="00145303">
        <w:rPr>
          <w:b/>
        </w:rPr>
        <w:lastRenderedPageBreak/>
        <w:t>Internetové zdroje</w:t>
      </w:r>
    </w:p>
    <w:p w:rsidR="00DD24BC" w:rsidRDefault="00833EEA" w:rsidP="00833EEA">
      <w:pPr>
        <w:pStyle w:val="Literatura-text"/>
        <w:jc w:val="left"/>
      </w:pPr>
      <w:r>
        <w:t>WIKIPEDIA: Tabulka databáze. D</w:t>
      </w:r>
      <w:r w:rsidRPr="00833EEA">
        <w:t>ostupná online z</w:t>
      </w:r>
      <w:r>
        <w:t> WWW:</w:t>
      </w:r>
      <w:r w:rsidRPr="00833EEA">
        <w:t xml:space="preserve"> </w:t>
      </w:r>
      <w:r>
        <w:t>&lt;</w:t>
      </w:r>
      <w:r w:rsidRPr="00833EEA">
        <w:t>http://cs.wikipedia.org/wiki/Tabulka_(datab%C3%A1ze)</w:t>
      </w:r>
      <w:r>
        <w:t>&gt;</w:t>
      </w:r>
      <w:r w:rsidRPr="00833EEA">
        <w:t>, datum</w:t>
      </w:r>
      <w:r>
        <w:t xml:space="preserve"> poslední revize dostupnosti odkazu dne</w:t>
      </w:r>
      <w:r w:rsidRPr="00833EEA">
        <w:t xml:space="preserve"> </w:t>
      </w:r>
      <w:proofErr w:type="gramStart"/>
      <w:r w:rsidRPr="00833EEA">
        <w:t>9.7.2011</w:t>
      </w:r>
      <w:proofErr w:type="gramEnd"/>
    </w:p>
    <w:p w:rsidR="00833EEA" w:rsidRDefault="007942A3" w:rsidP="00833EEA">
      <w:pPr>
        <w:pStyle w:val="Literatura-text"/>
        <w:jc w:val="left"/>
      </w:pPr>
      <w:r>
        <w:t>ŘÍZENÍ</w:t>
      </w:r>
      <w:r w:rsidR="00833EEA">
        <w:t xml:space="preserve"> INTERNETOVÉHO PROJEKTU</w:t>
      </w:r>
      <w:r w:rsidR="00E63E39">
        <w:t>.</w:t>
      </w:r>
      <w:r w:rsidR="00833EEA" w:rsidRPr="00833EEA">
        <w:t xml:space="preserve"> </w:t>
      </w:r>
      <w:r w:rsidR="00833EEA">
        <w:t>D</w:t>
      </w:r>
      <w:r w:rsidR="00833EEA" w:rsidRPr="00833EEA">
        <w:t>ostupná online z</w:t>
      </w:r>
      <w:r w:rsidR="00833EEA">
        <w:t> WWW:</w:t>
      </w:r>
      <w:r w:rsidR="00833EEA" w:rsidRPr="00833EEA">
        <w:t xml:space="preserve"> </w:t>
      </w:r>
      <w:r w:rsidR="00833EEA">
        <w:t>&lt;</w:t>
      </w:r>
      <w:r w:rsidR="00833EEA" w:rsidRPr="00833EEA">
        <w:t>http://www.scribd.com/doc/53062183/18/Fyzick%C3%BD-datov%C3%BD-model</w:t>
      </w:r>
      <w:r w:rsidR="00833EEA">
        <w:t>&gt;</w:t>
      </w:r>
      <w:r w:rsidR="00833EEA" w:rsidRPr="00833EEA">
        <w:t>, datum</w:t>
      </w:r>
      <w:r w:rsidR="00833EEA">
        <w:t xml:space="preserve"> poslední revize dostupnosti odkazu dne</w:t>
      </w:r>
      <w:r w:rsidR="00833EEA" w:rsidRPr="00833EEA">
        <w:t xml:space="preserve"> </w:t>
      </w:r>
      <w:proofErr w:type="gramStart"/>
      <w:r w:rsidR="00833EEA" w:rsidRPr="00833EEA">
        <w:t>11.7.2011</w:t>
      </w:r>
      <w:proofErr w:type="gramEnd"/>
    </w:p>
    <w:p w:rsidR="00D53CA3" w:rsidRDefault="00E63E39" w:rsidP="00833EEA">
      <w:pPr>
        <w:pStyle w:val="Literatura-text"/>
        <w:jc w:val="left"/>
      </w:pPr>
      <w:r>
        <w:t>LEARN DATA MODELING.</w:t>
      </w:r>
      <w:r w:rsidRPr="00E63E39">
        <w:t xml:space="preserve"> </w:t>
      </w:r>
      <w:r>
        <w:t>D</w:t>
      </w:r>
      <w:r w:rsidRPr="00833EEA">
        <w:t>ostupná online z</w:t>
      </w:r>
      <w:r>
        <w:t> WWW:</w:t>
      </w:r>
      <w:r w:rsidRPr="00833EEA">
        <w:t xml:space="preserve"> </w:t>
      </w:r>
      <w:r>
        <w:t>&lt;</w:t>
      </w:r>
      <w:r w:rsidRPr="00E63E39">
        <w:t>http://www.learndatamodeling.com/ldm.htm</w:t>
      </w:r>
      <w:r>
        <w:t>&gt;</w:t>
      </w:r>
      <w:r w:rsidRPr="00E63E39">
        <w:t xml:space="preserve">, </w:t>
      </w:r>
      <w:r w:rsidRPr="00833EEA">
        <w:t>datum</w:t>
      </w:r>
      <w:r>
        <w:t xml:space="preserve"> poslední revize dostupnosti odkazu dne</w:t>
      </w:r>
      <w:r w:rsidRPr="00833EEA">
        <w:t xml:space="preserve"> </w:t>
      </w:r>
      <w:proofErr w:type="gramStart"/>
      <w:r w:rsidRPr="00E63E39">
        <w:t>10.7.2011</w:t>
      </w:r>
      <w:proofErr w:type="gramEnd"/>
    </w:p>
    <w:p w:rsidR="00B0638C" w:rsidRDefault="00B0638C" w:rsidP="00B0638C">
      <w:pPr>
        <w:pStyle w:val="Literatura-text"/>
        <w:jc w:val="left"/>
      </w:pPr>
      <w:r>
        <w:t>WIKIPEDIA: Databáze. D</w:t>
      </w:r>
      <w:r w:rsidRPr="00833EEA">
        <w:t>ostupná online z</w:t>
      </w:r>
      <w:r>
        <w:t> WWW:</w:t>
      </w:r>
      <w:r w:rsidRPr="00833EEA">
        <w:t xml:space="preserve"> </w:t>
      </w:r>
      <w:r>
        <w:t>&lt;</w:t>
      </w:r>
      <w:r w:rsidRPr="00B0638C">
        <w:t>http://cs.wikipedia.org/wiki/Datab%C3%A1ze</w:t>
      </w:r>
      <w:r>
        <w:t>&gt;,</w:t>
      </w:r>
      <w:r w:rsidRPr="00833EEA">
        <w:t>datum</w:t>
      </w:r>
      <w:r>
        <w:t xml:space="preserve"> poslední revize dostupnosti odkazu dne</w:t>
      </w:r>
      <w:r w:rsidRPr="00833EEA">
        <w:t xml:space="preserve"> </w:t>
      </w:r>
      <w:proofErr w:type="gramStart"/>
      <w:r w:rsidRPr="00833EEA">
        <w:t>9.7.2011</w:t>
      </w:r>
      <w:proofErr w:type="gramEnd"/>
    </w:p>
    <w:p w:rsidR="00687D40" w:rsidRDefault="00687D40" w:rsidP="00B0638C">
      <w:pPr>
        <w:pStyle w:val="Literatura-text"/>
        <w:jc w:val="left"/>
      </w:pPr>
      <w:r>
        <w:t>THE DATA WAREHOUSING INFORMATION CENTER.</w:t>
      </w:r>
      <w:r w:rsidRPr="00687D40">
        <w:t xml:space="preserve"> </w:t>
      </w:r>
      <w:r>
        <w:t>D</w:t>
      </w:r>
      <w:r w:rsidRPr="00833EEA">
        <w:t>ostupná online z</w:t>
      </w:r>
      <w:r>
        <w:t> WWW:</w:t>
      </w:r>
      <w:r w:rsidRPr="00833EEA">
        <w:t xml:space="preserve"> </w:t>
      </w:r>
      <w:r>
        <w:t>&lt;</w:t>
      </w:r>
      <w:r w:rsidRPr="00687D40">
        <w:t>http://www.dwinfocenter.org/defined.html</w:t>
      </w:r>
      <w:r>
        <w:t>&gt;</w:t>
      </w:r>
      <w:r w:rsidRPr="00687D40">
        <w:t xml:space="preserve">, </w:t>
      </w:r>
      <w:r w:rsidRPr="00833EEA">
        <w:t>datum</w:t>
      </w:r>
      <w:r>
        <w:t xml:space="preserve"> poslední</w:t>
      </w:r>
      <w:r w:rsidR="00F01084">
        <w:t xml:space="preserve"> revize dostupnosti odkazu dne </w:t>
      </w:r>
      <w:proofErr w:type="gramStart"/>
      <w:r w:rsidR="00F01084">
        <w:t>11.7.2011</w:t>
      </w:r>
      <w:proofErr w:type="gramEnd"/>
    </w:p>
    <w:p w:rsidR="0081598F" w:rsidRDefault="0081598F" w:rsidP="0081598F">
      <w:pPr>
        <w:pStyle w:val="Literatura-text"/>
        <w:jc w:val="left"/>
      </w:pPr>
      <w:r>
        <w:t xml:space="preserve">WIKIPEDIA: Data </w:t>
      </w:r>
      <w:proofErr w:type="spellStart"/>
      <w:r>
        <w:t>Warehouse</w:t>
      </w:r>
      <w:proofErr w:type="spellEnd"/>
      <w:r>
        <w:t>. D</w:t>
      </w:r>
      <w:r w:rsidRPr="00833EEA">
        <w:t>ostupná online z</w:t>
      </w:r>
      <w:r>
        <w:t> WWW:</w:t>
      </w:r>
      <w:r w:rsidRPr="00833EEA">
        <w:t xml:space="preserve"> </w:t>
      </w:r>
      <w:r>
        <w:t>&lt;</w:t>
      </w:r>
      <w:r w:rsidRPr="0081598F">
        <w:t>http://en.wikipedia.org/wiki/</w:t>
      </w:r>
      <w:proofErr w:type="spellStart"/>
      <w:r w:rsidRPr="0081598F">
        <w:t>Data_warehous</w:t>
      </w:r>
      <w:r>
        <w:t>e</w:t>
      </w:r>
      <w:proofErr w:type="spellEnd"/>
      <w:r>
        <w:t xml:space="preserve">&gt;, </w:t>
      </w:r>
      <w:r w:rsidRPr="00833EEA">
        <w:t>datum</w:t>
      </w:r>
      <w:r>
        <w:t xml:space="preserve"> poslední revize dostupnosti odkazu dne</w:t>
      </w:r>
      <w:r w:rsidR="001404D9">
        <w:t xml:space="preserve"> </w:t>
      </w:r>
      <w:proofErr w:type="gramStart"/>
      <w:r w:rsidR="001404D9">
        <w:t>23</w:t>
      </w:r>
      <w:r w:rsidRPr="00833EEA">
        <w:t>.7.2011</w:t>
      </w:r>
      <w:proofErr w:type="gramEnd"/>
    </w:p>
    <w:p w:rsidR="001404D9" w:rsidRDefault="005F06D9" w:rsidP="0081598F">
      <w:pPr>
        <w:pStyle w:val="Literatura-text"/>
        <w:jc w:val="left"/>
      </w:pPr>
      <w:r>
        <w:t>DIONÉ – ZČU.</w:t>
      </w:r>
      <w:r w:rsidRPr="005F06D9">
        <w:t xml:space="preserve"> </w:t>
      </w:r>
      <w:r>
        <w:t>D</w:t>
      </w:r>
      <w:r w:rsidRPr="00833EEA">
        <w:t>ostupná online z</w:t>
      </w:r>
      <w:r>
        <w:t> WWW:</w:t>
      </w:r>
      <w:r w:rsidRPr="00833EEA">
        <w:t xml:space="preserve"> </w:t>
      </w:r>
      <w:r>
        <w:t>&lt;</w:t>
      </w:r>
      <w:r w:rsidRPr="005F06D9">
        <w:t>http://v1.dione.zcu.cz/</w:t>
      </w:r>
      <w:proofErr w:type="spellStart"/>
      <w:r w:rsidRPr="005F06D9">
        <w:t>java</w:t>
      </w:r>
      <w:proofErr w:type="spellEnd"/>
      <w:r w:rsidRPr="005F06D9">
        <w:t>/uvod.html</w:t>
      </w:r>
      <w:r>
        <w:t>&gt;</w:t>
      </w:r>
      <w:r w:rsidRPr="005F06D9">
        <w:t xml:space="preserve">, </w:t>
      </w:r>
      <w:r w:rsidRPr="00833EEA">
        <w:t>datum</w:t>
      </w:r>
      <w:r>
        <w:t xml:space="preserve"> poslední revize dostupnosti odkazu dne </w:t>
      </w:r>
      <w:proofErr w:type="gramStart"/>
      <w:r w:rsidRPr="005F06D9">
        <w:t>23.7.2011</w:t>
      </w:r>
      <w:proofErr w:type="gramEnd"/>
    </w:p>
    <w:p w:rsidR="00A83B97" w:rsidRDefault="00A83B97" w:rsidP="00A83B97">
      <w:pPr>
        <w:pStyle w:val="Literatura-text"/>
        <w:jc w:val="left"/>
      </w:pPr>
      <w:r>
        <w:t>WIKIPEDIA: ETL. D</w:t>
      </w:r>
      <w:r w:rsidRPr="00833EEA">
        <w:t>ostupná online z</w:t>
      </w:r>
      <w:r>
        <w:t> WWW:</w:t>
      </w:r>
      <w:r w:rsidRPr="00833EEA">
        <w:t xml:space="preserve"> </w:t>
      </w:r>
      <w:r>
        <w:t>&lt;</w:t>
      </w:r>
      <w:r w:rsidR="001B0E20" w:rsidRPr="001B0E20">
        <w:t>http://en.wikipedia.org/wiki/</w:t>
      </w:r>
      <w:proofErr w:type="spellStart"/>
      <w:r w:rsidR="001B0E20" w:rsidRPr="001B0E20">
        <w:t>Extract</w:t>
      </w:r>
      <w:proofErr w:type="spellEnd"/>
      <w:r w:rsidR="001B0E20" w:rsidRPr="001B0E20">
        <w:t>,_</w:t>
      </w:r>
      <w:proofErr w:type="spellStart"/>
      <w:r w:rsidR="001B0E20" w:rsidRPr="001B0E20">
        <w:t>transform</w:t>
      </w:r>
      <w:proofErr w:type="spellEnd"/>
      <w:r w:rsidR="001B0E20" w:rsidRPr="001B0E20">
        <w:t>,_</w:t>
      </w:r>
      <w:proofErr w:type="spellStart"/>
      <w:r w:rsidR="001B0E20" w:rsidRPr="001B0E20">
        <w:t>load</w:t>
      </w:r>
      <w:proofErr w:type="spellEnd"/>
      <w:r>
        <w:t xml:space="preserve">&gt;, </w:t>
      </w:r>
      <w:r w:rsidRPr="00833EEA">
        <w:t>datum</w:t>
      </w:r>
      <w:r>
        <w:t xml:space="preserve"> poslední revize dostupnosti odkazu dne </w:t>
      </w:r>
      <w:proofErr w:type="gramStart"/>
      <w:r>
        <w:t>23</w:t>
      </w:r>
      <w:r w:rsidRPr="00833EEA">
        <w:t>.7.2011</w:t>
      </w:r>
      <w:proofErr w:type="gramEnd"/>
    </w:p>
    <w:p w:rsidR="00D6541A" w:rsidRDefault="00D6541A" w:rsidP="00A83B97">
      <w:pPr>
        <w:pStyle w:val="Literatura-text"/>
        <w:jc w:val="left"/>
      </w:pPr>
      <w:r w:rsidRPr="00D6541A">
        <w:t>ITIL</w:t>
      </w:r>
      <w:r>
        <w:t>. D</w:t>
      </w:r>
      <w:r w:rsidRPr="00833EEA">
        <w:t>ostupná online z</w:t>
      </w:r>
      <w:r>
        <w:t> WWW:</w:t>
      </w:r>
      <w:r w:rsidRPr="00833EEA">
        <w:t xml:space="preserve"> </w:t>
      </w:r>
      <w:r>
        <w:t>&lt;</w:t>
      </w:r>
      <w:r w:rsidRPr="00D6541A">
        <w:t>http://www.itil.cz/</w:t>
      </w:r>
      <w:proofErr w:type="spellStart"/>
      <w:r w:rsidRPr="00D6541A">
        <w:t>index.php?id</w:t>
      </w:r>
      <w:proofErr w:type="spellEnd"/>
      <w:r w:rsidRPr="00D6541A">
        <w:t>=982</w:t>
      </w:r>
      <w:r>
        <w:t>&gt;</w:t>
      </w:r>
      <w:r w:rsidRPr="00D6541A">
        <w:t xml:space="preserve">, </w:t>
      </w:r>
      <w:r w:rsidRPr="00833EEA">
        <w:t>datum</w:t>
      </w:r>
      <w:r>
        <w:t xml:space="preserve"> poslední revize dostupnosti odkazu dne </w:t>
      </w:r>
      <w:proofErr w:type="gramStart"/>
      <w:r>
        <w:t>23</w:t>
      </w:r>
      <w:r w:rsidRPr="00833EEA">
        <w:t>.7.2011</w:t>
      </w:r>
      <w:proofErr w:type="gramEnd"/>
    </w:p>
    <w:p w:rsidR="00E10D78" w:rsidRDefault="00E10D78" w:rsidP="00A83B97">
      <w:pPr>
        <w:pStyle w:val="Literatura-text"/>
        <w:jc w:val="left"/>
      </w:pPr>
      <w:r w:rsidRPr="00E10D78">
        <w:t xml:space="preserve">ZIKMUND M., Kdo jsou to vlastně </w:t>
      </w:r>
      <w:proofErr w:type="spellStart"/>
      <w:r w:rsidRPr="00E10D78">
        <w:t>stakeholders</w:t>
      </w:r>
      <w:proofErr w:type="spellEnd"/>
      <w:r w:rsidR="00DE1EE5">
        <w:t xml:space="preserve"> a proč a jak se o ně zajímat.</w:t>
      </w:r>
      <w:r w:rsidRPr="00E10D78">
        <w:t xml:space="preserve"> </w:t>
      </w:r>
      <w:r>
        <w:t>D</w:t>
      </w:r>
      <w:r w:rsidRPr="00833EEA">
        <w:t>ostupná online z</w:t>
      </w:r>
      <w:r>
        <w:t> WWW:</w:t>
      </w:r>
      <w:r w:rsidRPr="00833EEA">
        <w:t xml:space="preserve"> </w:t>
      </w:r>
      <w:r>
        <w:t>&lt;</w:t>
      </w:r>
      <w:r w:rsidRPr="00E10D78">
        <w:t>http://www.businessvize.cz/strategie/kdo-jsou-to-vlastne-stakeholde</w:t>
      </w:r>
      <w:r>
        <w:t>rs-a-proc-a-jak-se-o-ne-zajimat&gt;,</w:t>
      </w:r>
      <w:r w:rsidRPr="00E10D78">
        <w:t xml:space="preserve"> </w:t>
      </w:r>
      <w:r w:rsidRPr="00833EEA">
        <w:t>datum</w:t>
      </w:r>
      <w:r>
        <w:t xml:space="preserve"> poslední revize dostupnosti odkazu dne </w:t>
      </w:r>
      <w:proofErr w:type="gramStart"/>
      <w:r w:rsidRPr="00E10D78">
        <w:t>23.7.2011</w:t>
      </w:r>
      <w:proofErr w:type="gramEnd"/>
    </w:p>
    <w:p w:rsidR="00064671" w:rsidRDefault="00064671" w:rsidP="00A83B97">
      <w:pPr>
        <w:pStyle w:val="Literatura-text"/>
        <w:jc w:val="left"/>
      </w:pPr>
      <w:r>
        <w:lastRenderedPageBreak/>
        <w:t>SIEBER UCYHTIL</w:t>
      </w:r>
      <w:r w:rsidRPr="00064671">
        <w:t xml:space="preserve">, </w:t>
      </w:r>
      <w:proofErr w:type="spellStart"/>
      <w:r w:rsidRPr="00064671">
        <w:t>s.r.o</w:t>
      </w:r>
      <w:proofErr w:type="spellEnd"/>
      <w:r w:rsidRPr="00064671">
        <w:t xml:space="preserve">, </w:t>
      </w:r>
      <w:r>
        <w:t>D</w:t>
      </w:r>
      <w:r w:rsidRPr="00833EEA">
        <w:t>ostupná online z</w:t>
      </w:r>
      <w:r>
        <w:t> WWW:</w:t>
      </w:r>
      <w:r w:rsidRPr="00833EEA">
        <w:t xml:space="preserve"> </w:t>
      </w:r>
      <w:r>
        <w:t>&lt;</w:t>
      </w:r>
      <w:r w:rsidRPr="00064671">
        <w:t>http://sieber-uchytil.cz/studie-proveditelnosti-feasibility.html</w:t>
      </w:r>
      <w:r>
        <w:t>&gt;</w:t>
      </w:r>
      <w:r w:rsidRPr="00064671">
        <w:t xml:space="preserve">, </w:t>
      </w:r>
      <w:r w:rsidRPr="00833EEA">
        <w:t>datum</w:t>
      </w:r>
      <w:r>
        <w:t xml:space="preserve"> poslední revize dostupnosti odkazu dne </w:t>
      </w:r>
      <w:proofErr w:type="gramStart"/>
      <w:r w:rsidRPr="00064671">
        <w:t>23.7.2011</w:t>
      </w:r>
      <w:proofErr w:type="gramEnd"/>
    </w:p>
    <w:p w:rsidR="00381D3B" w:rsidRDefault="00381D3B" w:rsidP="00381D3B">
      <w:pPr>
        <w:pStyle w:val="Literatura-text"/>
        <w:jc w:val="left"/>
      </w:pPr>
      <w:r>
        <w:t xml:space="preserve">WIKIPEDIA: </w:t>
      </w:r>
      <w:proofErr w:type="spellStart"/>
      <w:r>
        <w:t>Scope</w:t>
      </w:r>
      <w:proofErr w:type="spellEnd"/>
      <w:r>
        <w:t>. D</w:t>
      </w:r>
      <w:r w:rsidRPr="00833EEA">
        <w:t>ostupná online z</w:t>
      </w:r>
      <w:r>
        <w:t> WWW:</w:t>
      </w:r>
      <w:r w:rsidRPr="00833EEA">
        <w:t xml:space="preserve"> </w:t>
      </w:r>
      <w:r>
        <w:t>&lt;</w:t>
      </w:r>
      <w:r w:rsidRPr="00381D3B">
        <w:t>http://en.wikipedia.org/wiki/Interface_(</w:t>
      </w:r>
      <w:proofErr w:type="spellStart"/>
      <w:r w:rsidRPr="00381D3B">
        <w:t>computing</w:t>
      </w:r>
      <w:proofErr w:type="spellEnd"/>
      <w:r w:rsidRPr="00381D3B">
        <w:t>)</w:t>
      </w:r>
      <w:r>
        <w:t xml:space="preserve">&gt;, </w:t>
      </w:r>
      <w:r w:rsidRPr="00833EEA">
        <w:t>datum</w:t>
      </w:r>
      <w:r>
        <w:t xml:space="preserve"> poslední revize dostupnosti odkazu dne </w:t>
      </w:r>
      <w:proofErr w:type="gramStart"/>
      <w:r>
        <w:t>23</w:t>
      </w:r>
      <w:r w:rsidRPr="00833EEA">
        <w:t>.7.2011</w:t>
      </w:r>
      <w:proofErr w:type="gramEnd"/>
    </w:p>
    <w:p w:rsidR="00A74123" w:rsidRDefault="00A74123" w:rsidP="00A74123">
      <w:pPr>
        <w:pStyle w:val="Literatura-text"/>
        <w:jc w:val="left"/>
      </w:pPr>
      <w:r>
        <w:t>WIKIPEDIA: Master Data Management. D</w:t>
      </w:r>
      <w:r w:rsidRPr="00833EEA">
        <w:t>ostupná online z</w:t>
      </w:r>
      <w:r>
        <w:t> WWW:</w:t>
      </w:r>
      <w:r w:rsidRPr="00833EEA">
        <w:t xml:space="preserve"> </w:t>
      </w:r>
      <w:r>
        <w:t>&lt;</w:t>
      </w:r>
      <w:r w:rsidRPr="00A74123">
        <w:t>http://en.wikipedia.org/wiki/</w:t>
      </w:r>
      <w:proofErr w:type="spellStart"/>
      <w:r w:rsidRPr="00A74123">
        <w:t>Master_data_management</w:t>
      </w:r>
      <w:proofErr w:type="spellEnd"/>
      <w:r>
        <w:t xml:space="preserve">&gt;, </w:t>
      </w:r>
      <w:r w:rsidRPr="00833EEA">
        <w:t>datum</w:t>
      </w:r>
      <w:r>
        <w:t xml:space="preserve"> poslední revize dostupnosti odkazu dne </w:t>
      </w:r>
      <w:proofErr w:type="gramStart"/>
      <w:r>
        <w:t>23</w:t>
      </w:r>
      <w:r w:rsidRPr="00833EEA">
        <w:t>.7.2011</w:t>
      </w:r>
      <w:proofErr w:type="gramEnd"/>
    </w:p>
    <w:p w:rsidR="00A74123" w:rsidRDefault="000F3325" w:rsidP="00381D3B">
      <w:pPr>
        <w:pStyle w:val="Literatura-text"/>
        <w:jc w:val="left"/>
      </w:pPr>
      <w:r w:rsidRPr="000F3325">
        <w:t xml:space="preserve">ORACLE: </w:t>
      </w:r>
      <w:proofErr w:type="spellStart"/>
      <w:r w:rsidRPr="000F3325">
        <w:t>The</w:t>
      </w:r>
      <w:proofErr w:type="spellEnd"/>
      <w:r w:rsidRPr="000F3325">
        <w:t xml:space="preserve"> End User </w:t>
      </w:r>
      <w:proofErr w:type="spellStart"/>
      <w:r w:rsidRPr="000F3325">
        <w:t>Layer</w:t>
      </w:r>
      <w:proofErr w:type="spellEnd"/>
      <w:r w:rsidRPr="000F3325">
        <w:t>. Dostupná online z WWW: &lt;</w:t>
      </w:r>
      <w:hyperlink r:id="rId42" w:anchor="996910" w:history="1">
        <w:r w:rsidRPr="000F3325">
          <w:rPr>
            <w:rStyle w:val="Hypertextovodkaz"/>
            <w:noProof w:val="0"/>
            <w:color w:val="auto"/>
            <w:sz w:val="22"/>
            <w:u w:val="none"/>
          </w:rPr>
          <w:t>http://download.oracle.com/docs/html/A86730_01/managing.htm#996910</w:t>
        </w:r>
      </w:hyperlink>
      <w:r w:rsidRPr="000F3325">
        <w:t xml:space="preserve">&gt;, datum poslední revize dostupnosti odkazu dne </w:t>
      </w:r>
      <w:proofErr w:type="gramStart"/>
      <w:r w:rsidRPr="000F3325">
        <w:t>23.7.2011</w:t>
      </w:r>
      <w:proofErr w:type="gramEnd"/>
    </w:p>
    <w:p w:rsidR="001A390A" w:rsidRPr="000F3325" w:rsidRDefault="001A390A" w:rsidP="00381D3B">
      <w:pPr>
        <w:pStyle w:val="Literatura-text"/>
        <w:jc w:val="left"/>
      </w:pPr>
    </w:p>
    <w:p w:rsidR="00381D3B" w:rsidRDefault="00381D3B" w:rsidP="00A83B97">
      <w:pPr>
        <w:pStyle w:val="Literatura-text"/>
        <w:jc w:val="left"/>
      </w:pPr>
    </w:p>
    <w:p w:rsidR="00D77689" w:rsidRDefault="00D77689" w:rsidP="00A83B97">
      <w:pPr>
        <w:pStyle w:val="Literatura-text"/>
        <w:jc w:val="left"/>
      </w:pPr>
    </w:p>
    <w:p w:rsidR="00A83B97" w:rsidRDefault="00A83B97" w:rsidP="0081598F">
      <w:pPr>
        <w:pStyle w:val="Literatura-text"/>
        <w:jc w:val="left"/>
      </w:pPr>
    </w:p>
    <w:p w:rsidR="00F01084" w:rsidRDefault="00F01084" w:rsidP="00B0638C">
      <w:pPr>
        <w:pStyle w:val="Literatura-text"/>
        <w:jc w:val="left"/>
      </w:pPr>
    </w:p>
    <w:p w:rsidR="00E63E39" w:rsidRDefault="00E63E39" w:rsidP="00833EEA">
      <w:pPr>
        <w:pStyle w:val="Literatura-text"/>
        <w:jc w:val="left"/>
      </w:pPr>
    </w:p>
    <w:p w:rsidR="00DD24BC" w:rsidRPr="001F3C88" w:rsidRDefault="00DD24BC" w:rsidP="001F3C88">
      <w:pPr>
        <w:pStyle w:val="Literatura-text"/>
      </w:pPr>
    </w:p>
    <w:p w:rsidR="0001702C" w:rsidRDefault="0001702C" w:rsidP="0014355A">
      <w:pPr>
        <w:jc w:val="left"/>
      </w:pPr>
    </w:p>
    <w:p w:rsidR="00011C39" w:rsidRDefault="0078685E">
      <w:pPr>
        <w:spacing w:after="0"/>
        <w:jc w:val="left"/>
        <w:sectPr w:rsidR="00011C39" w:rsidSect="00104856">
          <w:headerReference w:type="default" r:id="rId43"/>
          <w:footerReference w:type="default" r:id="rId44"/>
          <w:pgSz w:w="11906" w:h="16838" w:code="9"/>
          <w:pgMar w:top="1276" w:right="1134" w:bottom="1418" w:left="2268" w:header="709" w:footer="12" w:gutter="0"/>
          <w:pgNumType w:start="1"/>
          <w:cols w:space="708"/>
          <w:docGrid w:linePitch="326"/>
        </w:sectPr>
      </w:pPr>
      <w:r>
        <w:br w:type="page"/>
      </w:r>
    </w:p>
    <w:p w:rsidR="00831212" w:rsidRDefault="0001702C" w:rsidP="0086260C">
      <w:pPr>
        <w:pStyle w:val="Nadpis1"/>
      </w:pPr>
      <w:bookmarkStart w:id="91" w:name="_Toc302247219"/>
      <w:r>
        <w:lastRenderedPageBreak/>
        <w:t>Přílohy</w:t>
      </w:r>
      <w:bookmarkEnd w:id="91"/>
    </w:p>
    <w:p w:rsidR="009D6A4D" w:rsidRDefault="00E123EE" w:rsidP="009D6A4D">
      <w:pPr>
        <w:jc w:val="left"/>
      </w:pPr>
      <w:r>
        <w:t xml:space="preserve">Příloha č. 1: </w:t>
      </w:r>
      <w:r w:rsidR="009D6A4D">
        <w:t>Ukázka datových toků do</w:t>
      </w:r>
      <w:r>
        <w:t xml:space="preserve"> DW</w:t>
      </w:r>
      <w:r w:rsidR="009D6A4D">
        <w:t xml:space="preserve"> v úvodní fázi analýzy vstupních zdrojů</w:t>
      </w:r>
      <w:r w:rsidR="009D6A4D">
        <w:br/>
      </w:r>
      <w:r w:rsidR="009D6A4D">
        <w:rPr>
          <w:noProof/>
        </w:rPr>
        <w:drawing>
          <wp:inline distT="0" distB="0" distL="0" distR="0">
            <wp:extent cx="5400040" cy="39497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kove_reseni.png"/>
                    <pic:cNvPicPr/>
                  </pic:nvPicPr>
                  <pic:blipFill>
                    <a:blip r:embed="rId45">
                      <a:extLst>
                        <a:ext uri="{28A0092B-C50C-407E-A947-70E740481C1C}">
                          <a14:useLocalDpi xmlns:a14="http://schemas.microsoft.com/office/drawing/2010/main" val="0"/>
                        </a:ext>
                      </a:extLst>
                    </a:blip>
                    <a:stretch>
                      <a:fillRect/>
                    </a:stretch>
                  </pic:blipFill>
                  <pic:spPr>
                    <a:xfrm>
                      <a:off x="0" y="0"/>
                      <a:ext cx="5400040" cy="3949700"/>
                    </a:xfrm>
                    <a:prstGeom prst="rect">
                      <a:avLst/>
                    </a:prstGeom>
                  </pic:spPr>
                </pic:pic>
              </a:graphicData>
            </a:graphic>
          </wp:inline>
        </w:drawing>
      </w:r>
    </w:p>
    <w:p w:rsidR="009D6A4D" w:rsidRPr="009D6A4D" w:rsidRDefault="009D6A4D" w:rsidP="009D6A4D">
      <w:pPr>
        <w:pStyle w:val="OTPopis"/>
      </w:pPr>
      <w:r>
        <w:rPr>
          <w:b/>
        </w:rPr>
        <w:t xml:space="preserve">Zdroj: </w:t>
      </w:r>
      <w:r>
        <w:t>vlastní tvorba, GE Money Bank, a.s.</w:t>
      </w:r>
    </w:p>
    <w:p w:rsidR="009D6A4D" w:rsidRDefault="009D6A4D">
      <w:pPr>
        <w:spacing w:after="0" w:line="240" w:lineRule="auto"/>
        <w:jc w:val="left"/>
      </w:pPr>
      <w:r>
        <w:br w:type="page"/>
      </w:r>
    </w:p>
    <w:p w:rsidR="009D6A4D" w:rsidRDefault="009D6A4D" w:rsidP="009D6A4D">
      <w:pPr>
        <w:jc w:val="left"/>
      </w:pPr>
      <w:r>
        <w:lastRenderedPageBreak/>
        <w:t xml:space="preserve">Příloha č. 2: Celkové řešení architektury po implementaci </w:t>
      </w:r>
      <w:proofErr w:type="spellStart"/>
      <w:r>
        <w:t>Oracle</w:t>
      </w:r>
      <w:proofErr w:type="spellEnd"/>
      <w:r>
        <w:t xml:space="preserve"> </w:t>
      </w:r>
      <w:proofErr w:type="spellStart"/>
      <w:r>
        <w:t>Financial</w:t>
      </w:r>
      <w:proofErr w:type="spellEnd"/>
      <w:r>
        <w:br/>
      </w:r>
      <w:r>
        <w:rPr>
          <w:noProof/>
        </w:rPr>
        <w:drawing>
          <wp:inline distT="0" distB="0" distL="0" distR="0">
            <wp:extent cx="5400040" cy="472630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_FINANCE_ARCHITEKTURA.png"/>
                    <pic:cNvPicPr/>
                  </pic:nvPicPr>
                  <pic:blipFill>
                    <a:blip r:embed="rId46">
                      <a:extLst>
                        <a:ext uri="{28A0092B-C50C-407E-A947-70E740481C1C}">
                          <a14:useLocalDpi xmlns:a14="http://schemas.microsoft.com/office/drawing/2010/main" val="0"/>
                        </a:ext>
                      </a:extLst>
                    </a:blip>
                    <a:stretch>
                      <a:fillRect/>
                    </a:stretch>
                  </pic:blipFill>
                  <pic:spPr>
                    <a:xfrm>
                      <a:off x="0" y="0"/>
                      <a:ext cx="5400040" cy="4726305"/>
                    </a:xfrm>
                    <a:prstGeom prst="rect">
                      <a:avLst/>
                    </a:prstGeom>
                  </pic:spPr>
                </pic:pic>
              </a:graphicData>
            </a:graphic>
          </wp:inline>
        </w:drawing>
      </w:r>
    </w:p>
    <w:p w:rsidR="009D6A4D" w:rsidRPr="009D6A4D" w:rsidRDefault="009D6A4D" w:rsidP="009D6A4D">
      <w:pPr>
        <w:pStyle w:val="OTPopis"/>
      </w:pPr>
      <w:r>
        <w:rPr>
          <w:b/>
        </w:rPr>
        <w:t xml:space="preserve">Zdroj: </w:t>
      </w:r>
      <w:r>
        <w:t>vlastní tvorba, GE Money Bank, a.s.</w:t>
      </w:r>
    </w:p>
    <w:p w:rsidR="004E227D" w:rsidRDefault="004E227D">
      <w:pPr>
        <w:spacing w:after="0" w:line="240" w:lineRule="auto"/>
        <w:jc w:val="left"/>
      </w:pPr>
      <w:r>
        <w:br w:type="page"/>
      </w:r>
    </w:p>
    <w:p w:rsidR="004E227D" w:rsidRDefault="004E227D" w:rsidP="004E227D">
      <w:pPr>
        <w:jc w:val="left"/>
      </w:pPr>
      <w:r>
        <w:lastRenderedPageBreak/>
        <w:t>Příloha č. 3: Ukázka extraktu ze zdrojového systému</w:t>
      </w:r>
      <w:r>
        <w:br/>
      </w:r>
      <w:r w:rsidR="004364D5">
        <w:rPr>
          <w:noProof/>
        </w:rPr>
        <w:drawing>
          <wp:inline distT="0" distB="0" distL="0" distR="0">
            <wp:extent cx="5400040" cy="320611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_EXTRACT.png"/>
                    <pic:cNvPicPr/>
                  </pic:nvPicPr>
                  <pic:blipFill>
                    <a:blip r:embed="rId47">
                      <a:extLst>
                        <a:ext uri="{28A0092B-C50C-407E-A947-70E740481C1C}">
                          <a14:useLocalDpi xmlns:a14="http://schemas.microsoft.com/office/drawing/2010/main" val="0"/>
                        </a:ext>
                      </a:extLst>
                    </a:blip>
                    <a:stretch>
                      <a:fillRect/>
                    </a:stretch>
                  </pic:blipFill>
                  <pic:spPr>
                    <a:xfrm>
                      <a:off x="0" y="0"/>
                      <a:ext cx="5400040" cy="3206115"/>
                    </a:xfrm>
                    <a:prstGeom prst="rect">
                      <a:avLst/>
                    </a:prstGeom>
                  </pic:spPr>
                </pic:pic>
              </a:graphicData>
            </a:graphic>
          </wp:inline>
        </w:drawing>
      </w:r>
    </w:p>
    <w:p w:rsidR="004E227D" w:rsidRPr="009D6A4D" w:rsidRDefault="004E227D" w:rsidP="004E227D">
      <w:pPr>
        <w:pStyle w:val="OTPopis"/>
      </w:pPr>
      <w:r>
        <w:rPr>
          <w:b/>
        </w:rPr>
        <w:t xml:space="preserve">Zdroj: </w:t>
      </w:r>
      <w:r>
        <w:t>vlastní tvorba, GE Money Bank, a.s.</w:t>
      </w:r>
    </w:p>
    <w:p w:rsidR="00AA0AA1" w:rsidRPr="00E123EE" w:rsidRDefault="00AA0AA1" w:rsidP="004E227D">
      <w:pPr>
        <w:spacing w:after="0" w:line="240" w:lineRule="auto"/>
        <w:jc w:val="left"/>
      </w:pPr>
    </w:p>
    <w:sectPr w:rsidR="00AA0AA1" w:rsidRPr="00E123EE" w:rsidSect="009A4463">
      <w:footerReference w:type="default" r:id="rId48"/>
      <w:pgSz w:w="11906" w:h="16838" w:code="9"/>
      <w:pgMar w:top="1276" w:right="1134" w:bottom="1418" w:left="2268" w:header="709" w:footer="12"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6AEE" w:rsidRDefault="00AE6AEE" w:rsidP="005A66CD">
      <w:pPr>
        <w:spacing w:after="0"/>
      </w:pPr>
      <w:r>
        <w:separator/>
      </w:r>
    </w:p>
  </w:endnote>
  <w:endnote w:type="continuationSeparator" w:id="0">
    <w:p w:rsidR="00AE6AEE" w:rsidRDefault="00AE6AEE" w:rsidP="005A66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951" w:rsidRPr="00583FB0" w:rsidRDefault="00A60951" w:rsidP="00990CF5">
    <w:pPr>
      <w:pStyle w:val="Zpat"/>
      <w:jc w:val="center"/>
      <w:rPr>
        <w:rFonts w:ascii="Verdana" w:hAnsi="Verdana"/>
        <w:b/>
        <w:bCs/>
        <w:sz w:val="20"/>
      </w:rPr>
    </w:pPr>
    <w:r w:rsidRPr="00583FB0">
      <w:rPr>
        <w:rFonts w:ascii="Verdana" w:hAnsi="Verdana"/>
        <w:b/>
        <w:bCs/>
        <w:sz w:val="20"/>
      </w:rPr>
      <w:t>Vysoká škola ekonomie a managementu</w:t>
    </w:r>
  </w:p>
  <w:p w:rsidR="00A60951" w:rsidRDefault="00A60951" w:rsidP="00990CF5">
    <w:pPr>
      <w:pStyle w:val="Zpat"/>
      <w:jc w:val="center"/>
      <w:rPr>
        <w:rFonts w:ascii="Verdana" w:hAnsi="Verdana"/>
        <w:sz w:val="20"/>
      </w:rPr>
    </w:pPr>
    <w:r w:rsidRPr="00583FB0">
      <w:rPr>
        <w:rFonts w:ascii="Verdana" w:hAnsi="Verdana"/>
        <w:sz w:val="20"/>
      </w:rPr>
      <w:t xml:space="preserve">+420 841 133 166 / info@vsem.cz / </w:t>
    </w:r>
    <w:hyperlink r:id="rId1" w:history="1">
      <w:r w:rsidRPr="00C72287">
        <w:rPr>
          <w:rStyle w:val="Hypertextovodkaz"/>
          <w:rFonts w:ascii="Verdana" w:hAnsi="Verdana"/>
          <w:sz w:val="20"/>
        </w:rPr>
        <w:t>www.vsem.cz</w:t>
      </w:r>
    </w:hyperlink>
  </w:p>
  <w:p w:rsidR="00A60951" w:rsidRDefault="00A60951" w:rsidP="00990CF5">
    <w:pPr>
      <w:pStyle w:val="Zpat"/>
      <w:jc w:val="center"/>
      <w:rPr>
        <w:rFonts w:ascii="Verdana" w:hAnsi="Verdana"/>
        <w:sz w:val="20"/>
      </w:rPr>
    </w:pPr>
  </w:p>
  <w:p w:rsidR="00A60951" w:rsidRDefault="00A60951" w:rsidP="00990CF5">
    <w:pPr>
      <w:pStyle w:val="Zpat"/>
      <w:jc w:val="center"/>
      <w:rPr>
        <w:rFonts w:ascii="Verdana" w:hAnsi="Verdana"/>
        <w:sz w:val="20"/>
      </w:rPr>
    </w:pPr>
  </w:p>
  <w:p w:rsidR="00A60951" w:rsidRDefault="00A60951" w:rsidP="00990CF5">
    <w:pPr>
      <w:pStyle w:val="Zpat"/>
      <w:jc w:val="center"/>
      <w:rPr>
        <w:rFonts w:ascii="Verdana" w:hAnsi="Verdana"/>
        <w:sz w:val="20"/>
      </w:rPr>
    </w:pPr>
  </w:p>
  <w:p w:rsidR="00A60951" w:rsidRDefault="00A60951" w:rsidP="00990CF5">
    <w:pPr>
      <w:pStyle w:val="Zpat"/>
      <w:jc w:val="center"/>
      <w:rPr>
        <w:rFonts w:ascii="Verdana" w:hAnsi="Verdana"/>
        <w:sz w:val="20"/>
      </w:rPr>
    </w:pPr>
  </w:p>
  <w:p w:rsidR="00A60951" w:rsidRDefault="00A60951" w:rsidP="00990CF5">
    <w:pPr>
      <w:pStyle w:val="Zpat"/>
      <w:jc w:val="center"/>
      <w:rPr>
        <w:rFonts w:ascii="Verdana" w:hAnsi="Verdana"/>
        <w:sz w:val="20"/>
      </w:rPr>
    </w:pPr>
  </w:p>
  <w:p w:rsidR="00A60951" w:rsidRDefault="00A60951" w:rsidP="00990CF5">
    <w:pPr>
      <w:pStyle w:val="Zpat"/>
      <w:jc w:val="center"/>
      <w:rPr>
        <w:rFonts w:ascii="Verdana" w:hAnsi="Verdana"/>
        <w:sz w:val="20"/>
      </w:rPr>
    </w:pPr>
  </w:p>
  <w:p w:rsidR="00A60951" w:rsidRDefault="00A60951" w:rsidP="00990CF5">
    <w:pPr>
      <w:pStyle w:val="Zpat"/>
      <w:jc w:val="center"/>
      <w:rPr>
        <w:rFonts w:ascii="Verdana" w:hAnsi="Verdana"/>
        <w:sz w:val="20"/>
      </w:rPr>
    </w:pPr>
  </w:p>
  <w:p w:rsidR="00A60951" w:rsidRDefault="00A60951" w:rsidP="00990CF5">
    <w:pPr>
      <w:pStyle w:val="Zpat"/>
      <w:jc w:val="center"/>
      <w:rPr>
        <w:rFonts w:ascii="Verdana" w:hAnsi="Verdana"/>
        <w:sz w:val="20"/>
      </w:rPr>
    </w:pPr>
  </w:p>
  <w:p w:rsidR="00A60951" w:rsidRDefault="00A60951" w:rsidP="00990CF5">
    <w:pPr>
      <w:pStyle w:val="Zpat"/>
      <w:jc w:val="center"/>
      <w:rPr>
        <w:rFonts w:ascii="Verdana" w:hAnsi="Verdana"/>
        <w:sz w:val="20"/>
      </w:rPr>
    </w:pPr>
  </w:p>
  <w:p w:rsidR="00A60951" w:rsidRDefault="00A60951" w:rsidP="00990CF5">
    <w:pPr>
      <w:pStyle w:val="Zpat"/>
      <w:jc w:val="center"/>
      <w:rPr>
        <w:rFonts w:ascii="Verdana" w:hAnsi="Verdana"/>
        <w:sz w:val="20"/>
      </w:rPr>
    </w:pPr>
  </w:p>
  <w:p w:rsidR="00A60951" w:rsidRDefault="00A60951" w:rsidP="00990CF5">
    <w:pPr>
      <w:pStyle w:val="Zpat"/>
      <w:jc w:val="center"/>
      <w:rPr>
        <w:rFonts w:ascii="Verdana" w:hAnsi="Verdana"/>
        <w:sz w:val="20"/>
      </w:rPr>
    </w:pPr>
  </w:p>
  <w:p w:rsidR="00A60951" w:rsidRDefault="00A60951" w:rsidP="00990CF5">
    <w:pPr>
      <w:pStyle w:val="Zpat"/>
      <w:jc w:val="center"/>
      <w:rPr>
        <w:rFonts w:ascii="Verdana" w:hAnsi="Verdana"/>
        <w:sz w:val="20"/>
      </w:rPr>
    </w:pPr>
  </w:p>
  <w:p w:rsidR="00A60951" w:rsidRDefault="00A60951" w:rsidP="00990CF5">
    <w:pPr>
      <w:pStyle w:val="Zpat"/>
      <w:jc w:val="center"/>
      <w:rPr>
        <w:rFonts w:ascii="Verdana" w:hAnsi="Verdana"/>
        <w:sz w:val="20"/>
      </w:rPr>
    </w:pPr>
  </w:p>
  <w:p w:rsidR="00A60951" w:rsidRDefault="00A60951" w:rsidP="00990CF5">
    <w:pPr>
      <w:pStyle w:val="Zpat"/>
      <w:jc w:val="center"/>
      <w:rPr>
        <w:rFonts w:ascii="Verdana" w:hAnsi="Verdana"/>
        <w:sz w:val="20"/>
      </w:rPr>
    </w:pPr>
  </w:p>
  <w:p w:rsidR="00A60951" w:rsidRDefault="00A60951" w:rsidP="00990CF5">
    <w:pPr>
      <w:pStyle w:val="Zpat"/>
      <w:jc w:val="center"/>
      <w:rPr>
        <w:rFonts w:ascii="Verdana" w:hAnsi="Verdana"/>
        <w:sz w:val="20"/>
      </w:rPr>
    </w:pPr>
  </w:p>
  <w:p w:rsidR="00A60951" w:rsidRDefault="00A60951" w:rsidP="00990CF5">
    <w:pPr>
      <w:pStyle w:val="Zpat"/>
      <w:jc w:val="center"/>
      <w:rPr>
        <w:rFonts w:ascii="Verdana" w:hAnsi="Verdana"/>
        <w:sz w:val="20"/>
      </w:rPr>
    </w:pPr>
  </w:p>
  <w:p w:rsidR="00A60951" w:rsidRDefault="00A60951" w:rsidP="00990CF5">
    <w:pPr>
      <w:pStyle w:val="Zpat"/>
      <w:jc w:val="center"/>
      <w:rPr>
        <w:rFonts w:ascii="Verdana" w:hAnsi="Verdana"/>
        <w:sz w:val="20"/>
      </w:rPr>
    </w:pPr>
  </w:p>
  <w:p w:rsidR="00A60951" w:rsidRDefault="00A60951" w:rsidP="00990CF5">
    <w:pPr>
      <w:pStyle w:val="Zpat"/>
      <w:jc w:val="center"/>
      <w:rPr>
        <w:rFonts w:ascii="Verdana" w:hAnsi="Verdana"/>
        <w:sz w:val="20"/>
      </w:rPr>
    </w:pPr>
  </w:p>
  <w:p w:rsidR="00A60951" w:rsidRDefault="00A60951" w:rsidP="00990CF5">
    <w:pPr>
      <w:pStyle w:val="Zpat"/>
      <w:jc w:val="center"/>
      <w:rPr>
        <w:rFonts w:ascii="Verdana" w:hAnsi="Verdana"/>
        <w:sz w:val="20"/>
      </w:rPr>
    </w:pPr>
  </w:p>
  <w:p w:rsidR="00A60951" w:rsidRDefault="00A60951" w:rsidP="00990CF5">
    <w:pPr>
      <w:pStyle w:val="Zpat"/>
      <w:jc w:val="center"/>
      <w:rPr>
        <w:rFonts w:ascii="Verdana" w:hAnsi="Verdana"/>
        <w:sz w:val="20"/>
      </w:rPr>
    </w:pPr>
  </w:p>
  <w:p w:rsidR="00A60951" w:rsidRDefault="00A60951" w:rsidP="00990CF5">
    <w:pPr>
      <w:pStyle w:val="Zpat"/>
      <w:jc w:val="center"/>
      <w:rPr>
        <w:rFonts w:ascii="Verdana" w:hAnsi="Verdana"/>
        <w:sz w:val="20"/>
      </w:rPr>
    </w:pPr>
  </w:p>
  <w:p w:rsidR="00A60951" w:rsidRDefault="00A60951" w:rsidP="00990CF5">
    <w:pPr>
      <w:pStyle w:val="Zpat"/>
      <w:jc w:val="center"/>
      <w:rPr>
        <w:rFonts w:ascii="Verdana" w:hAnsi="Verdana"/>
        <w:sz w:val="20"/>
      </w:rPr>
    </w:pPr>
  </w:p>
  <w:p w:rsidR="00A60951" w:rsidRDefault="00A60951" w:rsidP="00990CF5">
    <w:pPr>
      <w:pStyle w:val="Zpat"/>
      <w:jc w:val="center"/>
      <w:rPr>
        <w:rFonts w:ascii="Verdana" w:hAnsi="Verdana"/>
        <w:sz w:val="20"/>
      </w:rPr>
    </w:pPr>
  </w:p>
  <w:p w:rsidR="00A60951" w:rsidRDefault="00A60951" w:rsidP="00990CF5">
    <w:pPr>
      <w:pStyle w:val="Zpat"/>
      <w:jc w:val="center"/>
      <w:rPr>
        <w:rFonts w:ascii="Verdana" w:hAnsi="Verdana"/>
        <w:sz w:val="20"/>
      </w:rPr>
    </w:pPr>
  </w:p>
  <w:p w:rsidR="00A60951" w:rsidRDefault="00A60951" w:rsidP="00990CF5">
    <w:pPr>
      <w:pStyle w:val="Zpat"/>
      <w:jc w:val="center"/>
      <w:rPr>
        <w:rFonts w:ascii="Verdana" w:hAnsi="Verdana"/>
        <w:sz w:val="20"/>
      </w:rPr>
    </w:pPr>
  </w:p>
  <w:p w:rsidR="00A60951" w:rsidRDefault="00A60951" w:rsidP="00990CF5">
    <w:pPr>
      <w:pStyle w:val="Zpat"/>
      <w:jc w:val="center"/>
      <w:rPr>
        <w:rFonts w:ascii="Verdana" w:hAnsi="Verdana"/>
        <w:sz w:val="20"/>
      </w:rPr>
    </w:pPr>
  </w:p>
  <w:p w:rsidR="00A60951" w:rsidRDefault="00A60951" w:rsidP="00990CF5">
    <w:pPr>
      <w:pStyle w:val="Zpat"/>
      <w:jc w:val="center"/>
      <w:rPr>
        <w:rFonts w:ascii="Verdana" w:hAnsi="Verdana"/>
        <w:sz w:val="20"/>
      </w:rPr>
    </w:pPr>
  </w:p>
  <w:p w:rsidR="00A60951" w:rsidRDefault="00A60951" w:rsidP="00990CF5">
    <w:pPr>
      <w:pStyle w:val="Zpat"/>
      <w:jc w:val="center"/>
      <w:rPr>
        <w:rFonts w:ascii="Verdana" w:hAnsi="Verdana"/>
        <w:sz w:val="20"/>
      </w:rPr>
    </w:pPr>
  </w:p>
  <w:p w:rsidR="00A60951" w:rsidRDefault="00A60951" w:rsidP="00990CF5">
    <w:pPr>
      <w:pStyle w:val="Zpat"/>
      <w:jc w:val="center"/>
      <w:rPr>
        <w:rFonts w:ascii="Verdana" w:hAnsi="Verdana"/>
        <w:sz w:val="20"/>
      </w:rPr>
    </w:pPr>
  </w:p>
  <w:p w:rsidR="00A60951" w:rsidRDefault="00A60951" w:rsidP="00990CF5">
    <w:pPr>
      <w:pStyle w:val="Zpat"/>
      <w:jc w:val="center"/>
      <w:rPr>
        <w:rFonts w:ascii="Verdana" w:hAnsi="Verdana"/>
        <w:sz w:val="20"/>
      </w:rPr>
    </w:pPr>
  </w:p>
  <w:p w:rsidR="00A60951" w:rsidRDefault="00A60951" w:rsidP="00990CF5">
    <w:pPr>
      <w:pStyle w:val="Zpat"/>
      <w:jc w:val="center"/>
      <w:rPr>
        <w:rFonts w:ascii="Verdana" w:hAnsi="Verdana"/>
        <w:sz w:val="20"/>
      </w:rPr>
    </w:pPr>
  </w:p>
  <w:p w:rsidR="00A60951" w:rsidRDefault="00A60951" w:rsidP="00990CF5">
    <w:pPr>
      <w:pStyle w:val="Zpat"/>
      <w:jc w:val="center"/>
      <w:rPr>
        <w:rFonts w:ascii="Verdana" w:hAnsi="Verdana"/>
        <w:sz w:val="20"/>
      </w:rPr>
    </w:pPr>
  </w:p>
  <w:p w:rsidR="00A60951" w:rsidRDefault="00A60951" w:rsidP="00990CF5">
    <w:pPr>
      <w:pStyle w:val="Zpat"/>
      <w:jc w:val="center"/>
      <w:rPr>
        <w:rFonts w:ascii="Verdana" w:hAnsi="Verdana"/>
        <w:sz w:val="20"/>
      </w:rPr>
    </w:pPr>
  </w:p>
  <w:p w:rsidR="00A60951" w:rsidRDefault="00A60951" w:rsidP="00990CF5">
    <w:pPr>
      <w:pStyle w:val="Zpat"/>
      <w:jc w:val="center"/>
      <w:rPr>
        <w:rFonts w:ascii="Verdana" w:hAnsi="Verdana"/>
        <w:sz w:val="20"/>
      </w:rPr>
    </w:pPr>
  </w:p>
  <w:p w:rsidR="00A60951" w:rsidRDefault="00A60951" w:rsidP="00990CF5">
    <w:pPr>
      <w:pStyle w:val="Zpat"/>
      <w:jc w:val="center"/>
      <w:rPr>
        <w:rFonts w:ascii="Verdana" w:hAnsi="Verdana"/>
        <w:sz w:val="20"/>
      </w:rPr>
    </w:pPr>
  </w:p>
  <w:p w:rsidR="00A60951" w:rsidRDefault="00A60951" w:rsidP="00990CF5">
    <w:pPr>
      <w:pStyle w:val="Zpat"/>
      <w:jc w:val="center"/>
      <w:rPr>
        <w:rFonts w:ascii="Verdana" w:hAnsi="Verdana"/>
        <w:sz w:val="20"/>
      </w:rPr>
    </w:pPr>
  </w:p>
  <w:p w:rsidR="00A60951" w:rsidRDefault="00A60951" w:rsidP="00990CF5">
    <w:pPr>
      <w:pStyle w:val="Zpat"/>
      <w:jc w:val="center"/>
      <w:rPr>
        <w:rFonts w:ascii="Verdana" w:hAnsi="Verdana"/>
        <w:sz w:val="20"/>
      </w:rPr>
    </w:pPr>
  </w:p>
  <w:p w:rsidR="00A60951" w:rsidRDefault="00A60951" w:rsidP="00990CF5">
    <w:pPr>
      <w:pStyle w:val="Zpat"/>
      <w:jc w:val="center"/>
      <w:rPr>
        <w:rFonts w:ascii="Verdana" w:hAnsi="Verdana"/>
        <w:sz w:val="20"/>
      </w:rPr>
    </w:pPr>
  </w:p>
  <w:p w:rsidR="00A60951" w:rsidRDefault="00A60951" w:rsidP="00990CF5">
    <w:pPr>
      <w:pStyle w:val="Zpat"/>
      <w:jc w:val="center"/>
      <w:rPr>
        <w:rFonts w:ascii="Verdana" w:hAnsi="Verdana"/>
        <w:sz w:val="20"/>
      </w:rPr>
    </w:pPr>
  </w:p>
  <w:p w:rsidR="00A60951" w:rsidRDefault="00A60951" w:rsidP="00990CF5">
    <w:pPr>
      <w:pStyle w:val="Zpat"/>
      <w:jc w:val="center"/>
      <w:rPr>
        <w:rFonts w:ascii="Verdana" w:hAnsi="Verdana"/>
        <w:sz w:val="20"/>
      </w:rPr>
    </w:pPr>
  </w:p>
  <w:p w:rsidR="00A60951" w:rsidRDefault="00A60951" w:rsidP="00990CF5">
    <w:pPr>
      <w:pStyle w:val="Zpat"/>
      <w:jc w:val="center"/>
      <w:rPr>
        <w:rFonts w:ascii="Verdana" w:hAnsi="Verdana"/>
        <w:sz w:val="20"/>
      </w:rPr>
    </w:pPr>
  </w:p>
  <w:p w:rsidR="00A60951" w:rsidRDefault="00A60951" w:rsidP="00990CF5">
    <w:pPr>
      <w:pStyle w:val="Zpat"/>
      <w:jc w:val="center"/>
      <w:rPr>
        <w:rFonts w:ascii="Verdana" w:hAnsi="Verdana"/>
        <w:sz w:val="20"/>
      </w:rPr>
    </w:pPr>
  </w:p>
  <w:p w:rsidR="00A60951" w:rsidRDefault="00A60951" w:rsidP="00990CF5">
    <w:pPr>
      <w:pStyle w:val="Zpat"/>
      <w:jc w:val="center"/>
      <w:rPr>
        <w:rFonts w:ascii="Verdana" w:hAnsi="Verdana"/>
        <w:sz w:val="20"/>
      </w:rPr>
    </w:pPr>
  </w:p>
  <w:p w:rsidR="00A60951" w:rsidRDefault="00A60951" w:rsidP="00990CF5">
    <w:pPr>
      <w:pStyle w:val="Zpat"/>
      <w:jc w:val="center"/>
      <w:rPr>
        <w:rFonts w:ascii="Verdana" w:hAnsi="Verdana"/>
        <w:sz w:val="20"/>
      </w:rPr>
    </w:pPr>
  </w:p>
  <w:p w:rsidR="00A60951" w:rsidRPr="00990CF5" w:rsidRDefault="00A60951" w:rsidP="00990CF5">
    <w:pPr>
      <w:pStyle w:val="Zpat"/>
      <w:jc w:val="center"/>
      <w:rPr>
        <w:rFonts w:ascii="Verdana" w:hAnsi="Verdana"/>
        <w:sz w:val="20"/>
      </w:rPr>
    </w:pPr>
  </w:p>
  <w:p w:rsidR="00A60951" w:rsidRDefault="00A6095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951" w:rsidRDefault="00A60951" w:rsidP="00990CF5">
    <w:pPr>
      <w:pStyle w:val="Zpat"/>
      <w:jc w:val="center"/>
      <w:rPr>
        <w:rFonts w:ascii="Verdana" w:hAnsi="Verdana"/>
        <w:b/>
        <w:bCs/>
        <w:sz w:val="20"/>
      </w:rPr>
    </w:pPr>
  </w:p>
  <w:p w:rsidR="00A60951" w:rsidRDefault="00A60951" w:rsidP="001706B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951" w:rsidRDefault="00A60951" w:rsidP="00990CF5">
    <w:pPr>
      <w:pStyle w:val="Zpat"/>
      <w:jc w:val="center"/>
      <w:rPr>
        <w:rFonts w:ascii="Verdana" w:hAnsi="Verdana"/>
        <w:b/>
        <w:bCs/>
        <w:sz w:val="20"/>
      </w:rPr>
    </w:pPr>
  </w:p>
  <w:p w:rsidR="00A60951" w:rsidRPr="00583FB0" w:rsidRDefault="00A60951" w:rsidP="00990CF5">
    <w:pPr>
      <w:pStyle w:val="Zpat"/>
      <w:jc w:val="center"/>
      <w:rPr>
        <w:rFonts w:ascii="Verdana" w:hAnsi="Verdana"/>
        <w:b/>
        <w:bCs/>
        <w:sz w:val="20"/>
      </w:rPr>
    </w:pPr>
    <w:r w:rsidRPr="00583FB0">
      <w:rPr>
        <w:rFonts w:ascii="Verdana" w:hAnsi="Verdana"/>
        <w:b/>
        <w:bCs/>
        <w:sz w:val="20"/>
      </w:rPr>
      <w:t>Vysoká škola ekonomie a managementu</w:t>
    </w:r>
  </w:p>
  <w:p w:rsidR="00A60951" w:rsidRPr="00990CF5" w:rsidRDefault="00A60951" w:rsidP="00990CF5">
    <w:pPr>
      <w:pStyle w:val="Zpat"/>
      <w:jc w:val="center"/>
      <w:rPr>
        <w:rFonts w:ascii="Verdana" w:hAnsi="Verdana"/>
        <w:sz w:val="20"/>
      </w:rPr>
    </w:pPr>
    <w:r w:rsidRPr="00583FB0">
      <w:rPr>
        <w:rFonts w:ascii="Verdana" w:hAnsi="Verdana"/>
        <w:sz w:val="20"/>
      </w:rPr>
      <w:t>+420 841 133 166 / info@vsem.cz / www.vsem.cz</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951" w:rsidRPr="00DA4A47" w:rsidRDefault="00A60951" w:rsidP="0032047F">
    <w:pPr>
      <w:pStyle w:val="Zpat"/>
      <w:tabs>
        <w:tab w:val="left" w:pos="2265"/>
        <w:tab w:val="center" w:pos="4606"/>
      </w:tabs>
      <w:jc w:val="center"/>
      <w:rPr>
        <w:rFonts w:ascii="Verdana" w:hAnsi="Verdana"/>
        <w:b/>
        <w:bCs/>
        <w:color w:val="808080"/>
        <w:sz w:val="20"/>
      </w:rPr>
    </w:pPr>
    <w:r w:rsidRPr="00DA4A47">
      <w:rPr>
        <w:rFonts w:ascii="Verdana" w:hAnsi="Verdana"/>
        <w:b/>
        <w:bCs/>
        <w:color w:val="808080"/>
        <w:sz w:val="20"/>
      </w:rPr>
      <w:t>Vysoká škola ekonomie a managementu</w:t>
    </w:r>
  </w:p>
  <w:p w:rsidR="00A60951" w:rsidRPr="00DA4A47" w:rsidRDefault="00A60951" w:rsidP="0032047F">
    <w:pPr>
      <w:pStyle w:val="Zpat"/>
      <w:jc w:val="center"/>
      <w:rPr>
        <w:rFonts w:ascii="Verdana" w:hAnsi="Verdana"/>
        <w:color w:val="808080"/>
        <w:sz w:val="20"/>
      </w:rPr>
    </w:pPr>
    <w:r w:rsidRPr="00DA4A47">
      <w:rPr>
        <w:rFonts w:ascii="Verdana" w:hAnsi="Verdana"/>
        <w:color w:val="808080"/>
        <w:sz w:val="20"/>
      </w:rPr>
      <w:t>+420 841 133 166 / info@vsem.cz / www.vsem.cz</w:t>
    </w:r>
  </w:p>
  <w:p w:rsidR="00A60951" w:rsidRDefault="00A60951" w:rsidP="001706B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951" w:rsidRDefault="00A60951" w:rsidP="001706B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951" w:rsidRDefault="00A60951" w:rsidP="00990CF5">
    <w:pPr>
      <w:pStyle w:val="Zpat"/>
      <w:jc w:val="center"/>
      <w:rPr>
        <w:rFonts w:ascii="Verdana" w:hAnsi="Verdana"/>
        <w:b/>
        <w:bCs/>
        <w:sz w:val="20"/>
      </w:rPr>
    </w:pPr>
  </w:p>
  <w:p w:rsidR="00A60951" w:rsidRDefault="00A60951" w:rsidP="004947CA">
    <w:pPr>
      <w:framePr w:w="706" w:h="421" w:hRule="exact" w:wrap="around" w:vAnchor="text" w:hAnchor="page" w:x="5761" w:y="20"/>
      <w:jc w:val="right"/>
      <w:rPr>
        <w:rStyle w:val="slostrnky"/>
      </w:rPr>
    </w:pPr>
    <w:r>
      <w:rPr>
        <w:rStyle w:val="slostrnky"/>
      </w:rPr>
      <w:fldChar w:fldCharType="begin"/>
    </w:r>
    <w:r>
      <w:rPr>
        <w:rStyle w:val="slostrnky"/>
      </w:rPr>
      <w:instrText xml:space="preserve"> PAGE  </w:instrText>
    </w:r>
    <w:r>
      <w:rPr>
        <w:rStyle w:val="slostrnky"/>
      </w:rPr>
      <w:fldChar w:fldCharType="separate"/>
    </w:r>
    <w:r w:rsidR="008A2D2A">
      <w:rPr>
        <w:rStyle w:val="slostrnky"/>
        <w:noProof/>
      </w:rPr>
      <w:t>54</w:t>
    </w:r>
    <w:r>
      <w:rPr>
        <w:rStyle w:val="slostrnky"/>
      </w:rPr>
      <w:fldChar w:fldCharType="end"/>
    </w:r>
  </w:p>
  <w:p w:rsidR="00A60951" w:rsidRDefault="00A60951" w:rsidP="00DA4A47">
    <w:pPr>
      <w:pStyle w:val="Zpat"/>
      <w:tabs>
        <w:tab w:val="left" w:pos="2265"/>
        <w:tab w:val="center" w:pos="4606"/>
      </w:tabs>
      <w:jc w:val="left"/>
      <w:rPr>
        <w:rFonts w:ascii="Verdana" w:hAnsi="Verdana"/>
        <w:b/>
        <w:bCs/>
        <w:color w:val="A6A6A6"/>
        <w:sz w:val="20"/>
      </w:rPr>
    </w:pPr>
    <w:r>
      <w:rPr>
        <w:rFonts w:ascii="Verdana" w:hAnsi="Verdana"/>
        <w:b/>
        <w:bCs/>
        <w:color w:val="A6A6A6"/>
        <w:sz w:val="20"/>
      </w:rPr>
      <w:tab/>
    </w:r>
  </w:p>
  <w:p w:rsidR="00A60951" w:rsidRDefault="00A60951"/>
  <w:p w:rsidR="00A60951" w:rsidRDefault="00A60951"/>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559556"/>
      <w:docPartObj>
        <w:docPartGallery w:val="Page Numbers (Bottom of Page)"/>
        <w:docPartUnique/>
      </w:docPartObj>
    </w:sdtPr>
    <w:sdtEndPr/>
    <w:sdtContent>
      <w:p w:rsidR="009A4463" w:rsidRDefault="009A4463">
        <w:pPr>
          <w:pStyle w:val="Zpat"/>
          <w:jc w:val="center"/>
        </w:pPr>
        <w:r>
          <w:fldChar w:fldCharType="begin"/>
        </w:r>
        <w:r>
          <w:instrText>PAGE   \* MERGEFORMAT</w:instrText>
        </w:r>
        <w:r>
          <w:fldChar w:fldCharType="separate"/>
        </w:r>
        <w:r w:rsidR="008A2D2A">
          <w:rPr>
            <w:noProof/>
          </w:rPr>
          <w:t>57</w:t>
        </w:r>
        <w:r>
          <w:fldChar w:fldCharType="end"/>
        </w:r>
      </w:p>
    </w:sdtContent>
  </w:sdt>
  <w:p w:rsidR="00A60951" w:rsidRDefault="00A6095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6AEE" w:rsidRDefault="00AE6AEE">
      <w:pPr>
        <w:spacing w:after="0"/>
        <w:rPr>
          <w:iCs/>
          <w:sz w:val="20"/>
          <w:lang w:val="en-GB"/>
        </w:rPr>
      </w:pPr>
      <w:r>
        <w:separator/>
      </w:r>
    </w:p>
  </w:footnote>
  <w:footnote w:type="continuationSeparator" w:id="0">
    <w:p w:rsidR="00AE6AEE" w:rsidRDefault="00AE6AEE" w:rsidP="005A66CD">
      <w:pPr>
        <w:spacing w:after="0"/>
      </w:pPr>
      <w:r>
        <w:continuationSeparator/>
      </w:r>
    </w:p>
  </w:footnote>
  <w:footnote w:id="1">
    <w:p w:rsidR="00A60951" w:rsidRPr="00E11383" w:rsidRDefault="00A60951" w:rsidP="00E11383">
      <w:pPr>
        <w:pStyle w:val="Poznmkapodarou"/>
      </w:pPr>
      <w:r w:rsidRPr="00E11383">
        <w:rPr>
          <w:rStyle w:val="Znakapoznpodarou"/>
          <w:vertAlign w:val="baseline"/>
        </w:rPr>
        <w:footnoteRef/>
      </w:r>
      <w:r w:rsidRPr="00E11383">
        <w:t xml:space="preserve"> </w:t>
      </w:r>
      <w:bookmarkStart w:id="9" w:name="OLE_LINK7"/>
      <w:bookmarkStart w:id="10" w:name="OLE_LINK8"/>
      <w:r w:rsidRPr="00E11383">
        <w:t xml:space="preserve">Citace: GÁLA L, POUR J, ŠEDIVÁ Z, (2009), Podniková informatika. Praha: </w:t>
      </w:r>
      <w:proofErr w:type="spellStart"/>
      <w:r w:rsidRPr="00E11383">
        <w:t>Grada</w:t>
      </w:r>
      <w:proofErr w:type="spellEnd"/>
      <w:r w:rsidRPr="00E11383">
        <w:t xml:space="preserve"> </w:t>
      </w:r>
      <w:proofErr w:type="spellStart"/>
      <w:r w:rsidRPr="00E11383">
        <w:t>Publishing</w:t>
      </w:r>
      <w:proofErr w:type="spellEnd"/>
      <w:r w:rsidRPr="00E11383">
        <w:t>, a.s., str. 66</w:t>
      </w:r>
      <w:bookmarkEnd w:id="9"/>
      <w:bookmarkEnd w:id="10"/>
    </w:p>
  </w:footnote>
  <w:footnote w:id="2">
    <w:p w:rsidR="00A60951" w:rsidRPr="009F2A63" w:rsidRDefault="00A60951" w:rsidP="00E11383">
      <w:pPr>
        <w:pStyle w:val="Poznmkapodarou"/>
      </w:pPr>
      <w:r w:rsidRPr="00E11383">
        <w:rPr>
          <w:rStyle w:val="Znakapoznpodarou"/>
          <w:vertAlign w:val="baseline"/>
        </w:rPr>
        <w:footnoteRef/>
      </w:r>
      <w:r w:rsidRPr="00E11383">
        <w:t xml:space="preserve"> Citace: </w:t>
      </w:r>
      <w:bookmarkStart w:id="11" w:name="OLE_LINK9"/>
      <w:bookmarkStart w:id="12" w:name="OLE_LINK10"/>
      <w:bookmarkStart w:id="13" w:name="OLE_LINK25"/>
      <w:bookmarkStart w:id="14" w:name="OLE_LINK26"/>
      <w:proofErr w:type="spellStart"/>
      <w:r w:rsidRPr="00E11383">
        <w:t>Wikipedia</w:t>
      </w:r>
      <w:proofErr w:type="spellEnd"/>
      <w:r w:rsidRPr="00E11383">
        <w:t xml:space="preserve">, dostupná </w:t>
      </w:r>
      <w:r>
        <w:t>online z</w:t>
      </w:r>
      <w:r w:rsidRPr="00E11383">
        <w:t xml:space="preserve"> </w:t>
      </w:r>
      <w:hyperlink r:id="rId1" w:history="1">
        <w:r w:rsidRPr="00E11383">
          <w:rPr>
            <w:rStyle w:val="Hypertextovodkaz"/>
            <w:color w:val="auto"/>
            <w:sz w:val="16"/>
            <w:u w:val="none"/>
          </w:rPr>
          <w:t>http://cs.wikipedia.org/wiki/Datab%C3%A1ze</w:t>
        </w:r>
      </w:hyperlink>
      <w:r w:rsidRPr="00E11383">
        <w:t xml:space="preserve">, datum aktualizace </w:t>
      </w:r>
      <w:proofErr w:type="gramStart"/>
      <w:r w:rsidRPr="00E11383">
        <w:t>9.7.2011</w:t>
      </w:r>
      <w:bookmarkEnd w:id="11"/>
      <w:bookmarkEnd w:id="12"/>
      <w:bookmarkEnd w:id="13"/>
      <w:bookmarkEnd w:id="14"/>
      <w:proofErr w:type="gramEnd"/>
    </w:p>
  </w:footnote>
  <w:footnote w:id="3">
    <w:p w:rsidR="00A60951" w:rsidRPr="00E11383" w:rsidRDefault="00A60951" w:rsidP="00E11383">
      <w:pPr>
        <w:pStyle w:val="Poznmkapodarou"/>
      </w:pPr>
      <w:r w:rsidRPr="00E11383">
        <w:rPr>
          <w:rStyle w:val="Znakapoznpodarou"/>
          <w:vertAlign w:val="baseline"/>
        </w:rPr>
        <w:footnoteRef/>
      </w:r>
      <w:r w:rsidRPr="00E11383">
        <w:t xml:space="preserve"> </w:t>
      </w:r>
      <w:r w:rsidRPr="00DF5CF9">
        <w:t xml:space="preserve">Zdroj: </w:t>
      </w:r>
      <w:proofErr w:type="spellStart"/>
      <w:r w:rsidRPr="00DF5CF9">
        <w:t>Wikipedia</w:t>
      </w:r>
      <w:proofErr w:type="spellEnd"/>
      <w:r w:rsidRPr="00DF5CF9">
        <w:t xml:space="preserve">, dostupná </w:t>
      </w:r>
      <w:r>
        <w:t>online</w:t>
      </w:r>
      <w:hyperlink r:id="rId2" w:history="1">
        <w:r w:rsidRPr="00DF5CF9">
          <w:t xml:space="preserve"> z http://cs.wikipedia.org/wiki/Tabulka_(datab%C3%A1ze)</w:t>
        </w:r>
      </w:hyperlink>
      <w:r w:rsidRPr="00DF5CF9">
        <w:t xml:space="preserve">, datum aktualizace </w:t>
      </w:r>
      <w:proofErr w:type="gramStart"/>
      <w:r w:rsidRPr="00DF5CF9">
        <w:t>9.7.2011</w:t>
      </w:r>
      <w:proofErr w:type="gramEnd"/>
    </w:p>
  </w:footnote>
  <w:footnote w:id="4">
    <w:p w:rsidR="00A60951" w:rsidRPr="00E11383" w:rsidRDefault="00A60951" w:rsidP="00E11383">
      <w:pPr>
        <w:pStyle w:val="Poznmkapodarou"/>
      </w:pPr>
      <w:bookmarkStart w:id="19" w:name="OLE_LINK18"/>
      <w:bookmarkStart w:id="20" w:name="OLE_LINK19"/>
      <w:r w:rsidRPr="00E11383">
        <w:rPr>
          <w:rStyle w:val="Znakapoznpodarou"/>
          <w:vertAlign w:val="baseline"/>
        </w:rPr>
        <w:footnoteRef/>
      </w:r>
      <w:r w:rsidRPr="00E11383">
        <w:t xml:space="preserve"> Zdroj: GÁLA L, POUR J, ŠEDIVÁ Z, (2009), Podniková informatika. Praha: </w:t>
      </w:r>
      <w:proofErr w:type="spellStart"/>
      <w:r w:rsidRPr="00E11383">
        <w:t>Grada</w:t>
      </w:r>
      <w:proofErr w:type="spellEnd"/>
      <w:r w:rsidRPr="00E11383">
        <w:t xml:space="preserve"> </w:t>
      </w:r>
      <w:proofErr w:type="spellStart"/>
      <w:r w:rsidRPr="00E11383">
        <w:t>Publishing</w:t>
      </w:r>
      <w:proofErr w:type="spellEnd"/>
      <w:r w:rsidRPr="00E11383">
        <w:t>, a.s., str. 62</w:t>
      </w:r>
      <w:bookmarkEnd w:id="19"/>
      <w:bookmarkEnd w:id="20"/>
    </w:p>
  </w:footnote>
  <w:footnote w:id="5">
    <w:p w:rsidR="00A60951" w:rsidRPr="006D7E97" w:rsidRDefault="00A60951" w:rsidP="006D7E97">
      <w:pPr>
        <w:pStyle w:val="Poznmkapodarou"/>
      </w:pPr>
      <w:bookmarkStart w:id="22" w:name="OLE_LINK4"/>
      <w:bookmarkStart w:id="23" w:name="OLE_LINK20"/>
      <w:r w:rsidRPr="006D7E97">
        <w:rPr>
          <w:rStyle w:val="Znakapoznpodarou"/>
          <w:vertAlign w:val="baseline"/>
        </w:rPr>
        <w:footnoteRef/>
      </w:r>
      <w:r w:rsidRPr="006D7E97">
        <w:t xml:space="preserve"> </w:t>
      </w:r>
      <w:bookmarkStart w:id="24" w:name="OLE_LINK21"/>
      <w:bookmarkStart w:id="25" w:name="OLE_LINK22"/>
      <w:r>
        <w:t>Ř</w:t>
      </w:r>
      <w:r w:rsidRPr="006D7E97">
        <w:t>ízení internetového projektu, dostupná</w:t>
      </w:r>
      <w:r>
        <w:t xml:space="preserve"> online</w:t>
      </w:r>
      <w:r w:rsidRPr="006D7E97">
        <w:t xml:space="preserve"> z </w:t>
      </w:r>
      <w:hyperlink r:id="rId3" w:history="1">
        <w:r w:rsidRPr="006D7E97">
          <w:rPr>
            <w:rStyle w:val="Hypertextovodkaz"/>
            <w:color w:val="auto"/>
            <w:sz w:val="16"/>
            <w:u w:val="none"/>
          </w:rPr>
          <w:t>http://www.scribd.com/doc/53062183/18/Fyzick%C3%BD-datov%C3%BD-model</w:t>
        </w:r>
      </w:hyperlink>
      <w:r w:rsidRPr="006D7E97">
        <w:t xml:space="preserve">, aktualizováno </w:t>
      </w:r>
      <w:proofErr w:type="gramStart"/>
      <w:r w:rsidRPr="006D7E97">
        <w:t>11.7.2011</w:t>
      </w:r>
      <w:bookmarkEnd w:id="22"/>
      <w:bookmarkEnd w:id="23"/>
      <w:bookmarkEnd w:id="24"/>
      <w:bookmarkEnd w:id="25"/>
      <w:proofErr w:type="gramEnd"/>
    </w:p>
  </w:footnote>
  <w:footnote w:id="6">
    <w:p w:rsidR="00A60951" w:rsidRPr="005424F2" w:rsidRDefault="00A60951" w:rsidP="005424F2">
      <w:pPr>
        <w:pStyle w:val="Poznmkapodarou"/>
      </w:pPr>
      <w:r w:rsidRPr="005424F2">
        <w:rPr>
          <w:rStyle w:val="Znakapoznpodarou"/>
          <w:vertAlign w:val="baseline"/>
        </w:rPr>
        <w:footnoteRef/>
      </w:r>
      <w:r w:rsidRPr="005424F2">
        <w:t xml:space="preserve"> Řízení internetového projektu, dostupná</w:t>
      </w:r>
      <w:r>
        <w:t xml:space="preserve"> online</w:t>
      </w:r>
      <w:r w:rsidRPr="005424F2">
        <w:t xml:space="preserve"> z </w:t>
      </w:r>
      <w:hyperlink r:id="rId4" w:history="1">
        <w:r w:rsidRPr="005424F2">
          <w:rPr>
            <w:rStyle w:val="Hypertextovodkaz"/>
            <w:color w:val="auto"/>
            <w:sz w:val="16"/>
            <w:u w:val="none"/>
          </w:rPr>
          <w:t>http://www.scribd.com/doc/53062183/18/Fyzick%C3%BD-datov%C3%BD-model</w:t>
        </w:r>
      </w:hyperlink>
      <w:r w:rsidRPr="005424F2">
        <w:t xml:space="preserve">, aktualizováno </w:t>
      </w:r>
      <w:proofErr w:type="gramStart"/>
      <w:r w:rsidRPr="005424F2">
        <w:t>11.7.2011</w:t>
      </w:r>
      <w:proofErr w:type="gramEnd"/>
    </w:p>
  </w:footnote>
  <w:footnote w:id="7">
    <w:p w:rsidR="00A60951" w:rsidRPr="0089016A" w:rsidRDefault="00A60951" w:rsidP="0089016A">
      <w:pPr>
        <w:pStyle w:val="Poznmkapodarou"/>
      </w:pPr>
      <w:r w:rsidRPr="0089016A">
        <w:rPr>
          <w:rStyle w:val="Znakapoznpodarou"/>
          <w:vertAlign w:val="baseline"/>
        </w:rPr>
        <w:footnoteRef/>
      </w:r>
      <w:r>
        <w:t xml:space="preserve"> Citace:</w:t>
      </w:r>
      <w:r w:rsidRPr="0089016A">
        <w:t xml:space="preserve"> INMON, William Harvey. </w:t>
      </w:r>
      <w:proofErr w:type="spellStart"/>
      <w:r w:rsidRPr="0089016A">
        <w:t>Building</w:t>
      </w:r>
      <w:proofErr w:type="spellEnd"/>
      <w:r w:rsidRPr="0089016A">
        <w:t xml:space="preserve"> </w:t>
      </w:r>
      <w:proofErr w:type="spellStart"/>
      <w:r w:rsidRPr="0089016A">
        <w:t>the</w:t>
      </w:r>
      <w:proofErr w:type="spellEnd"/>
      <w:r w:rsidRPr="0089016A">
        <w:t xml:space="preserve"> Data </w:t>
      </w:r>
      <w:proofErr w:type="spellStart"/>
      <w:r w:rsidRPr="0089016A">
        <w:t>Warehouse</w:t>
      </w:r>
      <w:proofErr w:type="spellEnd"/>
      <w:r w:rsidRPr="0089016A">
        <w:t xml:space="preserve">. 3rd </w:t>
      </w:r>
      <w:proofErr w:type="spellStart"/>
      <w:r w:rsidRPr="0089016A">
        <w:t>ed</w:t>
      </w:r>
      <w:proofErr w:type="spellEnd"/>
      <w:r w:rsidRPr="0089016A">
        <w:t xml:space="preserve">. </w:t>
      </w:r>
      <w:proofErr w:type="spellStart"/>
      <w:r w:rsidRPr="0089016A">
        <w:t>Wiley</w:t>
      </w:r>
      <w:proofErr w:type="spellEnd"/>
      <w:r w:rsidRPr="0089016A">
        <w:t xml:space="preserve"> </w:t>
      </w:r>
      <w:proofErr w:type="spellStart"/>
      <w:r w:rsidRPr="0089016A">
        <w:t>Publishing</w:t>
      </w:r>
      <w:proofErr w:type="spellEnd"/>
      <w:r w:rsidRPr="0089016A">
        <w:t xml:space="preserve">. </w:t>
      </w:r>
      <w:proofErr w:type="spellStart"/>
      <w:r w:rsidRPr="0089016A">
        <w:t>Canada</w:t>
      </w:r>
      <w:proofErr w:type="spellEnd"/>
      <w:r w:rsidRPr="0089016A">
        <w:t>. 2002. str. 31</w:t>
      </w:r>
    </w:p>
  </w:footnote>
  <w:footnote w:id="8">
    <w:p w:rsidR="00A60951" w:rsidRPr="0089016A" w:rsidRDefault="00A60951" w:rsidP="0089016A">
      <w:pPr>
        <w:pStyle w:val="Poznmkapodarou"/>
      </w:pPr>
      <w:r w:rsidRPr="0089016A">
        <w:rPr>
          <w:rStyle w:val="Znakapoznpodarou"/>
          <w:vertAlign w:val="baseline"/>
        </w:rPr>
        <w:footnoteRef/>
      </w:r>
      <w:r w:rsidRPr="0089016A">
        <w:t xml:space="preserve"> </w:t>
      </w:r>
      <w:r>
        <w:t xml:space="preserve">Citace: </w:t>
      </w:r>
      <w:r w:rsidRPr="0089016A">
        <w:t xml:space="preserve">INMON, William Harvey. </w:t>
      </w:r>
      <w:proofErr w:type="spellStart"/>
      <w:r w:rsidRPr="0089016A">
        <w:t>Building</w:t>
      </w:r>
      <w:proofErr w:type="spellEnd"/>
      <w:r w:rsidRPr="0089016A">
        <w:t xml:space="preserve"> </w:t>
      </w:r>
      <w:proofErr w:type="spellStart"/>
      <w:r w:rsidRPr="0089016A">
        <w:t>the</w:t>
      </w:r>
      <w:proofErr w:type="spellEnd"/>
      <w:r w:rsidRPr="0089016A">
        <w:t xml:space="preserve"> Data </w:t>
      </w:r>
      <w:proofErr w:type="spellStart"/>
      <w:r w:rsidRPr="0089016A">
        <w:t>Warehouse</w:t>
      </w:r>
      <w:proofErr w:type="spellEnd"/>
      <w:r w:rsidRPr="0089016A">
        <w:t xml:space="preserve">. 3rd </w:t>
      </w:r>
      <w:proofErr w:type="spellStart"/>
      <w:r w:rsidRPr="0089016A">
        <w:t>ed</w:t>
      </w:r>
      <w:proofErr w:type="spellEnd"/>
      <w:r w:rsidRPr="0089016A">
        <w:t xml:space="preserve">. </w:t>
      </w:r>
      <w:bookmarkStart w:id="35" w:name="OLE_LINK29"/>
      <w:bookmarkStart w:id="36" w:name="OLE_LINK30"/>
      <w:proofErr w:type="spellStart"/>
      <w:r w:rsidRPr="0089016A">
        <w:t>Wiley</w:t>
      </w:r>
      <w:proofErr w:type="spellEnd"/>
      <w:r w:rsidRPr="0089016A">
        <w:t xml:space="preserve"> </w:t>
      </w:r>
      <w:proofErr w:type="spellStart"/>
      <w:r w:rsidRPr="0089016A">
        <w:t>Publishing</w:t>
      </w:r>
      <w:proofErr w:type="spellEnd"/>
      <w:r w:rsidRPr="0089016A">
        <w:t xml:space="preserve">. </w:t>
      </w:r>
      <w:proofErr w:type="spellStart"/>
      <w:r w:rsidRPr="0089016A">
        <w:t>Canada</w:t>
      </w:r>
      <w:proofErr w:type="spellEnd"/>
      <w:r w:rsidRPr="0089016A">
        <w:t>. 2002</w:t>
      </w:r>
      <w:bookmarkEnd w:id="35"/>
      <w:bookmarkEnd w:id="36"/>
      <w:r w:rsidRPr="0089016A">
        <w:t>. str. 43</w:t>
      </w:r>
    </w:p>
  </w:footnote>
  <w:footnote w:id="9">
    <w:p w:rsidR="00A60951" w:rsidRDefault="00A60951" w:rsidP="0089016A">
      <w:pPr>
        <w:pStyle w:val="Poznmkapodarou"/>
      </w:pPr>
      <w:r w:rsidRPr="0089016A">
        <w:rPr>
          <w:rStyle w:val="Znakapoznpodarou"/>
          <w:vertAlign w:val="baseline"/>
        </w:rPr>
        <w:footnoteRef/>
      </w:r>
      <w:r w:rsidRPr="0089016A">
        <w:t xml:space="preserve"> </w:t>
      </w:r>
      <w:r>
        <w:t>Citace</w:t>
      </w:r>
      <w:r w:rsidRPr="0089016A">
        <w:t xml:space="preserve">: </w:t>
      </w:r>
      <w:proofErr w:type="spellStart"/>
      <w:r w:rsidRPr="0089016A">
        <w:t>The</w:t>
      </w:r>
      <w:proofErr w:type="spellEnd"/>
      <w:r w:rsidRPr="0089016A">
        <w:t xml:space="preserve"> Data </w:t>
      </w:r>
      <w:proofErr w:type="spellStart"/>
      <w:r w:rsidRPr="0089016A">
        <w:t>Warehousing</w:t>
      </w:r>
      <w:proofErr w:type="spellEnd"/>
      <w:r w:rsidRPr="0089016A">
        <w:t xml:space="preserve"> </w:t>
      </w:r>
      <w:proofErr w:type="spellStart"/>
      <w:r w:rsidRPr="0089016A">
        <w:t>Information</w:t>
      </w:r>
      <w:proofErr w:type="spellEnd"/>
      <w:r w:rsidRPr="0089016A">
        <w:t xml:space="preserve"> Center, dostupné z </w:t>
      </w:r>
      <w:hyperlink r:id="rId5" w:history="1">
        <w:r w:rsidRPr="0089016A">
          <w:rPr>
            <w:rStyle w:val="Hypertextovodkaz"/>
            <w:color w:val="auto"/>
            <w:sz w:val="16"/>
            <w:u w:val="none"/>
          </w:rPr>
          <w:t>http://www.dwinfocenter.org/defined.html</w:t>
        </w:r>
      </w:hyperlink>
      <w:r w:rsidRPr="0089016A">
        <w:t xml:space="preserve">, </w:t>
      </w:r>
      <w:r>
        <w:t>aktualizováno</w:t>
      </w:r>
      <w:r w:rsidRPr="0089016A">
        <w:t xml:space="preserve"> </w:t>
      </w:r>
    </w:p>
    <w:p w:rsidR="00A60951" w:rsidRPr="00264BD9" w:rsidRDefault="00A60951" w:rsidP="005E5532">
      <w:pPr>
        <w:pStyle w:val="Poznmkapodarou"/>
      </w:pPr>
      <w:r>
        <w:t xml:space="preserve">   </w:t>
      </w:r>
      <w:proofErr w:type="gramStart"/>
      <w:r w:rsidRPr="0089016A">
        <w:t>11.7.2011</w:t>
      </w:r>
      <w:proofErr w:type="gramEnd"/>
    </w:p>
  </w:footnote>
  <w:footnote w:id="10">
    <w:p w:rsidR="00A60951" w:rsidRPr="001D04A1" w:rsidRDefault="00A60951" w:rsidP="001D04A1">
      <w:pPr>
        <w:pStyle w:val="Poznmkapodarou"/>
      </w:pPr>
      <w:r w:rsidRPr="001D04A1">
        <w:rPr>
          <w:rStyle w:val="Znakapoznpodarou"/>
          <w:vertAlign w:val="baseline"/>
        </w:rPr>
        <w:footnoteRef/>
      </w:r>
      <w:r w:rsidRPr="001D04A1">
        <w:t xml:space="preserve"> </w:t>
      </w:r>
      <w:proofErr w:type="spellStart"/>
      <w:r w:rsidRPr="001D04A1">
        <w:t>Wikipedia</w:t>
      </w:r>
      <w:proofErr w:type="spellEnd"/>
      <w:r w:rsidRPr="001D04A1">
        <w:t xml:space="preserve">, dostupná </w:t>
      </w:r>
      <w:r>
        <w:t>online z</w:t>
      </w:r>
      <w:r w:rsidRPr="001D04A1">
        <w:t xml:space="preserve"> </w:t>
      </w:r>
      <w:hyperlink r:id="rId6" w:history="1">
        <w:r w:rsidRPr="001D04A1">
          <w:rPr>
            <w:rStyle w:val="Hypertextovodkaz"/>
            <w:color w:val="auto"/>
            <w:sz w:val="16"/>
            <w:u w:val="none"/>
          </w:rPr>
          <w:t>http://cs.wikipedia.org/wiki/Datab%C3%A1ze</w:t>
        </w:r>
      </w:hyperlink>
      <w:r w:rsidRPr="001D04A1">
        <w:t xml:space="preserve">, </w:t>
      </w:r>
      <w:r>
        <w:t>aktualizováno</w:t>
      </w:r>
      <w:r w:rsidRPr="001D04A1">
        <w:t xml:space="preserve"> </w:t>
      </w:r>
      <w:proofErr w:type="gramStart"/>
      <w:r w:rsidRPr="001D04A1">
        <w:t>9.7.2011</w:t>
      </w:r>
      <w:proofErr w:type="gramEnd"/>
    </w:p>
  </w:footnote>
  <w:footnote w:id="11">
    <w:p w:rsidR="00A60951" w:rsidRDefault="00A60951" w:rsidP="006A7D65">
      <w:pPr>
        <w:pStyle w:val="Poznmkapodarou"/>
      </w:pPr>
      <w:r w:rsidRPr="006A7D65">
        <w:rPr>
          <w:rStyle w:val="Znakapoznpodarou"/>
          <w:vertAlign w:val="baseline"/>
        </w:rPr>
        <w:footnoteRef/>
      </w:r>
      <w:r>
        <w:t xml:space="preserve"> Citace: </w:t>
      </w:r>
      <w:proofErr w:type="spellStart"/>
      <w:r w:rsidRPr="00A92C22">
        <w:t>Kimball</w:t>
      </w:r>
      <w:proofErr w:type="spellEnd"/>
      <w:r w:rsidRPr="00A92C22">
        <w:t xml:space="preserve"> vs. </w:t>
      </w:r>
      <w:proofErr w:type="spellStart"/>
      <w:proofErr w:type="gramStart"/>
      <w:r w:rsidRPr="00A92C22">
        <w:t>Inmon</w:t>
      </w:r>
      <w:proofErr w:type="spellEnd"/>
      <w:r w:rsidRPr="00A92C22">
        <w:t>...</w:t>
      </w:r>
      <w:proofErr w:type="spellStart"/>
      <w:r w:rsidRPr="00A92C22">
        <w:t>or</w:t>
      </w:r>
      <w:proofErr w:type="spellEnd"/>
      <w:proofErr w:type="gramEnd"/>
      <w:r w:rsidRPr="00A92C22">
        <w:t xml:space="preserve">, </w:t>
      </w:r>
      <w:proofErr w:type="spellStart"/>
      <w:r w:rsidRPr="00A92C22">
        <w:t>How</w:t>
      </w:r>
      <w:proofErr w:type="spellEnd"/>
      <w:r w:rsidRPr="00A92C22">
        <w:t xml:space="preserve"> to </w:t>
      </w:r>
      <w:proofErr w:type="spellStart"/>
      <w:r w:rsidRPr="00A92C22">
        <w:t>build</w:t>
      </w:r>
      <w:proofErr w:type="spellEnd"/>
      <w:r w:rsidRPr="00A92C22">
        <w:t xml:space="preserve"> a Data </w:t>
      </w:r>
      <w:proofErr w:type="spellStart"/>
      <w:r w:rsidRPr="00A92C22">
        <w:t>Warehouse</w:t>
      </w:r>
      <w:proofErr w:type="spellEnd"/>
      <w:r>
        <w:t xml:space="preserve">, </w:t>
      </w:r>
      <w:proofErr w:type="spellStart"/>
      <w:r w:rsidRPr="006A7D65">
        <w:t>Toolbox</w:t>
      </w:r>
      <w:proofErr w:type="spellEnd"/>
      <w:r w:rsidRPr="006A7D65">
        <w:t xml:space="preserve">, dostupné odkazem z </w:t>
      </w:r>
      <w:hyperlink r:id="rId7" w:history="1">
        <w:r w:rsidRPr="006A7D65">
          <w:t>http://it.toolbox.com/blogs/confessions/kimball-vs-inmonor-how-to-build-a-data-warehouse-10987</w:t>
        </w:r>
      </w:hyperlink>
      <w:r w:rsidRPr="006A7D65">
        <w:t>, aktualizováno 23.7.2011</w:t>
      </w:r>
    </w:p>
  </w:footnote>
  <w:footnote w:id="12">
    <w:p w:rsidR="00A60951" w:rsidRPr="006A7D65" w:rsidRDefault="00A60951" w:rsidP="006A7D65">
      <w:pPr>
        <w:pStyle w:val="Poznmkapodarou"/>
      </w:pPr>
      <w:r w:rsidRPr="006A7D65">
        <w:rPr>
          <w:rStyle w:val="Znakapoznpodarou"/>
          <w:vertAlign w:val="baseline"/>
        </w:rPr>
        <w:footnoteRef/>
      </w:r>
      <w:r>
        <w:t xml:space="preserve"> </w:t>
      </w:r>
      <w:proofErr w:type="spellStart"/>
      <w:r w:rsidRPr="006A7D65">
        <w:t>Wikipedia</w:t>
      </w:r>
      <w:proofErr w:type="spellEnd"/>
      <w:r w:rsidRPr="006A7D65">
        <w:t xml:space="preserve">, dostupná online z </w:t>
      </w:r>
      <w:hyperlink r:id="rId8" w:history="1">
        <w:r w:rsidRPr="006A7D65">
          <w:rPr>
            <w:rStyle w:val="Hypertextovodkaz"/>
            <w:noProof w:val="0"/>
            <w:color w:val="auto"/>
            <w:sz w:val="16"/>
            <w:u w:val="none"/>
          </w:rPr>
          <w:t>http://en.wikipedia.org/wiki/Data_warehouse</w:t>
        </w:r>
      </w:hyperlink>
      <w:r w:rsidRPr="006A7D65">
        <w:t xml:space="preserve">, aktualizováno </w:t>
      </w:r>
      <w:proofErr w:type="gramStart"/>
      <w:r w:rsidRPr="006A7D65">
        <w:t>23.7.2011</w:t>
      </w:r>
      <w:proofErr w:type="gramEnd"/>
    </w:p>
  </w:footnote>
  <w:footnote w:id="13">
    <w:p w:rsidR="00A60951" w:rsidRPr="008702E5" w:rsidRDefault="00A60951" w:rsidP="008702E5">
      <w:pPr>
        <w:pStyle w:val="Poznmkapodarou"/>
      </w:pPr>
      <w:r w:rsidRPr="008702E5">
        <w:rPr>
          <w:rStyle w:val="Znakapoznpodarou"/>
          <w:vertAlign w:val="baseline"/>
        </w:rPr>
        <w:footnoteRef/>
      </w:r>
      <w:r w:rsidRPr="008702E5">
        <w:t xml:space="preserve"> Zdroj: Bill </w:t>
      </w:r>
      <w:proofErr w:type="spellStart"/>
      <w:r w:rsidRPr="008702E5">
        <w:t>Inmon</w:t>
      </w:r>
      <w:proofErr w:type="spellEnd"/>
      <w:r w:rsidRPr="008702E5">
        <w:t xml:space="preserve"> </w:t>
      </w:r>
      <w:proofErr w:type="spellStart"/>
      <w:r w:rsidRPr="008702E5">
        <w:t>vs</w:t>
      </w:r>
      <w:proofErr w:type="spellEnd"/>
      <w:r w:rsidRPr="008702E5">
        <w:t xml:space="preserve"> </w:t>
      </w:r>
      <w:proofErr w:type="spellStart"/>
      <w:r w:rsidRPr="008702E5">
        <w:t>Raplh</w:t>
      </w:r>
      <w:proofErr w:type="spellEnd"/>
      <w:r w:rsidRPr="008702E5">
        <w:t xml:space="preserve"> </w:t>
      </w:r>
      <w:proofErr w:type="spellStart"/>
      <w:r w:rsidRPr="008702E5">
        <w:t>Kimball</w:t>
      </w:r>
      <w:proofErr w:type="spellEnd"/>
      <w:r w:rsidRPr="008702E5">
        <w:t xml:space="preserve">, dostupné online z </w:t>
      </w:r>
      <w:hyperlink r:id="rId9" w:history="1">
        <w:r w:rsidRPr="008702E5">
          <w:rPr>
            <w:rStyle w:val="Hypertextovodkaz"/>
            <w:color w:val="auto"/>
            <w:sz w:val="16"/>
            <w:u w:val="none"/>
          </w:rPr>
          <w:t>http://www.1keydata.com/datawarehousing/inmon-kimball.html</w:t>
        </w:r>
      </w:hyperlink>
      <w:r w:rsidRPr="008702E5">
        <w:t xml:space="preserve">, </w:t>
      </w:r>
      <w:r>
        <w:t>aktualizováno</w:t>
      </w:r>
      <w:r w:rsidRPr="008702E5">
        <w:t xml:space="preserve"> </w:t>
      </w:r>
      <w:proofErr w:type="gramStart"/>
      <w:r w:rsidRPr="008702E5">
        <w:t>11.7.2011</w:t>
      </w:r>
      <w:proofErr w:type="gramEnd"/>
    </w:p>
  </w:footnote>
  <w:footnote w:id="14">
    <w:p w:rsidR="00A60951" w:rsidRPr="006A7D65" w:rsidRDefault="00A60951" w:rsidP="006A7D65">
      <w:pPr>
        <w:pStyle w:val="Poznmkapodarou"/>
      </w:pPr>
      <w:r w:rsidRPr="006A7D65">
        <w:rPr>
          <w:rStyle w:val="Znakapoznpodarou"/>
          <w:vertAlign w:val="baseline"/>
        </w:rPr>
        <w:footnoteRef/>
      </w:r>
      <w:r w:rsidRPr="006A7D65">
        <w:t xml:space="preserve"> </w:t>
      </w:r>
      <w:r>
        <w:t xml:space="preserve">Citace: </w:t>
      </w:r>
      <w:proofErr w:type="spellStart"/>
      <w:r w:rsidRPr="00A92C22">
        <w:t>Kimball</w:t>
      </w:r>
      <w:proofErr w:type="spellEnd"/>
      <w:r w:rsidRPr="00A92C22">
        <w:t xml:space="preserve"> vs. </w:t>
      </w:r>
      <w:proofErr w:type="spellStart"/>
      <w:proofErr w:type="gramStart"/>
      <w:r w:rsidRPr="00A92C22">
        <w:t>Inmon</w:t>
      </w:r>
      <w:proofErr w:type="spellEnd"/>
      <w:r w:rsidRPr="00A92C22">
        <w:t>...</w:t>
      </w:r>
      <w:proofErr w:type="spellStart"/>
      <w:r w:rsidRPr="00A92C22">
        <w:t>or</w:t>
      </w:r>
      <w:proofErr w:type="spellEnd"/>
      <w:proofErr w:type="gramEnd"/>
      <w:r w:rsidRPr="00A92C22">
        <w:t xml:space="preserve">, </w:t>
      </w:r>
      <w:proofErr w:type="spellStart"/>
      <w:r w:rsidRPr="00A92C22">
        <w:t>How</w:t>
      </w:r>
      <w:proofErr w:type="spellEnd"/>
      <w:r w:rsidRPr="00A92C22">
        <w:t xml:space="preserve"> to </w:t>
      </w:r>
      <w:proofErr w:type="spellStart"/>
      <w:r w:rsidRPr="00A92C22">
        <w:t>build</w:t>
      </w:r>
      <w:proofErr w:type="spellEnd"/>
      <w:r w:rsidRPr="00A92C22">
        <w:t xml:space="preserve"> a Data </w:t>
      </w:r>
      <w:proofErr w:type="spellStart"/>
      <w:r w:rsidRPr="00A92C22">
        <w:t>Warehouse</w:t>
      </w:r>
      <w:proofErr w:type="spellEnd"/>
      <w:r>
        <w:t xml:space="preserve">, </w:t>
      </w:r>
      <w:proofErr w:type="spellStart"/>
      <w:r w:rsidRPr="006A7D65">
        <w:t>Toolbox</w:t>
      </w:r>
      <w:proofErr w:type="spellEnd"/>
      <w:r w:rsidRPr="006A7D65">
        <w:t xml:space="preserve">, dostupné odkazem z </w:t>
      </w:r>
      <w:hyperlink r:id="rId10" w:history="1">
        <w:r w:rsidRPr="006A7D65">
          <w:t>http://it.toolbox.com/blogs/confessions/kimball-vs-inmonor-how-to-build-a-data-warehouse-10987</w:t>
        </w:r>
      </w:hyperlink>
      <w:r w:rsidRPr="006A7D65">
        <w:t>, aktualizováno 23.7.2011</w:t>
      </w:r>
    </w:p>
  </w:footnote>
  <w:footnote w:id="15">
    <w:p w:rsidR="00A60951" w:rsidRPr="0089016A" w:rsidRDefault="00A60951" w:rsidP="0089016A">
      <w:pPr>
        <w:pStyle w:val="Poznmkapodarou"/>
      </w:pPr>
      <w:r w:rsidRPr="0089016A">
        <w:rPr>
          <w:rStyle w:val="Znakapoznpodarou"/>
          <w:vertAlign w:val="baseline"/>
        </w:rPr>
        <w:footnoteRef/>
      </w:r>
      <w:r w:rsidRPr="0089016A">
        <w:t xml:space="preserve"> </w:t>
      </w:r>
      <w:r>
        <w:t>Citace</w:t>
      </w:r>
      <w:r w:rsidRPr="0089016A">
        <w:t xml:space="preserve">: GÁLA L, POUR J, ŠEDIVÁ Z, (2009), Podniková informatika. Praha: </w:t>
      </w:r>
      <w:proofErr w:type="spellStart"/>
      <w:r w:rsidRPr="0089016A">
        <w:t>Grada</w:t>
      </w:r>
      <w:proofErr w:type="spellEnd"/>
      <w:r w:rsidRPr="0089016A">
        <w:t xml:space="preserve"> </w:t>
      </w:r>
      <w:proofErr w:type="spellStart"/>
      <w:r w:rsidRPr="0089016A">
        <w:t>Publishing</w:t>
      </w:r>
      <w:proofErr w:type="spellEnd"/>
      <w:r w:rsidRPr="0089016A">
        <w:t>, a.s., str. 223</w:t>
      </w:r>
    </w:p>
  </w:footnote>
  <w:footnote w:id="16">
    <w:p w:rsidR="00A60951" w:rsidRPr="007A779F" w:rsidRDefault="00A60951" w:rsidP="007A779F">
      <w:pPr>
        <w:pStyle w:val="Poznmkapodarou"/>
      </w:pPr>
      <w:r w:rsidRPr="007A779F">
        <w:rPr>
          <w:rStyle w:val="Znakapoznpodarou"/>
          <w:vertAlign w:val="baseline"/>
        </w:rPr>
        <w:footnoteRef/>
      </w:r>
      <w:r w:rsidRPr="007A779F">
        <w:t xml:space="preserve"> Objektově orientovaný programovací jazyk, známý především svojí přenositelností mezi různými platformami. Informace o výrobci dostupné online z </w:t>
      </w:r>
      <w:hyperlink r:id="rId11" w:history="1">
        <w:r w:rsidRPr="007A779F">
          <w:rPr>
            <w:rStyle w:val="Hypertextovodkaz"/>
            <w:noProof w:val="0"/>
            <w:color w:val="auto"/>
            <w:sz w:val="16"/>
            <w:u w:val="none"/>
          </w:rPr>
          <w:t>http://www.java.com/en/</w:t>
        </w:r>
      </w:hyperlink>
      <w:r w:rsidRPr="007A779F">
        <w:t xml:space="preserve">, aktualizováno </w:t>
      </w:r>
      <w:proofErr w:type="gramStart"/>
      <w:r w:rsidRPr="007A779F">
        <w:t>23.7.2011</w:t>
      </w:r>
      <w:proofErr w:type="gramEnd"/>
      <w:r w:rsidRPr="007A779F">
        <w:t xml:space="preserve">, Zdroj: </w:t>
      </w:r>
      <w:proofErr w:type="spellStart"/>
      <w:r w:rsidRPr="007A779F">
        <w:t>Dioné</w:t>
      </w:r>
      <w:proofErr w:type="spellEnd"/>
      <w:r w:rsidRPr="007A779F">
        <w:t xml:space="preserve"> – ZČU, dostupná online z </w:t>
      </w:r>
      <w:hyperlink r:id="rId12" w:history="1">
        <w:r w:rsidRPr="007A779F">
          <w:rPr>
            <w:rStyle w:val="Hypertextovodkaz"/>
            <w:noProof w:val="0"/>
            <w:color w:val="auto"/>
            <w:sz w:val="16"/>
            <w:u w:val="none"/>
          </w:rPr>
          <w:t>http://v1.dione.zcu.cz/java/uvod.html</w:t>
        </w:r>
      </w:hyperlink>
      <w:r w:rsidRPr="007A779F">
        <w:t xml:space="preserve">, aktualizováno </w:t>
      </w:r>
      <w:proofErr w:type="gramStart"/>
      <w:r w:rsidRPr="007A779F">
        <w:t>23.7.2011</w:t>
      </w:r>
      <w:proofErr w:type="gramEnd"/>
    </w:p>
  </w:footnote>
  <w:footnote w:id="17">
    <w:p w:rsidR="00A60951" w:rsidRPr="007A779F" w:rsidRDefault="00A60951" w:rsidP="007A779F">
      <w:pPr>
        <w:pStyle w:val="Poznmkapodarou"/>
      </w:pPr>
      <w:r w:rsidRPr="007A779F">
        <w:rPr>
          <w:rStyle w:val="Znakapoznpodarou"/>
          <w:vertAlign w:val="baseline"/>
        </w:rPr>
        <w:footnoteRef/>
      </w:r>
      <w:r w:rsidRPr="007A779F">
        <w:t xml:space="preserve"> Pomocí ETL jsou data do DW přenášena, očišťována a nahrávána, více </w:t>
      </w:r>
      <w:proofErr w:type="spellStart"/>
      <w:r w:rsidRPr="007A779F">
        <w:t>info</w:t>
      </w:r>
      <w:proofErr w:type="spellEnd"/>
      <w:r w:rsidRPr="007A779F">
        <w:t xml:space="preserve"> dostupné online z </w:t>
      </w:r>
      <w:hyperlink r:id="rId13" w:history="1">
        <w:r w:rsidRPr="007A779F">
          <w:rPr>
            <w:rStyle w:val="Hypertextovodkaz"/>
            <w:noProof w:val="0"/>
            <w:color w:val="auto"/>
            <w:sz w:val="16"/>
            <w:u w:val="none"/>
          </w:rPr>
          <w:t>http://en.wikipedia.org/wiki/Extract,_transform,_load</w:t>
        </w:r>
      </w:hyperlink>
      <w:r w:rsidRPr="007A779F">
        <w:t xml:space="preserve">, aktualizováno </w:t>
      </w:r>
      <w:proofErr w:type="gramStart"/>
      <w:r w:rsidRPr="007A779F">
        <w:t>23.7.2011</w:t>
      </w:r>
      <w:proofErr w:type="gramEnd"/>
    </w:p>
  </w:footnote>
  <w:footnote w:id="18">
    <w:p w:rsidR="00A60951" w:rsidRPr="00734D1A" w:rsidRDefault="00A60951" w:rsidP="00734D1A">
      <w:pPr>
        <w:pStyle w:val="Poznmkapodarou"/>
      </w:pPr>
      <w:r w:rsidRPr="00734D1A">
        <w:rPr>
          <w:rStyle w:val="Znakapoznpodarou"/>
          <w:vertAlign w:val="baseline"/>
        </w:rPr>
        <w:footnoteRef/>
      </w:r>
      <w:r w:rsidRPr="00734D1A">
        <w:t xml:space="preserve"> Teorie o vzniku vesmíru, zjednodušeně všechno vzniklo z ničeho velkým třeskem, přeneseně se používá pro živelný a prakticky nekoordinovaný vznik čehokoliv, více dostupné online z </w:t>
      </w:r>
      <w:hyperlink r:id="rId14" w:history="1">
        <w:r w:rsidRPr="00734D1A">
          <w:rPr>
            <w:rStyle w:val="Hypertextovodkaz"/>
            <w:noProof w:val="0"/>
            <w:color w:val="auto"/>
            <w:sz w:val="16"/>
            <w:u w:val="none"/>
          </w:rPr>
          <w:t>http://en.wikipedia.org/wiki/Big_Bang</w:t>
        </w:r>
      </w:hyperlink>
      <w:r w:rsidRPr="00734D1A">
        <w:t xml:space="preserve">, aktualizováno </w:t>
      </w:r>
      <w:proofErr w:type="gramStart"/>
      <w:r w:rsidRPr="00734D1A">
        <w:t>23.7.2011</w:t>
      </w:r>
      <w:proofErr w:type="gramEnd"/>
    </w:p>
  </w:footnote>
  <w:footnote w:id="19">
    <w:p w:rsidR="00A60951" w:rsidRPr="007436E1" w:rsidRDefault="00A60951" w:rsidP="007436E1">
      <w:pPr>
        <w:pStyle w:val="Poznmkapodarou"/>
      </w:pPr>
      <w:r w:rsidRPr="0073678E">
        <w:rPr>
          <w:rStyle w:val="Znakapoznpodarou"/>
          <w:vertAlign w:val="baseline"/>
        </w:rPr>
        <w:footnoteRef/>
      </w:r>
      <w:r w:rsidRPr="0073678E">
        <w:t xml:space="preserve"> Zdroj: GÁLA L, POUR J, ŠEDIVÁ Z, (2009), Podniková informatika. Praha: </w:t>
      </w:r>
      <w:proofErr w:type="spellStart"/>
      <w:r w:rsidRPr="0073678E">
        <w:t>Grada</w:t>
      </w:r>
      <w:proofErr w:type="spellEnd"/>
      <w:r w:rsidRPr="0073678E">
        <w:t xml:space="preserve"> </w:t>
      </w:r>
      <w:proofErr w:type="spellStart"/>
      <w:r w:rsidRPr="0073678E">
        <w:t>Publishing</w:t>
      </w:r>
      <w:proofErr w:type="spellEnd"/>
      <w:r w:rsidRPr="0073678E">
        <w:t>, a.s., str. 265</w:t>
      </w:r>
    </w:p>
  </w:footnote>
  <w:footnote w:id="20">
    <w:p w:rsidR="00A60951" w:rsidRPr="00734D1A" w:rsidRDefault="00A60951" w:rsidP="00734D1A">
      <w:pPr>
        <w:pStyle w:val="Poznmkapodarou"/>
      </w:pPr>
      <w:r w:rsidRPr="00734D1A">
        <w:rPr>
          <w:rStyle w:val="Znakapoznpodarou"/>
          <w:vertAlign w:val="baseline"/>
        </w:rPr>
        <w:footnoteRef/>
      </w:r>
      <w:r w:rsidRPr="00734D1A">
        <w:t xml:space="preserve"> „</w:t>
      </w:r>
      <w:r w:rsidRPr="00565205">
        <w:rPr>
          <w:i/>
        </w:rPr>
        <w:t>Veřejně dostupný rámec, jenž popisuje nejlepší praktiky ve Správě služeb IT. Poskytuje rámec pro zvládnutí IT v organizaci, pojednává komplexně o službách a zaměřuje se na neustálé měření a zlepšování kvality dodávaných služeb IT, a to jak z pohledu businessu, tak z pohledu zákazníka</w:t>
      </w:r>
      <w:r w:rsidRPr="00734D1A">
        <w:t xml:space="preserve">“ Citace: ITIL, dostupné online z </w:t>
      </w:r>
      <w:hyperlink r:id="rId15" w:history="1">
        <w:r w:rsidRPr="00734D1A">
          <w:rPr>
            <w:rStyle w:val="Hypertextovodkaz"/>
            <w:noProof w:val="0"/>
            <w:color w:val="auto"/>
            <w:sz w:val="16"/>
            <w:u w:val="none"/>
          </w:rPr>
          <w:t>http://www.itil.cz/index.php?id=982</w:t>
        </w:r>
      </w:hyperlink>
      <w:r w:rsidRPr="00734D1A">
        <w:t xml:space="preserve">, aktualizováno </w:t>
      </w:r>
      <w:proofErr w:type="gramStart"/>
      <w:r w:rsidRPr="00734D1A">
        <w:t>23.7.2011</w:t>
      </w:r>
      <w:proofErr w:type="gramEnd"/>
    </w:p>
  </w:footnote>
  <w:footnote w:id="21">
    <w:p w:rsidR="00A60951" w:rsidRPr="00F039EB" w:rsidRDefault="00A60951" w:rsidP="00F039EB">
      <w:pPr>
        <w:pStyle w:val="Poznmkapodarou"/>
      </w:pPr>
      <w:r w:rsidRPr="00F039EB">
        <w:rPr>
          <w:rStyle w:val="Znakapoznpodarou"/>
          <w:vertAlign w:val="baseline"/>
        </w:rPr>
        <w:footnoteRef/>
      </w:r>
      <w:r w:rsidRPr="00F039EB">
        <w:t xml:space="preserve"> Lidé, kteří mají velký vliv v rámci organizace, či na konkrétní projekt, obvykle mají velké rozhodovací </w:t>
      </w:r>
      <w:proofErr w:type="spellStart"/>
      <w:r w:rsidRPr="00F039EB">
        <w:t>pravomoce</w:t>
      </w:r>
      <w:proofErr w:type="spellEnd"/>
      <w:r w:rsidRPr="00F039EB">
        <w:t xml:space="preserve"> a jsou schopni ovlivnit jeho průběh. Zdroj: ZIKMUND M., Kdo jsou to vlastně </w:t>
      </w:r>
      <w:proofErr w:type="spellStart"/>
      <w:r w:rsidRPr="00F039EB">
        <w:t>stakeholders</w:t>
      </w:r>
      <w:proofErr w:type="spellEnd"/>
      <w:r w:rsidRPr="00F039EB">
        <w:t xml:space="preserve"> a proč a jak se o ně zajímat ., dostupné online z </w:t>
      </w:r>
      <w:hyperlink r:id="rId16" w:history="1">
        <w:r w:rsidRPr="00F039EB">
          <w:rPr>
            <w:rStyle w:val="Hypertextovodkaz"/>
            <w:noProof w:val="0"/>
            <w:color w:val="auto"/>
            <w:sz w:val="16"/>
            <w:u w:val="none"/>
          </w:rPr>
          <w:t>http://www.businessvize.cz/strategie/kdo-jsou-to-vlastne-stakeholders-a-proc-a-jak-se-o-ne-zajimat</w:t>
        </w:r>
      </w:hyperlink>
      <w:r w:rsidRPr="00F039EB">
        <w:t xml:space="preserve">, aktualizováno </w:t>
      </w:r>
      <w:proofErr w:type="gramStart"/>
      <w:r w:rsidRPr="00F039EB">
        <w:t>23.7.2011</w:t>
      </w:r>
      <w:proofErr w:type="gramEnd"/>
    </w:p>
  </w:footnote>
  <w:footnote w:id="22">
    <w:p w:rsidR="00A60951" w:rsidRPr="005E346E" w:rsidRDefault="00A60951" w:rsidP="005E346E">
      <w:pPr>
        <w:pStyle w:val="Poznmkapodarou"/>
      </w:pPr>
      <w:r w:rsidRPr="005E346E">
        <w:rPr>
          <w:rStyle w:val="Znakapoznpodarou"/>
          <w:vertAlign w:val="baseline"/>
        </w:rPr>
        <w:footnoteRef/>
      </w:r>
      <w:r w:rsidRPr="005E346E">
        <w:t xml:space="preserve"> Již vyvinutý SW víceméně bez možnosti </w:t>
      </w:r>
      <w:proofErr w:type="spellStart"/>
      <w:r w:rsidRPr="005E346E">
        <w:t>customizace</w:t>
      </w:r>
      <w:proofErr w:type="spellEnd"/>
      <w:r w:rsidRPr="005E346E">
        <w:t xml:space="preserve"> a jakéhokoliv přizpůsobení potřebám zákazníka</w:t>
      </w:r>
    </w:p>
  </w:footnote>
  <w:footnote w:id="23">
    <w:p w:rsidR="00A60951" w:rsidRPr="0053684E" w:rsidRDefault="00A60951" w:rsidP="0053684E">
      <w:pPr>
        <w:pStyle w:val="Poznmkapodarou"/>
      </w:pPr>
      <w:r w:rsidRPr="0053684E">
        <w:rPr>
          <w:rStyle w:val="Znakapoznpodarou"/>
          <w:vertAlign w:val="baseline"/>
        </w:rPr>
        <w:footnoteRef/>
      </w:r>
      <w:r w:rsidRPr="0053684E">
        <w:t xml:space="preserve"> Jedná se o zkratku </w:t>
      </w:r>
      <w:proofErr w:type="spellStart"/>
      <w:r w:rsidRPr="0053684E">
        <w:t>Knock</w:t>
      </w:r>
      <w:proofErr w:type="spellEnd"/>
      <w:r w:rsidRPr="0053684E">
        <w:t xml:space="preserve"> </w:t>
      </w:r>
      <w:proofErr w:type="spellStart"/>
      <w:r w:rsidRPr="0053684E">
        <w:t>Out</w:t>
      </w:r>
      <w:proofErr w:type="spellEnd"/>
      <w:r w:rsidRPr="0053684E">
        <w:t>, která značí, že jakýkoliv jev vyskytující se v tomto stavu skončil. V případě byznysu se jedná o kritérium, které vyjadřuje konec jednání.</w:t>
      </w:r>
    </w:p>
  </w:footnote>
  <w:footnote w:id="24">
    <w:p w:rsidR="00A60951" w:rsidRPr="0053684E" w:rsidRDefault="00A60951" w:rsidP="0053684E">
      <w:pPr>
        <w:pStyle w:val="Poznmkapodarou"/>
      </w:pPr>
      <w:r w:rsidRPr="0053684E">
        <w:rPr>
          <w:rStyle w:val="Znakapoznpodarou"/>
          <w:vertAlign w:val="baseline"/>
        </w:rPr>
        <w:footnoteRef/>
      </w:r>
      <w:r w:rsidRPr="0053684E">
        <w:t xml:space="preserve"> „</w:t>
      </w:r>
      <w:r w:rsidRPr="0053684E">
        <w:rPr>
          <w:i/>
        </w:rPr>
        <w:t>Studie proveditelnosti by měla být v zásadě co nejkomplexnějším a koherentním popisem projektu</w:t>
      </w:r>
      <w:r w:rsidRPr="0053684E">
        <w:t xml:space="preserve">“, Citace: Sieber Uchytil, </w:t>
      </w:r>
      <w:proofErr w:type="spellStart"/>
      <w:r w:rsidRPr="0053684E">
        <w:t>s.r.o</w:t>
      </w:r>
      <w:proofErr w:type="spellEnd"/>
      <w:r w:rsidRPr="0053684E">
        <w:t xml:space="preserve">, dostupné online z </w:t>
      </w:r>
      <w:hyperlink r:id="rId17" w:history="1">
        <w:r w:rsidRPr="0053684E">
          <w:rPr>
            <w:rStyle w:val="Hypertextovodkaz"/>
            <w:noProof w:val="0"/>
            <w:color w:val="auto"/>
            <w:sz w:val="16"/>
            <w:u w:val="none"/>
          </w:rPr>
          <w:t>http://sieber-uchytil.cz/studie-proveditelnosti-feasibility.html</w:t>
        </w:r>
      </w:hyperlink>
      <w:r w:rsidRPr="0053684E">
        <w:t xml:space="preserve">, aktualizováno </w:t>
      </w:r>
      <w:proofErr w:type="gramStart"/>
      <w:r w:rsidRPr="0053684E">
        <w:t>23.7.2011</w:t>
      </w:r>
      <w:proofErr w:type="gramEnd"/>
    </w:p>
  </w:footnote>
  <w:footnote w:id="25">
    <w:p w:rsidR="00A60951" w:rsidRPr="004F67DC" w:rsidRDefault="00A60951" w:rsidP="004F67DC">
      <w:pPr>
        <w:pStyle w:val="Poznmkapodarou"/>
      </w:pPr>
      <w:r w:rsidRPr="004F67DC">
        <w:rPr>
          <w:rStyle w:val="Znakapoznpodarou"/>
          <w:vertAlign w:val="baseline"/>
        </w:rPr>
        <w:footnoteRef/>
      </w:r>
      <w:r w:rsidRPr="004F67DC">
        <w:t xml:space="preserve"> Rozhraní mezi více systémy, více dostupné online z </w:t>
      </w:r>
      <w:hyperlink r:id="rId18" w:history="1">
        <w:r w:rsidRPr="004F67DC">
          <w:rPr>
            <w:rStyle w:val="Hypertextovodkaz"/>
            <w:noProof w:val="0"/>
            <w:color w:val="auto"/>
            <w:sz w:val="16"/>
            <w:u w:val="none"/>
          </w:rPr>
          <w:t>http://en.wikipedia.org/wiki/Interface_(computing)</w:t>
        </w:r>
      </w:hyperlink>
      <w:r w:rsidRPr="004F67DC">
        <w:t xml:space="preserve">, aktualizováno </w:t>
      </w:r>
      <w:proofErr w:type="gramStart"/>
      <w:r w:rsidRPr="004F67DC">
        <w:t>23.7.2011</w:t>
      </w:r>
      <w:proofErr w:type="gramEnd"/>
    </w:p>
  </w:footnote>
  <w:footnote w:id="26">
    <w:p w:rsidR="00A60951" w:rsidRPr="003F052D" w:rsidRDefault="00A60951" w:rsidP="003F052D">
      <w:pPr>
        <w:pStyle w:val="Poznmkapodarou"/>
      </w:pPr>
      <w:r w:rsidRPr="003F052D">
        <w:rPr>
          <w:rStyle w:val="Znakapoznpodarou"/>
          <w:vertAlign w:val="baseline"/>
        </w:rPr>
        <w:footnoteRef/>
      </w:r>
      <w:r w:rsidRPr="003F052D">
        <w:t xml:space="preserve"> Jedná se o určení rozsahu konkrétní aktivity (co je její součástí a co už ne), více dostupné z </w:t>
      </w:r>
      <w:hyperlink r:id="rId19" w:history="1">
        <w:r w:rsidRPr="003F052D">
          <w:rPr>
            <w:rStyle w:val="Hypertextovodkaz"/>
            <w:noProof w:val="0"/>
            <w:color w:val="auto"/>
            <w:sz w:val="16"/>
            <w:u w:val="none"/>
          </w:rPr>
          <w:t>http://en.wikipedia.org/wiki/Scope_(project_management)</w:t>
        </w:r>
      </w:hyperlink>
      <w:r w:rsidRPr="003F052D">
        <w:t xml:space="preserve">, aktualizováno </w:t>
      </w:r>
      <w:proofErr w:type="gramStart"/>
      <w:r w:rsidRPr="003F052D">
        <w:t>23.7.2011</w:t>
      </w:r>
      <w:proofErr w:type="gramEnd"/>
    </w:p>
  </w:footnote>
  <w:footnote w:id="27">
    <w:p w:rsidR="00A60951" w:rsidRPr="003F4B26" w:rsidRDefault="00A60951" w:rsidP="003F4B26">
      <w:pPr>
        <w:pStyle w:val="Poznmkapodarou"/>
      </w:pPr>
      <w:r w:rsidRPr="003F4B26">
        <w:rPr>
          <w:rStyle w:val="Znakapoznpodarou"/>
          <w:vertAlign w:val="baseline"/>
        </w:rPr>
        <w:footnoteRef/>
      </w:r>
      <w:r w:rsidRPr="003F4B26">
        <w:t xml:space="preserve"> Jedná se o vrstvu jejímž cílem je shromažďovat veškeré výměny dat mezi systémy a která je optimalizována pro příjem, zpracování a následné poskytnutí příchozích extraktů v různých formách a z různých systémů, více dostupné online z </w:t>
      </w:r>
      <w:hyperlink r:id="rId20" w:history="1">
        <w:r w:rsidRPr="003F4B26">
          <w:rPr>
            <w:rStyle w:val="Hypertextovodkaz"/>
            <w:noProof w:val="0"/>
            <w:color w:val="auto"/>
            <w:sz w:val="16"/>
            <w:u w:val="none"/>
          </w:rPr>
          <w:t>http://en.wikipedia.org/wiki/Master_data_management</w:t>
        </w:r>
      </w:hyperlink>
      <w:r w:rsidRPr="003F4B26">
        <w:t xml:space="preserve">, aktualizováno </w:t>
      </w:r>
      <w:proofErr w:type="gramStart"/>
      <w:r w:rsidRPr="003F4B26">
        <w:t>23.7.2011</w:t>
      </w:r>
      <w:proofErr w:type="gramEnd"/>
    </w:p>
  </w:footnote>
  <w:footnote w:id="28">
    <w:p w:rsidR="00A60951" w:rsidRPr="00D22BAB" w:rsidRDefault="00A60951" w:rsidP="00D22BAB">
      <w:pPr>
        <w:pStyle w:val="Poznmkapodarou"/>
      </w:pPr>
      <w:r w:rsidRPr="00D22BAB">
        <w:rPr>
          <w:rStyle w:val="Znakapoznpodarou"/>
          <w:vertAlign w:val="baseline"/>
        </w:rPr>
        <w:footnoteRef/>
      </w:r>
      <w:r w:rsidRPr="00D22BAB">
        <w:t xml:space="preserve"> Dohoda o úrovni poskytovaných služeb mezi zákazníkem a dodavatelem, více dostupné online z </w:t>
      </w:r>
      <w:hyperlink r:id="rId21" w:history="1">
        <w:r w:rsidRPr="00D22BAB">
          <w:rPr>
            <w:rStyle w:val="Hypertextovodkaz"/>
            <w:noProof w:val="0"/>
            <w:color w:val="auto"/>
            <w:sz w:val="16"/>
            <w:u w:val="none"/>
          </w:rPr>
          <w:t>http://www.systemonline.cz/outsourcing-ict/tajemstvi-zkratky-sla-1.htm</w:t>
        </w:r>
      </w:hyperlink>
      <w:r w:rsidRPr="00D22BAB">
        <w:t xml:space="preserve">, aktualizováno </w:t>
      </w:r>
      <w:proofErr w:type="gramStart"/>
      <w:r w:rsidRPr="00D22BAB">
        <w:t>23.7.2011</w:t>
      </w:r>
      <w:proofErr w:type="gramEnd"/>
    </w:p>
  </w:footnote>
  <w:footnote w:id="29">
    <w:p w:rsidR="00A60951" w:rsidRDefault="00A60951">
      <w:pPr>
        <w:pStyle w:val="Textpoznpodarou"/>
      </w:pPr>
      <w:r>
        <w:rPr>
          <w:rStyle w:val="Znakapoznpodarou"/>
        </w:rPr>
        <w:footnoteRef/>
      </w:r>
      <w:r>
        <w:t xml:space="preserve"> Vrstva mezi klasickou databází a uživatelským rozhraním</w:t>
      </w:r>
      <w:r w:rsidRPr="00C11721">
        <w:t xml:space="preserve">, více dostupné online z http://download.oracle.com/docs/html/A86730_01/managing.htm, aktualizováno </w:t>
      </w:r>
      <w:proofErr w:type="gramStart"/>
      <w:r w:rsidRPr="00C11721">
        <w:t>23.7.2011</w:t>
      </w:r>
      <w:proofErr w:type="gramEnd"/>
    </w:p>
  </w:footnote>
  <w:footnote w:id="30">
    <w:p w:rsidR="00A60951" w:rsidRPr="0025463F" w:rsidRDefault="00A60951" w:rsidP="0025463F">
      <w:pPr>
        <w:pStyle w:val="Poznmkapodarou"/>
      </w:pPr>
      <w:r w:rsidRPr="0025463F">
        <w:rPr>
          <w:rStyle w:val="Znakapoznpodarou"/>
          <w:vertAlign w:val="baseline"/>
        </w:rPr>
        <w:footnoteRef/>
      </w:r>
      <w:r w:rsidRPr="0025463F">
        <w:t xml:space="preserve"> Skriptovací jazyk pro dynamické generování WWW stránek, více dostupné online z </w:t>
      </w:r>
      <w:hyperlink r:id="rId22" w:history="1">
        <w:r w:rsidRPr="0025463F">
          <w:rPr>
            <w:rStyle w:val="Hypertextovodkaz"/>
            <w:noProof w:val="0"/>
            <w:color w:val="auto"/>
            <w:sz w:val="16"/>
            <w:u w:val="none"/>
          </w:rPr>
          <w:t>www.php.net</w:t>
        </w:r>
      </w:hyperlink>
      <w:r w:rsidRPr="0025463F">
        <w:t xml:space="preserve">, datum poslední aktualizace dne </w:t>
      </w:r>
      <w:proofErr w:type="gramStart"/>
      <w:r w:rsidRPr="0025463F">
        <w:t>31.7.2011</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951" w:rsidRPr="00583FB0" w:rsidRDefault="00A60951" w:rsidP="00990CF5">
    <w:pPr>
      <w:pStyle w:val="Zhlav"/>
      <w:jc w:val="center"/>
      <w:rPr>
        <w:rFonts w:ascii="Verdana" w:hAnsi="Verdana"/>
        <w:b/>
        <w:bCs/>
        <w:szCs w:val="32"/>
      </w:rPr>
    </w:pPr>
    <w:r w:rsidRPr="00583FB0">
      <w:rPr>
        <w:rFonts w:ascii="Verdana" w:hAnsi="Verdana"/>
        <w:b/>
        <w:bCs/>
        <w:szCs w:val="32"/>
      </w:rPr>
      <w:t>VYSOKÁ ŠKOLA EKONOMIE A MANAGEMENTU</w:t>
    </w:r>
  </w:p>
  <w:p w:rsidR="00A60951" w:rsidRDefault="00A60951" w:rsidP="00990CF5">
    <w:pPr>
      <w:pStyle w:val="Zhlav"/>
      <w:jc w:val="center"/>
      <w:rPr>
        <w:sz w:val="20"/>
      </w:rPr>
    </w:pPr>
    <w:r w:rsidRPr="00583FB0">
      <w:rPr>
        <w:rFonts w:ascii="Verdana" w:hAnsi="Verdana"/>
        <w:sz w:val="20"/>
      </w:rPr>
      <w:t>Nárožní 2600/9a, 158 00 Praha 5</w:t>
    </w:r>
  </w:p>
  <w:p w:rsidR="00A60951" w:rsidRDefault="00A60951">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951" w:rsidRPr="001706BD" w:rsidRDefault="00A60951" w:rsidP="0032047F">
    <w:pPr>
      <w:pStyle w:val="Zpat"/>
      <w:tabs>
        <w:tab w:val="left" w:pos="2265"/>
        <w:tab w:val="center" w:pos="4606"/>
      </w:tabs>
      <w:jc w:val="center"/>
      <w:rPr>
        <w:rFonts w:ascii="Verdana" w:hAnsi="Verdana"/>
        <w:b/>
        <w:bCs/>
        <w:color w:val="808080"/>
        <w:sz w:val="32"/>
        <w:szCs w:val="32"/>
      </w:rPr>
    </w:pPr>
    <w:r w:rsidRPr="001706BD">
      <w:rPr>
        <w:rFonts w:ascii="Verdana" w:hAnsi="Verdana"/>
        <w:b/>
        <w:bCs/>
        <w:color w:val="808080"/>
        <w:sz w:val="32"/>
        <w:szCs w:val="32"/>
      </w:rPr>
      <w:t>VYSOKÁ ŠKOLA EKONOMIE A MANAGEMENTU</w:t>
    </w:r>
  </w:p>
  <w:p w:rsidR="00A60951" w:rsidRDefault="00A60951" w:rsidP="0032047F">
    <w:pPr>
      <w:pStyle w:val="Zhlav"/>
      <w:jc w:val="center"/>
    </w:pPr>
    <w:r w:rsidRPr="001706BD">
      <w:rPr>
        <w:rFonts w:ascii="Verdana" w:hAnsi="Verdana"/>
        <w:b/>
        <w:bCs/>
        <w:color w:val="808080"/>
        <w:szCs w:val="24"/>
      </w:rPr>
      <w:t>Nárožní 2600/9a, 158 00 Praha 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951" w:rsidRPr="004947CA" w:rsidRDefault="00A60951" w:rsidP="004947CA">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951" w:rsidRPr="001706BD" w:rsidRDefault="00A60951" w:rsidP="001706BD">
    <w:pPr>
      <w:pStyle w:val="Zpat"/>
      <w:tabs>
        <w:tab w:val="left" w:pos="2265"/>
        <w:tab w:val="center" w:pos="4606"/>
      </w:tabs>
      <w:jc w:val="center"/>
      <w:rPr>
        <w:rFonts w:ascii="Verdana" w:hAnsi="Verdana"/>
        <w:b/>
        <w:bCs/>
        <w:color w:val="808080"/>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A6FAD"/>
    <w:multiLevelType w:val="hybridMultilevel"/>
    <w:tmpl w:val="029A4DF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
    <w:nsid w:val="11FB043C"/>
    <w:multiLevelType w:val="hybridMultilevel"/>
    <w:tmpl w:val="55F2B1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7C338D3"/>
    <w:multiLevelType w:val="hybridMultilevel"/>
    <w:tmpl w:val="8C007620"/>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3">
    <w:nsid w:val="1C9A7135"/>
    <w:multiLevelType w:val="hybridMultilevel"/>
    <w:tmpl w:val="8196CD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24EE0344"/>
    <w:multiLevelType w:val="hybridMultilevel"/>
    <w:tmpl w:val="E51CE51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2970621D"/>
    <w:multiLevelType w:val="hybridMultilevel"/>
    <w:tmpl w:val="5D3052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2D817454"/>
    <w:multiLevelType w:val="hybridMultilevel"/>
    <w:tmpl w:val="220C8A8E"/>
    <w:lvl w:ilvl="0" w:tplc="BE844AC8">
      <w:start w:val="1"/>
      <w:numFmt w:val="bullet"/>
      <w:pStyle w:val="Odrka2stupn"/>
      <w:lvlText w:val="-"/>
      <w:lvlJc w:val="left"/>
      <w:pPr>
        <w:ind w:left="1797" w:hanging="360"/>
      </w:pPr>
      <w:rPr>
        <w:rFonts w:ascii="Courier New" w:hAnsi="Courier New" w:hint="default"/>
      </w:rPr>
    </w:lvl>
    <w:lvl w:ilvl="1" w:tplc="04050003" w:tentative="1">
      <w:start w:val="1"/>
      <w:numFmt w:val="bullet"/>
      <w:lvlText w:val="o"/>
      <w:lvlJc w:val="left"/>
      <w:pPr>
        <w:ind w:left="2517" w:hanging="360"/>
      </w:pPr>
      <w:rPr>
        <w:rFonts w:ascii="Courier New" w:hAnsi="Courier New" w:cs="Courier New" w:hint="default"/>
      </w:rPr>
    </w:lvl>
    <w:lvl w:ilvl="2" w:tplc="04050005" w:tentative="1">
      <w:start w:val="1"/>
      <w:numFmt w:val="bullet"/>
      <w:lvlText w:val=""/>
      <w:lvlJc w:val="left"/>
      <w:pPr>
        <w:ind w:left="3237" w:hanging="360"/>
      </w:pPr>
      <w:rPr>
        <w:rFonts w:ascii="Wingdings" w:hAnsi="Wingdings" w:hint="default"/>
      </w:rPr>
    </w:lvl>
    <w:lvl w:ilvl="3" w:tplc="04050001" w:tentative="1">
      <w:start w:val="1"/>
      <w:numFmt w:val="bullet"/>
      <w:lvlText w:val=""/>
      <w:lvlJc w:val="left"/>
      <w:pPr>
        <w:ind w:left="3957" w:hanging="360"/>
      </w:pPr>
      <w:rPr>
        <w:rFonts w:ascii="Symbol" w:hAnsi="Symbol" w:hint="default"/>
      </w:rPr>
    </w:lvl>
    <w:lvl w:ilvl="4" w:tplc="04050003" w:tentative="1">
      <w:start w:val="1"/>
      <w:numFmt w:val="bullet"/>
      <w:lvlText w:val="o"/>
      <w:lvlJc w:val="left"/>
      <w:pPr>
        <w:ind w:left="4677" w:hanging="360"/>
      </w:pPr>
      <w:rPr>
        <w:rFonts w:ascii="Courier New" w:hAnsi="Courier New" w:cs="Courier New" w:hint="default"/>
      </w:rPr>
    </w:lvl>
    <w:lvl w:ilvl="5" w:tplc="04050005" w:tentative="1">
      <w:start w:val="1"/>
      <w:numFmt w:val="bullet"/>
      <w:lvlText w:val=""/>
      <w:lvlJc w:val="left"/>
      <w:pPr>
        <w:ind w:left="5397" w:hanging="360"/>
      </w:pPr>
      <w:rPr>
        <w:rFonts w:ascii="Wingdings" w:hAnsi="Wingdings" w:hint="default"/>
      </w:rPr>
    </w:lvl>
    <w:lvl w:ilvl="6" w:tplc="04050001" w:tentative="1">
      <w:start w:val="1"/>
      <w:numFmt w:val="bullet"/>
      <w:lvlText w:val=""/>
      <w:lvlJc w:val="left"/>
      <w:pPr>
        <w:ind w:left="6117" w:hanging="360"/>
      </w:pPr>
      <w:rPr>
        <w:rFonts w:ascii="Symbol" w:hAnsi="Symbol" w:hint="default"/>
      </w:rPr>
    </w:lvl>
    <w:lvl w:ilvl="7" w:tplc="04050003" w:tentative="1">
      <w:start w:val="1"/>
      <w:numFmt w:val="bullet"/>
      <w:lvlText w:val="o"/>
      <w:lvlJc w:val="left"/>
      <w:pPr>
        <w:ind w:left="6837" w:hanging="360"/>
      </w:pPr>
      <w:rPr>
        <w:rFonts w:ascii="Courier New" w:hAnsi="Courier New" w:cs="Courier New" w:hint="default"/>
      </w:rPr>
    </w:lvl>
    <w:lvl w:ilvl="8" w:tplc="04050005" w:tentative="1">
      <w:start w:val="1"/>
      <w:numFmt w:val="bullet"/>
      <w:lvlText w:val=""/>
      <w:lvlJc w:val="left"/>
      <w:pPr>
        <w:ind w:left="7557" w:hanging="360"/>
      </w:pPr>
      <w:rPr>
        <w:rFonts w:ascii="Wingdings" w:hAnsi="Wingdings" w:hint="default"/>
      </w:rPr>
    </w:lvl>
  </w:abstractNum>
  <w:abstractNum w:abstractNumId="7">
    <w:nsid w:val="35427403"/>
    <w:multiLevelType w:val="hybridMultilevel"/>
    <w:tmpl w:val="B10E162C"/>
    <w:lvl w:ilvl="0" w:tplc="1882B4C4">
      <w:start w:val="1"/>
      <w:numFmt w:val="bullet"/>
      <w:pStyle w:val="Odrka3stupn"/>
      <w:lvlText w:val="-"/>
      <w:lvlJc w:val="left"/>
      <w:pPr>
        <w:ind w:left="2081" w:hanging="360"/>
      </w:pPr>
      <w:rPr>
        <w:rFonts w:ascii="Courier New" w:hAnsi="Courier New" w:hint="default"/>
      </w:rPr>
    </w:lvl>
    <w:lvl w:ilvl="1" w:tplc="04050003" w:tentative="1">
      <w:start w:val="1"/>
      <w:numFmt w:val="bullet"/>
      <w:lvlText w:val="o"/>
      <w:lvlJc w:val="left"/>
      <w:pPr>
        <w:ind w:left="2801" w:hanging="360"/>
      </w:pPr>
      <w:rPr>
        <w:rFonts w:ascii="Courier New" w:hAnsi="Courier New" w:cs="Courier New" w:hint="default"/>
      </w:rPr>
    </w:lvl>
    <w:lvl w:ilvl="2" w:tplc="04050005" w:tentative="1">
      <w:start w:val="1"/>
      <w:numFmt w:val="bullet"/>
      <w:lvlText w:val=""/>
      <w:lvlJc w:val="left"/>
      <w:pPr>
        <w:ind w:left="3521" w:hanging="360"/>
      </w:pPr>
      <w:rPr>
        <w:rFonts w:ascii="Wingdings" w:hAnsi="Wingdings" w:hint="default"/>
      </w:rPr>
    </w:lvl>
    <w:lvl w:ilvl="3" w:tplc="04050001" w:tentative="1">
      <w:start w:val="1"/>
      <w:numFmt w:val="bullet"/>
      <w:lvlText w:val=""/>
      <w:lvlJc w:val="left"/>
      <w:pPr>
        <w:ind w:left="4241" w:hanging="360"/>
      </w:pPr>
      <w:rPr>
        <w:rFonts w:ascii="Symbol" w:hAnsi="Symbol" w:hint="default"/>
      </w:rPr>
    </w:lvl>
    <w:lvl w:ilvl="4" w:tplc="04050003" w:tentative="1">
      <w:start w:val="1"/>
      <w:numFmt w:val="bullet"/>
      <w:lvlText w:val="o"/>
      <w:lvlJc w:val="left"/>
      <w:pPr>
        <w:ind w:left="4961" w:hanging="360"/>
      </w:pPr>
      <w:rPr>
        <w:rFonts w:ascii="Courier New" w:hAnsi="Courier New" w:cs="Courier New" w:hint="default"/>
      </w:rPr>
    </w:lvl>
    <w:lvl w:ilvl="5" w:tplc="04050005" w:tentative="1">
      <w:start w:val="1"/>
      <w:numFmt w:val="bullet"/>
      <w:lvlText w:val=""/>
      <w:lvlJc w:val="left"/>
      <w:pPr>
        <w:ind w:left="5681" w:hanging="360"/>
      </w:pPr>
      <w:rPr>
        <w:rFonts w:ascii="Wingdings" w:hAnsi="Wingdings" w:hint="default"/>
      </w:rPr>
    </w:lvl>
    <w:lvl w:ilvl="6" w:tplc="04050001" w:tentative="1">
      <w:start w:val="1"/>
      <w:numFmt w:val="bullet"/>
      <w:lvlText w:val=""/>
      <w:lvlJc w:val="left"/>
      <w:pPr>
        <w:ind w:left="6401" w:hanging="360"/>
      </w:pPr>
      <w:rPr>
        <w:rFonts w:ascii="Symbol" w:hAnsi="Symbol" w:hint="default"/>
      </w:rPr>
    </w:lvl>
    <w:lvl w:ilvl="7" w:tplc="04050003" w:tentative="1">
      <w:start w:val="1"/>
      <w:numFmt w:val="bullet"/>
      <w:lvlText w:val="o"/>
      <w:lvlJc w:val="left"/>
      <w:pPr>
        <w:ind w:left="7121" w:hanging="360"/>
      </w:pPr>
      <w:rPr>
        <w:rFonts w:ascii="Courier New" w:hAnsi="Courier New" w:cs="Courier New" w:hint="default"/>
      </w:rPr>
    </w:lvl>
    <w:lvl w:ilvl="8" w:tplc="04050005" w:tentative="1">
      <w:start w:val="1"/>
      <w:numFmt w:val="bullet"/>
      <w:lvlText w:val=""/>
      <w:lvlJc w:val="left"/>
      <w:pPr>
        <w:ind w:left="7841" w:hanging="360"/>
      </w:pPr>
      <w:rPr>
        <w:rFonts w:ascii="Wingdings" w:hAnsi="Wingdings" w:hint="default"/>
      </w:rPr>
    </w:lvl>
  </w:abstractNum>
  <w:abstractNum w:abstractNumId="8">
    <w:nsid w:val="43CD504F"/>
    <w:multiLevelType w:val="hybridMultilevel"/>
    <w:tmpl w:val="4C84BA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44221AC5"/>
    <w:multiLevelType w:val="hybridMultilevel"/>
    <w:tmpl w:val="78D051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460A241E"/>
    <w:multiLevelType w:val="hybridMultilevel"/>
    <w:tmpl w:val="A920E05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1">
    <w:nsid w:val="496B4C95"/>
    <w:multiLevelType w:val="hybridMultilevel"/>
    <w:tmpl w:val="5B6840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57034734"/>
    <w:multiLevelType w:val="hybridMultilevel"/>
    <w:tmpl w:val="B43021F2"/>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13">
    <w:nsid w:val="59735C16"/>
    <w:multiLevelType w:val="hybridMultilevel"/>
    <w:tmpl w:val="020001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681F348F"/>
    <w:multiLevelType w:val="hybridMultilevel"/>
    <w:tmpl w:val="2D5ED6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69D56A67"/>
    <w:multiLevelType w:val="hybridMultilevel"/>
    <w:tmpl w:val="89FE35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6B001DD2"/>
    <w:multiLevelType w:val="hybridMultilevel"/>
    <w:tmpl w:val="4E6019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6CEF68F0"/>
    <w:multiLevelType w:val="hybridMultilevel"/>
    <w:tmpl w:val="1A9879E6"/>
    <w:lvl w:ilvl="0" w:tplc="B142AF12">
      <w:start w:val="1"/>
      <w:numFmt w:val="bullet"/>
      <w:pStyle w:val="Odrka1stupn"/>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736C5312"/>
    <w:multiLevelType w:val="multilevel"/>
    <w:tmpl w:val="75BE90AC"/>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9">
    <w:nsid w:val="7836768E"/>
    <w:multiLevelType w:val="hybridMultilevel"/>
    <w:tmpl w:val="CE7269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7"/>
  </w:num>
  <w:num w:numId="2">
    <w:abstractNumId w:val="6"/>
  </w:num>
  <w:num w:numId="3">
    <w:abstractNumId w:val="7"/>
  </w:num>
  <w:num w:numId="4">
    <w:abstractNumId w:val="18"/>
  </w:num>
  <w:num w:numId="5">
    <w:abstractNumId w:val="4"/>
  </w:num>
  <w:num w:numId="6">
    <w:abstractNumId w:val="16"/>
  </w:num>
  <w:num w:numId="7">
    <w:abstractNumId w:val="3"/>
  </w:num>
  <w:num w:numId="8">
    <w:abstractNumId w:val="1"/>
  </w:num>
  <w:num w:numId="9">
    <w:abstractNumId w:val="9"/>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8"/>
  </w:num>
  <w:num w:numId="13">
    <w:abstractNumId w:val="10"/>
  </w:num>
  <w:num w:numId="14">
    <w:abstractNumId w:val="0"/>
  </w:num>
  <w:num w:numId="15">
    <w:abstractNumId w:val="11"/>
  </w:num>
  <w:num w:numId="16">
    <w:abstractNumId w:val="11"/>
  </w:num>
  <w:num w:numId="17">
    <w:abstractNumId w:val="2"/>
  </w:num>
  <w:num w:numId="18">
    <w:abstractNumId w:val="5"/>
  </w:num>
  <w:num w:numId="19">
    <w:abstractNumId w:val="13"/>
  </w:num>
  <w:num w:numId="20">
    <w:abstractNumId w:val="15"/>
  </w:num>
  <w:num w:numId="21">
    <w:abstractNumId w:val="14"/>
  </w:num>
  <w:num w:numId="22">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20A"/>
    <w:rsid w:val="000014B3"/>
    <w:rsid w:val="00002FE9"/>
    <w:rsid w:val="00003289"/>
    <w:rsid w:val="00004197"/>
    <w:rsid w:val="000047F2"/>
    <w:rsid w:val="00010312"/>
    <w:rsid w:val="00011179"/>
    <w:rsid w:val="00011C39"/>
    <w:rsid w:val="00012AFF"/>
    <w:rsid w:val="0001702C"/>
    <w:rsid w:val="000317EA"/>
    <w:rsid w:val="0003384E"/>
    <w:rsid w:val="0003546D"/>
    <w:rsid w:val="00036ACC"/>
    <w:rsid w:val="00037232"/>
    <w:rsid w:val="000413FF"/>
    <w:rsid w:val="00045555"/>
    <w:rsid w:val="000511C9"/>
    <w:rsid w:val="00053C1D"/>
    <w:rsid w:val="00054341"/>
    <w:rsid w:val="00055F80"/>
    <w:rsid w:val="0005678B"/>
    <w:rsid w:val="00064671"/>
    <w:rsid w:val="00065351"/>
    <w:rsid w:val="00071CC5"/>
    <w:rsid w:val="00074207"/>
    <w:rsid w:val="00074C87"/>
    <w:rsid w:val="0007535B"/>
    <w:rsid w:val="0007546C"/>
    <w:rsid w:val="00077573"/>
    <w:rsid w:val="00080F0D"/>
    <w:rsid w:val="00091076"/>
    <w:rsid w:val="00091DBD"/>
    <w:rsid w:val="00092F84"/>
    <w:rsid w:val="00093415"/>
    <w:rsid w:val="0009369E"/>
    <w:rsid w:val="00095D4E"/>
    <w:rsid w:val="000A2182"/>
    <w:rsid w:val="000A245C"/>
    <w:rsid w:val="000A4BE9"/>
    <w:rsid w:val="000B13F3"/>
    <w:rsid w:val="000B3D11"/>
    <w:rsid w:val="000B5829"/>
    <w:rsid w:val="000B73D2"/>
    <w:rsid w:val="000B7E55"/>
    <w:rsid w:val="000C034B"/>
    <w:rsid w:val="000C2FF5"/>
    <w:rsid w:val="000C4675"/>
    <w:rsid w:val="000C4D5E"/>
    <w:rsid w:val="000C6F22"/>
    <w:rsid w:val="000C736E"/>
    <w:rsid w:val="000D2F14"/>
    <w:rsid w:val="000D30D4"/>
    <w:rsid w:val="000D4132"/>
    <w:rsid w:val="000D4D9D"/>
    <w:rsid w:val="000E18F7"/>
    <w:rsid w:val="000E1EE4"/>
    <w:rsid w:val="000E3EDF"/>
    <w:rsid w:val="000F3325"/>
    <w:rsid w:val="000F3725"/>
    <w:rsid w:val="000F3967"/>
    <w:rsid w:val="000F4683"/>
    <w:rsid w:val="000F49B5"/>
    <w:rsid w:val="000F680B"/>
    <w:rsid w:val="000F7416"/>
    <w:rsid w:val="00102C15"/>
    <w:rsid w:val="00104856"/>
    <w:rsid w:val="0010606B"/>
    <w:rsid w:val="0010718F"/>
    <w:rsid w:val="00110D3C"/>
    <w:rsid w:val="00111C51"/>
    <w:rsid w:val="00111E0E"/>
    <w:rsid w:val="0011229A"/>
    <w:rsid w:val="00112DD3"/>
    <w:rsid w:val="00113F3C"/>
    <w:rsid w:val="001142F1"/>
    <w:rsid w:val="00117EE0"/>
    <w:rsid w:val="00121150"/>
    <w:rsid w:val="00122A8E"/>
    <w:rsid w:val="00123734"/>
    <w:rsid w:val="00125E91"/>
    <w:rsid w:val="0012770F"/>
    <w:rsid w:val="0013353C"/>
    <w:rsid w:val="001404D9"/>
    <w:rsid w:val="0014355A"/>
    <w:rsid w:val="00144279"/>
    <w:rsid w:val="00144AC4"/>
    <w:rsid w:val="00145303"/>
    <w:rsid w:val="001464DA"/>
    <w:rsid w:val="001465AE"/>
    <w:rsid w:val="00146673"/>
    <w:rsid w:val="00153018"/>
    <w:rsid w:val="0015517B"/>
    <w:rsid w:val="00155A15"/>
    <w:rsid w:val="00160AD5"/>
    <w:rsid w:val="00160F48"/>
    <w:rsid w:val="00162CD5"/>
    <w:rsid w:val="001649E1"/>
    <w:rsid w:val="0016712C"/>
    <w:rsid w:val="001673FD"/>
    <w:rsid w:val="001706BD"/>
    <w:rsid w:val="00175405"/>
    <w:rsid w:val="00176C24"/>
    <w:rsid w:val="001800DC"/>
    <w:rsid w:val="0018258C"/>
    <w:rsid w:val="001856E3"/>
    <w:rsid w:val="001865BE"/>
    <w:rsid w:val="00187F52"/>
    <w:rsid w:val="00191D08"/>
    <w:rsid w:val="00192045"/>
    <w:rsid w:val="00192E2B"/>
    <w:rsid w:val="00193285"/>
    <w:rsid w:val="001937CF"/>
    <w:rsid w:val="00193937"/>
    <w:rsid w:val="00193F3F"/>
    <w:rsid w:val="00194089"/>
    <w:rsid w:val="00194BB1"/>
    <w:rsid w:val="001966F5"/>
    <w:rsid w:val="001A09FE"/>
    <w:rsid w:val="001A1465"/>
    <w:rsid w:val="001A390A"/>
    <w:rsid w:val="001A54EF"/>
    <w:rsid w:val="001A698A"/>
    <w:rsid w:val="001A6DE7"/>
    <w:rsid w:val="001A7E19"/>
    <w:rsid w:val="001B087D"/>
    <w:rsid w:val="001B0E20"/>
    <w:rsid w:val="001B1F17"/>
    <w:rsid w:val="001B31A8"/>
    <w:rsid w:val="001B3607"/>
    <w:rsid w:val="001B4BD3"/>
    <w:rsid w:val="001B5608"/>
    <w:rsid w:val="001B6A56"/>
    <w:rsid w:val="001B6C51"/>
    <w:rsid w:val="001B7672"/>
    <w:rsid w:val="001B79C3"/>
    <w:rsid w:val="001C00E1"/>
    <w:rsid w:val="001C04CD"/>
    <w:rsid w:val="001C0600"/>
    <w:rsid w:val="001C3BAC"/>
    <w:rsid w:val="001C4DB2"/>
    <w:rsid w:val="001C681E"/>
    <w:rsid w:val="001D04A1"/>
    <w:rsid w:val="001D1E68"/>
    <w:rsid w:val="001D2392"/>
    <w:rsid w:val="001D29C6"/>
    <w:rsid w:val="001D3CE7"/>
    <w:rsid w:val="001D6E8A"/>
    <w:rsid w:val="001E1734"/>
    <w:rsid w:val="001E30BA"/>
    <w:rsid w:val="001E3ADF"/>
    <w:rsid w:val="001E7912"/>
    <w:rsid w:val="001F0352"/>
    <w:rsid w:val="001F157F"/>
    <w:rsid w:val="001F2869"/>
    <w:rsid w:val="001F28A8"/>
    <w:rsid w:val="001F3A63"/>
    <w:rsid w:val="001F3C88"/>
    <w:rsid w:val="001F70F2"/>
    <w:rsid w:val="0020503B"/>
    <w:rsid w:val="00205ECD"/>
    <w:rsid w:val="00206FBA"/>
    <w:rsid w:val="00210FA6"/>
    <w:rsid w:val="00211EBF"/>
    <w:rsid w:val="00213A12"/>
    <w:rsid w:val="00213F50"/>
    <w:rsid w:val="002146D4"/>
    <w:rsid w:val="00217648"/>
    <w:rsid w:val="00217DBA"/>
    <w:rsid w:val="00217F26"/>
    <w:rsid w:val="002223FD"/>
    <w:rsid w:val="00225E28"/>
    <w:rsid w:val="00226589"/>
    <w:rsid w:val="0022723F"/>
    <w:rsid w:val="00227A0E"/>
    <w:rsid w:val="00230DD1"/>
    <w:rsid w:val="002318C0"/>
    <w:rsid w:val="0023204D"/>
    <w:rsid w:val="00232D94"/>
    <w:rsid w:val="00234347"/>
    <w:rsid w:val="00234A28"/>
    <w:rsid w:val="0023522F"/>
    <w:rsid w:val="00235BBF"/>
    <w:rsid w:val="00235D57"/>
    <w:rsid w:val="00236CD9"/>
    <w:rsid w:val="0024235F"/>
    <w:rsid w:val="00242774"/>
    <w:rsid w:val="00243226"/>
    <w:rsid w:val="00245336"/>
    <w:rsid w:val="002504EF"/>
    <w:rsid w:val="00250D2B"/>
    <w:rsid w:val="0025128B"/>
    <w:rsid w:val="0025266D"/>
    <w:rsid w:val="0025463F"/>
    <w:rsid w:val="00254838"/>
    <w:rsid w:val="002548C3"/>
    <w:rsid w:val="00254F28"/>
    <w:rsid w:val="00256200"/>
    <w:rsid w:val="00256B53"/>
    <w:rsid w:val="00257390"/>
    <w:rsid w:val="002576F7"/>
    <w:rsid w:val="002579F1"/>
    <w:rsid w:val="0026007E"/>
    <w:rsid w:val="0026039B"/>
    <w:rsid w:val="00260F8F"/>
    <w:rsid w:val="00261081"/>
    <w:rsid w:val="00262C00"/>
    <w:rsid w:val="00264BD9"/>
    <w:rsid w:val="00265875"/>
    <w:rsid w:val="002675AF"/>
    <w:rsid w:val="002675D6"/>
    <w:rsid w:val="002702C5"/>
    <w:rsid w:val="00270722"/>
    <w:rsid w:val="00274DC5"/>
    <w:rsid w:val="002756C5"/>
    <w:rsid w:val="0027607F"/>
    <w:rsid w:val="00281BFB"/>
    <w:rsid w:val="00284404"/>
    <w:rsid w:val="00286EA6"/>
    <w:rsid w:val="0029163D"/>
    <w:rsid w:val="002A0724"/>
    <w:rsid w:val="002A2F1A"/>
    <w:rsid w:val="002A3AD5"/>
    <w:rsid w:val="002A57F5"/>
    <w:rsid w:val="002A7760"/>
    <w:rsid w:val="002B007D"/>
    <w:rsid w:val="002B1680"/>
    <w:rsid w:val="002B205E"/>
    <w:rsid w:val="002B3869"/>
    <w:rsid w:val="002B57AF"/>
    <w:rsid w:val="002C0B73"/>
    <w:rsid w:val="002C2272"/>
    <w:rsid w:val="002C45BA"/>
    <w:rsid w:val="002C5C8C"/>
    <w:rsid w:val="002E5C5A"/>
    <w:rsid w:val="002E771A"/>
    <w:rsid w:val="002F08E4"/>
    <w:rsid w:val="002F0B50"/>
    <w:rsid w:val="002F1DE7"/>
    <w:rsid w:val="002F3651"/>
    <w:rsid w:val="002F5E1D"/>
    <w:rsid w:val="00300606"/>
    <w:rsid w:val="0030192A"/>
    <w:rsid w:val="00302110"/>
    <w:rsid w:val="0030233D"/>
    <w:rsid w:val="00303EAF"/>
    <w:rsid w:val="00305529"/>
    <w:rsid w:val="003068D3"/>
    <w:rsid w:val="0031037C"/>
    <w:rsid w:val="00312DF0"/>
    <w:rsid w:val="003131C7"/>
    <w:rsid w:val="00314D23"/>
    <w:rsid w:val="00314E87"/>
    <w:rsid w:val="0031578E"/>
    <w:rsid w:val="00316998"/>
    <w:rsid w:val="00317945"/>
    <w:rsid w:val="0032047F"/>
    <w:rsid w:val="00320E0F"/>
    <w:rsid w:val="003219A9"/>
    <w:rsid w:val="003227DA"/>
    <w:rsid w:val="00323678"/>
    <w:rsid w:val="00323C3D"/>
    <w:rsid w:val="0032655D"/>
    <w:rsid w:val="00330D1D"/>
    <w:rsid w:val="003336A7"/>
    <w:rsid w:val="00334C2A"/>
    <w:rsid w:val="0033579A"/>
    <w:rsid w:val="00335DBC"/>
    <w:rsid w:val="00336236"/>
    <w:rsid w:val="00341325"/>
    <w:rsid w:val="00347529"/>
    <w:rsid w:val="003510FE"/>
    <w:rsid w:val="003538E0"/>
    <w:rsid w:val="003546D8"/>
    <w:rsid w:val="00361771"/>
    <w:rsid w:val="0036435A"/>
    <w:rsid w:val="0036573D"/>
    <w:rsid w:val="00367945"/>
    <w:rsid w:val="00374025"/>
    <w:rsid w:val="003748ED"/>
    <w:rsid w:val="00374A58"/>
    <w:rsid w:val="003751AA"/>
    <w:rsid w:val="00375F27"/>
    <w:rsid w:val="00377385"/>
    <w:rsid w:val="00381D3B"/>
    <w:rsid w:val="00381E31"/>
    <w:rsid w:val="00382160"/>
    <w:rsid w:val="00384C28"/>
    <w:rsid w:val="00393748"/>
    <w:rsid w:val="00394F70"/>
    <w:rsid w:val="00396515"/>
    <w:rsid w:val="003B0F5A"/>
    <w:rsid w:val="003B3C54"/>
    <w:rsid w:val="003B4D2E"/>
    <w:rsid w:val="003B54E3"/>
    <w:rsid w:val="003B67D4"/>
    <w:rsid w:val="003B7F36"/>
    <w:rsid w:val="003C1923"/>
    <w:rsid w:val="003C2F03"/>
    <w:rsid w:val="003C5F9A"/>
    <w:rsid w:val="003D3324"/>
    <w:rsid w:val="003D622B"/>
    <w:rsid w:val="003D630F"/>
    <w:rsid w:val="003E18CA"/>
    <w:rsid w:val="003E525D"/>
    <w:rsid w:val="003E65F4"/>
    <w:rsid w:val="003E7281"/>
    <w:rsid w:val="003F008C"/>
    <w:rsid w:val="003F035B"/>
    <w:rsid w:val="003F052D"/>
    <w:rsid w:val="003F180F"/>
    <w:rsid w:val="003F2A3C"/>
    <w:rsid w:val="003F4B26"/>
    <w:rsid w:val="003F5F0F"/>
    <w:rsid w:val="003F76A6"/>
    <w:rsid w:val="004054B2"/>
    <w:rsid w:val="00405E23"/>
    <w:rsid w:val="00407C8B"/>
    <w:rsid w:val="00407FE2"/>
    <w:rsid w:val="0041199D"/>
    <w:rsid w:val="00412952"/>
    <w:rsid w:val="00412B9C"/>
    <w:rsid w:val="0041307F"/>
    <w:rsid w:val="00416BAB"/>
    <w:rsid w:val="00416D4F"/>
    <w:rsid w:val="004209EC"/>
    <w:rsid w:val="00423383"/>
    <w:rsid w:val="00425CBF"/>
    <w:rsid w:val="00430349"/>
    <w:rsid w:val="00434228"/>
    <w:rsid w:val="004364D5"/>
    <w:rsid w:val="00443E39"/>
    <w:rsid w:val="00446422"/>
    <w:rsid w:val="004465E3"/>
    <w:rsid w:val="00450DD8"/>
    <w:rsid w:val="004512FA"/>
    <w:rsid w:val="004522E5"/>
    <w:rsid w:val="00456474"/>
    <w:rsid w:val="0045704F"/>
    <w:rsid w:val="00457A06"/>
    <w:rsid w:val="00462360"/>
    <w:rsid w:val="004624AB"/>
    <w:rsid w:val="00462CC4"/>
    <w:rsid w:val="00467328"/>
    <w:rsid w:val="004705B8"/>
    <w:rsid w:val="00472479"/>
    <w:rsid w:val="0047356C"/>
    <w:rsid w:val="00473847"/>
    <w:rsid w:val="00473A94"/>
    <w:rsid w:val="00475FD3"/>
    <w:rsid w:val="004822D6"/>
    <w:rsid w:val="004832E9"/>
    <w:rsid w:val="0048526C"/>
    <w:rsid w:val="00485DE4"/>
    <w:rsid w:val="004873B4"/>
    <w:rsid w:val="00490ADC"/>
    <w:rsid w:val="00491555"/>
    <w:rsid w:val="00492C63"/>
    <w:rsid w:val="004947CA"/>
    <w:rsid w:val="0049587D"/>
    <w:rsid w:val="004966A7"/>
    <w:rsid w:val="00496F70"/>
    <w:rsid w:val="00497EC6"/>
    <w:rsid w:val="004A0044"/>
    <w:rsid w:val="004A3AAE"/>
    <w:rsid w:val="004B4251"/>
    <w:rsid w:val="004B44A0"/>
    <w:rsid w:val="004B5F49"/>
    <w:rsid w:val="004B7037"/>
    <w:rsid w:val="004C3C32"/>
    <w:rsid w:val="004C3D83"/>
    <w:rsid w:val="004C50AC"/>
    <w:rsid w:val="004C6794"/>
    <w:rsid w:val="004C6E89"/>
    <w:rsid w:val="004C731B"/>
    <w:rsid w:val="004C75A9"/>
    <w:rsid w:val="004D2E19"/>
    <w:rsid w:val="004D32FD"/>
    <w:rsid w:val="004D4B6A"/>
    <w:rsid w:val="004D553D"/>
    <w:rsid w:val="004D56FA"/>
    <w:rsid w:val="004D7B30"/>
    <w:rsid w:val="004E227D"/>
    <w:rsid w:val="004E28C3"/>
    <w:rsid w:val="004E33F7"/>
    <w:rsid w:val="004E701A"/>
    <w:rsid w:val="004E7350"/>
    <w:rsid w:val="004F2944"/>
    <w:rsid w:val="004F6369"/>
    <w:rsid w:val="004F67DC"/>
    <w:rsid w:val="004F736F"/>
    <w:rsid w:val="005016F3"/>
    <w:rsid w:val="0050387E"/>
    <w:rsid w:val="00506977"/>
    <w:rsid w:val="005074E0"/>
    <w:rsid w:val="005079BB"/>
    <w:rsid w:val="00507CB5"/>
    <w:rsid w:val="0051298C"/>
    <w:rsid w:val="005147BD"/>
    <w:rsid w:val="0051503E"/>
    <w:rsid w:val="005215B6"/>
    <w:rsid w:val="00521757"/>
    <w:rsid w:val="005217CD"/>
    <w:rsid w:val="00521970"/>
    <w:rsid w:val="00522B1C"/>
    <w:rsid w:val="00530043"/>
    <w:rsid w:val="005303E9"/>
    <w:rsid w:val="00532BCE"/>
    <w:rsid w:val="00532E1B"/>
    <w:rsid w:val="00533A32"/>
    <w:rsid w:val="00535282"/>
    <w:rsid w:val="005352C3"/>
    <w:rsid w:val="00535517"/>
    <w:rsid w:val="0053684E"/>
    <w:rsid w:val="00536955"/>
    <w:rsid w:val="005424F2"/>
    <w:rsid w:val="005435F9"/>
    <w:rsid w:val="005436BC"/>
    <w:rsid w:val="005459FF"/>
    <w:rsid w:val="00545C54"/>
    <w:rsid w:val="005528F4"/>
    <w:rsid w:val="00556E8E"/>
    <w:rsid w:val="00557279"/>
    <w:rsid w:val="0056002D"/>
    <w:rsid w:val="00560A05"/>
    <w:rsid w:val="0056225F"/>
    <w:rsid w:val="00565205"/>
    <w:rsid w:val="0056630B"/>
    <w:rsid w:val="00567188"/>
    <w:rsid w:val="00567EF3"/>
    <w:rsid w:val="005707DC"/>
    <w:rsid w:val="005738EF"/>
    <w:rsid w:val="00576A43"/>
    <w:rsid w:val="00581BA1"/>
    <w:rsid w:val="005836F7"/>
    <w:rsid w:val="0058406D"/>
    <w:rsid w:val="005879E1"/>
    <w:rsid w:val="00587EBC"/>
    <w:rsid w:val="00595A52"/>
    <w:rsid w:val="00595CBF"/>
    <w:rsid w:val="00597646"/>
    <w:rsid w:val="00597B01"/>
    <w:rsid w:val="005A10F2"/>
    <w:rsid w:val="005A2245"/>
    <w:rsid w:val="005A27B4"/>
    <w:rsid w:val="005A33DD"/>
    <w:rsid w:val="005A668A"/>
    <w:rsid w:val="005A66CD"/>
    <w:rsid w:val="005B0287"/>
    <w:rsid w:val="005B0C3D"/>
    <w:rsid w:val="005B2E6B"/>
    <w:rsid w:val="005B2EA5"/>
    <w:rsid w:val="005B3949"/>
    <w:rsid w:val="005B4629"/>
    <w:rsid w:val="005B5181"/>
    <w:rsid w:val="005B560F"/>
    <w:rsid w:val="005B6CE4"/>
    <w:rsid w:val="005C061E"/>
    <w:rsid w:val="005C124B"/>
    <w:rsid w:val="005C41F4"/>
    <w:rsid w:val="005C69D2"/>
    <w:rsid w:val="005D042A"/>
    <w:rsid w:val="005D0879"/>
    <w:rsid w:val="005D1169"/>
    <w:rsid w:val="005D17EC"/>
    <w:rsid w:val="005D19BD"/>
    <w:rsid w:val="005D2C62"/>
    <w:rsid w:val="005D5691"/>
    <w:rsid w:val="005D7110"/>
    <w:rsid w:val="005D7795"/>
    <w:rsid w:val="005E06DE"/>
    <w:rsid w:val="005E1FDC"/>
    <w:rsid w:val="005E215F"/>
    <w:rsid w:val="005E27C6"/>
    <w:rsid w:val="005E29CD"/>
    <w:rsid w:val="005E346E"/>
    <w:rsid w:val="005E5532"/>
    <w:rsid w:val="005E6982"/>
    <w:rsid w:val="005E7DDD"/>
    <w:rsid w:val="005F06D9"/>
    <w:rsid w:val="005F2B61"/>
    <w:rsid w:val="005F3D7A"/>
    <w:rsid w:val="00600304"/>
    <w:rsid w:val="0060294C"/>
    <w:rsid w:val="00617002"/>
    <w:rsid w:val="00617445"/>
    <w:rsid w:val="00617808"/>
    <w:rsid w:val="00622F49"/>
    <w:rsid w:val="00623FC9"/>
    <w:rsid w:val="006240CD"/>
    <w:rsid w:val="006245D3"/>
    <w:rsid w:val="00624EDA"/>
    <w:rsid w:val="0062795C"/>
    <w:rsid w:val="006319A7"/>
    <w:rsid w:val="00631F2F"/>
    <w:rsid w:val="006344EE"/>
    <w:rsid w:val="00634BEA"/>
    <w:rsid w:val="0063559D"/>
    <w:rsid w:val="00640150"/>
    <w:rsid w:val="0064085E"/>
    <w:rsid w:val="006435AB"/>
    <w:rsid w:val="00645382"/>
    <w:rsid w:val="00645492"/>
    <w:rsid w:val="00645666"/>
    <w:rsid w:val="006509E8"/>
    <w:rsid w:val="00653773"/>
    <w:rsid w:val="00653C22"/>
    <w:rsid w:val="0065524D"/>
    <w:rsid w:val="00663BAA"/>
    <w:rsid w:val="006657FA"/>
    <w:rsid w:val="00673E8C"/>
    <w:rsid w:val="00674498"/>
    <w:rsid w:val="006744BC"/>
    <w:rsid w:val="00676A53"/>
    <w:rsid w:val="00676AE2"/>
    <w:rsid w:val="00677CC9"/>
    <w:rsid w:val="006800B0"/>
    <w:rsid w:val="00683C18"/>
    <w:rsid w:val="0068477C"/>
    <w:rsid w:val="00687D40"/>
    <w:rsid w:val="006926F3"/>
    <w:rsid w:val="00694107"/>
    <w:rsid w:val="0069460D"/>
    <w:rsid w:val="006A1D97"/>
    <w:rsid w:val="006A5D73"/>
    <w:rsid w:val="006A6766"/>
    <w:rsid w:val="006A7D65"/>
    <w:rsid w:val="006B122F"/>
    <w:rsid w:val="006B1514"/>
    <w:rsid w:val="006B682C"/>
    <w:rsid w:val="006C0024"/>
    <w:rsid w:val="006C1713"/>
    <w:rsid w:val="006C3CAC"/>
    <w:rsid w:val="006C404C"/>
    <w:rsid w:val="006C5C45"/>
    <w:rsid w:val="006D2DB5"/>
    <w:rsid w:val="006D407A"/>
    <w:rsid w:val="006D4586"/>
    <w:rsid w:val="006D6B3C"/>
    <w:rsid w:val="006D7E97"/>
    <w:rsid w:val="006E026D"/>
    <w:rsid w:val="006E144D"/>
    <w:rsid w:val="006E1F85"/>
    <w:rsid w:val="006E273B"/>
    <w:rsid w:val="006E2B58"/>
    <w:rsid w:val="006E36BB"/>
    <w:rsid w:val="006E4407"/>
    <w:rsid w:val="006E4F07"/>
    <w:rsid w:val="006E5152"/>
    <w:rsid w:val="006F0B55"/>
    <w:rsid w:val="006F1C24"/>
    <w:rsid w:val="006F36A3"/>
    <w:rsid w:val="006F38FE"/>
    <w:rsid w:val="006F7061"/>
    <w:rsid w:val="006F75F1"/>
    <w:rsid w:val="006F774B"/>
    <w:rsid w:val="00702C64"/>
    <w:rsid w:val="00703AFD"/>
    <w:rsid w:val="007048D5"/>
    <w:rsid w:val="00707BCF"/>
    <w:rsid w:val="007101DF"/>
    <w:rsid w:val="007115D9"/>
    <w:rsid w:val="00711ED9"/>
    <w:rsid w:val="00714458"/>
    <w:rsid w:val="007219C7"/>
    <w:rsid w:val="00723C5F"/>
    <w:rsid w:val="00724D55"/>
    <w:rsid w:val="007258F2"/>
    <w:rsid w:val="007269E3"/>
    <w:rsid w:val="007304FC"/>
    <w:rsid w:val="00734D1A"/>
    <w:rsid w:val="00735877"/>
    <w:rsid w:val="00735DE8"/>
    <w:rsid w:val="0073678E"/>
    <w:rsid w:val="007372FC"/>
    <w:rsid w:val="007376A0"/>
    <w:rsid w:val="007436E1"/>
    <w:rsid w:val="00744888"/>
    <w:rsid w:val="00744AAC"/>
    <w:rsid w:val="0074535A"/>
    <w:rsid w:val="00746368"/>
    <w:rsid w:val="007478FF"/>
    <w:rsid w:val="00747C73"/>
    <w:rsid w:val="0075460D"/>
    <w:rsid w:val="00757690"/>
    <w:rsid w:val="00760C0E"/>
    <w:rsid w:val="00763920"/>
    <w:rsid w:val="00764528"/>
    <w:rsid w:val="00765492"/>
    <w:rsid w:val="007664C7"/>
    <w:rsid w:val="007665AC"/>
    <w:rsid w:val="00767D0D"/>
    <w:rsid w:val="00772004"/>
    <w:rsid w:val="0077236F"/>
    <w:rsid w:val="00772D49"/>
    <w:rsid w:val="0077472A"/>
    <w:rsid w:val="00775206"/>
    <w:rsid w:val="00775485"/>
    <w:rsid w:val="00775893"/>
    <w:rsid w:val="00780FC4"/>
    <w:rsid w:val="0078183B"/>
    <w:rsid w:val="00782250"/>
    <w:rsid w:val="00782395"/>
    <w:rsid w:val="00782893"/>
    <w:rsid w:val="00783D36"/>
    <w:rsid w:val="00784057"/>
    <w:rsid w:val="0078620A"/>
    <w:rsid w:val="00786519"/>
    <w:rsid w:val="0078685E"/>
    <w:rsid w:val="00792753"/>
    <w:rsid w:val="00793A7A"/>
    <w:rsid w:val="00793AB3"/>
    <w:rsid w:val="00793D39"/>
    <w:rsid w:val="007942A3"/>
    <w:rsid w:val="00795B23"/>
    <w:rsid w:val="007A1233"/>
    <w:rsid w:val="007A3491"/>
    <w:rsid w:val="007A40AC"/>
    <w:rsid w:val="007A469B"/>
    <w:rsid w:val="007A6AB6"/>
    <w:rsid w:val="007A6DC2"/>
    <w:rsid w:val="007A779F"/>
    <w:rsid w:val="007B11B9"/>
    <w:rsid w:val="007B4C07"/>
    <w:rsid w:val="007B555A"/>
    <w:rsid w:val="007B7953"/>
    <w:rsid w:val="007C05E4"/>
    <w:rsid w:val="007C147F"/>
    <w:rsid w:val="007D0D1A"/>
    <w:rsid w:val="007D2893"/>
    <w:rsid w:val="007D324F"/>
    <w:rsid w:val="007D3E94"/>
    <w:rsid w:val="007D5C54"/>
    <w:rsid w:val="007D7D0F"/>
    <w:rsid w:val="007E47DF"/>
    <w:rsid w:val="007E49A4"/>
    <w:rsid w:val="007E684B"/>
    <w:rsid w:val="007F1BB5"/>
    <w:rsid w:val="007F3CEF"/>
    <w:rsid w:val="007F442A"/>
    <w:rsid w:val="007F496B"/>
    <w:rsid w:val="007F5302"/>
    <w:rsid w:val="007F6AC0"/>
    <w:rsid w:val="008020C9"/>
    <w:rsid w:val="008045F7"/>
    <w:rsid w:val="00804C1D"/>
    <w:rsid w:val="008076E6"/>
    <w:rsid w:val="0081598F"/>
    <w:rsid w:val="00820EDD"/>
    <w:rsid w:val="00821002"/>
    <w:rsid w:val="0082390F"/>
    <w:rsid w:val="00825246"/>
    <w:rsid w:val="0082556F"/>
    <w:rsid w:val="0082564B"/>
    <w:rsid w:val="00826E81"/>
    <w:rsid w:val="0082791B"/>
    <w:rsid w:val="00831212"/>
    <w:rsid w:val="00832518"/>
    <w:rsid w:val="00833EEA"/>
    <w:rsid w:val="008348FA"/>
    <w:rsid w:val="00835D17"/>
    <w:rsid w:val="008372BA"/>
    <w:rsid w:val="00837C09"/>
    <w:rsid w:val="00840314"/>
    <w:rsid w:val="00840483"/>
    <w:rsid w:val="0084407C"/>
    <w:rsid w:val="008442DC"/>
    <w:rsid w:val="00845800"/>
    <w:rsid w:val="00846128"/>
    <w:rsid w:val="0085165D"/>
    <w:rsid w:val="008517D8"/>
    <w:rsid w:val="00851E1F"/>
    <w:rsid w:val="008539F6"/>
    <w:rsid w:val="00854076"/>
    <w:rsid w:val="0085537F"/>
    <w:rsid w:val="00860618"/>
    <w:rsid w:val="00861E7B"/>
    <w:rsid w:val="0086260C"/>
    <w:rsid w:val="008702E5"/>
    <w:rsid w:val="00873DAC"/>
    <w:rsid w:val="00876F72"/>
    <w:rsid w:val="00877F3B"/>
    <w:rsid w:val="0088203C"/>
    <w:rsid w:val="00887089"/>
    <w:rsid w:val="0089016A"/>
    <w:rsid w:val="00891348"/>
    <w:rsid w:val="00893915"/>
    <w:rsid w:val="0089590E"/>
    <w:rsid w:val="008A0804"/>
    <w:rsid w:val="008A1B4D"/>
    <w:rsid w:val="008A2D2A"/>
    <w:rsid w:val="008A4530"/>
    <w:rsid w:val="008A5C29"/>
    <w:rsid w:val="008A5FFE"/>
    <w:rsid w:val="008B3978"/>
    <w:rsid w:val="008B4720"/>
    <w:rsid w:val="008B6491"/>
    <w:rsid w:val="008B69FF"/>
    <w:rsid w:val="008C1F35"/>
    <w:rsid w:val="008C3313"/>
    <w:rsid w:val="008C6ABB"/>
    <w:rsid w:val="008D2A96"/>
    <w:rsid w:val="008D2FE1"/>
    <w:rsid w:val="008D396D"/>
    <w:rsid w:val="008D71B6"/>
    <w:rsid w:val="008E2F65"/>
    <w:rsid w:val="008E52E3"/>
    <w:rsid w:val="008E7063"/>
    <w:rsid w:val="008F0EA6"/>
    <w:rsid w:val="008F27AE"/>
    <w:rsid w:val="008F3410"/>
    <w:rsid w:val="008F602B"/>
    <w:rsid w:val="008F6080"/>
    <w:rsid w:val="00901273"/>
    <w:rsid w:val="00901B3C"/>
    <w:rsid w:val="009021F1"/>
    <w:rsid w:val="00904FBA"/>
    <w:rsid w:val="0090563F"/>
    <w:rsid w:val="00907D45"/>
    <w:rsid w:val="0091568B"/>
    <w:rsid w:val="00915714"/>
    <w:rsid w:val="00917A4F"/>
    <w:rsid w:val="00921200"/>
    <w:rsid w:val="009217F2"/>
    <w:rsid w:val="009227C1"/>
    <w:rsid w:val="009231A8"/>
    <w:rsid w:val="00923C41"/>
    <w:rsid w:val="00924E06"/>
    <w:rsid w:val="00931568"/>
    <w:rsid w:val="00932969"/>
    <w:rsid w:val="00932D76"/>
    <w:rsid w:val="00932E9F"/>
    <w:rsid w:val="00934EFF"/>
    <w:rsid w:val="00935A3F"/>
    <w:rsid w:val="00940108"/>
    <w:rsid w:val="009424C9"/>
    <w:rsid w:val="00942ED5"/>
    <w:rsid w:val="0094327E"/>
    <w:rsid w:val="0094778B"/>
    <w:rsid w:val="00954280"/>
    <w:rsid w:val="00955153"/>
    <w:rsid w:val="00955DEB"/>
    <w:rsid w:val="009565C1"/>
    <w:rsid w:val="009566D0"/>
    <w:rsid w:val="00956A8A"/>
    <w:rsid w:val="00957AE1"/>
    <w:rsid w:val="00961597"/>
    <w:rsid w:val="00963440"/>
    <w:rsid w:val="00963D6E"/>
    <w:rsid w:val="009663F6"/>
    <w:rsid w:val="0097083E"/>
    <w:rsid w:val="0097157C"/>
    <w:rsid w:val="0098041E"/>
    <w:rsid w:val="00981157"/>
    <w:rsid w:val="00983694"/>
    <w:rsid w:val="00990CF5"/>
    <w:rsid w:val="009918F1"/>
    <w:rsid w:val="00991C06"/>
    <w:rsid w:val="00997CB9"/>
    <w:rsid w:val="009A06FC"/>
    <w:rsid w:val="009A344B"/>
    <w:rsid w:val="009A42F8"/>
    <w:rsid w:val="009A43BC"/>
    <w:rsid w:val="009A4463"/>
    <w:rsid w:val="009A4C97"/>
    <w:rsid w:val="009A7FF3"/>
    <w:rsid w:val="009B1A0C"/>
    <w:rsid w:val="009B302F"/>
    <w:rsid w:val="009B7655"/>
    <w:rsid w:val="009C19AA"/>
    <w:rsid w:val="009C2A22"/>
    <w:rsid w:val="009C5106"/>
    <w:rsid w:val="009C6445"/>
    <w:rsid w:val="009C7023"/>
    <w:rsid w:val="009D23E3"/>
    <w:rsid w:val="009D348D"/>
    <w:rsid w:val="009D50A3"/>
    <w:rsid w:val="009D5CB2"/>
    <w:rsid w:val="009D6A4D"/>
    <w:rsid w:val="009D6AB7"/>
    <w:rsid w:val="009D7FD0"/>
    <w:rsid w:val="009E2406"/>
    <w:rsid w:val="009E34A5"/>
    <w:rsid w:val="009E3B42"/>
    <w:rsid w:val="009E3F04"/>
    <w:rsid w:val="009E428D"/>
    <w:rsid w:val="009E43B7"/>
    <w:rsid w:val="009F2A63"/>
    <w:rsid w:val="009F442E"/>
    <w:rsid w:val="009F78A4"/>
    <w:rsid w:val="00A03AA6"/>
    <w:rsid w:val="00A062EF"/>
    <w:rsid w:val="00A07290"/>
    <w:rsid w:val="00A073EF"/>
    <w:rsid w:val="00A074EB"/>
    <w:rsid w:val="00A07A08"/>
    <w:rsid w:val="00A07DCC"/>
    <w:rsid w:val="00A101CA"/>
    <w:rsid w:val="00A1409A"/>
    <w:rsid w:val="00A15B7D"/>
    <w:rsid w:val="00A20E2A"/>
    <w:rsid w:val="00A20E8D"/>
    <w:rsid w:val="00A22935"/>
    <w:rsid w:val="00A279A6"/>
    <w:rsid w:val="00A318A0"/>
    <w:rsid w:val="00A31C7B"/>
    <w:rsid w:val="00A33DC9"/>
    <w:rsid w:val="00A345D3"/>
    <w:rsid w:val="00A3465E"/>
    <w:rsid w:val="00A357B1"/>
    <w:rsid w:val="00A36868"/>
    <w:rsid w:val="00A46C19"/>
    <w:rsid w:val="00A46F76"/>
    <w:rsid w:val="00A50EBD"/>
    <w:rsid w:val="00A52600"/>
    <w:rsid w:val="00A52797"/>
    <w:rsid w:val="00A554C2"/>
    <w:rsid w:val="00A557E2"/>
    <w:rsid w:val="00A57EFA"/>
    <w:rsid w:val="00A60951"/>
    <w:rsid w:val="00A63229"/>
    <w:rsid w:val="00A64AAD"/>
    <w:rsid w:val="00A70CA7"/>
    <w:rsid w:val="00A71B27"/>
    <w:rsid w:val="00A74123"/>
    <w:rsid w:val="00A80106"/>
    <w:rsid w:val="00A823C8"/>
    <w:rsid w:val="00A82EC3"/>
    <w:rsid w:val="00A8313A"/>
    <w:rsid w:val="00A83B97"/>
    <w:rsid w:val="00A858BB"/>
    <w:rsid w:val="00A90358"/>
    <w:rsid w:val="00A90979"/>
    <w:rsid w:val="00A92C22"/>
    <w:rsid w:val="00A934B0"/>
    <w:rsid w:val="00A93A73"/>
    <w:rsid w:val="00A93B0A"/>
    <w:rsid w:val="00A94F10"/>
    <w:rsid w:val="00AA0AA1"/>
    <w:rsid w:val="00AA1C43"/>
    <w:rsid w:val="00AA3689"/>
    <w:rsid w:val="00AA3F5F"/>
    <w:rsid w:val="00AA5BAD"/>
    <w:rsid w:val="00AA6F57"/>
    <w:rsid w:val="00AA737B"/>
    <w:rsid w:val="00AB128F"/>
    <w:rsid w:val="00AB1F8C"/>
    <w:rsid w:val="00AB5364"/>
    <w:rsid w:val="00AB5441"/>
    <w:rsid w:val="00AB5825"/>
    <w:rsid w:val="00AB75FB"/>
    <w:rsid w:val="00AC10F2"/>
    <w:rsid w:val="00AC14C4"/>
    <w:rsid w:val="00AC2A9D"/>
    <w:rsid w:val="00AC4C24"/>
    <w:rsid w:val="00AC50C5"/>
    <w:rsid w:val="00AC5163"/>
    <w:rsid w:val="00AC778D"/>
    <w:rsid w:val="00AD05BA"/>
    <w:rsid w:val="00AD07CC"/>
    <w:rsid w:val="00AD0935"/>
    <w:rsid w:val="00AD187B"/>
    <w:rsid w:val="00AD6F47"/>
    <w:rsid w:val="00AE32FC"/>
    <w:rsid w:val="00AE565B"/>
    <w:rsid w:val="00AE6AEE"/>
    <w:rsid w:val="00AF1CDD"/>
    <w:rsid w:val="00AF2D0E"/>
    <w:rsid w:val="00AF3691"/>
    <w:rsid w:val="00AF5AB2"/>
    <w:rsid w:val="00AF7149"/>
    <w:rsid w:val="00B00C00"/>
    <w:rsid w:val="00B01159"/>
    <w:rsid w:val="00B016A3"/>
    <w:rsid w:val="00B0638C"/>
    <w:rsid w:val="00B063CB"/>
    <w:rsid w:val="00B11F03"/>
    <w:rsid w:val="00B124E9"/>
    <w:rsid w:val="00B13228"/>
    <w:rsid w:val="00B149B4"/>
    <w:rsid w:val="00B218B6"/>
    <w:rsid w:val="00B228C4"/>
    <w:rsid w:val="00B23371"/>
    <w:rsid w:val="00B25BDD"/>
    <w:rsid w:val="00B264B7"/>
    <w:rsid w:val="00B26E2F"/>
    <w:rsid w:val="00B33AA5"/>
    <w:rsid w:val="00B366F4"/>
    <w:rsid w:val="00B37987"/>
    <w:rsid w:val="00B37BC7"/>
    <w:rsid w:val="00B37CE2"/>
    <w:rsid w:val="00B408CB"/>
    <w:rsid w:val="00B442A7"/>
    <w:rsid w:val="00B44B89"/>
    <w:rsid w:val="00B450B5"/>
    <w:rsid w:val="00B457F4"/>
    <w:rsid w:val="00B464FC"/>
    <w:rsid w:val="00B4754D"/>
    <w:rsid w:val="00B508B7"/>
    <w:rsid w:val="00B54669"/>
    <w:rsid w:val="00B5533F"/>
    <w:rsid w:val="00B55AB9"/>
    <w:rsid w:val="00B60010"/>
    <w:rsid w:val="00B60B67"/>
    <w:rsid w:val="00B60E5A"/>
    <w:rsid w:val="00B640F6"/>
    <w:rsid w:val="00B659C4"/>
    <w:rsid w:val="00B72334"/>
    <w:rsid w:val="00B73BEE"/>
    <w:rsid w:val="00B73D36"/>
    <w:rsid w:val="00B7584A"/>
    <w:rsid w:val="00B76670"/>
    <w:rsid w:val="00B80179"/>
    <w:rsid w:val="00B8042A"/>
    <w:rsid w:val="00B814E5"/>
    <w:rsid w:val="00B838C4"/>
    <w:rsid w:val="00B85A40"/>
    <w:rsid w:val="00B85AD0"/>
    <w:rsid w:val="00B85F64"/>
    <w:rsid w:val="00B878B5"/>
    <w:rsid w:val="00B9258D"/>
    <w:rsid w:val="00B9550B"/>
    <w:rsid w:val="00BA1381"/>
    <w:rsid w:val="00BA2475"/>
    <w:rsid w:val="00BA49B8"/>
    <w:rsid w:val="00BA69A0"/>
    <w:rsid w:val="00BA6C37"/>
    <w:rsid w:val="00BA710F"/>
    <w:rsid w:val="00BA7164"/>
    <w:rsid w:val="00BA7C24"/>
    <w:rsid w:val="00BB013E"/>
    <w:rsid w:val="00BB1AF5"/>
    <w:rsid w:val="00BB4CA4"/>
    <w:rsid w:val="00BB5120"/>
    <w:rsid w:val="00BB5D7A"/>
    <w:rsid w:val="00BB7B2B"/>
    <w:rsid w:val="00BC14F1"/>
    <w:rsid w:val="00BC4D78"/>
    <w:rsid w:val="00BC4EEF"/>
    <w:rsid w:val="00BC4F38"/>
    <w:rsid w:val="00BC5027"/>
    <w:rsid w:val="00BC6D11"/>
    <w:rsid w:val="00BD1533"/>
    <w:rsid w:val="00BD15A9"/>
    <w:rsid w:val="00BD1C7E"/>
    <w:rsid w:val="00BD242C"/>
    <w:rsid w:val="00BD3886"/>
    <w:rsid w:val="00BD7149"/>
    <w:rsid w:val="00BD7AF8"/>
    <w:rsid w:val="00BE1BBF"/>
    <w:rsid w:val="00BE2E2E"/>
    <w:rsid w:val="00BE448C"/>
    <w:rsid w:val="00BE4F55"/>
    <w:rsid w:val="00BE60E7"/>
    <w:rsid w:val="00BE6832"/>
    <w:rsid w:val="00BF24A0"/>
    <w:rsid w:val="00BF37D2"/>
    <w:rsid w:val="00BF3A45"/>
    <w:rsid w:val="00BF50D0"/>
    <w:rsid w:val="00BF5729"/>
    <w:rsid w:val="00BF5A80"/>
    <w:rsid w:val="00BF5EB3"/>
    <w:rsid w:val="00BF64D9"/>
    <w:rsid w:val="00BF6F45"/>
    <w:rsid w:val="00BF7A4A"/>
    <w:rsid w:val="00C02346"/>
    <w:rsid w:val="00C0309C"/>
    <w:rsid w:val="00C04EFF"/>
    <w:rsid w:val="00C05D1B"/>
    <w:rsid w:val="00C071B1"/>
    <w:rsid w:val="00C109FD"/>
    <w:rsid w:val="00C11721"/>
    <w:rsid w:val="00C1342A"/>
    <w:rsid w:val="00C16179"/>
    <w:rsid w:val="00C17F9C"/>
    <w:rsid w:val="00C22E9F"/>
    <w:rsid w:val="00C233CB"/>
    <w:rsid w:val="00C23950"/>
    <w:rsid w:val="00C278BB"/>
    <w:rsid w:val="00C31085"/>
    <w:rsid w:val="00C314DC"/>
    <w:rsid w:val="00C51A01"/>
    <w:rsid w:val="00C52BC1"/>
    <w:rsid w:val="00C54C56"/>
    <w:rsid w:val="00C54DC7"/>
    <w:rsid w:val="00C55CDF"/>
    <w:rsid w:val="00C62B30"/>
    <w:rsid w:val="00C6561B"/>
    <w:rsid w:val="00C66815"/>
    <w:rsid w:val="00C67866"/>
    <w:rsid w:val="00C729A8"/>
    <w:rsid w:val="00C72FD5"/>
    <w:rsid w:val="00C75115"/>
    <w:rsid w:val="00C83096"/>
    <w:rsid w:val="00C84413"/>
    <w:rsid w:val="00C84BC5"/>
    <w:rsid w:val="00C8549F"/>
    <w:rsid w:val="00C855FF"/>
    <w:rsid w:val="00C85CEB"/>
    <w:rsid w:val="00C87CA2"/>
    <w:rsid w:val="00C90850"/>
    <w:rsid w:val="00C91453"/>
    <w:rsid w:val="00C91C02"/>
    <w:rsid w:val="00C9255D"/>
    <w:rsid w:val="00C94636"/>
    <w:rsid w:val="00C96D36"/>
    <w:rsid w:val="00CB131E"/>
    <w:rsid w:val="00CB1B52"/>
    <w:rsid w:val="00CB33BA"/>
    <w:rsid w:val="00CB5170"/>
    <w:rsid w:val="00CB6F5D"/>
    <w:rsid w:val="00CC0037"/>
    <w:rsid w:val="00CC1500"/>
    <w:rsid w:val="00CC2918"/>
    <w:rsid w:val="00CC2CD8"/>
    <w:rsid w:val="00CC52B0"/>
    <w:rsid w:val="00CC547E"/>
    <w:rsid w:val="00CC6E2A"/>
    <w:rsid w:val="00CD3116"/>
    <w:rsid w:val="00CD5773"/>
    <w:rsid w:val="00CD7090"/>
    <w:rsid w:val="00CD733C"/>
    <w:rsid w:val="00CE0AFA"/>
    <w:rsid w:val="00CE0DFD"/>
    <w:rsid w:val="00CE3DF8"/>
    <w:rsid w:val="00CE541B"/>
    <w:rsid w:val="00CE7A66"/>
    <w:rsid w:val="00CF441A"/>
    <w:rsid w:val="00CF53DA"/>
    <w:rsid w:val="00CF6BA7"/>
    <w:rsid w:val="00D02EDA"/>
    <w:rsid w:val="00D04D8E"/>
    <w:rsid w:val="00D04E49"/>
    <w:rsid w:val="00D13848"/>
    <w:rsid w:val="00D179FA"/>
    <w:rsid w:val="00D22BAB"/>
    <w:rsid w:val="00D23352"/>
    <w:rsid w:val="00D24785"/>
    <w:rsid w:val="00D251FC"/>
    <w:rsid w:val="00D2588F"/>
    <w:rsid w:val="00D25B83"/>
    <w:rsid w:val="00D27B2E"/>
    <w:rsid w:val="00D27EFA"/>
    <w:rsid w:val="00D302DC"/>
    <w:rsid w:val="00D332A2"/>
    <w:rsid w:val="00D35590"/>
    <w:rsid w:val="00D4232F"/>
    <w:rsid w:val="00D43BD6"/>
    <w:rsid w:val="00D50D9A"/>
    <w:rsid w:val="00D51253"/>
    <w:rsid w:val="00D5125C"/>
    <w:rsid w:val="00D534E4"/>
    <w:rsid w:val="00D53B32"/>
    <w:rsid w:val="00D53CA3"/>
    <w:rsid w:val="00D5443A"/>
    <w:rsid w:val="00D56EC5"/>
    <w:rsid w:val="00D5735F"/>
    <w:rsid w:val="00D57FD4"/>
    <w:rsid w:val="00D608FA"/>
    <w:rsid w:val="00D63CE4"/>
    <w:rsid w:val="00D6541A"/>
    <w:rsid w:val="00D671AB"/>
    <w:rsid w:val="00D6720A"/>
    <w:rsid w:val="00D735E2"/>
    <w:rsid w:val="00D736A2"/>
    <w:rsid w:val="00D74A39"/>
    <w:rsid w:val="00D7523E"/>
    <w:rsid w:val="00D77689"/>
    <w:rsid w:val="00D80224"/>
    <w:rsid w:val="00D80EFA"/>
    <w:rsid w:val="00D81031"/>
    <w:rsid w:val="00D8245E"/>
    <w:rsid w:val="00D84716"/>
    <w:rsid w:val="00D87465"/>
    <w:rsid w:val="00D90FFC"/>
    <w:rsid w:val="00D91384"/>
    <w:rsid w:val="00D914CC"/>
    <w:rsid w:val="00D977A7"/>
    <w:rsid w:val="00D97828"/>
    <w:rsid w:val="00DA1337"/>
    <w:rsid w:val="00DA3C09"/>
    <w:rsid w:val="00DA3EAA"/>
    <w:rsid w:val="00DA4417"/>
    <w:rsid w:val="00DA4A47"/>
    <w:rsid w:val="00DA5200"/>
    <w:rsid w:val="00DA57AC"/>
    <w:rsid w:val="00DA6129"/>
    <w:rsid w:val="00DB47B9"/>
    <w:rsid w:val="00DB50F1"/>
    <w:rsid w:val="00DB7553"/>
    <w:rsid w:val="00DC0F9D"/>
    <w:rsid w:val="00DC101A"/>
    <w:rsid w:val="00DC460D"/>
    <w:rsid w:val="00DC57FF"/>
    <w:rsid w:val="00DC632B"/>
    <w:rsid w:val="00DC6B57"/>
    <w:rsid w:val="00DD0692"/>
    <w:rsid w:val="00DD0B00"/>
    <w:rsid w:val="00DD1C68"/>
    <w:rsid w:val="00DD1F82"/>
    <w:rsid w:val="00DD24BC"/>
    <w:rsid w:val="00DD25E5"/>
    <w:rsid w:val="00DD42C2"/>
    <w:rsid w:val="00DD4E71"/>
    <w:rsid w:val="00DD56C6"/>
    <w:rsid w:val="00DD5CF9"/>
    <w:rsid w:val="00DD6695"/>
    <w:rsid w:val="00DE1841"/>
    <w:rsid w:val="00DE1EE5"/>
    <w:rsid w:val="00DE31B2"/>
    <w:rsid w:val="00DE37C4"/>
    <w:rsid w:val="00DE77C2"/>
    <w:rsid w:val="00DE79B0"/>
    <w:rsid w:val="00DF1600"/>
    <w:rsid w:val="00DF5CF9"/>
    <w:rsid w:val="00E01EBC"/>
    <w:rsid w:val="00E01F97"/>
    <w:rsid w:val="00E04AE5"/>
    <w:rsid w:val="00E04EED"/>
    <w:rsid w:val="00E10D78"/>
    <w:rsid w:val="00E11383"/>
    <w:rsid w:val="00E123EE"/>
    <w:rsid w:val="00E14DCF"/>
    <w:rsid w:val="00E16DCE"/>
    <w:rsid w:val="00E17028"/>
    <w:rsid w:val="00E2064A"/>
    <w:rsid w:val="00E214CF"/>
    <w:rsid w:val="00E22405"/>
    <w:rsid w:val="00E25516"/>
    <w:rsid w:val="00E31B56"/>
    <w:rsid w:val="00E32B95"/>
    <w:rsid w:val="00E32CAB"/>
    <w:rsid w:val="00E3327C"/>
    <w:rsid w:val="00E355AE"/>
    <w:rsid w:val="00E37E1C"/>
    <w:rsid w:val="00E4059D"/>
    <w:rsid w:val="00E40AE2"/>
    <w:rsid w:val="00E418F0"/>
    <w:rsid w:val="00E4395C"/>
    <w:rsid w:val="00E46633"/>
    <w:rsid w:val="00E543E4"/>
    <w:rsid w:val="00E54E9C"/>
    <w:rsid w:val="00E55D3D"/>
    <w:rsid w:val="00E5726C"/>
    <w:rsid w:val="00E62976"/>
    <w:rsid w:val="00E633F8"/>
    <w:rsid w:val="00E638A1"/>
    <w:rsid w:val="00E639FC"/>
    <w:rsid w:val="00E63E39"/>
    <w:rsid w:val="00E65065"/>
    <w:rsid w:val="00E65616"/>
    <w:rsid w:val="00E660DD"/>
    <w:rsid w:val="00E70198"/>
    <w:rsid w:val="00E70AEC"/>
    <w:rsid w:val="00E72D69"/>
    <w:rsid w:val="00E75F48"/>
    <w:rsid w:val="00E7651D"/>
    <w:rsid w:val="00E77216"/>
    <w:rsid w:val="00E82303"/>
    <w:rsid w:val="00E83DAB"/>
    <w:rsid w:val="00E854FD"/>
    <w:rsid w:val="00E86E13"/>
    <w:rsid w:val="00E9193C"/>
    <w:rsid w:val="00E97728"/>
    <w:rsid w:val="00E9798A"/>
    <w:rsid w:val="00E97E66"/>
    <w:rsid w:val="00EA0663"/>
    <w:rsid w:val="00EA075E"/>
    <w:rsid w:val="00EA15C9"/>
    <w:rsid w:val="00EA177A"/>
    <w:rsid w:val="00EA27A1"/>
    <w:rsid w:val="00EA2A74"/>
    <w:rsid w:val="00EA4AFD"/>
    <w:rsid w:val="00EA7B40"/>
    <w:rsid w:val="00EA7D56"/>
    <w:rsid w:val="00EB044D"/>
    <w:rsid w:val="00EB07A1"/>
    <w:rsid w:val="00EB1F58"/>
    <w:rsid w:val="00EB513B"/>
    <w:rsid w:val="00EB520E"/>
    <w:rsid w:val="00EB54B3"/>
    <w:rsid w:val="00EB697D"/>
    <w:rsid w:val="00EC2DBD"/>
    <w:rsid w:val="00EC2DDA"/>
    <w:rsid w:val="00EC3483"/>
    <w:rsid w:val="00EC7F8F"/>
    <w:rsid w:val="00ED3C60"/>
    <w:rsid w:val="00ED48F9"/>
    <w:rsid w:val="00ED6167"/>
    <w:rsid w:val="00ED6E3B"/>
    <w:rsid w:val="00ED6F99"/>
    <w:rsid w:val="00EE0032"/>
    <w:rsid w:val="00EE410D"/>
    <w:rsid w:val="00EE4B30"/>
    <w:rsid w:val="00EE7290"/>
    <w:rsid w:val="00EF42E4"/>
    <w:rsid w:val="00EF54F6"/>
    <w:rsid w:val="00EF6C52"/>
    <w:rsid w:val="00EF6EBD"/>
    <w:rsid w:val="00EF7086"/>
    <w:rsid w:val="00EF7AF2"/>
    <w:rsid w:val="00F00DF7"/>
    <w:rsid w:val="00F01084"/>
    <w:rsid w:val="00F039EB"/>
    <w:rsid w:val="00F05477"/>
    <w:rsid w:val="00F05649"/>
    <w:rsid w:val="00F0659A"/>
    <w:rsid w:val="00F11EB0"/>
    <w:rsid w:val="00F12F14"/>
    <w:rsid w:val="00F162A2"/>
    <w:rsid w:val="00F1714B"/>
    <w:rsid w:val="00F177ED"/>
    <w:rsid w:val="00F24913"/>
    <w:rsid w:val="00F25ED5"/>
    <w:rsid w:val="00F30868"/>
    <w:rsid w:val="00F30CBF"/>
    <w:rsid w:val="00F3193A"/>
    <w:rsid w:val="00F328B9"/>
    <w:rsid w:val="00F3515E"/>
    <w:rsid w:val="00F36423"/>
    <w:rsid w:val="00F36530"/>
    <w:rsid w:val="00F424B7"/>
    <w:rsid w:val="00F4518F"/>
    <w:rsid w:val="00F47722"/>
    <w:rsid w:val="00F47B37"/>
    <w:rsid w:val="00F50AC6"/>
    <w:rsid w:val="00F5346B"/>
    <w:rsid w:val="00F54320"/>
    <w:rsid w:val="00F56292"/>
    <w:rsid w:val="00F57066"/>
    <w:rsid w:val="00F5756F"/>
    <w:rsid w:val="00F61245"/>
    <w:rsid w:val="00F62FF9"/>
    <w:rsid w:val="00F65195"/>
    <w:rsid w:val="00F720D7"/>
    <w:rsid w:val="00F72854"/>
    <w:rsid w:val="00F77048"/>
    <w:rsid w:val="00F92944"/>
    <w:rsid w:val="00F971C4"/>
    <w:rsid w:val="00F973F3"/>
    <w:rsid w:val="00FA2631"/>
    <w:rsid w:val="00FA317D"/>
    <w:rsid w:val="00FA378F"/>
    <w:rsid w:val="00FA3FBD"/>
    <w:rsid w:val="00FA4D05"/>
    <w:rsid w:val="00FB3790"/>
    <w:rsid w:val="00FB4225"/>
    <w:rsid w:val="00FB651E"/>
    <w:rsid w:val="00FB703F"/>
    <w:rsid w:val="00FC0EA9"/>
    <w:rsid w:val="00FC1F20"/>
    <w:rsid w:val="00FC4663"/>
    <w:rsid w:val="00FC4D1B"/>
    <w:rsid w:val="00FC60DD"/>
    <w:rsid w:val="00FC6287"/>
    <w:rsid w:val="00FD0E68"/>
    <w:rsid w:val="00FD2A74"/>
    <w:rsid w:val="00FD3BAF"/>
    <w:rsid w:val="00FD5958"/>
    <w:rsid w:val="00FD6387"/>
    <w:rsid w:val="00FD7F1A"/>
    <w:rsid w:val="00FE0E81"/>
    <w:rsid w:val="00FE18C5"/>
    <w:rsid w:val="00FE320C"/>
    <w:rsid w:val="00FE3B68"/>
    <w:rsid w:val="00FE5A4A"/>
    <w:rsid w:val="00FF239D"/>
    <w:rsid w:val="00FF5510"/>
    <w:rsid w:val="00FF5765"/>
    <w:rsid w:val="00FF60A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9255D"/>
    <w:pPr>
      <w:spacing w:after="240" w:line="360" w:lineRule="auto"/>
      <w:jc w:val="both"/>
    </w:pPr>
    <w:rPr>
      <w:sz w:val="24"/>
    </w:rPr>
  </w:style>
  <w:style w:type="paragraph" w:styleId="Nadpis1">
    <w:name w:val="heading 1"/>
    <w:basedOn w:val="Normln"/>
    <w:next w:val="Nadpis2"/>
    <w:qFormat/>
    <w:rsid w:val="00723C5F"/>
    <w:pPr>
      <w:keepNext/>
      <w:numPr>
        <w:numId w:val="4"/>
      </w:numPr>
      <w:ind w:left="357" w:hanging="357"/>
      <w:jc w:val="left"/>
      <w:outlineLvl w:val="0"/>
    </w:pPr>
    <w:rPr>
      <w:b/>
      <w:bCs/>
      <w:sz w:val="32"/>
      <w:szCs w:val="40"/>
    </w:rPr>
  </w:style>
  <w:style w:type="paragraph" w:styleId="Nadpis2">
    <w:name w:val="heading 2"/>
    <w:basedOn w:val="Normln"/>
    <w:next w:val="Nadpis3"/>
    <w:qFormat/>
    <w:rsid w:val="00723C5F"/>
    <w:pPr>
      <w:keepNext/>
      <w:numPr>
        <w:ilvl w:val="1"/>
        <w:numId w:val="4"/>
      </w:numPr>
      <w:ind w:left="578" w:hanging="578"/>
      <w:jc w:val="left"/>
      <w:outlineLvl w:val="1"/>
    </w:pPr>
    <w:rPr>
      <w:b/>
      <w:bCs/>
      <w:sz w:val="28"/>
      <w:szCs w:val="24"/>
    </w:rPr>
  </w:style>
  <w:style w:type="paragraph" w:styleId="Nadpis3">
    <w:name w:val="heading 3"/>
    <w:basedOn w:val="Normln"/>
    <w:next w:val="Nadpis4"/>
    <w:qFormat/>
    <w:rsid w:val="00907D45"/>
    <w:pPr>
      <w:keepNext/>
      <w:numPr>
        <w:ilvl w:val="2"/>
        <w:numId w:val="4"/>
      </w:numPr>
      <w:tabs>
        <w:tab w:val="left" w:pos="1304"/>
        <w:tab w:val="left" w:pos="1361"/>
      </w:tabs>
      <w:jc w:val="left"/>
      <w:outlineLvl w:val="2"/>
    </w:pPr>
    <w:rPr>
      <w:rFonts w:cs="Arial"/>
      <w:b/>
      <w:bCs/>
      <w:i/>
      <w:sz w:val="28"/>
      <w:szCs w:val="26"/>
    </w:rPr>
  </w:style>
  <w:style w:type="paragraph" w:styleId="Nadpis4">
    <w:name w:val="heading 4"/>
    <w:basedOn w:val="Normln"/>
    <w:next w:val="Nadpis5"/>
    <w:link w:val="Nadpis4Char"/>
    <w:qFormat/>
    <w:rsid w:val="00723C5F"/>
    <w:pPr>
      <w:keepNext/>
      <w:numPr>
        <w:ilvl w:val="3"/>
        <w:numId w:val="4"/>
      </w:numPr>
      <w:ind w:left="862" w:hanging="862"/>
      <w:jc w:val="left"/>
      <w:outlineLvl w:val="3"/>
    </w:pPr>
    <w:rPr>
      <w:b/>
      <w:bCs/>
      <w:szCs w:val="28"/>
    </w:rPr>
  </w:style>
  <w:style w:type="paragraph" w:styleId="Nadpis5">
    <w:name w:val="heading 5"/>
    <w:basedOn w:val="Normln"/>
    <w:next w:val="Normln"/>
    <w:qFormat/>
    <w:rsid w:val="002A0724"/>
    <w:pPr>
      <w:keepNext/>
      <w:numPr>
        <w:ilvl w:val="4"/>
        <w:numId w:val="4"/>
      </w:numPr>
      <w:spacing w:after="0"/>
      <w:ind w:left="1009" w:hanging="1009"/>
      <w:jc w:val="left"/>
      <w:outlineLvl w:val="4"/>
    </w:pPr>
    <w:rPr>
      <w:bCs/>
      <w:szCs w:val="24"/>
    </w:rPr>
  </w:style>
  <w:style w:type="paragraph" w:styleId="Nadpis6">
    <w:name w:val="heading 6"/>
    <w:aliases w:val="Nadpis obrázku"/>
    <w:basedOn w:val="Normln"/>
    <w:next w:val="Normln"/>
    <w:qFormat/>
    <w:rsid w:val="008E2F65"/>
    <w:pPr>
      <w:keepNext/>
      <w:numPr>
        <w:ilvl w:val="5"/>
        <w:numId w:val="4"/>
      </w:numPr>
      <w:jc w:val="center"/>
      <w:outlineLvl w:val="5"/>
    </w:pPr>
    <w:rPr>
      <w:b/>
      <w:bCs/>
      <w:szCs w:val="24"/>
    </w:rPr>
  </w:style>
  <w:style w:type="paragraph" w:styleId="Nadpis7">
    <w:name w:val="heading 7"/>
    <w:basedOn w:val="Normln"/>
    <w:next w:val="Normln"/>
    <w:qFormat/>
    <w:rsid w:val="008E2F65"/>
    <w:pPr>
      <w:keepNext/>
      <w:numPr>
        <w:ilvl w:val="6"/>
        <w:numId w:val="4"/>
      </w:numPr>
      <w:jc w:val="center"/>
      <w:outlineLvl w:val="6"/>
    </w:pPr>
  </w:style>
  <w:style w:type="paragraph" w:styleId="Nadpis8">
    <w:name w:val="heading 8"/>
    <w:basedOn w:val="Normln"/>
    <w:next w:val="Normln"/>
    <w:link w:val="Nadpis8Char"/>
    <w:uiPriority w:val="9"/>
    <w:semiHidden/>
    <w:unhideWhenUsed/>
    <w:qFormat/>
    <w:rsid w:val="00FE3B68"/>
    <w:pPr>
      <w:keepNext/>
      <w:keepLines/>
      <w:numPr>
        <w:ilvl w:val="7"/>
        <w:numId w:val="4"/>
      </w:numPr>
      <w:spacing w:before="200" w:after="0"/>
      <w:outlineLvl w:val="7"/>
    </w:pPr>
    <w:rPr>
      <w:rFonts w:ascii="Cambria" w:hAnsi="Cambria"/>
      <w:color w:val="404040"/>
      <w:sz w:val="20"/>
    </w:rPr>
  </w:style>
  <w:style w:type="paragraph" w:styleId="Nadpis9">
    <w:name w:val="heading 9"/>
    <w:basedOn w:val="Normln"/>
    <w:next w:val="Normln"/>
    <w:link w:val="Nadpis9Char"/>
    <w:uiPriority w:val="9"/>
    <w:semiHidden/>
    <w:unhideWhenUsed/>
    <w:qFormat/>
    <w:rsid w:val="00FE3B68"/>
    <w:pPr>
      <w:keepNext/>
      <w:keepLines/>
      <w:numPr>
        <w:ilvl w:val="8"/>
        <w:numId w:val="4"/>
      </w:numPr>
      <w:spacing w:before="200" w:after="0"/>
      <w:outlineLvl w:val="8"/>
    </w:pPr>
    <w:rPr>
      <w:rFonts w:ascii="Cambria" w:hAnsi="Cambria"/>
      <w:i/>
      <w:iCs/>
      <w:color w:val="40404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8Char">
    <w:name w:val="Nadpis 8 Char"/>
    <w:basedOn w:val="Standardnpsmoodstavce"/>
    <w:link w:val="Nadpis8"/>
    <w:uiPriority w:val="9"/>
    <w:semiHidden/>
    <w:rsid w:val="00FE3B68"/>
    <w:rPr>
      <w:rFonts w:ascii="Cambria" w:hAnsi="Cambria"/>
      <w:color w:val="404040"/>
    </w:rPr>
  </w:style>
  <w:style w:type="character" w:customStyle="1" w:styleId="Nadpis9Char">
    <w:name w:val="Nadpis 9 Char"/>
    <w:basedOn w:val="Standardnpsmoodstavce"/>
    <w:link w:val="Nadpis9"/>
    <w:uiPriority w:val="9"/>
    <w:semiHidden/>
    <w:rsid w:val="00FE3B68"/>
    <w:rPr>
      <w:rFonts w:ascii="Cambria" w:hAnsi="Cambria"/>
      <w:i/>
      <w:iCs/>
      <w:color w:val="404040"/>
    </w:rPr>
  </w:style>
  <w:style w:type="paragraph" w:customStyle="1" w:styleId="Textodstavce">
    <w:name w:val="Text odstavce"/>
    <w:basedOn w:val="Normln"/>
    <w:link w:val="TextodstavceChar"/>
    <w:rsid w:val="00113F3C"/>
  </w:style>
  <w:style w:type="character" w:customStyle="1" w:styleId="TextodstavceChar">
    <w:name w:val="Text odstavce Char"/>
    <w:basedOn w:val="Standardnpsmoodstavce"/>
    <w:link w:val="Textodstavce"/>
    <w:rsid w:val="00113F3C"/>
    <w:rPr>
      <w:sz w:val="24"/>
    </w:rPr>
  </w:style>
  <w:style w:type="paragraph" w:styleId="Textpoznpodarou">
    <w:name w:val="footnote text"/>
    <w:aliases w:val="Text pozn. pod čarou Char Char Char Char,Text pozn. pod čarou Char Char Char"/>
    <w:basedOn w:val="Normln"/>
    <w:link w:val="TextpoznpodarouChar"/>
    <w:semiHidden/>
    <w:rsid w:val="00E418F0"/>
    <w:pPr>
      <w:tabs>
        <w:tab w:val="left" w:pos="227"/>
      </w:tabs>
      <w:spacing w:after="0"/>
      <w:ind w:left="227" w:hanging="227"/>
    </w:pPr>
    <w:rPr>
      <w:sz w:val="20"/>
    </w:rPr>
  </w:style>
  <w:style w:type="character" w:customStyle="1" w:styleId="TextpoznpodarouChar">
    <w:name w:val="Text pozn. pod čarou Char"/>
    <w:aliases w:val="Text pozn. pod čarou Char Char Char Char Char,Text pozn. pod čarou Char Char Char Char1"/>
    <w:basedOn w:val="Standardnpsmoodstavce"/>
    <w:link w:val="Textpoznpodarou"/>
    <w:rsid w:val="00935A3F"/>
  </w:style>
  <w:style w:type="character" w:styleId="Znakapoznpodarou">
    <w:name w:val="footnote reference"/>
    <w:basedOn w:val="Standardnpsmoodstavce"/>
    <w:semiHidden/>
    <w:rsid w:val="00E418F0"/>
    <w:rPr>
      <w:vertAlign w:val="superscript"/>
    </w:rPr>
  </w:style>
  <w:style w:type="paragraph" w:styleId="Zhlav">
    <w:name w:val="header"/>
    <w:basedOn w:val="Normln"/>
    <w:link w:val="ZhlavChar"/>
    <w:unhideWhenUsed/>
    <w:rsid w:val="00990CF5"/>
    <w:pPr>
      <w:tabs>
        <w:tab w:val="center" w:pos="4536"/>
        <w:tab w:val="right" w:pos="9072"/>
      </w:tabs>
      <w:spacing w:after="0"/>
    </w:pPr>
  </w:style>
  <w:style w:type="character" w:customStyle="1" w:styleId="ZhlavChar">
    <w:name w:val="Záhlaví Char"/>
    <w:basedOn w:val="Standardnpsmoodstavce"/>
    <w:link w:val="Zhlav"/>
    <w:rsid w:val="00990CF5"/>
    <w:rPr>
      <w:sz w:val="24"/>
    </w:rPr>
  </w:style>
  <w:style w:type="paragraph" w:customStyle="1" w:styleId="Seznamtypa">
    <w:name w:val="Seznam typ=a"/>
    <w:basedOn w:val="Normln"/>
    <w:rsid w:val="00E418F0"/>
    <w:pPr>
      <w:tabs>
        <w:tab w:val="num" w:pos="360"/>
      </w:tabs>
      <w:ind w:left="360" w:hanging="360"/>
    </w:pPr>
    <w:rPr>
      <w:lang w:eastAsia="en-US"/>
    </w:rPr>
  </w:style>
  <w:style w:type="paragraph" w:styleId="Seznam">
    <w:name w:val="List"/>
    <w:aliases w:val="číslovaný"/>
    <w:basedOn w:val="Normln"/>
    <w:rsid w:val="004D32FD"/>
    <w:pPr>
      <w:tabs>
        <w:tab w:val="num" w:pos="360"/>
      </w:tabs>
      <w:ind w:left="357" w:hanging="357"/>
    </w:pPr>
  </w:style>
  <w:style w:type="character" w:styleId="slostrnky">
    <w:name w:val="page number"/>
    <w:basedOn w:val="Standardnpsmoodstavce"/>
    <w:rsid w:val="005C061E"/>
    <w:rPr>
      <w:rFonts w:ascii="Times New Roman" w:hAnsi="Times New Roman"/>
      <w:sz w:val="24"/>
    </w:rPr>
  </w:style>
  <w:style w:type="paragraph" w:customStyle="1" w:styleId="Tabulka-text">
    <w:name w:val="Tabulka - text"/>
    <w:basedOn w:val="Normln"/>
    <w:rsid w:val="0060294C"/>
    <w:pPr>
      <w:spacing w:after="0" w:line="240" w:lineRule="auto"/>
      <w:jc w:val="center"/>
    </w:pPr>
    <w:rPr>
      <w:sz w:val="22"/>
    </w:rPr>
  </w:style>
  <w:style w:type="paragraph" w:customStyle="1" w:styleId="Seznamliteratury">
    <w:name w:val="Seznam literatury"/>
    <w:basedOn w:val="Seznamtypa"/>
    <w:rsid w:val="004D32FD"/>
    <w:pPr>
      <w:spacing w:after="0"/>
      <w:ind w:left="357" w:hanging="357"/>
    </w:pPr>
  </w:style>
  <w:style w:type="paragraph" w:customStyle="1" w:styleId="Tabulka">
    <w:name w:val="Tabulka"/>
    <w:aliases w:val="graf,obrázek - číslo"/>
    <w:basedOn w:val="Tabulka-text"/>
    <w:next w:val="Tabulka-text"/>
    <w:rsid w:val="001F3C88"/>
    <w:pPr>
      <w:spacing w:before="360" w:after="120"/>
      <w:jc w:val="left"/>
    </w:pPr>
  </w:style>
  <w:style w:type="paragraph" w:styleId="Zpat">
    <w:name w:val="footer"/>
    <w:basedOn w:val="Normln"/>
    <w:link w:val="ZpatChar"/>
    <w:uiPriority w:val="99"/>
    <w:unhideWhenUsed/>
    <w:rsid w:val="00990CF5"/>
    <w:pPr>
      <w:tabs>
        <w:tab w:val="center" w:pos="4536"/>
        <w:tab w:val="right" w:pos="9072"/>
      </w:tabs>
      <w:spacing w:after="0"/>
    </w:pPr>
  </w:style>
  <w:style w:type="character" w:customStyle="1" w:styleId="ZpatChar">
    <w:name w:val="Zápatí Char"/>
    <w:basedOn w:val="Standardnpsmoodstavce"/>
    <w:link w:val="Zpat"/>
    <w:uiPriority w:val="99"/>
    <w:rsid w:val="00990CF5"/>
    <w:rPr>
      <w:sz w:val="24"/>
    </w:rPr>
  </w:style>
  <w:style w:type="paragraph" w:customStyle="1" w:styleId="Tabulka-pramen">
    <w:name w:val="Tabulka - pramen"/>
    <w:aliases w:val="legenda"/>
    <w:basedOn w:val="Normln"/>
    <w:rsid w:val="00CD7090"/>
    <w:pPr>
      <w:spacing w:before="120"/>
      <w:jc w:val="left"/>
    </w:pPr>
    <w:rPr>
      <w:bCs/>
      <w:sz w:val="22"/>
    </w:rPr>
  </w:style>
  <w:style w:type="paragraph" w:customStyle="1" w:styleId="Odstavecprograf">
    <w:name w:val="Odstavec pro graf"/>
    <w:basedOn w:val="Normln"/>
    <w:rsid w:val="004D32FD"/>
    <w:rPr>
      <w:sz w:val="20"/>
    </w:rPr>
  </w:style>
  <w:style w:type="paragraph" w:customStyle="1" w:styleId="Odrka3stupn">
    <w:name w:val="Odrážka 3. stupně"/>
    <w:basedOn w:val="Normln"/>
    <w:rsid w:val="00193F3F"/>
    <w:pPr>
      <w:numPr>
        <w:numId w:val="3"/>
      </w:numPr>
    </w:pPr>
  </w:style>
  <w:style w:type="paragraph" w:customStyle="1" w:styleId="Odrka1stupn">
    <w:name w:val="Odrážka 1. stupně"/>
    <w:basedOn w:val="Normln"/>
    <w:rsid w:val="000B73D2"/>
    <w:pPr>
      <w:numPr>
        <w:numId w:val="1"/>
      </w:numPr>
      <w:spacing w:after="0"/>
      <w:ind w:left="1066" w:hanging="357"/>
    </w:pPr>
  </w:style>
  <w:style w:type="character" w:styleId="Zstupntext">
    <w:name w:val="Placeholder Text"/>
    <w:basedOn w:val="Standardnpsmoodstavce"/>
    <w:uiPriority w:val="99"/>
    <w:semiHidden/>
    <w:rsid w:val="000A4BE9"/>
    <w:rPr>
      <w:color w:val="808080"/>
    </w:rPr>
  </w:style>
  <w:style w:type="character" w:styleId="Hypertextovodkaz">
    <w:name w:val="Hyperlink"/>
    <w:basedOn w:val="Standardnpsmoodstavce"/>
    <w:uiPriority w:val="99"/>
    <w:rsid w:val="00A858BB"/>
    <w:rPr>
      <w:noProof/>
      <w:color w:val="0000FF"/>
      <w:sz w:val="24"/>
      <w:u w:val="single"/>
    </w:rPr>
  </w:style>
  <w:style w:type="paragraph" w:customStyle="1" w:styleId="Zdroj">
    <w:name w:val="Zdroj"/>
    <w:basedOn w:val="Normln"/>
    <w:rsid w:val="0085537F"/>
    <w:pPr>
      <w:jc w:val="left"/>
    </w:pPr>
    <w:rPr>
      <w:sz w:val="20"/>
    </w:rPr>
  </w:style>
  <w:style w:type="paragraph" w:styleId="Textbubliny">
    <w:name w:val="Balloon Text"/>
    <w:basedOn w:val="Normln"/>
    <w:semiHidden/>
    <w:rsid w:val="00E418F0"/>
    <w:rPr>
      <w:rFonts w:ascii="Tahoma" w:hAnsi="Tahoma" w:cs="Tahoma"/>
      <w:sz w:val="16"/>
      <w:szCs w:val="16"/>
    </w:rPr>
  </w:style>
  <w:style w:type="paragraph" w:customStyle="1" w:styleId="Keywords">
    <w:name w:val="Key words"/>
    <w:basedOn w:val="Normln"/>
    <w:rsid w:val="00194089"/>
    <w:pPr>
      <w:tabs>
        <w:tab w:val="num" w:pos="1304"/>
      </w:tabs>
      <w:ind w:left="1304" w:hanging="1304"/>
    </w:pPr>
    <w:rPr>
      <w:szCs w:val="24"/>
      <w:lang w:val="en-US"/>
    </w:rPr>
  </w:style>
  <w:style w:type="paragraph" w:customStyle="1" w:styleId="Klovslova">
    <w:name w:val="Klíčová slova:"/>
    <w:basedOn w:val="Normln"/>
    <w:rsid w:val="00194089"/>
    <w:pPr>
      <w:tabs>
        <w:tab w:val="num" w:pos="1531"/>
      </w:tabs>
      <w:spacing w:after="360"/>
      <w:ind w:left="1531" w:hanging="1531"/>
    </w:pPr>
    <w:rPr>
      <w:szCs w:val="24"/>
    </w:rPr>
  </w:style>
  <w:style w:type="paragraph" w:customStyle="1" w:styleId="AbstractSummary-nadpis">
    <w:name w:val="Abstract/Summary - nadpis"/>
    <w:basedOn w:val="Normln"/>
    <w:rsid w:val="00831212"/>
    <w:pPr>
      <w:tabs>
        <w:tab w:val="num" w:pos="0"/>
      </w:tabs>
      <w:spacing w:before="240"/>
      <w:jc w:val="left"/>
    </w:pPr>
    <w:rPr>
      <w:b/>
      <w:szCs w:val="24"/>
    </w:rPr>
  </w:style>
  <w:style w:type="paragraph" w:customStyle="1" w:styleId="AbstractSummary-text">
    <w:name w:val="Abstract/Summary - text"/>
    <w:basedOn w:val="Normln"/>
    <w:rsid w:val="00CE0DFD"/>
    <w:rPr>
      <w:szCs w:val="24"/>
      <w:lang w:val="en-US"/>
    </w:rPr>
  </w:style>
  <w:style w:type="paragraph" w:customStyle="1" w:styleId="JELclassification">
    <w:name w:val="JEL classification"/>
    <w:basedOn w:val="Normln"/>
    <w:rsid w:val="00194089"/>
    <w:pPr>
      <w:tabs>
        <w:tab w:val="num" w:pos="2041"/>
      </w:tabs>
      <w:spacing w:after="0"/>
      <w:ind w:left="2041" w:hanging="2041"/>
    </w:pPr>
    <w:rPr>
      <w:szCs w:val="24"/>
      <w:lang w:val="en-US"/>
    </w:rPr>
  </w:style>
  <w:style w:type="paragraph" w:styleId="Nadpisobsahu">
    <w:name w:val="TOC Heading"/>
    <w:basedOn w:val="Nadpis1"/>
    <w:next w:val="Normln"/>
    <w:uiPriority w:val="39"/>
    <w:unhideWhenUsed/>
    <w:qFormat/>
    <w:rsid w:val="00456474"/>
    <w:pPr>
      <w:keepLines/>
      <w:numPr>
        <w:numId w:val="0"/>
      </w:numPr>
      <w:spacing w:before="480" w:line="276" w:lineRule="auto"/>
      <w:outlineLvl w:val="9"/>
    </w:pPr>
    <w:rPr>
      <w:sz w:val="28"/>
      <w:szCs w:val="28"/>
      <w:lang w:eastAsia="en-US"/>
    </w:rPr>
  </w:style>
  <w:style w:type="paragraph" w:styleId="Obsah2">
    <w:name w:val="toc 2"/>
    <w:basedOn w:val="Normln"/>
    <w:next w:val="Normln"/>
    <w:autoRedefine/>
    <w:uiPriority w:val="39"/>
    <w:unhideWhenUsed/>
    <w:qFormat/>
    <w:rsid w:val="00286EA6"/>
    <w:pPr>
      <w:tabs>
        <w:tab w:val="left" w:pos="880"/>
        <w:tab w:val="right" w:leader="dot" w:pos="8494"/>
      </w:tabs>
      <w:spacing w:after="100" w:line="276" w:lineRule="auto"/>
      <w:ind w:left="397" w:hanging="397"/>
      <w:jc w:val="left"/>
    </w:pPr>
    <w:rPr>
      <w:noProof/>
      <w:sz w:val="22"/>
      <w:szCs w:val="22"/>
      <w:lang w:eastAsia="en-US"/>
    </w:rPr>
  </w:style>
  <w:style w:type="paragraph" w:customStyle="1" w:styleId="Odrka2stupn">
    <w:name w:val="Odrážka 2. stupně"/>
    <w:basedOn w:val="Normln"/>
    <w:rsid w:val="000B73D2"/>
    <w:pPr>
      <w:numPr>
        <w:numId w:val="2"/>
      </w:numPr>
      <w:ind w:left="1604" w:hanging="357"/>
    </w:pPr>
  </w:style>
  <w:style w:type="paragraph" w:styleId="Obsah1">
    <w:name w:val="toc 1"/>
    <w:basedOn w:val="Normln"/>
    <w:next w:val="Normln"/>
    <w:autoRedefine/>
    <w:uiPriority w:val="39"/>
    <w:unhideWhenUsed/>
    <w:qFormat/>
    <w:rsid w:val="00FC6287"/>
    <w:pPr>
      <w:tabs>
        <w:tab w:val="left" w:pos="440"/>
        <w:tab w:val="right" w:leader="dot" w:pos="8494"/>
      </w:tabs>
      <w:spacing w:after="100" w:line="276" w:lineRule="auto"/>
      <w:ind w:left="284" w:hanging="284"/>
      <w:jc w:val="left"/>
    </w:pPr>
    <w:rPr>
      <w:szCs w:val="22"/>
      <w:lang w:eastAsia="en-US"/>
    </w:rPr>
  </w:style>
  <w:style w:type="paragraph" w:styleId="Obsah3">
    <w:name w:val="toc 3"/>
    <w:basedOn w:val="Normln"/>
    <w:next w:val="Normln"/>
    <w:autoRedefine/>
    <w:uiPriority w:val="39"/>
    <w:unhideWhenUsed/>
    <w:qFormat/>
    <w:rsid w:val="00A858BB"/>
    <w:pPr>
      <w:tabs>
        <w:tab w:val="left" w:pos="1320"/>
        <w:tab w:val="right" w:leader="dot" w:pos="8494"/>
      </w:tabs>
      <w:spacing w:after="100" w:line="276" w:lineRule="auto"/>
      <w:ind w:left="680" w:hanging="680"/>
      <w:jc w:val="left"/>
    </w:pPr>
    <w:rPr>
      <w:sz w:val="22"/>
      <w:szCs w:val="22"/>
      <w:lang w:eastAsia="en-US"/>
    </w:rPr>
  </w:style>
  <w:style w:type="table" w:styleId="Mkatabulky">
    <w:name w:val="Table Grid"/>
    <w:basedOn w:val="Normlntabulka"/>
    <w:uiPriority w:val="59"/>
    <w:rsid w:val="00935A3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Zkladntextodsazen">
    <w:name w:val="Body Text Indent"/>
    <w:basedOn w:val="Normln"/>
    <w:link w:val="ZkladntextodsazenChar"/>
    <w:rsid w:val="00FA317D"/>
    <w:pPr>
      <w:spacing w:after="0"/>
    </w:pPr>
  </w:style>
  <w:style w:type="character" w:customStyle="1" w:styleId="ZkladntextodsazenChar">
    <w:name w:val="Základní text odsazený Char"/>
    <w:basedOn w:val="Standardnpsmoodstavce"/>
    <w:link w:val="Zkladntextodsazen"/>
    <w:rsid w:val="00FA317D"/>
    <w:rPr>
      <w:sz w:val="24"/>
    </w:rPr>
  </w:style>
  <w:style w:type="paragraph" w:styleId="Zkladntext">
    <w:name w:val="Body Text"/>
    <w:basedOn w:val="Normln"/>
    <w:link w:val="ZkladntextChar"/>
    <w:rsid w:val="00FA317D"/>
    <w:pPr>
      <w:spacing w:after="0"/>
    </w:pPr>
  </w:style>
  <w:style w:type="character" w:customStyle="1" w:styleId="ZkladntextChar">
    <w:name w:val="Základní text Char"/>
    <w:basedOn w:val="Standardnpsmoodstavce"/>
    <w:link w:val="Zkladntext"/>
    <w:rsid w:val="00FA317D"/>
    <w:rPr>
      <w:sz w:val="24"/>
    </w:rPr>
  </w:style>
  <w:style w:type="paragraph" w:styleId="Normlnweb">
    <w:name w:val="Normal (Web)"/>
    <w:basedOn w:val="Normln"/>
    <w:uiPriority w:val="99"/>
    <w:semiHidden/>
    <w:unhideWhenUsed/>
    <w:rsid w:val="0014355A"/>
    <w:pPr>
      <w:spacing w:before="100" w:beforeAutospacing="1" w:after="100" w:afterAutospacing="1"/>
      <w:jc w:val="left"/>
    </w:pPr>
    <w:rPr>
      <w:szCs w:val="24"/>
    </w:rPr>
  </w:style>
  <w:style w:type="paragraph" w:customStyle="1" w:styleId="Literatura-text">
    <w:name w:val="Literatura-text"/>
    <w:basedOn w:val="Normln"/>
    <w:qFormat/>
    <w:rsid w:val="00CE0DFD"/>
    <w:rPr>
      <w:sz w:val="22"/>
      <w:szCs w:val="22"/>
    </w:rPr>
  </w:style>
  <w:style w:type="paragraph" w:customStyle="1" w:styleId="Poznmkapodarou">
    <w:name w:val="Poznámka pod čarou"/>
    <w:qFormat/>
    <w:rsid w:val="00B13228"/>
    <w:pPr>
      <w:autoSpaceDE w:val="0"/>
      <w:autoSpaceDN w:val="0"/>
      <w:adjustRightInd w:val="0"/>
      <w:spacing w:line="312" w:lineRule="auto"/>
      <w:jc w:val="both"/>
    </w:pPr>
    <w:rPr>
      <w:sz w:val="16"/>
      <w:szCs w:val="16"/>
    </w:rPr>
  </w:style>
  <w:style w:type="paragraph" w:styleId="Nzev">
    <w:name w:val="Title"/>
    <w:basedOn w:val="Normln"/>
    <w:link w:val="NzevChar"/>
    <w:qFormat/>
    <w:rsid w:val="00B55AB9"/>
    <w:pPr>
      <w:spacing w:after="0" w:line="240" w:lineRule="auto"/>
      <w:jc w:val="center"/>
    </w:pPr>
    <w:rPr>
      <w:b/>
      <w:sz w:val="72"/>
    </w:rPr>
  </w:style>
  <w:style w:type="character" w:customStyle="1" w:styleId="NzevChar">
    <w:name w:val="Název Char"/>
    <w:basedOn w:val="Standardnpsmoodstavce"/>
    <w:link w:val="Nzev"/>
    <w:rsid w:val="00B55AB9"/>
    <w:rPr>
      <w:b/>
      <w:sz w:val="72"/>
    </w:rPr>
  </w:style>
  <w:style w:type="paragraph" w:customStyle="1" w:styleId="Formul">
    <w:name w:val="Formulář"/>
    <w:qFormat/>
    <w:rsid w:val="00B55AB9"/>
    <w:pPr>
      <w:jc w:val="center"/>
    </w:pPr>
    <w:rPr>
      <w:rFonts w:ascii="Verdana" w:hAnsi="Verdana"/>
      <w:b/>
      <w:bCs/>
      <w:caps/>
    </w:rPr>
  </w:style>
  <w:style w:type="paragraph" w:styleId="Odstavecseseznamem">
    <w:name w:val="List Paragraph"/>
    <w:basedOn w:val="Normln"/>
    <w:uiPriority w:val="34"/>
    <w:qFormat/>
    <w:rsid w:val="0003546D"/>
    <w:pPr>
      <w:ind w:left="720"/>
      <w:contextualSpacing/>
    </w:pPr>
  </w:style>
  <w:style w:type="paragraph" w:customStyle="1" w:styleId="OTPopis">
    <w:name w:val="OT_Popis"/>
    <w:link w:val="OTPopisChar"/>
    <w:qFormat/>
    <w:rsid w:val="008D71B6"/>
  </w:style>
  <w:style w:type="character" w:customStyle="1" w:styleId="Nadpis4Char">
    <w:name w:val="Nadpis 4 Char"/>
    <w:basedOn w:val="Standardnpsmoodstavce"/>
    <w:link w:val="Nadpis4"/>
    <w:rsid w:val="00EA4AFD"/>
    <w:rPr>
      <w:b/>
      <w:bCs/>
      <w:sz w:val="24"/>
      <w:szCs w:val="28"/>
    </w:rPr>
  </w:style>
  <w:style w:type="character" w:customStyle="1" w:styleId="OTPopisChar">
    <w:name w:val="OT_Popis Char"/>
    <w:basedOn w:val="Standardnpsmoodstavce"/>
    <w:link w:val="OTPopis"/>
    <w:rsid w:val="008D71B6"/>
  </w:style>
  <w:style w:type="paragraph" w:styleId="Obsah4">
    <w:name w:val="toc 4"/>
    <w:basedOn w:val="Normln"/>
    <w:next w:val="Normln"/>
    <w:autoRedefine/>
    <w:uiPriority w:val="39"/>
    <w:unhideWhenUsed/>
    <w:rsid w:val="00A858BB"/>
    <w:pPr>
      <w:spacing w:after="100"/>
    </w:pPr>
  </w:style>
  <w:style w:type="character" w:styleId="Sledovanodkaz">
    <w:name w:val="FollowedHyperlink"/>
    <w:basedOn w:val="Standardnpsmoodstavce"/>
    <w:uiPriority w:val="99"/>
    <w:semiHidden/>
    <w:unhideWhenUsed/>
    <w:rsid w:val="00C16179"/>
    <w:rPr>
      <w:color w:val="800080" w:themeColor="followedHyperlink"/>
      <w:u w:val="single"/>
    </w:rPr>
  </w:style>
  <w:style w:type="paragraph" w:styleId="Textvysvtlivek">
    <w:name w:val="endnote text"/>
    <w:basedOn w:val="Normln"/>
    <w:link w:val="TextvysvtlivekChar"/>
    <w:uiPriority w:val="99"/>
    <w:semiHidden/>
    <w:unhideWhenUsed/>
    <w:rsid w:val="00533A32"/>
    <w:pPr>
      <w:spacing w:after="0" w:line="240" w:lineRule="auto"/>
    </w:pPr>
    <w:rPr>
      <w:sz w:val="20"/>
    </w:rPr>
  </w:style>
  <w:style w:type="character" w:customStyle="1" w:styleId="TextvysvtlivekChar">
    <w:name w:val="Text vysvětlivek Char"/>
    <w:basedOn w:val="Standardnpsmoodstavce"/>
    <w:link w:val="Textvysvtlivek"/>
    <w:uiPriority w:val="99"/>
    <w:semiHidden/>
    <w:rsid w:val="00533A32"/>
  </w:style>
  <w:style w:type="character" w:styleId="Odkaznavysvtlivky">
    <w:name w:val="endnote reference"/>
    <w:basedOn w:val="Standardnpsmoodstavce"/>
    <w:uiPriority w:val="99"/>
    <w:semiHidden/>
    <w:unhideWhenUsed/>
    <w:rsid w:val="00533A3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9255D"/>
    <w:pPr>
      <w:spacing w:after="240" w:line="360" w:lineRule="auto"/>
      <w:jc w:val="both"/>
    </w:pPr>
    <w:rPr>
      <w:sz w:val="24"/>
    </w:rPr>
  </w:style>
  <w:style w:type="paragraph" w:styleId="Nadpis1">
    <w:name w:val="heading 1"/>
    <w:basedOn w:val="Normln"/>
    <w:next w:val="Nadpis2"/>
    <w:qFormat/>
    <w:rsid w:val="00723C5F"/>
    <w:pPr>
      <w:keepNext/>
      <w:numPr>
        <w:numId w:val="4"/>
      </w:numPr>
      <w:ind w:left="357" w:hanging="357"/>
      <w:jc w:val="left"/>
      <w:outlineLvl w:val="0"/>
    </w:pPr>
    <w:rPr>
      <w:b/>
      <w:bCs/>
      <w:sz w:val="32"/>
      <w:szCs w:val="40"/>
    </w:rPr>
  </w:style>
  <w:style w:type="paragraph" w:styleId="Nadpis2">
    <w:name w:val="heading 2"/>
    <w:basedOn w:val="Normln"/>
    <w:next w:val="Nadpis3"/>
    <w:qFormat/>
    <w:rsid w:val="00723C5F"/>
    <w:pPr>
      <w:keepNext/>
      <w:numPr>
        <w:ilvl w:val="1"/>
        <w:numId w:val="4"/>
      </w:numPr>
      <w:ind w:left="578" w:hanging="578"/>
      <w:jc w:val="left"/>
      <w:outlineLvl w:val="1"/>
    </w:pPr>
    <w:rPr>
      <w:b/>
      <w:bCs/>
      <w:sz w:val="28"/>
      <w:szCs w:val="24"/>
    </w:rPr>
  </w:style>
  <w:style w:type="paragraph" w:styleId="Nadpis3">
    <w:name w:val="heading 3"/>
    <w:basedOn w:val="Normln"/>
    <w:next w:val="Nadpis4"/>
    <w:qFormat/>
    <w:rsid w:val="00907D45"/>
    <w:pPr>
      <w:keepNext/>
      <w:numPr>
        <w:ilvl w:val="2"/>
        <w:numId w:val="4"/>
      </w:numPr>
      <w:tabs>
        <w:tab w:val="left" w:pos="1304"/>
        <w:tab w:val="left" w:pos="1361"/>
      </w:tabs>
      <w:jc w:val="left"/>
      <w:outlineLvl w:val="2"/>
    </w:pPr>
    <w:rPr>
      <w:rFonts w:cs="Arial"/>
      <w:b/>
      <w:bCs/>
      <w:i/>
      <w:sz w:val="28"/>
      <w:szCs w:val="26"/>
    </w:rPr>
  </w:style>
  <w:style w:type="paragraph" w:styleId="Nadpis4">
    <w:name w:val="heading 4"/>
    <w:basedOn w:val="Normln"/>
    <w:next w:val="Nadpis5"/>
    <w:link w:val="Nadpis4Char"/>
    <w:qFormat/>
    <w:rsid w:val="00723C5F"/>
    <w:pPr>
      <w:keepNext/>
      <w:numPr>
        <w:ilvl w:val="3"/>
        <w:numId w:val="4"/>
      </w:numPr>
      <w:ind w:left="862" w:hanging="862"/>
      <w:jc w:val="left"/>
      <w:outlineLvl w:val="3"/>
    </w:pPr>
    <w:rPr>
      <w:b/>
      <w:bCs/>
      <w:szCs w:val="28"/>
    </w:rPr>
  </w:style>
  <w:style w:type="paragraph" w:styleId="Nadpis5">
    <w:name w:val="heading 5"/>
    <w:basedOn w:val="Normln"/>
    <w:next w:val="Normln"/>
    <w:qFormat/>
    <w:rsid w:val="002A0724"/>
    <w:pPr>
      <w:keepNext/>
      <w:numPr>
        <w:ilvl w:val="4"/>
        <w:numId w:val="4"/>
      </w:numPr>
      <w:spacing w:after="0"/>
      <w:ind w:left="1009" w:hanging="1009"/>
      <w:jc w:val="left"/>
      <w:outlineLvl w:val="4"/>
    </w:pPr>
    <w:rPr>
      <w:bCs/>
      <w:szCs w:val="24"/>
    </w:rPr>
  </w:style>
  <w:style w:type="paragraph" w:styleId="Nadpis6">
    <w:name w:val="heading 6"/>
    <w:aliases w:val="Nadpis obrázku"/>
    <w:basedOn w:val="Normln"/>
    <w:next w:val="Normln"/>
    <w:qFormat/>
    <w:rsid w:val="008E2F65"/>
    <w:pPr>
      <w:keepNext/>
      <w:numPr>
        <w:ilvl w:val="5"/>
        <w:numId w:val="4"/>
      </w:numPr>
      <w:jc w:val="center"/>
      <w:outlineLvl w:val="5"/>
    </w:pPr>
    <w:rPr>
      <w:b/>
      <w:bCs/>
      <w:szCs w:val="24"/>
    </w:rPr>
  </w:style>
  <w:style w:type="paragraph" w:styleId="Nadpis7">
    <w:name w:val="heading 7"/>
    <w:basedOn w:val="Normln"/>
    <w:next w:val="Normln"/>
    <w:qFormat/>
    <w:rsid w:val="008E2F65"/>
    <w:pPr>
      <w:keepNext/>
      <w:numPr>
        <w:ilvl w:val="6"/>
        <w:numId w:val="4"/>
      </w:numPr>
      <w:jc w:val="center"/>
      <w:outlineLvl w:val="6"/>
    </w:pPr>
  </w:style>
  <w:style w:type="paragraph" w:styleId="Nadpis8">
    <w:name w:val="heading 8"/>
    <w:basedOn w:val="Normln"/>
    <w:next w:val="Normln"/>
    <w:link w:val="Nadpis8Char"/>
    <w:uiPriority w:val="9"/>
    <w:semiHidden/>
    <w:unhideWhenUsed/>
    <w:qFormat/>
    <w:rsid w:val="00FE3B68"/>
    <w:pPr>
      <w:keepNext/>
      <w:keepLines/>
      <w:numPr>
        <w:ilvl w:val="7"/>
        <w:numId w:val="4"/>
      </w:numPr>
      <w:spacing w:before="200" w:after="0"/>
      <w:outlineLvl w:val="7"/>
    </w:pPr>
    <w:rPr>
      <w:rFonts w:ascii="Cambria" w:hAnsi="Cambria"/>
      <w:color w:val="404040"/>
      <w:sz w:val="20"/>
    </w:rPr>
  </w:style>
  <w:style w:type="paragraph" w:styleId="Nadpis9">
    <w:name w:val="heading 9"/>
    <w:basedOn w:val="Normln"/>
    <w:next w:val="Normln"/>
    <w:link w:val="Nadpis9Char"/>
    <w:uiPriority w:val="9"/>
    <w:semiHidden/>
    <w:unhideWhenUsed/>
    <w:qFormat/>
    <w:rsid w:val="00FE3B68"/>
    <w:pPr>
      <w:keepNext/>
      <w:keepLines/>
      <w:numPr>
        <w:ilvl w:val="8"/>
        <w:numId w:val="4"/>
      </w:numPr>
      <w:spacing w:before="200" w:after="0"/>
      <w:outlineLvl w:val="8"/>
    </w:pPr>
    <w:rPr>
      <w:rFonts w:ascii="Cambria" w:hAnsi="Cambria"/>
      <w:i/>
      <w:iCs/>
      <w:color w:val="40404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8Char">
    <w:name w:val="Nadpis 8 Char"/>
    <w:basedOn w:val="Standardnpsmoodstavce"/>
    <w:link w:val="Nadpis8"/>
    <w:uiPriority w:val="9"/>
    <w:semiHidden/>
    <w:rsid w:val="00FE3B68"/>
    <w:rPr>
      <w:rFonts w:ascii="Cambria" w:hAnsi="Cambria"/>
      <w:color w:val="404040"/>
    </w:rPr>
  </w:style>
  <w:style w:type="character" w:customStyle="1" w:styleId="Nadpis9Char">
    <w:name w:val="Nadpis 9 Char"/>
    <w:basedOn w:val="Standardnpsmoodstavce"/>
    <w:link w:val="Nadpis9"/>
    <w:uiPriority w:val="9"/>
    <w:semiHidden/>
    <w:rsid w:val="00FE3B68"/>
    <w:rPr>
      <w:rFonts w:ascii="Cambria" w:hAnsi="Cambria"/>
      <w:i/>
      <w:iCs/>
      <w:color w:val="404040"/>
    </w:rPr>
  </w:style>
  <w:style w:type="paragraph" w:customStyle="1" w:styleId="Textodstavce">
    <w:name w:val="Text odstavce"/>
    <w:basedOn w:val="Normln"/>
    <w:link w:val="TextodstavceChar"/>
    <w:rsid w:val="00113F3C"/>
  </w:style>
  <w:style w:type="character" w:customStyle="1" w:styleId="TextodstavceChar">
    <w:name w:val="Text odstavce Char"/>
    <w:basedOn w:val="Standardnpsmoodstavce"/>
    <w:link w:val="Textodstavce"/>
    <w:rsid w:val="00113F3C"/>
    <w:rPr>
      <w:sz w:val="24"/>
    </w:rPr>
  </w:style>
  <w:style w:type="paragraph" w:styleId="Textpoznpodarou">
    <w:name w:val="footnote text"/>
    <w:aliases w:val="Text pozn. pod čarou Char Char Char Char,Text pozn. pod čarou Char Char Char"/>
    <w:basedOn w:val="Normln"/>
    <w:link w:val="TextpoznpodarouChar"/>
    <w:semiHidden/>
    <w:rsid w:val="00E418F0"/>
    <w:pPr>
      <w:tabs>
        <w:tab w:val="left" w:pos="227"/>
      </w:tabs>
      <w:spacing w:after="0"/>
      <w:ind w:left="227" w:hanging="227"/>
    </w:pPr>
    <w:rPr>
      <w:sz w:val="20"/>
    </w:rPr>
  </w:style>
  <w:style w:type="character" w:customStyle="1" w:styleId="TextpoznpodarouChar">
    <w:name w:val="Text pozn. pod čarou Char"/>
    <w:aliases w:val="Text pozn. pod čarou Char Char Char Char Char,Text pozn. pod čarou Char Char Char Char1"/>
    <w:basedOn w:val="Standardnpsmoodstavce"/>
    <w:link w:val="Textpoznpodarou"/>
    <w:rsid w:val="00935A3F"/>
  </w:style>
  <w:style w:type="character" w:styleId="Znakapoznpodarou">
    <w:name w:val="footnote reference"/>
    <w:basedOn w:val="Standardnpsmoodstavce"/>
    <w:semiHidden/>
    <w:rsid w:val="00E418F0"/>
    <w:rPr>
      <w:vertAlign w:val="superscript"/>
    </w:rPr>
  </w:style>
  <w:style w:type="paragraph" w:styleId="Zhlav">
    <w:name w:val="header"/>
    <w:basedOn w:val="Normln"/>
    <w:link w:val="ZhlavChar"/>
    <w:unhideWhenUsed/>
    <w:rsid w:val="00990CF5"/>
    <w:pPr>
      <w:tabs>
        <w:tab w:val="center" w:pos="4536"/>
        <w:tab w:val="right" w:pos="9072"/>
      </w:tabs>
      <w:spacing w:after="0"/>
    </w:pPr>
  </w:style>
  <w:style w:type="character" w:customStyle="1" w:styleId="ZhlavChar">
    <w:name w:val="Záhlaví Char"/>
    <w:basedOn w:val="Standardnpsmoodstavce"/>
    <w:link w:val="Zhlav"/>
    <w:rsid w:val="00990CF5"/>
    <w:rPr>
      <w:sz w:val="24"/>
    </w:rPr>
  </w:style>
  <w:style w:type="paragraph" w:customStyle="1" w:styleId="Seznamtypa">
    <w:name w:val="Seznam typ=a"/>
    <w:basedOn w:val="Normln"/>
    <w:rsid w:val="00E418F0"/>
    <w:pPr>
      <w:tabs>
        <w:tab w:val="num" w:pos="360"/>
      </w:tabs>
      <w:ind w:left="360" w:hanging="360"/>
    </w:pPr>
    <w:rPr>
      <w:lang w:eastAsia="en-US"/>
    </w:rPr>
  </w:style>
  <w:style w:type="paragraph" w:styleId="Seznam">
    <w:name w:val="List"/>
    <w:aliases w:val="číslovaný"/>
    <w:basedOn w:val="Normln"/>
    <w:rsid w:val="004D32FD"/>
    <w:pPr>
      <w:tabs>
        <w:tab w:val="num" w:pos="360"/>
      </w:tabs>
      <w:ind w:left="357" w:hanging="357"/>
    </w:pPr>
  </w:style>
  <w:style w:type="character" w:styleId="slostrnky">
    <w:name w:val="page number"/>
    <w:basedOn w:val="Standardnpsmoodstavce"/>
    <w:rsid w:val="005C061E"/>
    <w:rPr>
      <w:rFonts w:ascii="Times New Roman" w:hAnsi="Times New Roman"/>
      <w:sz w:val="24"/>
    </w:rPr>
  </w:style>
  <w:style w:type="paragraph" w:customStyle="1" w:styleId="Tabulka-text">
    <w:name w:val="Tabulka - text"/>
    <w:basedOn w:val="Normln"/>
    <w:rsid w:val="0060294C"/>
    <w:pPr>
      <w:spacing w:after="0" w:line="240" w:lineRule="auto"/>
      <w:jc w:val="center"/>
    </w:pPr>
    <w:rPr>
      <w:sz w:val="22"/>
    </w:rPr>
  </w:style>
  <w:style w:type="paragraph" w:customStyle="1" w:styleId="Seznamliteratury">
    <w:name w:val="Seznam literatury"/>
    <w:basedOn w:val="Seznamtypa"/>
    <w:rsid w:val="004D32FD"/>
    <w:pPr>
      <w:spacing w:after="0"/>
      <w:ind w:left="357" w:hanging="357"/>
    </w:pPr>
  </w:style>
  <w:style w:type="paragraph" w:customStyle="1" w:styleId="Tabulka">
    <w:name w:val="Tabulka"/>
    <w:aliases w:val="graf,obrázek - číslo"/>
    <w:basedOn w:val="Tabulka-text"/>
    <w:next w:val="Tabulka-text"/>
    <w:rsid w:val="001F3C88"/>
    <w:pPr>
      <w:spacing w:before="360" w:after="120"/>
      <w:jc w:val="left"/>
    </w:pPr>
  </w:style>
  <w:style w:type="paragraph" w:styleId="Zpat">
    <w:name w:val="footer"/>
    <w:basedOn w:val="Normln"/>
    <w:link w:val="ZpatChar"/>
    <w:uiPriority w:val="99"/>
    <w:unhideWhenUsed/>
    <w:rsid w:val="00990CF5"/>
    <w:pPr>
      <w:tabs>
        <w:tab w:val="center" w:pos="4536"/>
        <w:tab w:val="right" w:pos="9072"/>
      </w:tabs>
      <w:spacing w:after="0"/>
    </w:pPr>
  </w:style>
  <w:style w:type="character" w:customStyle="1" w:styleId="ZpatChar">
    <w:name w:val="Zápatí Char"/>
    <w:basedOn w:val="Standardnpsmoodstavce"/>
    <w:link w:val="Zpat"/>
    <w:uiPriority w:val="99"/>
    <w:rsid w:val="00990CF5"/>
    <w:rPr>
      <w:sz w:val="24"/>
    </w:rPr>
  </w:style>
  <w:style w:type="paragraph" w:customStyle="1" w:styleId="Tabulka-pramen">
    <w:name w:val="Tabulka - pramen"/>
    <w:aliases w:val="legenda"/>
    <w:basedOn w:val="Normln"/>
    <w:rsid w:val="00CD7090"/>
    <w:pPr>
      <w:spacing w:before="120"/>
      <w:jc w:val="left"/>
    </w:pPr>
    <w:rPr>
      <w:bCs/>
      <w:sz w:val="22"/>
    </w:rPr>
  </w:style>
  <w:style w:type="paragraph" w:customStyle="1" w:styleId="Odstavecprograf">
    <w:name w:val="Odstavec pro graf"/>
    <w:basedOn w:val="Normln"/>
    <w:rsid w:val="004D32FD"/>
    <w:rPr>
      <w:sz w:val="20"/>
    </w:rPr>
  </w:style>
  <w:style w:type="paragraph" w:customStyle="1" w:styleId="Odrka3stupn">
    <w:name w:val="Odrážka 3. stupně"/>
    <w:basedOn w:val="Normln"/>
    <w:rsid w:val="00193F3F"/>
    <w:pPr>
      <w:numPr>
        <w:numId w:val="3"/>
      </w:numPr>
    </w:pPr>
  </w:style>
  <w:style w:type="paragraph" w:customStyle="1" w:styleId="Odrka1stupn">
    <w:name w:val="Odrážka 1. stupně"/>
    <w:basedOn w:val="Normln"/>
    <w:rsid w:val="000B73D2"/>
    <w:pPr>
      <w:numPr>
        <w:numId w:val="1"/>
      </w:numPr>
      <w:spacing w:after="0"/>
      <w:ind w:left="1066" w:hanging="357"/>
    </w:pPr>
  </w:style>
  <w:style w:type="character" w:styleId="Zstupntext">
    <w:name w:val="Placeholder Text"/>
    <w:basedOn w:val="Standardnpsmoodstavce"/>
    <w:uiPriority w:val="99"/>
    <w:semiHidden/>
    <w:rsid w:val="000A4BE9"/>
    <w:rPr>
      <w:color w:val="808080"/>
    </w:rPr>
  </w:style>
  <w:style w:type="character" w:styleId="Hypertextovodkaz">
    <w:name w:val="Hyperlink"/>
    <w:basedOn w:val="Standardnpsmoodstavce"/>
    <w:uiPriority w:val="99"/>
    <w:rsid w:val="00A858BB"/>
    <w:rPr>
      <w:noProof/>
      <w:color w:val="0000FF"/>
      <w:sz w:val="24"/>
      <w:u w:val="single"/>
    </w:rPr>
  </w:style>
  <w:style w:type="paragraph" w:customStyle="1" w:styleId="Zdroj">
    <w:name w:val="Zdroj"/>
    <w:basedOn w:val="Normln"/>
    <w:rsid w:val="0085537F"/>
    <w:pPr>
      <w:jc w:val="left"/>
    </w:pPr>
    <w:rPr>
      <w:sz w:val="20"/>
    </w:rPr>
  </w:style>
  <w:style w:type="paragraph" w:styleId="Textbubliny">
    <w:name w:val="Balloon Text"/>
    <w:basedOn w:val="Normln"/>
    <w:semiHidden/>
    <w:rsid w:val="00E418F0"/>
    <w:rPr>
      <w:rFonts w:ascii="Tahoma" w:hAnsi="Tahoma" w:cs="Tahoma"/>
      <w:sz w:val="16"/>
      <w:szCs w:val="16"/>
    </w:rPr>
  </w:style>
  <w:style w:type="paragraph" w:customStyle="1" w:styleId="Keywords">
    <w:name w:val="Key words"/>
    <w:basedOn w:val="Normln"/>
    <w:rsid w:val="00194089"/>
    <w:pPr>
      <w:tabs>
        <w:tab w:val="num" w:pos="1304"/>
      </w:tabs>
      <w:ind w:left="1304" w:hanging="1304"/>
    </w:pPr>
    <w:rPr>
      <w:szCs w:val="24"/>
      <w:lang w:val="en-US"/>
    </w:rPr>
  </w:style>
  <w:style w:type="paragraph" w:customStyle="1" w:styleId="Klovslova">
    <w:name w:val="Klíčová slova:"/>
    <w:basedOn w:val="Normln"/>
    <w:rsid w:val="00194089"/>
    <w:pPr>
      <w:tabs>
        <w:tab w:val="num" w:pos="1531"/>
      </w:tabs>
      <w:spacing w:after="360"/>
      <w:ind w:left="1531" w:hanging="1531"/>
    </w:pPr>
    <w:rPr>
      <w:szCs w:val="24"/>
    </w:rPr>
  </w:style>
  <w:style w:type="paragraph" w:customStyle="1" w:styleId="AbstractSummary-nadpis">
    <w:name w:val="Abstract/Summary - nadpis"/>
    <w:basedOn w:val="Normln"/>
    <w:rsid w:val="00831212"/>
    <w:pPr>
      <w:tabs>
        <w:tab w:val="num" w:pos="0"/>
      </w:tabs>
      <w:spacing w:before="240"/>
      <w:jc w:val="left"/>
    </w:pPr>
    <w:rPr>
      <w:b/>
      <w:szCs w:val="24"/>
    </w:rPr>
  </w:style>
  <w:style w:type="paragraph" w:customStyle="1" w:styleId="AbstractSummary-text">
    <w:name w:val="Abstract/Summary - text"/>
    <w:basedOn w:val="Normln"/>
    <w:rsid w:val="00CE0DFD"/>
    <w:rPr>
      <w:szCs w:val="24"/>
      <w:lang w:val="en-US"/>
    </w:rPr>
  </w:style>
  <w:style w:type="paragraph" w:customStyle="1" w:styleId="JELclassification">
    <w:name w:val="JEL classification"/>
    <w:basedOn w:val="Normln"/>
    <w:rsid w:val="00194089"/>
    <w:pPr>
      <w:tabs>
        <w:tab w:val="num" w:pos="2041"/>
      </w:tabs>
      <w:spacing w:after="0"/>
      <w:ind w:left="2041" w:hanging="2041"/>
    </w:pPr>
    <w:rPr>
      <w:szCs w:val="24"/>
      <w:lang w:val="en-US"/>
    </w:rPr>
  </w:style>
  <w:style w:type="paragraph" w:styleId="Nadpisobsahu">
    <w:name w:val="TOC Heading"/>
    <w:basedOn w:val="Nadpis1"/>
    <w:next w:val="Normln"/>
    <w:uiPriority w:val="39"/>
    <w:unhideWhenUsed/>
    <w:qFormat/>
    <w:rsid w:val="00456474"/>
    <w:pPr>
      <w:keepLines/>
      <w:numPr>
        <w:numId w:val="0"/>
      </w:numPr>
      <w:spacing w:before="480" w:line="276" w:lineRule="auto"/>
      <w:outlineLvl w:val="9"/>
    </w:pPr>
    <w:rPr>
      <w:sz w:val="28"/>
      <w:szCs w:val="28"/>
      <w:lang w:eastAsia="en-US"/>
    </w:rPr>
  </w:style>
  <w:style w:type="paragraph" w:styleId="Obsah2">
    <w:name w:val="toc 2"/>
    <w:basedOn w:val="Normln"/>
    <w:next w:val="Normln"/>
    <w:autoRedefine/>
    <w:uiPriority w:val="39"/>
    <w:unhideWhenUsed/>
    <w:qFormat/>
    <w:rsid w:val="00286EA6"/>
    <w:pPr>
      <w:tabs>
        <w:tab w:val="left" w:pos="880"/>
        <w:tab w:val="right" w:leader="dot" w:pos="8494"/>
      </w:tabs>
      <w:spacing w:after="100" w:line="276" w:lineRule="auto"/>
      <w:ind w:left="397" w:hanging="397"/>
      <w:jc w:val="left"/>
    </w:pPr>
    <w:rPr>
      <w:noProof/>
      <w:sz w:val="22"/>
      <w:szCs w:val="22"/>
      <w:lang w:eastAsia="en-US"/>
    </w:rPr>
  </w:style>
  <w:style w:type="paragraph" w:customStyle="1" w:styleId="Odrka2stupn">
    <w:name w:val="Odrážka 2. stupně"/>
    <w:basedOn w:val="Normln"/>
    <w:rsid w:val="000B73D2"/>
    <w:pPr>
      <w:numPr>
        <w:numId w:val="2"/>
      </w:numPr>
      <w:ind w:left="1604" w:hanging="357"/>
    </w:pPr>
  </w:style>
  <w:style w:type="paragraph" w:styleId="Obsah1">
    <w:name w:val="toc 1"/>
    <w:basedOn w:val="Normln"/>
    <w:next w:val="Normln"/>
    <w:autoRedefine/>
    <w:uiPriority w:val="39"/>
    <w:unhideWhenUsed/>
    <w:qFormat/>
    <w:rsid w:val="00FC6287"/>
    <w:pPr>
      <w:tabs>
        <w:tab w:val="left" w:pos="440"/>
        <w:tab w:val="right" w:leader="dot" w:pos="8494"/>
      </w:tabs>
      <w:spacing w:after="100" w:line="276" w:lineRule="auto"/>
      <w:ind w:left="284" w:hanging="284"/>
      <w:jc w:val="left"/>
    </w:pPr>
    <w:rPr>
      <w:szCs w:val="22"/>
      <w:lang w:eastAsia="en-US"/>
    </w:rPr>
  </w:style>
  <w:style w:type="paragraph" w:styleId="Obsah3">
    <w:name w:val="toc 3"/>
    <w:basedOn w:val="Normln"/>
    <w:next w:val="Normln"/>
    <w:autoRedefine/>
    <w:uiPriority w:val="39"/>
    <w:unhideWhenUsed/>
    <w:qFormat/>
    <w:rsid w:val="00A858BB"/>
    <w:pPr>
      <w:tabs>
        <w:tab w:val="left" w:pos="1320"/>
        <w:tab w:val="right" w:leader="dot" w:pos="8494"/>
      </w:tabs>
      <w:spacing w:after="100" w:line="276" w:lineRule="auto"/>
      <w:ind w:left="680" w:hanging="680"/>
      <w:jc w:val="left"/>
    </w:pPr>
    <w:rPr>
      <w:sz w:val="22"/>
      <w:szCs w:val="22"/>
      <w:lang w:eastAsia="en-US"/>
    </w:rPr>
  </w:style>
  <w:style w:type="table" w:styleId="Mkatabulky">
    <w:name w:val="Table Grid"/>
    <w:basedOn w:val="Normlntabulka"/>
    <w:uiPriority w:val="59"/>
    <w:rsid w:val="00935A3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Zkladntextodsazen">
    <w:name w:val="Body Text Indent"/>
    <w:basedOn w:val="Normln"/>
    <w:link w:val="ZkladntextodsazenChar"/>
    <w:rsid w:val="00FA317D"/>
    <w:pPr>
      <w:spacing w:after="0"/>
    </w:pPr>
  </w:style>
  <w:style w:type="character" w:customStyle="1" w:styleId="ZkladntextodsazenChar">
    <w:name w:val="Základní text odsazený Char"/>
    <w:basedOn w:val="Standardnpsmoodstavce"/>
    <w:link w:val="Zkladntextodsazen"/>
    <w:rsid w:val="00FA317D"/>
    <w:rPr>
      <w:sz w:val="24"/>
    </w:rPr>
  </w:style>
  <w:style w:type="paragraph" w:styleId="Zkladntext">
    <w:name w:val="Body Text"/>
    <w:basedOn w:val="Normln"/>
    <w:link w:val="ZkladntextChar"/>
    <w:rsid w:val="00FA317D"/>
    <w:pPr>
      <w:spacing w:after="0"/>
    </w:pPr>
  </w:style>
  <w:style w:type="character" w:customStyle="1" w:styleId="ZkladntextChar">
    <w:name w:val="Základní text Char"/>
    <w:basedOn w:val="Standardnpsmoodstavce"/>
    <w:link w:val="Zkladntext"/>
    <w:rsid w:val="00FA317D"/>
    <w:rPr>
      <w:sz w:val="24"/>
    </w:rPr>
  </w:style>
  <w:style w:type="paragraph" w:styleId="Normlnweb">
    <w:name w:val="Normal (Web)"/>
    <w:basedOn w:val="Normln"/>
    <w:uiPriority w:val="99"/>
    <w:semiHidden/>
    <w:unhideWhenUsed/>
    <w:rsid w:val="0014355A"/>
    <w:pPr>
      <w:spacing w:before="100" w:beforeAutospacing="1" w:after="100" w:afterAutospacing="1"/>
      <w:jc w:val="left"/>
    </w:pPr>
    <w:rPr>
      <w:szCs w:val="24"/>
    </w:rPr>
  </w:style>
  <w:style w:type="paragraph" w:customStyle="1" w:styleId="Literatura-text">
    <w:name w:val="Literatura-text"/>
    <w:basedOn w:val="Normln"/>
    <w:qFormat/>
    <w:rsid w:val="00CE0DFD"/>
    <w:rPr>
      <w:sz w:val="22"/>
      <w:szCs w:val="22"/>
    </w:rPr>
  </w:style>
  <w:style w:type="paragraph" w:customStyle="1" w:styleId="Poznmkapodarou">
    <w:name w:val="Poznámka pod čarou"/>
    <w:qFormat/>
    <w:rsid w:val="00B13228"/>
    <w:pPr>
      <w:autoSpaceDE w:val="0"/>
      <w:autoSpaceDN w:val="0"/>
      <w:adjustRightInd w:val="0"/>
      <w:spacing w:line="312" w:lineRule="auto"/>
      <w:jc w:val="both"/>
    </w:pPr>
    <w:rPr>
      <w:sz w:val="16"/>
      <w:szCs w:val="16"/>
    </w:rPr>
  </w:style>
  <w:style w:type="paragraph" w:styleId="Nzev">
    <w:name w:val="Title"/>
    <w:basedOn w:val="Normln"/>
    <w:link w:val="NzevChar"/>
    <w:qFormat/>
    <w:rsid w:val="00B55AB9"/>
    <w:pPr>
      <w:spacing w:after="0" w:line="240" w:lineRule="auto"/>
      <w:jc w:val="center"/>
    </w:pPr>
    <w:rPr>
      <w:b/>
      <w:sz w:val="72"/>
    </w:rPr>
  </w:style>
  <w:style w:type="character" w:customStyle="1" w:styleId="NzevChar">
    <w:name w:val="Název Char"/>
    <w:basedOn w:val="Standardnpsmoodstavce"/>
    <w:link w:val="Nzev"/>
    <w:rsid w:val="00B55AB9"/>
    <w:rPr>
      <w:b/>
      <w:sz w:val="72"/>
    </w:rPr>
  </w:style>
  <w:style w:type="paragraph" w:customStyle="1" w:styleId="Formul">
    <w:name w:val="Formulář"/>
    <w:qFormat/>
    <w:rsid w:val="00B55AB9"/>
    <w:pPr>
      <w:jc w:val="center"/>
    </w:pPr>
    <w:rPr>
      <w:rFonts w:ascii="Verdana" w:hAnsi="Verdana"/>
      <w:b/>
      <w:bCs/>
      <w:caps/>
    </w:rPr>
  </w:style>
  <w:style w:type="paragraph" w:styleId="Odstavecseseznamem">
    <w:name w:val="List Paragraph"/>
    <w:basedOn w:val="Normln"/>
    <w:uiPriority w:val="34"/>
    <w:qFormat/>
    <w:rsid w:val="0003546D"/>
    <w:pPr>
      <w:ind w:left="720"/>
      <w:contextualSpacing/>
    </w:pPr>
  </w:style>
  <w:style w:type="paragraph" w:customStyle="1" w:styleId="OTPopis">
    <w:name w:val="OT_Popis"/>
    <w:link w:val="OTPopisChar"/>
    <w:qFormat/>
    <w:rsid w:val="008D71B6"/>
  </w:style>
  <w:style w:type="character" w:customStyle="1" w:styleId="Nadpis4Char">
    <w:name w:val="Nadpis 4 Char"/>
    <w:basedOn w:val="Standardnpsmoodstavce"/>
    <w:link w:val="Nadpis4"/>
    <w:rsid w:val="00EA4AFD"/>
    <w:rPr>
      <w:b/>
      <w:bCs/>
      <w:sz w:val="24"/>
      <w:szCs w:val="28"/>
    </w:rPr>
  </w:style>
  <w:style w:type="character" w:customStyle="1" w:styleId="OTPopisChar">
    <w:name w:val="OT_Popis Char"/>
    <w:basedOn w:val="Standardnpsmoodstavce"/>
    <w:link w:val="OTPopis"/>
    <w:rsid w:val="008D71B6"/>
  </w:style>
  <w:style w:type="paragraph" w:styleId="Obsah4">
    <w:name w:val="toc 4"/>
    <w:basedOn w:val="Normln"/>
    <w:next w:val="Normln"/>
    <w:autoRedefine/>
    <w:uiPriority w:val="39"/>
    <w:unhideWhenUsed/>
    <w:rsid w:val="00A858BB"/>
    <w:pPr>
      <w:spacing w:after="100"/>
    </w:pPr>
  </w:style>
  <w:style w:type="character" w:styleId="Sledovanodkaz">
    <w:name w:val="FollowedHyperlink"/>
    <w:basedOn w:val="Standardnpsmoodstavce"/>
    <w:uiPriority w:val="99"/>
    <w:semiHidden/>
    <w:unhideWhenUsed/>
    <w:rsid w:val="00C16179"/>
    <w:rPr>
      <w:color w:val="800080" w:themeColor="followedHyperlink"/>
      <w:u w:val="single"/>
    </w:rPr>
  </w:style>
  <w:style w:type="paragraph" w:styleId="Textvysvtlivek">
    <w:name w:val="endnote text"/>
    <w:basedOn w:val="Normln"/>
    <w:link w:val="TextvysvtlivekChar"/>
    <w:uiPriority w:val="99"/>
    <w:semiHidden/>
    <w:unhideWhenUsed/>
    <w:rsid w:val="00533A32"/>
    <w:pPr>
      <w:spacing w:after="0" w:line="240" w:lineRule="auto"/>
    </w:pPr>
    <w:rPr>
      <w:sz w:val="20"/>
    </w:rPr>
  </w:style>
  <w:style w:type="character" w:customStyle="1" w:styleId="TextvysvtlivekChar">
    <w:name w:val="Text vysvětlivek Char"/>
    <w:basedOn w:val="Standardnpsmoodstavce"/>
    <w:link w:val="Textvysvtlivek"/>
    <w:uiPriority w:val="99"/>
    <w:semiHidden/>
    <w:rsid w:val="00533A32"/>
  </w:style>
  <w:style w:type="character" w:styleId="Odkaznavysvtlivky">
    <w:name w:val="endnote reference"/>
    <w:basedOn w:val="Standardnpsmoodstavce"/>
    <w:uiPriority w:val="99"/>
    <w:semiHidden/>
    <w:unhideWhenUsed/>
    <w:rsid w:val="00533A3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5000">
      <w:bodyDiv w:val="1"/>
      <w:marLeft w:val="0"/>
      <w:marRight w:val="0"/>
      <w:marTop w:val="0"/>
      <w:marBottom w:val="0"/>
      <w:divBdr>
        <w:top w:val="none" w:sz="0" w:space="0" w:color="auto"/>
        <w:left w:val="none" w:sz="0" w:space="0" w:color="auto"/>
        <w:bottom w:val="none" w:sz="0" w:space="0" w:color="auto"/>
        <w:right w:val="none" w:sz="0" w:space="0" w:color="auto"/>
      </w:divBdr>
    </w:div>
    <w:div w:id="10225872">
      <w:bodyDiv w:val="1"/>
      <w:marLeft w:val="0"/>
      <w:marRight w:val="0"/>
      <w:marTop w:val="0"/>
      <w:marBottom w:val="0"/>
      <w:divBdr>
        <w:top w:val="none" w:sz="0" w:space="0" w:color="auto"/>
        <w:left w:val="none" w:sz="0" w:space="0" w:color="auto"/>
        <w:bottom w:val="none" w:sz="0" w:space="0" w:color="auto"/>
        <w:right w:val="none" w:sz="0" w:space="0" w:color="auto"/>
      </w:divBdr>
    </w:div>
    <w:div w:id="44524525">
      <w:bodyDiv w:val="1"/>
      <w:marLeft w:val="0"/>
      <w:marRight w:val="0"/>
      <w:marTop w:val="0"/>
      <w:marBottom w:val="0"/>
      <w:divBdr>
        <w:top w:val="none" w:sz="0" w:space="0" w:color="auto"/>
        <w:left w:val="none" w:sz="0" w:space="0" w:color="auto"/>
        <w:bottom w:val="none" w:sz="0" w:space="0" w:color="auto"/>
        <w:right w:val="none" w:sz="0" w:space="0" w:color="auto"/>
      </w:divBdr>
    </w:div>
    <w:div w:id="75975575">
      <w:bodyDiv w:val="1"/>
      <w:marLeft w:val="0"/>
      <w:marRight w:val="0"/>
      <w:marTop w:val="0"/>
      <w:marBottom w:val="0"/>
      <w:divBdr>
        <w:top w:val="none" w:sz="0" w:space="0" w:color="auto"/>
        <w:left w:val="none" w:sz="0" w:space="0" w:color="auto"/>
        <w:bottom w:val="none" w:sz="0" w:space="0" w:color="auto"/>
        <w:right w:val="none" w:sz="0" w:space="0" w:color="auto"/>
      </w:divBdr>
    </w:div>
    <w:div w:id="148442626">
      <w:bodyDiv w:val="1"/>
      <w:marLeft w:val="0"/>
      <w:marRight w:val="0"/>
      <w:marTop w:val="0"/>
      <w:marBottom w:val="0"/>
      <w:divBdr>
        <w:top w:val="none" w:sz="0" w:space="0" w:color="auto"/>
        <w:left w:val="none" w:sz="0" w:space="0" w:color="auto"/>
        <w:bottom w:val="none" w:sz="0" w:space="0" w:color="auto"/>
        <w:right w:val="none" w:sz="0" w:space="0" w:color="auto"/>
      </w:divBdr>
    </w:div>
    <w:div w:id="175390204">
      <w:bodyDiv w:val="1"/>
      <w:marLeft w:val="0"/>
      <w:marRight w:val="0"/>
      <w:marTop w:val="0"/>
      <w:marBottom w:val="0"/>
      <w:divBdr>
        <w:top w:val="none" w:sz="0" w:space="0" w:color="auto"/>
        <w:left w:val="none" w:sz="0" w:space="0" w:color="auto"/>
        <w:bottom w:val="none" w:sz="0" w:space="0" w:color="auto"/>
        <w:right w:val="none" w:sz="0" w:space="0" w:color="auto"/>
      </w:divBdr>
      <w:divsChild>
        <w:div w:id="268515671">
          <w:marLeft w:val="619"/>
          <w:marRight w:val="0"/>
          <w:marTop w:val="134"/>
          <w:marBottom w:val="0"/>
          <w:divBdr>
            <w:top w:val="none" w:sz="0" w:space="0" w:color="auto"/>
            <w:left w:val="none" w:sz="0" w:space="0" w:color="auto"/>
            <w:bottom w:val="none" w:sz="0" w:space="0" w:color="auto"/>
            <w:right w:val="none" w:sz="0" w:space="0" w:color="auto"/>
          </w:divBdr>
        </w:div>
        <w:div w:id="1360280352">
          <w:marLeft w:val="619"/>
          <w:marRight w:val="0"/>
          <w:marTop w:val="134"/>
          <w:marBottom w:val="0"/>
          <w:divBdr>
            <w:top w:val="none" w:sz="0" w:space="0" w:color="auto"/>
            <w:left w:val="none" w:sz="0" w:space="0" w:color="auto"/>
            <w:bottom w:val="none" w:sz="0" w:space="0" w:color="auto"/>
            <w:right w:val="none" w:sz="0" w:space="0" w:color="auto"/>
          </w:divBdr>
        </w:div>
        <w:div w:id="1400444738">
          <w:marLeft w:val="619"/>
          <w:marRight w:val="0"/>
          <w:marTop w:val="134"/>
          <w:marBottom w:val="0"/>
          <w:divBdr>
            <w:top w:val="none" w:sz="0" w:space="0" w:color="auto"/>
            <w:left w:val="none" w:sz="0" w:space="0" w:color="auto"/>
            <w:bottom w:val="none" w:sz="0" w:space="0" w:color="auto"/>
            <w:right w:val="none" w:sz="0" w:space="0" w:color="auto"/>
          </w:divBdr>
        </w:div>
        <w:div w:id="1441798438">
          <w:marLeft w:val="619"/>
          <w:marRight w:val="0"/>
          <w:marTop w:val="134"/>
          <w:marBottom w:val="0"/>
          <w:divBdr>
            <w:top w:val="none" w:sz="0" w:space="0" w:color="auto"/>
            <w:left w:val="none" w:sz="0" w:space="0" w:color="auto"/>
            <w:bottom w:val="none" w:sz="0" w:space="0" w:color="auto"/>
            <w:right w:val="none" w:sz="0" w:space="0" w:color="auto"/>
          </w:divBdr>
        </w:div>
        <w:div w:id="1505785361">
          <w:marLeft w:val="619"/>
          <w:marRight w:val="0"/>
          <w:marTop w:val="134"/>
          <w:marBottom w:val="0"/>
          <w:divBdr>
            <w:top w:val="none" w:sz="0" w:space="0" w:color="auto"/>
            <w:left w:val="none" w:sz="0" w:space="0" w:color="auto"/>
            <w:bottom w:val="none" w:sz="0" w:space="0" w:color="auto"/>
            <w:right w:val="none" w:sz="0" w:space="0" w:color="auto"/>
          </w:divBdr>
        </w:div>
        <w:div w:id="1576934084">
          <w:marLeft w:val="619"/>
          <w:marRight w:val="0"/>
          <w:marTop w:val="134"/>
          <w:marBottom w:val="0"/>
          <w:divBdr>
            <w:top w:val="none" w:sz="0" w:space="0" w:color="auto"/>
            <w:left w:val="none" w:sz="0" w:space="0" w:color="auto"/>
            <w:bottom w:val="none" w:sz="0" w:space="0" w:color="auto"/>
            <w:right w:val="none" w:sz="0" w:space="0" w:color="auto"/>
          </w:divBdr>
        </w:div>
      </w:divsChild>
    </w:div>
    <w:div w:id="190388479">
      <w:bodyDiv w:val="1"/>
      <w:marLeft w:val="0"/>
      <w:marRight w:val="0"/>
      <w:marTop w:val="0"/>
      <w:marBottom w:val="0"/>
      <w:divBdr>
        <w:top w:val="none" w:sz="0" w:space="0" w:color="auto"/>
        <w:left w:val="none" w:sz="0" w:space="0" w:color="auto"/>
        <w:bottom w:val="none" w:sz="0" w:space="0" w:color="auto"/>
        <w:right w:val="none" w:sz="0" w:space="0" w:color="auto"/>
      </w:divBdr>
    </w:div>
    <w:div w:id="199437362">
      <w:bodyDiv w:val="1"/>
      <w:marLeft w:val="0"/>
      <w:marRight w:val="0"/>
      <w:marTop w:val="0"/>
      <w:marBottom w:val="0"/>
      <w:divBdr>
        <w:top w:val="none" w:sz="0" w:space="0" w:color="auto"/>
        <w:left w:val="none" w:sz="0" w:space="0" w:color="auto"/>
        <w:bottom w:val="none" w:sz="0" w:space="0" w:color="auto"/>
        <w:right w:val="none" w:sz="0" w:space="0" w:color="auto"/>
      </w:divBdr>
      <w:divsChild>
        <w:div w:id="1294674440">
          <w:marLeft w:val="0"/>
          <w:marRight w:val="0"/>
          <w:marTop w:val="0"/>
          <w:marBottom w:val="0"/>
          <w:divBdr>
            <w:top w:val="none" w:sz="0" w:space="0" w:color="auto"/>
            <w:left w:val="none" w:sz="0" w:space="0" w:color="auto"/>
            <w:bottom w:val="none" w:sz="0" w:space="0" w:color="auto"/>
            <w:right w:val="none" w:sz="0" w:space="0" w:color="auto"/>
          </w:divBdr>
        </w:div>
      </w:divsChild>
    </w:div>
    <w:div w:id="499467387">
      <w:bodyDiv w:val="1"/>
      <w:marLeft w:val="0"/>
      <w:marRight w:val="0"/>
      <w:marTop w:val="0"/>
      <w:marBottom w:val="0"/>
      <w:divBdr>
        <w:top w:val="none" w:sz="0" w:space="0" w:color="auto"/>
        <w:left w:val="none" w:sz="0" w:space="0" w:color="auto"/>
        <w:bottom w:val="none" w:sz="0" w:space="0" w:color="auto"/>
        <w:right w:val="none" w:sz="0" w:space="0" w:color="auto"/>
      </w:divBdr>
      <w:divsChild>
        <w:div w:id="494607816">
          <w:marLeft w:val="0"/>
          <w:marRight w:val="0"/>
          <w:marTop w:val="0"/>
          <w:marBottom w:val="0"/>
          <w:divBdr>
            <w:top w:val="none" w:sz="0" w:space="0" w:color="auto"/>
            <w:left w:val="none" w:sz="0" w:space="0" w:color="auto"/>
            <w:bottom w:val="none" w:sz="0" w:space="0" w:color="auto"/>
            <w:right w:val="none" w:sz="0" w:space="0" w:color="auto"/>
          </w:divBdr>
        </w:div>
      </w:divsChild>
    </w:div>
    <w:div w:id="534658085">
      <w:bodyDiv w:val="1"/>
      <w:marLeft w:val="0"/>
      <w:marRight w:val="0"/>
      <w:marTop w:val="0"/>
      <w:marBottom w:val="0"/>
      <w:divBdr>
        <w:top w:val="none" w:sz="0" w:space="0" w:color="auto"/>
        <w:left w:val="none" w:sz="0" w:space="0" w:color="auto"/>
        <w:bottom w:val="none" w:sz="0" w:space="0" w:color="auto"/>
        <w:right w:val="none" w:sz="0" w:space="0" w:color="auto"/>
      </w:divBdr>
      <w:divsChild>
        <w:div w:id="1670328881">
          <w:marLeft w:val="0"/>
          <w:marRight w:val="0"/>
          <w:marTop w:val="0"/>
          <w:marBottom w:val="0"/>
          <w:divBdr>
            <w:top w:val="none" w:sz="0" w:space="0" w:color="auto"/>
            <w:left w:val="none" w:sz="0" w:space="0" w:color="auto"/>
            <w:bottom w:val="none" w:sz="0" w:space="0" w:color="auto"/>
            <w:right w:val="none" w:sz="0" w:space="0" w:color="auto"/>
          </w:divBdr>
        </w:div>
      </w:divsChild>
    </w:div>
    <w:div w:id="575669881">
      <w:bodyDiv w:val="1"/>
      <w:marLeft w:val="0"/>
      <w:marRight w:val="0"/>
      <w:marTop w:val="0"/>
      <w:marBottom w:val="0"/>
      <w:divBdr>
        <w:top w:val="none" w:sz="0" w:space="0" w:color="auto"/>
        <w:left w:val="none" w:sz="0" w:space="0" w:color="auto"/>
        <w:bottom w:val="none" w:sz="0" w:space="0" w:color="auto"/>
        <w:right w:val="none" w:sz="0" w:space="0" w:color="auto"/>
      </w:divBdr>
      <w:divsChild>
        <w:div w:id="290552391">
          <w:marLeft w:val="0"/>
          <w:marRight w:val="0"/>
          <w:marTop w:val="0"/>
          <w:marBottom w:val="0"/>
          <w:divBdr>
            <w:top w:val="none" w:sz="0" w:space="0" w:color="auto"/>
            <w:left w:val="none" w:sz="0" w:space="0" w:color="auto"/>
            <w:bottom w:val="none" w:sz="0" w:space="0" w:color="auto"/>
            <w:right w:val="none" w:sz="0" w:space="0" w:color="auto"/>
          </w:divBdr>
          <w:divsChild>
            <w:div w:id="1393043246">
              <w:marLeft w:val="0"/>
              <w:marRight w:val="0"/>
              <w:marTop w:val="0"/>
              <w:marBottom w:val="0"/>
              <w:divBdr>
                <w:top w:val="none" w:sz="0" w:space="0" w:color="auto"/>
                <w:left w:val="none" w:sz="0" w:space="0" w:color="auto"/>
                <w:bottom w:val="none" w:sz="0" w:space="0" w:color="auto"/>
                <w:right w:val="none" w:sz="0" w:space="0" w:color="auto"/>
              </w:divBdr>
              <w:divsChild>
                <w:div w:id="465272012">
                  <w:marLeft w:val="0"/>
                  <w:marRight w:val="0"/>
                  <w:marTop w:val="0"/>
                  <w:marBottom w:val="0"/>
                  <w:divBdr>
                    <w:top w:val="none" w:sz="0" w:space="0" w:color="auto"/>
                    <w:left w:val="single" w:sz="6" w:space="0" w:color="DDDDDD"/>
                    <w:bottom w:val="none" w:sz="0" w:space="0" w:color="auto"/>
                    <w:right w:val="single" w:sz="6" w:space="0" w:color="DDDDDD"/>
                  </w:divBdr>
                  <w:divsChild>
                    <w:div w:id="761025342">
                      <w:marLeft w:val="0"/>
                      <w:marRight w:val="0"/>
                      <w:marTop w:val="0"/>
                      <w:marBottom w:val="0"/>
                      <w:divBdr>
                        <w:top w:val="none" w:sz="0" w:space="0" w:color="auto"/>
                        <w:left w:val="none" w:sz="0" w:space="0" w:color="auto"/>
                        <w:bottom w:val="none" w:sz="0" w:space="0" w:color="auto"/>
                        <w:right w:val="none" w:sz="0" w:space="0" w:color="auto"/>
                      </w:divBdr>
                      <w:divsChild>
                        <w:div w:id="1925914854">
                          <w:marLeft w:val="0"/>
                          <w:marRight w:val="0"/>
                          <w:marTop w:val="0"/>
                          <w:marBottom w:val="0"/>
                          <w:divBdr>
                            <w:top w:val="none" w:sz="0" w:space="0" w:color="auto"/>
                            <w:left w:val="none" w:sz="0" w:space="0" w:color="auto"/>
                            <w:bottom w:val="none" w:sz="0" w:space="0" w:color="auto"/>
                            <w:right w:val="none" w:sz="0" w:space="0" w:color="auto"/>
                          </w:divBdr>
                          <w:divsChild>
                            <w:div w:id="1682580936">
                              <w:marLeft w:val="0"/>
                              <w:marRight w:val="0"/>
                              <w:marTop w:val="0"/>
                              <w:marBottom w:val="0"/>
                              <w:divBdr>
                                <w:top w:val="none" w:sz="0" w:space="0" w:color="auto"/>
                                <w:left w:val="none" w:sz="0" w:space="0" w:color="auto"/>
                                <w:bottom w:val="none" w:sz="0" w:space="0" w:color="auto"/>
                                <w:right w:val="none" w:sz="0" w:space="0" w:color="auto"/>
                              </w:divBdr>
                              <w:divsChild>
                                <w:div w:id="651445906">
                                  <w:marLeft w:val="-225"/>
                                  <w:marRight w:val="-225"/>
                                  <w:marTop w:val="0"/>
                                  <w:marBottom w:val="0"/>
                                  <w:divBdr>
                                    <w:top w:val="none" w:sz="0" w:space="0" w:color="auto"/>
                                    <w:left w:val="none" w:sz="0" w:space="0" w:color="auto"/>
                                    <w:bottom w:val="none" w:sz="0" w:space="0" w:color="auto"/>
                                    <w:right w:val="none" w:sz="0" w:space="0" w:color="auto"/>
                                  </w:divBdr>
                                  <w:divsChild>
                                    <w:div w:id="1919288925">
                                      <w:marLeft w:val="0"/>
                                      <w:marRight w:val="0"/>
                                      <w:marTop w:val="0"/>
                                      <w:marBottom w:val="0"/>
                                      <w:divBdr>
                                        <w:top w:val="none" w:sz="0" w:space="0" w:color="auto"/>
                                        <w:left w:val="none" w:sz="0" w:space="0" w:color="auto"/>
                                        <w:bottom w:val="none" w:sz="0" w:space="0" w:color="auto"/>
                                        <w:right w:val="none" w:sz="0" w:space="0" w:color="auto"/>
                                      </w:divBdr>
                                      <w:divsChild>
                                        <w:div w:id="189534215">
                                          <w:marLeft w:val="0"/>
                                          <w:marRight w:val="0"/>
                                          <w:marTop w:val="0"/>
                                          <w:marBottom w:val="0"/>
                                          <w:divBdr>
                                            <w:top w:val="none" w:sz="0" w:space="0" w:color="auto"/>
                                            <w:left w:val="none" w:sz="0" w:space="0" w:color="auto"/>
                                            <w:bottom w:val="none" w:sz="0" w:space="0" w:color="auto"/>
                                            <w:right w:val="none" w:sz="0" w:space="0" w:color="auto"/>
                                          </w:divBdr>
                                          <w:divsChild>
                                            <w:div w:id="203105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9014884">
      <w:bodyDiv w:val="1"/>
      <w:marLeft w:val="0"/>
      <w:marRight w:val="0"/>
      <w:marTop w:val="0"/>
      <w:marBottom w:val="0"/>
      <w:divBdr>
        <w:top w:val="none" w:sz="0" w:space="0" w:color="auto"/>
        <w:left w:val="none" w:sz="0" w:space="0" w:color="auto"/>
        <w:bottom w:val="none" w:sz="0" w:space="0" w:color="auto"/>
        <w:right w:val="none" w:sz="0" w:space="0" w:color="auto"/>
      </w:divBdr>
    </w:div>
    <w:div w:id="766803505">
      <w:bodyDiv w:val="1"/>
      <w:marLeft w:val="0"/>
      <w:marRight w:val="0"/>
      <w:marTop w:val="0"/>
      <w:marBottom w:val="0"/>
      <w:divBdr>
        <w:top w:val="none" w:sz="0" w:space="0" w:color="auto"/>
        <w:left w:val="none" w:sz="0" w:space="0" w:color="auto"/>
        <w:bottom w:val="none" w:sz="0" w:space="0" w:color="auto"/>
        <w:right w:val="none" w:sz="0" w:space="0" w:color="auto"/>
      </w:divBdr>
    </w:div>
    <w:div w:id="781873980">
      <w:bodyDiv w:val="1"/>
      <w:marLeft w:val="0"/>
      <w:marRight w:val="0"/>
      <w:marTop w:val="0"/>
      <w:marBottom w:val="0"/>
      <w:divBdr>
        <w:top w:val="none" w:sz="0" w:space="0" w:color="auto"/>
        <w:left w:val="none" w:sz="0" w:space="0" w:color="auto"/>
        <w:bottom w:val="none" w:sz="0" w:space="0" w:color="auto"/>
        <w:right w:val="none" w:sz="0" w:space="0" w:color="auto"/>
      </w:divBdr>
      <w:divsChild>
        <w:div w:id="1488596219">
          <w:marLeft w:val="0"/>
          <w:marRight w:val="0"/>
          <w:marTop w:val="0"/>
          <w:marBottom w:val="0"/>
          <w:divBdr>
            <w:top w:val="none" w:sz="0" w:space="0" w:color="auto"/>
            <w:left w:val="none" w:sz="0" w:space="0" w:color="auto"/>
            <w:bottom w:val="none" w:sz="0" w:space="0" w:color="auto"/>
            <w:right w:val="none" w:sz="0" w:space="0" w:color="auto"/>
          </w:divBdr>
        </w:div>
      </w:divsChild>
    </w:div>
    <w:div w:id="849029670">
      <w:bodyDiv w:val="1"/>
      <w:marLeft w:val="0"/>
      <w:marRight w:val="0"/>
      <w:marTop w:val="0"/>
      <w:marBottom w:val="0"/>
      <w:divBdr>
        <w:top w:val="none" w:sz="0" w:space="0" w:color="auto"/>
        <w:left w:val="none" w:sz="0" w:space="0" w:color="auto"/>
        <w:bottom w:val="none" w:sz="0" w:space="0" w:color="auto"/>
        <w:right w:val="none" w:sz="0" w:space="0" w:color="auto"/>
      </w:divBdr>
    </w:div>
    <w:div w:id="913930315">
      <w:bodyDiv w:val="1"/>
      <w:marLeft w:val="0"/>
      <w:marRight w:val="0"/>
      <w:marTop w:val="0"/>
      <w:marBottom w:val="0"/>
      <w:divBdr>
        <w:top w:val="none" w:sz="0" w:space="0" w:color="auto"/>
        <w:left w:val="none" w:sz="0" w:space="0" w:color="auto"/>
        <w:bottom w:val="none" w:sz="0" w:space="0" w:color="auto"/>
        <w:right w:val="none" w:sz="0" w:space="0" w:color="auto"/>
      </w:divBdr>
    </w:div>
    <w:div w:id="995916301">
      <w:bodyDiv w:val="1"/>
      <w:marLeft w:val="0"/>
      <w:marRight w:val="0"/>
      <w:marTop w:val="0"/>
      <w:marBottom w:val="0"/>
      <w:divBdr>
        <w:top w:val="none" w:sz="0" w:space="0" w:color="auto"/>
        <w:left w:val="none" w:sz="0" w:space="0" w:color="auto"/>
        <w:bottom w:val="none" w:sz="0" w:space="0" w:color="auto"/>
        <w:right w:val="none" w:sz="0" w:space="0" w:color="auto"/>
      </w:divBdr>
    </w:div>
    <w:div w:id="1070688911">
      <w:bodyDiv w:val="1"/>
      <w:marLeft w:val="0"/>
      <w:marRight w:val="0"/>
      <w:marTop w:val="0"/>
      <w:marBottom w:val="0"/>
      <w:divBdr>
        <w:top w:val="none" w:sz="0" w:space="0" w:color="auto"/>
        <w:left w:val="none" w:sz="0" w:space="0" w:color="auto"/>
        <w:bottom w:val="none" w:sz="0" w:space="0" w:color="auto"/>
        <w:right w:val="none" w:sz="0" w:space="0" w:color="auto"/>
      </w:divBdr>
    </w:div>
    <w:div w:id="1432701686">
      <w:bodyDiv w:val="1"/>
      <w:marLeft w:val="0"/>
      <w:marRight w:val="0"/>
      <w:marTop w:val="0"/>
      <w:marBottom w:val="0"/>
      <w:divBdr>
        <w:top w:val="none" w:sz="0" w:space="0" w:color="auto"/>
        <w:left w:val="none" w:sz="0" w:space="0" w:color="auto"/>
        <w:bottom w:val="none" w:sz="0" w:space="0" w:color="auto"/>
        <w:right w:val="none" w:sz="0" w:space="0" w:color="auto"/>
      </w:divBdr>
    </w:div>
    <w:div w:id="1462068900">
      <w:bodyDiv w:val="1"/>
      <w:marLeft w:val="0"/>
      <w:marRight w:val="0"/>
      <w:marTop w:val="0"/>
      <w:marBottom w:val="0"/>
      <w:divBdr>
        <w:top w:val="none" w:sz="0" w:space="0" w:color="auto"/>
        <w:left w:val="none" w:sz="0" w:space="0" w:color="auto"/>
        <w:bottom w:val="none" w:sz="0" w:space="0" w:color="auto"/>
        <w:right w:val="none" w:sz="0" w:space="0" w:color="auto"/>
      </w:divBdr>
      <w:divsChild>
        <w:div w:id="147288584">
          <w:marLeft w:val="1238"/>
          <w:marRight w:val="0"/>
          <w:marTop w:val="106"/>
          <w:marBottom w:val="0"/>
          <w:divBdr>
            <w:top w:val="none" w:sz="0" w:space="0" w:color="auto"/>
            <w:left w:val="none" w:sz="0" w:space="0" w:color="auto"/>
            <w:bottom w:val="none" w:sz="0" w:space="0" w:color="auto"/>
            <w:right w:val="none" w:sz="0" w:space="0" w:color="auto"/>
          </w:divBdr>
        </w:div>
        <w:div w:id="1005590585">
          <w:marLeft w:val="1238"/>
          <w:marRight w:val="0"/>
          <w:marTop w:val="106"/>
          <w:marBottom w:val="0"/>
          <w:divBdr>
            <w:top w:val="none" w:sz="0" w:space="0" w:color="auto"/>
            <w:left w:val="none" w:sz="0" w:space="0" w:color="auto"/>
            <w:bottom w:val="none" w:sz="0" w:space="0" w:color="auto"/>
            <w:right w:val="none" w:sz="0" w:space="0" w:color="auto"/>
          </w:divBdr>
        </w:div>
        <w:div w:id="1437746253">
          <w:marLeft w:val="1238"/>
          <w:marRight w:val="0"/>
          <w:marTop w:val="106"/>
          <w:marBottom w:val="0"/>
          <w:divBdr>
            <w:top w:val="none" w:sz="0" w:space="0" w:color="auto"/>
            <w:left w:val="none" w:sz="0" w:space="0" w:color="auto"/>
            <w:bottom w:val="none" w:sz="0" w:space="0" w:color="auto"/>
            <w:right w:val="none" w:sz="0" w:space="0" w:color="auto"/>
          </w:divBdr>
        </w:div>
        <w:div w:id="1673221233">
          <w:marLeft w:val="1238"/>
          <w:marRight w:val="0"/>
          <w:marTop w:val="106"/>
          <w:marBottom w:val="0"/>
          <w:divBdr>
            <w:top w:val="none" w:sz="0" w:space="0" w:color="auto"/>
            <w:left w:val="none" w:sz="0" w:space="0" w:color="auto"/>
            <w:bottom w:val="none" w:sz="0" w:space="0" w:color="auto"/>
            <w:right w:val="none" w:sz="0" w:space="0" w:color="auto"/>
          </w:divBdr>
        </w:div>
      </w:divsChild>
    </w:div>
    <w:div w:id="1505781975">
      <w:bodyDiv w:val="1"/>
      <w:marLeft w:val="0"/>
      <w:marRight w:val="0"/>
      <w:marTop w:val="0"/>
      <w:marBottom w:val="0"/>
      <w:divBdr>
        <w:top w:val="none" w:sz="0" w:space="0" w:color="auto"/>
        <w:left w:val="none" w:sz="0" w:space="0" w:color="auto"/>
        <w:bottom w:val="none" w:sz="0" w:space="0" w:color="auto"/>
        <w:right w:val="none" w:sz="0" w:space="0" w:color="auto"/>
      </w:divBdr>
    </w:div>
    <w:div w:id="1764955452">
      <w:bodyDiv w:val="1"/>
      <w:marLeft w:val="0"/>
      <w:marRight w:val="0"/>
      <w:marTop w:val="0"/>
      <w:marBottom w:val="0"/>
      <w:divBdr>
        <w:top w:val="none" w:sz="0" w:space="0" w:color="auto"/>
        <w:left w:val="none" w:sz="0" w:space="0" w:color="auto"/>
        <w:bottom w:val="none" w:sz="0" w:space="0" w:color="auto"/>
        <w:right w:val="none" w:sz="0" w:space="0" w:color="auto"/>
      </w:divBdr>
    </w:div>
    <w:div w:id="1849908640">
      <w:bodyDiv w:val="1"/>
      <w:marLeft w:val="0"/>
      <w:marRight w:val="0"/>
      <w:marTop w:val="0"/>
      <w:marBottom w:val="0"/>
      <w:divBdr>
        <w:top w:val="none" w:sz="0" w:space="0" w:color="auto"/>
        <w:left w:val="none" w:sz="0" w:space="0" w:color="auto"/>
        <w:bottom w:val="none" w:sz="0" w:space="0" w:color="auto"/>
        <w:right w:val="none" w:sz="0" w:space="0" w:color="auto"/>
      </w:divBdr>
    </w:div>
    <w:div w:id="1870875426">
      <w:bodyDiv w:val="1"/>
      <w:marLeft w:val="0"/>
      <w:marRight w:val="0"/>
      <w:marTop w:val="0"/>
      <w:marBottom w:val="0"/>
      <w:divBdr>
        <w:top w:val="none" w:sz="0" w:space="0" w:color="auto"/>
        <w:left w:val="none" w:sz="0" w:space="0" w:color="auto"/>
        <w:bottom w:val="none" w:sz="0" w:space="0" w:color="auto"/>
        <w:right w:val="none" w:sz="0" w:space="0" w:color="auto"/>
      </w:divBdr>
    </w:div>
    <w:div w:id="1871844470">
      <w:bodyDiv w:val="1"/>
      <w:marLeft w:val="0"/>
      <w:marRight w:val="0"/>
      <w:marTop w:val="0"/>
      <w:marBottom w:val="0"/>
      <w:divBdr>
        <w:top w:val="none" w:sz="0" w:space="0" w:color="auto"/>
        <w:left w:val="none" w:sz="0" w:space="0" w:color="auto"/>
        <w:bottom w:val="none" w:sz="0" w:space="0" w:color="auto"/>
        <w:right w:val="none" w:sz="0" w:space="0" w:color="auto"/>
      </w:divBdr>
      <w:divsChild>
        <w:div w:id="666055563">
          <w:marLeft w:val="0"/>
          <w:marRight w:val="0"/>
          <w:marTop w:val="0"/>
          <w:marBottom w:val="0"/>
          <w:divBdr>
            <w:top w:val="none" w:sz="0" w:space="0" w:color="auto"/>
            <w:left w:val="none" w:sz="0" w:space="0" w:color="auto"/>
            <w:bottom w:val="none" w:sz="0" w:space="0" w:color="auto"/>
            <w:right w:val="none" w:sz="0" w:space="0" w:color="auto"/>
          </w:divBdr>
        </w:div>
      </w:divsChild>
    </w:div>
    <w:div w:id="1908682585">
      <w:bodyDiv w:val="1"/>
      <w:marLeft w:val="0"/>
      <w:marRight w:val="0"/>
      <w:marTop w:val="0"/>
      <w:marBottom w:val="0"/>
      <w:divBdr>
        <w:top w:val="none" w:sz="0" w:space="0" w:color="auto"/>
        <w:left w:val="none" w:sz="0" w:space="0" w:color="auto"/>
        <w:bottom w:val="none" w:sz="0" w:space="0" w:color="auto"/>
        <w:right w:val="none" w:sz="0" w:space="0" w:color="auto"/>
      </w:divBdr>
    </w:div>
    <w:div w:id="1975017656">
      <w:bodyDiv w:val="1"/>
      <w:marLeft w:val="0"/>
      <w:marRight w:val="0"/>
      <w:marTop w:val="0"/>
      <w:marBottom w:val="0"/>
      <w:divBdr>
        <w:top w:val="none" w:sz="0" w:space="0" w:color="auto"/>
        <w:left w:val="none" w:sz="0" w:space="0" w:color="auto"/>
        <w:bottom w:val="none" w:sz="0" w:space="0" w:color="auto"/>
        <w:right w:val="none" w:sz="0" w:space="0" w:color="auto"/>
      </w:divBdr>
    </w:div>
    <w:div w:id="2056074016">
      <w:bodyDiv w:val="1"/>
      <w:marLeft w:val="0"/>
      <w:marRight w:val="0"/>
      <w:marTop w:val="0"/>
      <w:marBottom w:val="0"/>
      <w:divBdr>
        <w:top w:val="none" w:sz="0" w:space="0" w:color="auto"/>
        <w:left w:val="none" w:sz="0" w:space="0" w:color="auto"/>
        <w:bottom w:val="none" w:sz="0" w:space="0" w:color="auto"/>
        <w:right w:val="none" w:sz="0" w:space="0" w:color="auto"/>
      </w:divBdr>
      <w:divsChild>
        <w:div w:id="1352797341">
          <w:marLeft w:val="0"/>
          <w:marRight w:val="0"/>
          <w:marTop w:val="0"/>
          <w:marBottom w:val="0"/>
          <w:divBdr>
            <w:top w:val="none" w:sz="0" w:space="0" w:color="auto"/>
            <w:left w:val="none" w:sz="0" w:space="0" w:color="auto"/>
            <w:bottom w:val="none" w:sz="0" w:space="0" w:color="auto"/>
            <w:right w:val="none" w:sz="0" w:space="0" w:color="auto"/>
          </w:divBdr>
        </w:div>
      </w:divsChild>
    </w:div>
    <w:div w:id="2110156428">
      <w:bodyDiv w:val="1"/>
      <w:marLeft w:val="0"/>
      <w:marRight w:val="0"/>
      <w:marTop w:val="0"/>
      <w:marBottom w:val="0"/>
      <w:divBdr>
        <w:top w:val="none" w:sz="0" w:space="0" w:color="auto"/>
        <w:left w:val="none" w:sz="0" w:space="0" w:color="auto"/>
        <w:bottom w:val="none" w:sz="0" w:space="0" w:color="auto"/>
        <w:right w:val="none" w:sz="0" w:space="0" w:color="auto"/>
      </w:divBdr>
      <w:divsChild>
        <w:div w:id="1902519845">
          <w:marLeft w:val="1238"/>
          <w:marRight w:val="0"/>
          <w:marTop w:val="13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8.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5.emf"/><Relationship Id="rId42" Type="http://schemas.openxmlformats.org/officeDocument/2006/relationships/hyperlink" Target="http://download.oracle.com/docs/html/A86730_01/managing.htm" TargetMode="External"/><Relationship Id="rId47" Type="http://schemas.openxmlformats.org/officeDocument/2006/relationships/image" Target="media/image25.png"/><Relationship Id="rId50"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1.png"/><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www.learndatamodeling.com/ldm.htm" TargetMode="External"/><Relationship Id="rId29" Type="http://schemas.openxmlformats.org/officeDocument/2006/relationships/image" Target="media/image10.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gif"/><Relationship Id="rId28" Type="http://schemas.openxmlformats.org/officeDocument/2006/relationships/image" Target="media/image9.png"/><Relationship Id="rId36" Type="http://schemas.openxmlformats.org/officeDocument/2006/relationships/image" Target="media/image17.emf"/><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image" Target="media/image12.emf"/><Relationship Id="rId44"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www.learndatamodeling.com/ldm.htm" TargetMode="External"/><Relationship Id="rId27" Type="http://schemas.openxmlformats.org/officeDocument/2006/relationships/hyperlink" Target="http://www.gemoney.cz/ge/cz/1/nase-spolecnosti/pro-media/loga-spolecnosti"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eader" Target="header4.xml"/><Relationship Id="rId48"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vsem.cz"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n.wikipedia.org/wiki/Data_warehouse" TargetMode="External"/><Relationship Id="rId13" Type="http://schemas.openxmlformats.org/officeDocument/2006/relationships/hyperlink" Target="http://en.wikipedia.org/wiki/Extract,_transform,_load" TargetMode="External"/><Relationship Id="rId18" Type="http://schemas.openxmlformats.org/officeDocument/2006/relationships/hyperlink" Target="http://en.wikipedia.org/wiki/Interface_(computing)" TargetMode="External"/><Relationship Id="rId3" Type="http://schemas.openxmlformats.org/officeDocument/2006/relationships/hyperlink" Target="http://www.scribd.com/doc/53062183/18/Fyzick%C3%BD-datov%C3%BD-model" TargetMode="External"/><Relationship Id="rId21" Type="http://schemas.openxmlformats.org/officeDocument/2006/relationships/hyperlink" Target="http://www.systemonline.cz/outsourcing-ict/tajemstvi-zkratky-sla-1.htm" TargetMode="External"/><Relationship Id="rId7" Type="http://schemas.openxmlformats.org/officeDocument/2006/relationships/hyperlink" Target="http://it.toolbox.com/blogs/confessions/kimball-vs-inmonor-how-to-build-a-data-warehouse-10987" TargetMode="External"/><Relationship Id="rId12" Type="http://schemas.openxmlformats.org/officeDocument/2006/relationships/hyperlink" Target="http://v1.dione.zcu.cz/java/uvod.html" TargetMode="External"/><Relationship Id="rId17" Type="http://schemas.openxmlformats.org/officeDocument/2006/relationships/hyperlink" Target="http://sieber-uchytil.cz/studie-proveditelnosti-feasibility.html" TargetMode="External"/><Relationship Id="rId2" Type="http://schemas.openxmlformats.org/officeDocument/2006/relationships/hyperlink" Target="file:///\\Users2\Users6\123007412\My%20Documents\vsem_bakalarka\bakalarka_new\prace\z%20http:\cs.wikipedia.org\wiki\Tabulka_(datab%25C3%25A1ze)" TargetMode="External"/><Relationship Id="rId16" Type="http://schemas.openxmlformats.org/officeDocument/2006/relationships/hyperlink" Target="http://www.businessvize.cz/strategie/kdo-jsou-to-vlastne-stakeholders-a-proc-a-jak-se-o-ne-zajimat" TargetMode="External"/><Relationship Id="rId20" Type="http://schemas.openxmlformats.org/officeDocument/2006/relationships/hyperlink" Target="http://en.wikipedia.org/wiki/Master_data_management" TargetMode="External"/><Relationship Id="rId1" Type="http://schemas.openxmlformats.org/officeDocument/2006/relationships/hyperlink" Target="http://cs.wikipedia.org/wiki/Datab%C3%A1ze" TargetMode="External"/><Relationship Id="rId6" Type="http://schemas.openxmlformats.org/officeDocument/2006/relationships/hyperlink" Target="http://cs.wikipedia.org/wiki/Datab%C3%A1ze" TargetMode="External"/><Relationship Id="rId11" Type="http://schemas.openxmlformats.org/officeDocument/2006/relationships/hyperlink" Target="http://www.java.com/en/" TargetMode="External"/><Relationship Id="rId5" Type="http://schemas.openxmlformats.org/officeDocument/2006/relationships/hyperlink" Target="http://www.dwinfocenter.org/defined.html" TargetMode="External"/><Relationship Id="rId15" Type="http://schemas.openxmlformats.org/officeDocument/2006/relationships/hyperlink" Target="http://www.itil.cz/index.php?id=982" TargetMode="External"/><Relationship Id="rId10" Type="http://schemas.openxmlformats.org/officeDocument/2006/relationships/hyperlink" Target="http://it.toolbox.com/blogs/confessions/kimball-vs-inmonor-how-to-build-a-data-warehouse-10987" TargetMode="External"/><Relationship Id="rId19" Type="http://schemas.openxmlformats.org/officeDocument/2006/relationships/hyperlink" Target="http://en.wikipedia.org/wiki/Scope_(project_management)" TargetMode="External"/><Relationship Id="rId4" Type="http://schemas.openxmlformats.org/officeDocument/2006/relationships/hyperlink" Target="http://www.scribd.com/doc/53062183/18/Fyzick%C3%BD-datov%C3%BD-model" TargetMode="External"/><Relationship Id="rId9" Type="http://schemas.openxmlformats.org/officeDocument/2006/relationships/hyperlink" Target="http://www.1keydata.com/datawarehousing/inmon-kimball.html" TargetMode="External"/><Relationship Id="rId14" Type="http://schemas.openxmlformats.org/officeDocument/2006/relationships/hyperlink" Target="http://en.wikipedia.org/wiki/Big_Bang" TargetMode="External"/><Relationship Id="rId22" Type="http://schemas.openxmlformats.org/officeDocument/2006/relationships/hyperlink" Target="http://www.php.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rvymetal\Desktop\BP%20a%20DP\final\seminarni%20prace%202%20-%20jen%20telo%20textu.dot"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22675703"/>
        <w:category>
          <w:name w:val="Obecné"/>
          <w:gallery w:val="placeholder"/>
        </w:category>
        <w:types>
          <w:type w:val="bbPlcHdr"/>
        </w:types>
        <w:behaviors>
          <w:behavior w:val="content"/>
        </w:behaviors>
        <w:guid w:val="{B96401DA-9042-499F-9D5D-3F9E68278642}"/>
      </w:docPartPr>
      <w:docPartBody>
        <w:p w:rsidR="006B46BE" w:rsidRDefault="00523715">
          <w:r w:rsidRPr="004D372E">
            <w:rPr>
              <w:rStyle w:val="Zstupntext"/>
            </w:rPr>
            <w:t>Klepněte sem a zadejte text.</w:t>
          </w:r>
        </w:p>
      </w:docPartBody>
    </w:docPart>
    <w:docPart>
      <w:docPartPr>
        <w:name w:val="D24EC7613F5C4889A5E79406FAFA9FCD"/>
        <w:category>
          <w:name w:val="Obecné"/>
          <w:gallery w:val="placeholder"/>
        </w:category>
        <w:types>
          <w:type w:val="bbPlcHdr"/>
        </w:types>
        <w:behaviors>
          <w:behavior w:val="content"/>
        </w:behaviors>
        <w:guid w:val="{8716FD47-A426-4939-B796-1FB38F7D287B}"/>
      </w:docPartPr>
      <w:docPartBody>
        <w:p w:rsidR="006B46BE" w:rsidRDefault="00523715" w:rsidP="00523715">
          <w:pPr>
            <w:pStyle w:val="D24EC7613F5C4889A5E79406FAFA9FCD"/>
          </w:pPr>
          <w:r w:rsidRPr="004D372E">
            <w:rPr>
              <w:rStyle w:val="Zstupntext"/>
            </w:rPr>
            <w:t>Zvolte položku.</w:t>
          </w:r>
        </w:p>
      </w:docPartBody>
    </w:docPart>
    <w:docPart>
      <w:docPartPr>
        <w:name w:val="7A8A0736D35F4F64BAE5337B5B820467"/>
        <w:category>
          <w:name w:val="Obecné"/>
          <w:gallery w:val="placeholder"/>
        </w:category>
        <w:types>
          <w:type w:val="bbPlcHdr"/>
        </w:types>
        <w:behaviors>
          <w:behavior w:val="content"/>
        </w:behaviors>
        <w:guid w:val="{C8375981-0B86-4D5B-80AF-B09A66F33EF7}"/>
      </w:docPartPr>
      <w:docPartBody>
        <w:p w:rsidR="006B46BE" w:rsidRDefault="00523715" w:rsidP="00523715">
          <w:pPr>
            <w:pStyle w:val="7A8A0736D35F4F64BAE5337B5B820467"/>
          </w:pPr>
          <w:r w:rsidRPr="00C33043">
            <w:rPr>
              <w:rStyle w:val="Zstupntext"/>
            </w:rPr>
            <w:t>Klepněte sem a zadejte text.</w:t>
          </w:r>
        </w:p>
      </w:docPartBody>
    </w:docPart>
    <w:docPart>
      <w:docPartPr>
        <w:name w:val="C840E045410F4AC99C6C23D0C68FBB3A"/>
        <w:category>
          <w:name w:val="Obecné"/>
          <w:gallery w:val="placeholder"/>
        </w:category>
        <w:types>
          <w:type w:val="bbPlcHdr"/>
        </w:types>
        <w:behaviors>
          <w:behavior w:val="content"/>
        </w:behaviors>
        <w:guid w:val="{CA92A1B4-D660-446E-BD2C-BC5F15E619D7}"/>
      </w:docPartPr>
      <w:docPartBody>
        <w:p w:rsidR="006B46BE" w:rsidRDefault="00523715" w:rsidP="00523715">
          <w:pPr>
            <w:pStyle w:val="C840E045410F4AC99C6C23D0C68FBB3A"/>
          </w:pPr>
          <w:r w:rsidRPr="00C33043">
            <w:rPr>
              <w:rStyle w:val="Zstupntext"/>
            </w:rPr>
            <w:t>Klepněte sem a zadejte text.</w:t>
          </w:r>
        </w:p>
      </w:docPartBody>
    </w:docPart>
    <w:docPart>
      <w:docPartPr>
        <w:name w:val="A445062028944384986715B165E51251"/>
        <w:category>
          <w:name w:val="Obecné"/>
          <w:gallery w:val="placeholder"/>
        </w:category>
        <w:types>
          <w:type w:val="bbPlcHdr"/>
        </w:types>
        <w:behaviors>
          <w:behavior w:val="content"/>
        </w:behaviors>
        <w:guid w:val="{5D0E7411-CCCF-4F6A-A69C-2E52701D30E6}"/>
      </w:docPartPr>
      <w:docPartBody>
        <w:p w:rsidR="006B46BE" w:rsidRDefault="00523715" w:rsidP="00523715">
          <w:pPr>
            <w:pStyle w:val="A445062028944384986715B165E51251"/>
          </w:pPr>
          <w:r w:rsidRPr="00C33043">
            <w:rPr>
              <w:rStyle w:val="Zstupntext"/>
            </w:rPr>
            <w:t>Klepněte sem a zadejte text.</w:t>
          </w:r>
        </w:p>
      </w:docPartBody>
    </w:docPart>
    <w:docPart>
      <w:docPartPr>
        <w:name w:val="6B2CEC3688A743C2A84428C59BBC7235"/>
        <w:category>
          <w:name w:val="Obecné"/>
          <w:gallery w:val="placeholder"/>
        </w:category>
        <w:types>
          <w:type w:val="bbPlcHdr"/>
        </w:types>
        <w:behaviors>
          <w:behavior w:val="content"/>
        </w:behaviors>
        <w:guid w:val="{25889B57-FEFB-4BB1-B7E2-4E123E9B81FA}"/>
      </w:docPartPr>
      <w:docPartBody>
        <w:p w:rsidR="006B46BE" w:rsidRDefault="00523715" w:rsidP="00523715">
          <w:pPr>
            <w:pStyle w:val="6B2CEC3688A743C2A84428C59BBC7235"/>
          </w:pPr>
          <w:r w:rsidRPr="00C33043">
            <w:rPr>
              <w:rStyle w:val="Zstupntext"/>
            </w:rPr>
            <w:t>Klepněte sem a zadejte text.</w:t>
          </w:r>
        </w:p>
      </w:docPartBody>
    </w:docPart>
    <w:docPart>
      <w:docPartPr>
        <w:name w:val="B748D979AEAE4A25B5117D7B3C70EEED"/>
        <w:category>
          <w:name w:val="Obecné"/>
          <w:gallery w:val="placeholder"/>
        </w:category>
        <w:types>
          <w:type w:val="bbPlcHdr"/>
        </w:types>
        <w:behaviors>
          <w:behavior w:val="content"/>
        </w:behaviors>
        <w:guid w:val="{37386704-ADC5-45E1-85C0-50281C7AB5CB}"/>
      </w:docPartPr>
      <w:docPartBody>
        <w:p w:rsidR="00F15830" w:rsidRDefault="006B46BE" w:rsidP="006B46BE">
          <w:pPr>
            <w:pStyle w:val="B748D979AEAE4A25B5117D7B3C70EEED"/>
          </w:pPr>
          <w:r w:rsidRPr="00245310">
            <w:rPr>
              <w:rStyle w:val="Zstupntext"/>
            </w:rPr>
            <w:t>Zvolte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Verdana">
    <w:panose1 w:val="020B0604030504040204"/>
    <w:charset w:val="EE"/>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523715"/>
    <w:rsid w:val="000A14CD"/>
    <w:rsid w:val="000D0089"/>
    <w:rsid w:val="001D5BE1"/>
    <w:rsid w:val="002473A8"/>
    <w:rsid w:val="002B5CE6"/>
    <w:rsid w:val="00390D40"/>
    <w:rsid w:val="003C352E"/>
    <w:rsid w:val="00523715"/>
    <w:rsid w:val="00554D03"/>
    <w:rsid w:val="00573736"/>
    <w:rsid w:val="005A52DD"/>
    <w:rsid w:val="005E7F2D"/>
    <w:rsid w:val="00691AD4"/>
    <w:rsid w:val="006B46BE"/>
    <w:rsid w:val="006F776F"/>
    <w:rsid w:val="00702D5C"/>
    <w:rsid w:val="00802CB8"/>
    <w:rsid w:val="00804D5C"/>
    <w:rsid w:val="00847F6B"/>
    <w:rsid w:val="008A2A62"/>
    <w:rsid w:val="00994CAF"/>
    <w:rsid w:val="00AE3BB9"/>
    <w:rsid w:val="00B72CCC"/>
    <w:rsid w:val="00B86F29"/>
    <w:rsid w:val="00B94876"/>
    <w:rsid w:val="00D11DB2"/>
    <w:rsid w:val="00D1264D"/>
    <w:rsid w:val="00D539B1"/>
    <w:rsid w:val="00DB1BA2"/>
    <w:rsid w:val="00E43FC1"/>
    <w:rsid w:val="00E92CD7"/>
    <w:rsid w:val="00EC1840"/>
    <w:rsid w:val="00EE6DEB"/>
    <w:rsid w:val="00F15830"/>
    <w:rsid w:val="00F522BC"/>
    <w:rsid w:val="00F93361"/>
    <w:rsid w:val="00FE235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B46BE"/>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6B46BE"/>
    <w:rPr>
      <w:color w:val="808080"/>
    </w:rPr>
  </w:style>
  <w:style w:type="paragraph" w:customStyle="1" w:styleId="2160DEE6362B4ECEA0047D48FD8958D6">
    <w:name w:val="2160DEE6362B4ECEA0047D48FD8958D6"/>
    <w:rsid w:val="00523715"/>
  </w:style>
  <w:style w:type="paragraph" w:customStyle="1" w:styleId="E856A61034EF423484C56C355D7CD5BA">
    <w:name w:val="E856A61034EF423484C56C355D7CD5BA"/>
    <w:rsid w:val="00523715"/>
  </w:style>
  <w:style w:type="paragraph" w:customStyle="1" w:styleId="5AF639D2DEA2418B811142B6613EEA82">
    <w:name w:val="5AF639D2DEA2418B811142B6613EEA82"/>
    <w:rsid w:val="00523715"/>
  </w:style>
  <w:style w:type="paragraph" w:customStyle="1" w:styleId="24361103597B4793A60471C979F1DE0C">
    <w:name w:val="24361103597B4793A60471C979F1DE0C"/>
    <w:rsid w:val="00523715"/>
  </w:style>
  <w:style w:type="paragraph" w:customStyle="1" w:styleId="192AF5E9CFC64A3CA8312EA029314C76">
    <w:name w:val="192AF5E9CFC64A3CA8312EA029314C76"/>
    <w:rsid w:val="00523715"/>
  </w:style>
  <w:style w:type="paragraph" w:customStyle="1" w:styleId="D24EC7613F5C4889A5E79406FAFA9FCD">
    <w:name w:val="D24EC7613F5C4889A5E79406FAFA9FCD"/>
    <w:rsid w:val="00523715"/>
  </w:style>
  <w:style w:type="paragraph" w:customStyle="1" w:styleId="734F572EA89643119283A4B91D3AA117">
    <w:name w:val="734F572EA89643119283A4B91D3AA117"/>
    <w:rsid w:val="00523715"/>
  </w:style>
  <w:style w:type="paragraph" w:customStyle="1" w:styleId="B75B894499E24407B52DD2FB9BE201CE">
    <w:name w:val="B75B894499E24407B52DD2FB9BE201CE"/>
    <w:rsid w:val="00523715"/>
  </w:style>
  <w:style w:type="paragraph" w:customStyle="1" w:styleId="78580523348642F3BF094CAFC5FAD0AC">
    <w:name w:val="78580523348642F3BF094CAFC5FAD0AC"/>
    <w:rsid w:val="00523715"/>
  </w:style>
  <w:style w:type="paragraph" w:customStyle="1" w:styleId="848844C172C147B180A81BC46468F701">
    <w:name w:val="848844C172C147B180A81BC46468F701"/>
    <w:rsid w:val="00523715"/>
  </w:style>
  <w:style w:type="paragraph" w:customStyle="1" w:styleId="57C4E27FB86E487CA2D4C362DD7B7B42">
    <w:name w:val="57C4E27FB86E487CA2D4C362DD7B7B42"/>
    <w:rsid w:val="00523715"/>
  </w:style>
  <w:style w:type="paragraph" w:customStyle="1" w:styleId="4B7921595FBD48309971CD2E0F07D518">
    <w:name w:val="4B7921595FBD48309971CD2E0F07D518"/>
    <w:rsid w:val="00523715"/>
  </w:style>
  <w:style w:type="paragraph" w:customStyle="1" w:styleId="7A8A0736D35F4F64BAE5337B5B820467">
    <w:name w:val="7A8A0736D35F4F64BAE5337B5B820467"/>
    <w:rsid w:val="00523715"/>
  </w:style>
  <w:style w:type="paragraph" w:customStyle="1" w:styleId="3E5F79D5307E41539779935AA726D47A">
    <w:name w:val="3E5F79D5307E41539779935AA726D47A"/>
    <w:rsid w:val="00523715"/>
  </w:style>
  <w:style w:type="paragraph" w:customStyle="1" w:styleId="C840E045410F4AC99C6C23D0C68FBB3A">
    <w:name w:val="C840E045410F4AC99C6C23D0C68FBB3A"/>
    <w:rsid w:val="00523715"/>
  </w:style>
  <w:style w:type="paragraph" w:customStyle="1" w:styleId="A445062028944384986715B165E51251">
    <w:name w:val="A445062028944384986715B165E51251"/>
    <w:rsid w:val="00523715"/>
  </w:style>
  <w:style w:type="paragraph" w:customStyle="1" w:styleId="6B2CEC3688A743C2A84428C59BBC7235">
    <w:name w:val="6B2CEC3688A743C2A84428C59BBC7235"/>
    <w:rsid w:val="00523715"/>
  </w:style>
  <w:style w:type="paragraph" w:customStyle="1" w:styleId="EC8FB88CA5DB4CC098808A26879A220D">
    <w:name w:val="EC8FB88CA5DB4CC098808A26879A220D"/>
    <w:rsid w:val="00523715"/>
  </w:style>
  <w:style w:type="paragraph" w:customStyle="1" w:styleId="DFCBEB4893FB4F808AD3B3C39576912E">
    <w:name w:val="DFCBEB4893FB4F808AD3B3C39576912E"/>
    <w:rsid w:val="00523715"/>
  </w:style>
  <w:style w:type="paragraph" w:customStyle="1" w:styleId="476725DD6152437097096523F68CDB79">
    <w:name w:val="476725DD6152437097096523F68CDB79"/>
    <w:rsid w:val="00523715"/>
  </w:style>
  <w:style w:type="paragraph" w:customStyle="1" w:styleId="649C01049061409DBAA4097F1EBE8369">
    <w:name w:val="649C01049061409DBAA4097F1EBE8369"/>
    <w:rsid w:val="00523715"/>
  </w:style>
  <w:style w:type="paragraph" w:customStyle="1" w:styleId="D53A7C972CEB4C77B332312B4CD938F0">
    <w:name w:val="D53A7C972CEB4C77B332312B4CD938F0"/>
    <w:rsid w:val="006B46BE"/>
  </w:style>
  <w:style w:type="paragraph" w:customStyle="1" w:styleId="B748D979AEAE4A25B5117D7B3C70EEED">
    <w:name w:val="B748D979AEAE4A25B5117D7B3C70EEED"/>
    <w:rsid w:val="006B46B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95D0B922-D834-4B20-988E-C3563932A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seminarni prace 2 - jen telo textu.dot</Template>
  <TotalTime>19</TotalTime>
  <Pages>1</Pages>
  <Words>13581</Words>
  <Characters>80133</Characters>
  <Application>Microsoft Office Word</Application>
  <DocSecurity>0</DocSecurity>
  <Lines>667</Lines>
  <Paragraphs>187</Paragraphs>
  <ScaleCrop>false</ScaleCrop>
  <HeadingPairs>
    <vt:vector size="2" baseType="variant">
      <vt:variant>
        <vt:lpstr>Název</vt:lpstr>
      </vt:variant>
      <vt:variant>
        <vt:i4>1</vt:i4>
      </vt:variant>
    </vt:vector>
  </HeadingPairs>
  <TitlesOfParts>
    <vt:vector size="1" baseType="lpstr">
      <vt:lpstr>Díky své nepřehlédnutelnosti a nepřemístitelnosti jsou nemovitosti odedávna přirozeným předmětem daně</vt:lpstr>
    </vt:vector>
  </TitlesOfParts>
  <Company>VŠE</Company>
  <LinksUpToDate>false</LinksUpToDate>
  <CharactersWithSpaces>93527</CharactersWithSpaces>
  <SharedDoc>false</SharedDoc>
  <HLinks>
    <vt:vector size="78" baseType="variant">
      <vt:variant>
        <vt:i4>3997757</vt:i4>
      </vt:variant>
      <vt:variant>
        <vt:i4>69</vt:i4>
      </vt:variant>
      <vt:variant>
        <vt:i4>0</vt:i4>
      </vt:variant>
      <vt:variant>
        <vt:i4>5</vt:i4>
      </vt:variant>
      <vt:variant>
        <vt:lpwstr>http://epp.eurostat.ec.europa.eu/tgm/table.do?tab=table&amp;init=1&amp;plugin=1&amp;language=en&amp;pcode=tsieb</vt:lpwstr>
      </vt:variant>
      <vt:variant>
        <vt:lpwstr/>
      </vt:variant>
      <vt:variant>
        <vt:i4>1769577</vt:i4>
      </vt:variant>
      <vt:variant>
        <vt:i4>63</vt:i4>
      </vt:variant>
      <vt:variant>
        <vt:i4>0</vt:i4>
      </vt:variant>
      <vt:variant>
        <vt:i4>5</vt:i4>
      </vt:variant>
      <vt:variant>
        <vt:lpwstr>http://nui.epp.eurostat.ec.europa.eu/nui/show.do?dataset=bpca_m&amp;lang=en</vt:lpwstr>
      </vt:variant>
      <vt:variant>
        <vt:lpwstr/>
      </vt:variant>
      <vt:variant>
        <vt:i4>1376308</vt:i4>
      </vt:variant>
      <vt:variant>
        <vt:i4>56</vt:i4>
      </vt:variant>
      <vt:variant>
        <vt:i4>0</vt:i4>
      </vt:variant>
      <vt:variant>
        <vt:i4>5</vt:i4>
      </vt:variant>
      <vt:variant>
        <vt:lpwstr/>
      </vt:variant>
      <vt:variant>
        <vt:lpwstr>_Toc257291841</vt:lpwstr>
      </vt:variant>
      <vt:variant>
        <vt:i4>1376308</vt:i4>
      </vt:variant>
      <vt:variant>
        <vt:i4>50</vt:i4>
      </vt:variant>
      <vt:variant>
        <vt:i4>0</vt:i4>
      </vt:variant>
      <vt:variant>
        <vt:i4>5</vt:i4>
      </vt:variant>
      <vt:variant>
        <vt:lpwstr/>
      </vt:variant>
      <vt:variant>
        <vt:lpwstr>_Toc257291840</vt:lpwstr>
      </vt:variant>
      <vt:variant>
        <vt:i4>1179700</vt:i4>
      </vt:variant>
      <vt:variant>
        <vt:i4>44</vt:i4>
      </vt:variant>
      <vt:variant>
        <vt:i4>0</vt:i4>
      </vt:variant>
      <vt:variant>
        <vt:i4>5</vt:i4>
      </vt:variant>
      <vt:variant>
        <vt:lpwstr/>
      </vt:variant>
      <vt:variant>
        <vt:lpwstr>_Toc257291839</vt:lpwstr>
      </vt:variant>
      <vt:variant>
        <vt:i4>1179700</vt:i4>
      </vt:variant>
      <vt:variant>
        <vt:i4>38</vt:i4>
      </vt:variant>
      <vt:variant>
        <vt:i4>0</vt:i4>
      </vt:variant>
      <vt:variant>
        <vt:i4>5</vt:i4>
      </vt:variant>
      <vt:variant>
        <vt:lpwstr/>
      </vt:variant>
      <vt:variant>
        <vt:lpwstr>_Toc257291838</vt:lpwstr>
      </vt:variant>
      <vt:variant>
        <vt:i4>1179700</vt:i4>
      </vt:variant>
      <vt:variant>
        <vt:i4>32</vt:i4>
      </vt:variant>
      <vt:variant>
        <vt:i4>0</vt:i4>
      </vt:variant>
      <vt:variant>
        <vt:i4>5</vt:i4>
      </vt:variant>
      <vt:variant>
        <vt:lpwstr/>
      </vt:variant>
      <vt:variant>
        <vt:lpwstr>_Toc257291837</vt:lpwstr>
      </vt:variant>
      <vt:variant>
        <vt:i4>1179700</vt:i4>
      </vt:variant>
      <vt:variant>
        <vt:i4>26</vt:i4>
      </vt:variant>
      <vt:variant>
        <vt:i4>0</vt:i4>
      </vt:variant>
      <vt:variant>
        <vt:i4>5</vt:i4>
      </vt:variant>
      <vt:variant>
        <vt:lpwstr/>
      </vt:variant>
      <vt:variant>
        <vt:lpwstr>_Toc257291836</vt:lpwstr>
      </vt:variant>
      <vt:variant>
        <vt:i4>1179700</vt:i4>
      </vt:variant>
      <vt:variant>
        <vt:i4>20</vt:i4>
      </vt:variant>
      <vt:variant>
        <vt:i4>0</vt:i4>
      </vt:variant>
      <vt:variant>
        <vt:i4>5</vt:i4>
      </vt:variant>
      <vt:variant>
        <vt:lpwstr/>
      </vt:variant>
      <vt:variant>
        <vt:lpwstr>_Toc257291835</vt:lpwstr>
      </vt:variant>
      <vt:variant>
        <vt:i4>1179700</vt:i4>
      </vt:variant>
      <vt:variant>
        <vt:i4>14</vt:i4>
      </vt:variant>
      <vt:variant>
        <vt:i4>0</vt:i4>
      </vt:variant>
      <vt:variant>
        <vt:i4>5</vt:i4>
      </vt:variant>
      <vt:variant>
        <vt:lpwstr/>
      </vt:variant>
      <vt:variant>
        <vt:lpwstr>_Toc257291834</vt:lpwstr>
      </vt:variant>
      <vt:variant>
        <vt:i4>1179700</vt:i4>
      </vt:variant>
      <vt:variant>
        <vt:i4>8</vt:i4>
      </vt:variant>
      <vt:variant>
        <vt:i4>0</vt:i4>
      </vt:variant>
      <vt:variant>
        <vt:i4>5</vt:i4>
      </vt:variant>
      <vt:variant>
        <vt:lpwstr/>
      </vt:variant>
      <vt:variant>
        <vt:lpwstr>_Toc257291833</vt:lpwstr>
      </vt:variant>
      <vt:variant>
        <vt:i4>1179700</vt:i4>
      </vt:variant>
      <vt:variant>
        <vt:i4>2</vt:i4>
      </vt:variant>
      <vt:variant>
        <vt:i4>0</vt:i4>
      </vt:variant>
      <vt:variant>
        <vt:i4>5</vt:i4>
      </vt:variant>
      <vt:variant>
        <vt:lpwstr/>
      </vt:variant>
      <vt:variant>
        <vt:lpwstr>_Toc257291832</vt:lpwstr>
      </vt:variant>
      <vt:variant>
        <vt:i4>7077933</vt:i4>
      </vt:variant>
      <vt:variant>
        <vt:i4>0</vt:i4>
      </vt:variant>
      <vt:variant>
        <vt:i4>0</vt:i4>
      </vt:variant>
      <vt:variant>
        <vt:i4>5</vt:i4>
      </vt:variant>
      <vt:variant>
        <vt:lpwstr>http://www.vsem.cz/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Díky své nepřehlédnutelnosti a nepřemístitelnosti jsou nemovitosti odedávna přirozeným předmětem daně</dc:title>
  <dc:creator>Svora, Tomas (GE Money)</dc:creator>
  <cp:lastModifiedBy>Tomáš Svora</cp:lastModifiedBy>
  <cp:revision>15</cp:revision>
  <cp:lastPrinted>2011-08-28T20:09:00Z</cp:lastPrinted>
  <dcterms:created xsi:type="dcterms:W3CDTF">2011-08-27T20:18:00Z</dcterms:created>
  <dcterms:modified xsi:type="dcterms:W3CDTF">2011-08-28T20:10:00Z</dcterms:modified>
</cp:coreProperties>
</file>