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EC239" w14:textId="69E97CF9" w:rsidR="00353F3B" w:rsidRPr="00090E70" w:rsidRDefault="00F53439" w:rsidP="007D3DCF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90E70">
        <w:rPr>
          <w:rFonts w:ascii="Times New Roman" w:hAnsi="Times New Roman" w:cs="Times New Roman"/>
          <w:b/>
          <w:bCs/>
          <w:sz w:val="32"/>
          <w:szCs w:val="32"/>
        </w:rPr>
        <w:t>UNIVERZITA PALACKÉHO V OLOMOUCI</w:t>
      </w:r>
    </w:p>
    <w:p w14:paraId="514DF7F2" w14:textId="77E361BF" w:rsidR="00353F3B" w:rsidRPr="00090E70" w:rsidRDefault="00F53439" w:rsidP="007D3DC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0E70">
        <w:rPr>
          <w:rFonts w:ascii="Times New Roman" w:hAnsi="Times New Roman" w:cs="Times New Roman"/>
          <w:b/>
          <w:bCs/>
          <w:sz w:val="28"/>
          <w:szCs w:val="28"/>
        </w:rPr>
        <w:t>PEDAGOGICKÁ FAKULTA</w:t>
      </w:r>
    </w:p>
    <w:p w14:paraId="372DE6B1" w14:textId="396B6D6E" w:rsidR="009A0240" w:rsidRPr="00090E70" w:rsidRDefault="00F53439" w:rsidP="007D3DCF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0E70">
        <w:rPr>
          <w:rFonts w:ascii="Times New Roman" w:hAnsi="Times New Roman" w:cs="Times New Roman"/>
          <w:b/>
          <w:bCs/>
          <w:sz w:val="28"/>
          <w:szCs w:val="28"/>
        </w:rPr>
        <w:t>Ústav cizích jazyků</w:t>
      </w:r>
    </w:p>
    <w:p w14:paraId="76F7DDBA" w14:textId="77777777" w:rsidR="00353F3B" w:rsidRPr="00090E70" w:rsidRDefault="00353F3B" w:rsidP="007D3D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E022913" w14:textId="77777777" w:rsidR="00353F3B" w:rsidRPr="00090E70" w:rsidRDefault="00353F3B" w:rsidP="007D3D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3EE8529" w14:textId="2735F569" w:rsidR="00353F3B" w:rsidRPr="00090E70" w:rsidRDefault="00F53439" w:rsidP="007D3DCF">
      <w:pPr>
        <w:tabs>
          <w:tab w:val="left" w:pos="3168"/>
        </w:tabs>
        <w:spacing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090E70">
        <w:rPr>
          <w:rFonts w:ascii="Times New Roman" w:hAnsi="Times New Roman" w:cs="Times New Roman"/>
          <w:b/>
          <w:bCs/>
          <w:sz w:val="36"/>
          <w:szCs w:val="36"/>
        </w:rPr>
        <w:t>Using</w:t>
      </w:r>
      <w:proofErr w:type="spellEnd"/>
      <w:r w:rsidRPr="00090E7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090E70">
        <w:rPr>
          <w:rFonts w:ascii="Times New Roman" w:hAnsi="Times New Roman" w:cs="Times New Roman"/>
          <w:b/>
          <w:bCs/>
          <w:sz w:val="36"/>
          <w:szCs w:val="36"/>
        </w:rPr>
        <w:t>History</w:t>
      </w:r>
      <w:proofErr w:type="spellEnd"/>
      <w:r w:rsidRPr="00090E70">
        <w:rPr>
          <w:rFonts w:ascii="Times New Roman" w:hAnsi="Times New Roman" w:cs="Times New Roman"/>
          <w:b/>
          <w:bCs/>
          <w:sz w:val="36"/>
          <w:szCs w:val="36"/>
        </w:rPr>
        <w:t xml:space="preserve"> in ELT: </w:t>
      </w:r>
      <w:proofErr w:type="spellStart"/>
      <w:r w:rsidRPr="00090E70">
        <w:rPr>
          <w:rFonts w:ascii="Times New Roman" w:hAnsi="Times New Roman" w:cs="Times New Roman"/>
          <w:b/>
          <w:bCs/>
          <w:sz w:val="36"/>
          <w:szCs w:val="36"/>
        </w:rPr>
        <w:t>Teaching</w:t>
      </w:r>
      <w:proofErr w:type="spellEnd"/>
      <w:r w:rsidRPr="00090E7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090E70">
        <w:rPr>
          <w:rFonts w:ascii="Times New Roman" w:hAnsi="Times New Roman" w:cs="Times New Roman"/>
          <w:b/>
          <w:bCs/>
          <w:sz w:val="36"/>
          <w:szCs w:val="36"/>
        </w:rPr>
        <w:t>Lower</w:t>
      </w:r>
      <w:proofErr w:type="spellEnd"/>
      <w:r w:rsidRPr="00090E7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090E70">
        <w:rPr>
          <w:rFonts w:ascii="Times New Roman" w:hAnsi="Times New Roman" w:cs="Times New Roman"/>
          <w:b/>
          <w:bCs/>
          <w:sz w:val="36"/>
          <w:szCs w:val="36"/>
        </w:rPr>
        <w:t>Secondary</w:t>
      </w:r>
      <w:proofErr w:type="spellEnd"/>
      <w:r w:rsidRPr="00090E7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090E70">
        <w:rPr>
          <w:rFonts w:ascii="Times New Roman" w:hAnsi="Times New Roman" w:cs="Times New Roman"/>
          <w:b/>
          <w:bCs/>
          <w:sz w:val="36"/>
          <w:szCs w:val="36"/>
        </w:rPr>
        <w:t>School</w:t>
      </w:r>
      <w:proofErr w:type="spellEnd"/>
      <w:r w:rsidRPr="00090E7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090E70">
        <w:rPr>
          <w:rFonts w:ascii="Times New Roman" w:hAnsi="Times New Roman" w:cs="Times New Roman"/>
          <w:b/>
          <w:bCs/>
          <w:sz w:val="36"/>
          <w:szCs w:val="36"/>
        </w:rPr>
        <w:t>Students</w:t>
      </w:r>
      <w:proofErr w:type="spellEnd"/>
      <w:r w:rsidRPr="00090E7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090E70">
        <w:rPr>
          <w:rFonts w:ascii="Times New Roman" w:hAnsi="Times New Roman" w:cs="Times New Roman"/>
          <w:b/>
          <w:bCs/>
          <w:sz w:val="36"/>
          <w:szCs w:val="36"/>
        </w:rPr>
        <w:t>about</w:t>
      </w:r>
      <w:proofErr w:type="spellEnd"/>
      <w:r w:rsidRPr="00090E70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090E70">
        <w:rPr>
          <w:rFonts w:ascii="Times New Roman" w:hAnsi="Times New Roman" w:cs="Times New Roman"/>
          <w:b/>
          <w:bCs/>
          <w:sz w:val="36"/>
          <w:szCs w:val="36"/>
        </w:rPr>
        <w:t>the</w:t>
      </w:r>
      <w:proofErr w:type="spellEnd"/>
      <w:r w:rsidRPr="00090E70">
        <w:rPr>
          <w:rFonts w:ascii="Times New Roman" w:hAnsi="Times New Roman" w:cs="Times New Roman"/>
          <w:b/>
          <w:bCs/>
          <w:sz w:val="36"/>
          <w:szCs w:val="36"/>
        </w:rPr>
        <w:t xml:space="preserve"> Nicholas </w:t>
      </w:r>
      <w:proofErr w:type="spellStart"/>
      <w:r w:rsidRPr="00090E70">
        <w:rPr>
          <w:rFonts w:ascii="Times New Roman" w:hAnsi="Times New Roman" w:cs="Times New Roman"/>
          <w:b/>
          <w:bCs/>
          <w:sz w:val="36"/>
          <w:szCs w:val="36"/>
        </w:rPr>
        <w:t>Winton</w:t>
      </w:r>
      <w:proofErr w:type="spellEnd"/>
      <w:r w:rsidRPr="00090E70">
        <w:rPr>
          <w:rFonts w:ascii="Times New Roman" w:hAnsi="Times New Roman" w:cs="Times New Roman"/>
          <w:b/>
          <w:bCs/>
          <w:sz w:val="36"/>
          <w:szCs w:val="36"/>
        </w:rPr>
        <w:t xml:space="preserve"> Story and </w:t>
      </w:r>
      <w:proofErr w:type="spellStart"/>
      <w:r w:rsidRPr="00090E70">
        <w:rPr>
          <w:rFonts w:ascii="Times New Roman" w:hAnsi="Times New Roman" w:cs="Times New Roman"/>
          <w:b/>
          <w:bCs/>
          <w:sz w:val="36"/>
          <w:szCs w:val="36"/>
        </w:rPr>
        <w:t>the</w:t>
      </w:r>
      <w:proofErr w:type="spellEnd"/>
      <w:r w:rsidRPr="00090E70">
        <w:rPr>
          <w:rFonts w:ascii="Times New Roman" w:hAnsi="Times New Roman" w:cs="Times New Roman"/>
          <w:b/>
          <w:bCs/>
          <w:sz w:val="36"/>
          <w:szCs w:val="36"/>
        </w:rPr>
        <w:t xml:space="preserve"> Holocaust Era</w:t>
      </w:r>
    </w:p>
    <w:p w14:paraId="5C149795" w14:textId="77777777" w:rsidR="00F53439" w:rsidRPr="00090E70" w:rsidRDefault="00F53439" w:rsidP="007D3DCF">
      <w:pPr>
        <w:tabs>
          <w:tab w:val="left" w:pos="3168"/>
        </w:tabs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007745C6" w14:textId="1D081230" w:rsidR="00353F3B" w:rsidRPr="00090E70" w:rsidRDefault="00F53439" w:rsidP="007D3DCF">
      <w:pPr>
        <w:tabs>
          <w:tab w:val="left" w:pos="3168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0E70">
        <w:rPr>
          <w:rFonts w:ascii="Times New Roman" w:hAnsi="Times New Roman" w:cs="Times New Roman"/>
          <w:sz w:val="32"/>
          <w:szCs w:val="32"/>
        </w:rPr>
        <w:t>Diplomová práce</w:t>
      </w:r>
    </w:p>
    <w:p w14:paraId="59AE73DB" w14:textId="149F9026" w:rsidR="00F53439" w:rsidRPr="00090E70" w:rsidRDefault="00F53439" w:rsidP="007D3DCF">
      <w:pPr>
        <w:tabs>
          <w:tab w:val="left" w:pos="3168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869B162" w14:textId="19C6E38E" w:rsidR="00F53439" w:rsidRPr="00090E70" w:rsidRDefault="00F53439" w:rsidP="007D3DCF">
      <w:pPr>
        <w:tabs>
          <w:tab w:val="left" w:pos="3168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E148816" w14:textId="31EF1813" w:rsidR="00F53439" w:rsidRPr="00090E70" w:rsidRDefault="00F53439" w:rsidP="007D3DCF">
      <w:pPr>
        <w:tabs>
          <w:tab w:val="left" w:pos="3168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90E70">
        <w:rPr>
          <w:rFonts w:ascii="Times New Roman" w:hAnsi="Times New Roman" w:cs="Times New Roman"/>
          <w:sz w:val="32"/>
          <w:szCs w:val="32"/>
        </w:rPr>
        <w:t>Aneta Bartošíková</w:t>
      </w:r>
    </w:p>
    <w:p w14:paraId="7ABC622A" w14:textId="77777777" w:rsidR="00353F3B" w:rsidRPr="00090E70" w:rsidRDefault="00353F3B" w:rsidP="007D3D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80EF007" w14:textId="77777777" w:rsidR="00353F3B" w:rsidRPr="00090E70" w:rsidRDefault="00353F3B" w:rsidP="007D3DC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0EFC49" w14:textId="13ED4606" w:rsidR="00353F3B" w:rsidRPr="00090E70" w:rsidRDefault="00F53439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90E70">
        <w:rPr>
          <w:rFonts w:ascii="Times New Roman" w:hAnsi="Times New Roman" w:cs="Times New Roman"/>
          <w:b/>
          <w:bCs/>
          <w:sz w:val="32"/>
          <w:szCs w:val="32"/>
        </w:rPr>
        <w:t>Anglický jazyk se zaměřením na vzdělávání</w:t>
      </w:r>
    </w:p>
    <w:p w14:paraId="2CF173E2" w14:textId="77777777" w:rsidR="00353F3B" w:rsidRPr="00090E70" w:rsidRDefault="00353F3B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5F76637" w14:textId="77777777" w:rsidR="00353F3B" w:rsidRPr="00090E70" w:rsidRDefault="00353F3B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B729B65" w14:textId="77777777" w:rsidR="00913B77" w:rsidRPr="00090E70" w:rsidRDefault="00913B77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36C048AF" w14:textId="0B6E64E6" w:rsidR="001C2554" w:rsidRPr="00090E70" w:rsidRDefault="00353F3B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0E70">
        <w:rPr>
          <w:rFonts w:ascii="Times New Roman" w:hAnsi="Times New Roman" w:cs="Times New Roman"/>
          <w:sz w:val="24"/>
          <w:szCs w:val="24"/>
        </w:rPr>
        <w:t>Olomouc 202</w:t>
      </w:r>
      <w:r w:rsidR="00B537E1">
        <w:rPr>
          <w:rFonts w:ascii="Times New Roman" w:hAnsi="Times New Roman" w:cs="Times New Roman"/>
          <w:sz w:val="24"/>
          <w:szCs w:val="24"/>
        </w:rPr>
        <w:t>3</w:t>
      </w:r>
      <w:r w:rsidRPr="00090E7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F1F31" w:rsidRPr="00090E70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2C7B0B" w:rsidRPr="00090E70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F1F31" w:rsidRPr="00090E70">
        <w:rPr>
          <w:rFonts w:ascii="Times New Roman" w:hAnsi="Times New Roman" w:cs="Times New Roman"/>
          <w:sz w:val="24"/>
          <w:szCs w:val="24"/>
        </w:rPr>
        <w:t>Vedoucí práce</w:t>
      </w:r>
      <w:r w:rsidRPr="00090E70">
        <w:rPr>
          <w:rFonts w:ascii="Times New Roman" w:hAnsi="Times New Roman" w:cs="Times New Roman"/>
          <w:sz w:val="24"/>
          <w:szCs w:val="24"/>
        </w:rPr>
        <w:t xml:space="preserve">: </w:t>
      </w:r>
      <w:r w:rsidR="00EF1F31" w:rsidRPr="00090E70">
        <w:rPr>
          <w:rFonts w:ascii="Times New Roman" w:hAnsi="Times New Roman" w:cs="Times New Roman"/>
          <w:sz w:val="24"/>
          <w:szCs w:val="24"/>
        </w:rPr>
        <w:t xml:space="preserve">Mgr. Jiří </w:t>
      </w:r>
      <w:proofErr w:type="spellStart"/>
      <w:r w:rsidR="00EF1F31" w:rsidRPr="00090E70">
        <w:rPr>
          <w:rFonts w:ascii="Times New Roman" w:hAnsi="Times New Roman" w:cs="Times New Roman"/>
          <w:sz w:val="24"/>
          <w:szCs w:val="24"/>
        </w:rPr>
        <w:t>Flajšar</w:t>
      </w:r>
      <w:proofErr w:type="spellEnd"/>
      <w:r w:rsidRPr="00090E70">
        <w:rPr>
          <w:rFonts w:ascii="Times New Roman" w:hAnsi="Times New Roman" w:cs="Times New Roman"/>
          <w:sz w:val="24"/>
          <w:szCs w:val="24"/>
        </w:rPr>
        <w:t>, Ph.D.</w:t>
      </w:r>
    </w:p>
    <w:p w14:paraId="09B136FF" w14:textId="77777777" w:rsidR="00D922C4" w:rsidRPr="00090E70" w:rsidRDefault="00D922C4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E978ACF" w14:textId="77777777" w:rsidR="00D922C4" w:rsidRPr="00090E70" w:rsidRDefault="00D922C4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6B50D8D" w14:textId="77777777" w:rsidR="00D922C4" w:rsidRPr="00090E70" w:rsidRDefault="00D922C4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AD5B8DC" w14:textId="77777777" w:rsidR="00D922C4" w:rsidRPr="00090E70" w:rsidRDefault="00D922C4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4219335" w14:textId="77777777" w:rsidR="00D922C4" w:rsidRPr="00090E70" w:rsidRDefault="00D922C4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7193670" w14:textId="77777777" w:rsidR="00D922C4" w:rsidRPr="00090E70" w:rsidRDefault="00D922C4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1D4A4CE4" w14:textId="77777777" w:rsidR="00D922C4" w:rsidRPr="00090E70" w:rsidRDefault="00D922C4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6749760" w14:textId="77777777" w:rsidR="008244A0" w:rsidRPr="00090E70" w:rsidRDefault="008244A0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1E021D5" w14:textId="77777777" w:rsidR="008244A0" w:rsidRPr="00090E70" w:rsidRDefault="008244A0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0E7EA7B2" w14:textId="77777777" w:rsidR="008244A0" w:rsidRPr="00090E70" w:rsidRDefault="008244A0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BF41DCD" w14:textId="77777777" w:rsidR="008244A0" w:rsidRPr="00090E70" w:rsidRDefault="008244A0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F280C8D" w14:textId="77777777" w:rsidR="008244A0" w:rsidRPr="00090E70" w:rsidRDefault="008244A0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E765736" w14:textId="77777777" w:rsidR="008244A0" w:rsidRPr="00090E70" w:rsidRDefault="008244A0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CFC923A" w14:textId="77777777" w:rsidR="008244A0" w:rsidRPr="00090E70" w:rsidRDefault="008244A0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0828C37" w14:textId="77777777" w:rsidR="008244A0" w:rsidRPr="00090E70" w:rsidRDefault="008244A0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5B4A0F51" w14:textId="77777777" w:rsidR="008244A0" w:rsidRPr="00090E70" w:rsidRDefault="008244A0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230A931" w14:textId="77777777" w:rsidR="00C67C9E" w:rsidRPr="00090E70" w:rsidRDefault="00C67C9E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08AAFC" w14:textId="0C8B971B" w:rsidR="00C67C9E" w:rsidRPr="00090E70" w:rsidRDefault="00EF1F31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0E70">
        <w:rPr>
          <w:rFonts w:ascii="Times New Roman" w:hAnsi="Times New Roman" w:cs="Times New Roman"/>
          <w:sz w:val="24"/>
          <w:szCs w:val="24"/>
        </w:rPr>
        <w:t>Prohlašuji, že jsem diplomovou práci vypracovala samostatně a použila jen uvedených pramenů literatury.</w:t>
      </w:r>
    </w:p>
    <w:p w14:paraId="3574EF9C" w14:textId="77777777" w:rsidR="00C67C9E" w:rsidRPr="00090E70" w:rsidRDefault="00C67C9E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2984F5D" w14:textId="2DF0ABA9" w:rsidR="00EF1F31" w:rsidRPr="00090E70" w:rsidRDefault="00EF1F31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0E70">
        <w:rPr>
          <w:rFonts w:ascii="Times New Roman" w:hAnsi="Times New Roman" w:cs="Times New Roman"/>
          <w:sz w:val="24"/>
          <w:szCs w:val="24"/>
        </w:rPr>
        <w:t>V Olomouci dne</w:t>
      </w:r>
      <w:r w:rsidR="00FB4D0F">
        <w:rPr>
          <w:rFonts w:ascii="Times New Roman" w:hAnsi="Times New Roman" w:cs="Times New Roman"/>
          <w:sz w:val="24"/>
          <w:szCs w:val="24"/>
        </w:rPr>
        <w:t xml:space="preserve"> 1.12.2023</w:t>
      </w:r>
      <w:r w:rsidR="00D922C4" w:rsidRPr="00090E70">
        <w:rPr>
          <w:rFonts w:ascii="Times New Roman" w:hAnsi="Times New Roman" w:cs="Times New Roman"/>
          <w:sz w:val="24"/>
          <w:szCs w:val="24"/>
        </w:rPr>
        <w:t xml:space="preserve"> </w:t>
      </w:r>
      <w:r w:rsidR="008244A0" w:rsidRPr="00090E70">
        <w:rPr>
          <w:rFonts w:ascii="Times New Roman" w:hAnsi="Times New Roman" w:cs="Times New Roman"/>
          <w:sz w:val="24"/>
          <w:szCs w:val="24"/>
        </w:rPr>
        <w:t xml:space="preserve"> </w:t>
      </w:r>
      <w:r w:rsidR="00D922C4" w:rsidRPr="00090E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14:paraId="12787FD3" w14:textId="2E8CE886" w:rsidR="00FF0978" w:rsidRPr="00090E70" w:rsidRDefault="00EF1F31" w:rsidP="007D3DCF">
      <w:pPr>
        <w:tabs>
          <w:tab w:val="left" w:pos="237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0E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…..</w:t>
      </w:r>
      <w:r w:rsidR="008244A0" w:rsidRPr="00090E70">
        <w:rPr>
          <w:rFonts w:ascii="Times New Roman" w:hAnsi="Times New Roman" w:cs="Times New Roman"/>
          <w:sz w:val="24"/>
          <w:szCs w:val="24"/>
        </w:rPr>
        <w:t>…………………………</w:t>
      </w:r>
    </w:p>
    <w:p w14:paraId="610695AA" w14:textId="07AEA9EA" w:rsidR="00A15227" w:rsidRPr="00090E70" w:rsidRDefault="00EF1F31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0E7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Aneta Bartošík</w:t>
      </w:r>
      <w:r w:rsidR="00A15227" w:rsidRPr="00090E70">
        <w:rPr>
          <w:rFonts w:ascii="Times New Roman" w:hAnsi="Times New Roman" w:cs="Times New Roman"/>
          <w:sz w:val="24"/>
          <w:szCs w:val="24"/>
        </w:rPr>
        <w:t>ová</w:t>
      </w:r>
    </w:p>
    <w:p w14:paraId="1218E56F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4BD0DBA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0FBC81D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B61061B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8480E01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C24DAB4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D0CE61E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4717B72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A73D92E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4E2A06A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341FD73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5476AE4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9218B91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581F27D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64A6CD4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E83866F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A38EEE8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D085F2A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2D704B" w14:textId="77777777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7EC93B" w14:textId="6739B566" w:rsidR="00C67C9E" w:rsidRPr="00090E70" w:rsidRDefault="00C67C9E" w:rsidP="007D3DCF">
      <w:pPr>
        <w:tabs>
          <w:tab w:val="left" w:pos="2373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0E70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090E70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090E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0E70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090E7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090E70">
        <w:rPr>
          <w:rFonts w:ascii="Times New Roman" w:hAnsi="Times New Roman" w:cs="Times New Roman"/>
          <w:sz w:val="24"/>
          <w:szCs w:val="24"/>
        </w:rPr>
        <w:t>thank</w:t>
      </w:r>
      <w:proofErr w:type="spellEnd"/>
      <w:r w:rsidRPr="00090E70">
        <w:rPr>
          <w:rFonts w:ascii="Times New Roman" w:hAnsi="Times New Roman" w:cs="Times New Roman"/>
          <w:sz w:val="24"/>
          <w:szCs w:val="24"/>
        </w:rPr>
        <w:t xml:space="preserve"> my supervisor Mgr. Jiří </w:t>
      </w:r>
      <w:proofErr w:type="spellStart"/>
      <w:r w:rsidRPr="00090E70">
        <w:rPr>
          <w:rFonts w:ascii="Times New Roman" w:hAnsi="Times New Roman" w:cs="Times New Roman"/>
          <w:sz w:val="24"/>
          <w:szCs w:val="24"/>
        </w:rPr>
        <w:t>Flajšar</w:t>
      </w:r>
      <w:proofErr w:type="spellEnd"/>
      <w:r w:rsidRPr="00090E70">
        <w:rPr>
          <w:rFonts w:ascii="Times New Roman" w:hAnsi="Times New Roman" w:cs="Times New Roman"/>
          <w:sz w:val="24"/>
          <w:szCs w:val="24"/>
        </w:rPr>
        <w:t xml:space="preserve">, Ph.D. </w:t>
      </w:r>
      <w:proofErr w:type="spellStart"/>
      <w:r w:rsidRPr="00090E7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090E70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Pr="00090E7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90E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0E70">
        <w:rPr>
          <w:rFonts w:ascii="Times New Roman" w:hAnsi="Times New Roman" w:cs="Times New Roman"/>
          <w:sz w:val="24"/>
          <w:szCs w:val="24"/>
        </w:rPr>
        <w:t>guidance</w:t>
      </w:r>
      <w:proofErr w:type="spellEnd"/>
      <w:r w:rsidRPr="00090E7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090E70">
        <w:rPr>
          <w:rFonts w:ascii="Times New Roman" w:hAnsi="Times New Roman" w:cs="Times New Roman"/>
          <w:sz w:val="24"/>
          <w:szCs w:val="24"/>
        </w:rPr>
        <w:t>advice</w:t>
      </w:r>
      <w:proofErr w:type="spellEnd"/>
      <w:r w:rsidRPr="00090E70">
        <w:rPr>
          <w:rFonts w:ascii="Times New Roman" w:hAnsi="Times New Roman" w:cs="Times New Roman"/>
          <w:sz w:val="24"/>
          <w:szCs w:val="24"/>
        </w:rPr>
        <w:t>.</w:t>
      </w:r>
    </w:p>
    <w:sdt>
      <w:sdtPr>
        <w:rPr>
          <w:rFonts w:asciiTheme="minorHAnsi" w:eastAsiaTheme="minorHAnsi" w:hAnsiTheme="minorHAnsi" w:cstheme="minorBidi"/>
          <w:b w:val="0"/>
          <w:sz w:val="22"/>
          <w:szCs w:val="22"/>
          <w:lang w:eastAsia="en-US"/>
        </w:rPr>
        <w:id w:val="-699704479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14:paraId="15FF7C48" w14:textId="713870D7" w:rsidR="009E1F80" w:rsidRPr="00985096" w:rsidRDefault="003A1C33" w:rsidP="00672E73">
          <w:pPr>
            <w:pStyle w:val="Nadpisobsahu"/>
            <w:spacing w:line="360" w:lineRule="auto"/>
            <w:rPr>
              <w:rFonts w:cs="Times New Roman"/>
              <w:sz w:val="24"/>
              <w:szCs w:val="24"/>
            </w:rPr>
          </w:pPr>
          <w:proofErr w:type="spellStart"/>
          <w:r w:rsidRPr="00985096">
            <w:rPr>
              <w:rFonts w:cs="Times New Roman"/>
              <w:sz w:val="24"/>
              <w:szCs w:val="24"/>
            </w:rPr>
            <w:t>Contents</w:t>
          </w:r>
          <w:proofErr w:type="spellEnd"/>
        </w:p>
        <w:p w14:paraId="50D5F072" w14:textId="77777777" w:rsidR="003A1C33" w:rsidRPr="00985096" w:rsidRDefault="003A1C33" w:rsidP="00672E73">
          <w:pPr>
            <w:spacing w:line="360" w:lineRule="auto"/>
            <w:rPr>
              <w:rFonts w:ascii="Times New Roman" w:hAnsi="Times New Roman" w:cs="Times New Roman"/>
              <w:sz w:val="24"/>
              <w:szCs w:val="24"/>
              <w:lang w:eastAsia="cs-CZ"/>
            </w:rPr>
          </w:pPr>
        </w:p>
        <w:p w14:paraId="150FF1F5" w14:textId="66DA1FF4" w:rsidR="00FB4D0F" w:rsidRDefault="009E1F80">
          <w:pPr>
            <w:pStyle w:val="Obsah1"/>
            <w:tabs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r w:rsidRPr="0098509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98509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8509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52315177" w:history="1">
            <w:r w:rsidR="00FB4D0F" w:rsidRPr="00084954">
              <w:rPr>
                <w:rStyle w:val="Hypertextovodkaz"/>
                <w:noProof/>
              </w:rPr>
              <w:t>Abstract</w:t>
            </w:r>
            <w:r w:rsidR="00FB4D0F">
              <w:rPr>
                <w:noProof/>
                <w:webHidden/>
              </w:rPr>
              <w:tab/>
            </w:r>
            <w:r w:rsidR="00FB4D0F">
              <w:rPr>
                <w:noProof/>
                <w:webHidden/>
              </w:rPr>
              <w:fldChar w:fldCharType="begin"/>
            </w:r>
            <w:r w:rsidR="00FB4D0F">
              <w:rPr>
                <w:noProof/>
                <w:webHidden/>
              </w:rPr>
              <w:instrText xml:space="preserve"> PAGEREF _Toc152315177 \h </w:instrText>
            </w:r>
            <w:r w:rsidR="00FB4D0F">
              <w:rPr>
                <w:noProof/>
                <w:webHidden/>
              </w:rPr>
            </w:r>
            <w:r w:rsidR="00FB4D0F">
              <w:rPr>
                <w:noProof/>
                <w:webHidden/>
              </w:rPr>
              <w:fldChar w:fldCharType="separate"/>
            </w:r>
            <w:r w:rsidR="00FB4D0F">
              <w:rPr>
                <w:noProof/>
                <w:webHidden/>
              </w:rPr>
              <w:t>1</w:t>
            </w:r>
            <w:r w:rsidR="00FB4D0F">
              <w:rPr>
                <w:noProof/>
                <w:webHidden/>
              </w:rPr>
              <w:fldChar w:fldCharType="end"/>
            </w:r>
          </w:hyperlink>
        </w:p>
        <w:p w14:paraId="1FC1EECA" w14:textId="10C6B579" w:rsidR="00FB4D0F" w:rsidRDefault="00FB4D0F">
          <w:pPr>
            <w:pStyle w:val="Obsah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78" w:history="1">
            <w:r w:rsidRPr="00084954">
              <w:rPr>
                <w:rStyle w:val="Hypertextovodkaz"/>
                <w:noProof/>
              </w:rPr>
              <w:t>1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F28A5B" w14:textId="26AF6C12" w:rsidR="00FB4D0F" w:rsidRDefault="00FB4D0F">
          <w:pPr>
            <w:pStyle w:val="Obsah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79" w:history="1">
            <w:r w:rsidRPr="00084954">
              <w:rPr>
                <w:rStyle w:val="Hypertextovodkaz"/>
                <w:noProof/>
              </w:rPr>
              <w:t>2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The Holocaust during WWII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2B022" w14:textId="02D97E0A" w:rsidR="00FB4D0F" w:rsidRDefault="00FB4D0F">
          <w:pPr>
            <w:pStyle w:val="Obsah2"/>
            <w:tabs>
              <w:tab w:val="left" w:pos="88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80" w:history="1">
            <w:r w:rsidRPr="00084954">
              <w:rPr>
                <w:rStyle w:val="Hypertextovodkaz"/>
                <w:noProof/>
              </w:rPr>
              <w:t>2.1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The Meaning of the Holocaust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BD18F" w14:textId="4BA7C9CF" w:rsidR="00FB4D0F" w:rsidRDefault="00FB4D0F">
          <w:pPr>
            <w:pStyle w:val="Obsah2"/>
            <w:tabs>
              <w:tab w:val="left" w:pos="88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81" w:history="1">
            <w:r w:rsidRPr="00084954">
              <w:rPr>
                <w:rStyle w:val="Hypertextovodkaz"/>
                <w:noProof/>
              </w:rPr>
              <w:t>2.2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Adolf Hitler and the Nazis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43202F" w14:textId="4248CFC1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82" w:history="1">
            <w:r w:rsidRPr="00084954">
              <w:rPr>
                <w:rStyle w:val="Hypertextovodkaz"/>
                <w:noProof/>
              </w:rPr>
              <w:t>2.2.1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Childhood and time in Vienna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367E9F" w14:textId="63C6AC10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83" w:history="1">
            <w:r w:rsidRPr="00084954">
              <w:rPr>
                <w:rStyle w:val="Hypertextovodkaz"/>
                <w:noProof/>
              </w:rPr>
              <w:t>2.2.2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World War 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A4618B" w14:textId="29267288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84" w:history="1">
            <w:r w:rsidRPr="00084954">
              <w:rPr>
                <w:rStyle w:val="Hypertextovodkaz"/>
                <w:noProof/>
              </w:rPr>
              <w:t>2.2.3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Nazi Party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3EEBC9" w14:textId="19371FDD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85" w:history="1">
            <w:r w:rsidRPr="00084954">
              <w:rPr>
                <w:rStyle w:val="Hypertextovodkaz"/>
                <w:noProof/>
              </w:rPr>
              <w:t>2.2.4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Beer Hall Putsch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E85323" w14:textId="45FAA3AA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86" w:history="1">
            <w:r w:rsidRPr="00084954">
              <w:rPr>
                <w:rStyle w:val="Hypertextovodkaz"/>
                <w:noProof/>
              </w:rPr>
              <w:t>2.2.5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Mein Kampf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CA4CBE" w14:textId="649CCBD5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87" w:history="1">
            <w:r w:rsidRPr="00084954">
              <w:rPr>
                <w:rStyle w:val="Hypertextovodkaz"/>
                <w:noProof/>
              </w:rPr>
              <w:t>2.2.6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Sturmabteilung and Schutzstaffel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EE57F" w14:textId="4649EEF3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88" w:history="1">
            <w:r w:rsidRPr="00084954">
              <w:rPr>
                <w:rStyle w:val="Hypertextovodkaz"/>
                <w:noProof/>
              </w:rPr>
              <w:t>2.2.7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1933 and onwards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E7161F" w14:textId="05C881D9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89" w:history="1">
            <w:r w:rsidRPr="00084954">
              <w:rPr>
                <w:rStyle w:val="Hypertextovodkaz"/>
                <w:noProof/>
              </w:rPr>
              <w:t>2.2.8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Hitler´s death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88D10" w14:textId="56A7711E" w:rsidR="00FB4D0F" w:rsidRDefault="00FB4D0F">
          <w:pPr>
            <w:pStyle w:val="Obsah2"/>
            <w:tabs>
              <w:tab w:val="left" w:pos="88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90" w:history="1">
            <w:r w:rsidRPr="00084954">
              <w:rPr>
                <w:rStyle w:val="Hypertextovodkaz"/>
                <w:noProof/>
              </w:rPr>
              <w:t>2.3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Antisemitism and its origins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86493" w14:textId="76C53046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91" w:history="1">
            <w:r w:rsidRPr="00084954">
              <w:rPr>
                <w:rStyle w:val="Hypertextovodkaz"/>
                <w:noProof/>
              </w:rPr>
              <w:t>2.3.1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The roots of Jews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171301" w14:textId="7F362439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92" w:history="1">
            <w:r w:rsidRPr="00084954">
              <w:rPr>
                <w:rStyle w:val="Hypertextovodkaz"/>
                <w:noProof/>
              </w:rPr>
              <w:t>2.3.2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Antisemitism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0B84C" w14:textId="3685400E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93" w:history="1">
            <w:r w:rsidRPr="00084954">
              <w:rPr>
                <w:rStyle w:val="Hypertextovodkaz"/>
                <w:noProof/>
              </w:rPr>
              <w:t>2.3.3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Nuremberg Laws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EB1884" w14:textId="5D2C63C9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94" w:history="1">
            <w:r w:rsidRPr="00084954">
              <w:rPr>
                <w:rStyle w:val="Hypertextovodkaz"/>
                <w:noProof/>
              </w:rPr>
              <w:t>2.3.4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Kristallnacht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188926" w14:textId="2B7BB8CA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95" w:history="1">
            <w:r w:rsidRPr="00084954">
              <w:rPr>
                <w:rStyle w:val="Hypertextovodkaz"/>
                <w:noProof/>
              </w:rPr>
              <w:t>2.3.5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Emigration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240C3" w14:textId="46502D6D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96" w:history="1">
            <w:r w:rsidRPr="00084954">
              <w:rPr>
                <w:rStyle w:val="Hypertextovodkaz"/>
                <w:noProof/>
              </w:rPr>
              <w:t>2.3.6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Ghettos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B3707" w14:textId="4C218ED4" w:rsidR="00FB4D0F" w:rsidRDefault="00FB4D0F">
          <w:pPr>
            <w:pStyle w:val="Obsah2"/>
            <w:tabs>
              <w:tab w:val="left" w:pos="88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97" w:history="1">
            <w:r w:rsidRPr="00084954">
              <w:rPr>
                <w:rStyle w:val="Hypertextovodkaz"/>
                <w:noProof/>
              </w:rPr>
              <w:t>2.4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Final Solution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CAFE9A" w14:textId="1CE498DD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98" w:history="1">
            <w:r w:rsidRPr="00084954">
              <w:rPr>
                <w:rStyle w:val="Hypertextovodkaz"/>
                <w:noProof/>
              </w:rPr>
              <w:t>2.4.1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Wannsee Conference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964BD5" w14:textId="3AB79A1B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199" w:history="1">
            <w:r w:rsidRPr="00084954">
              <w:rPr>
                <w:rStyle w:val="Hypertextovodkaz"/>
                <w:noProof/>
              </w:rPr>
              <w:t>2.4.2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Einsatzgruppen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E82E2D" w14:textId="192D4BB4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00" w:history="1">
            <w:r w:rsidRPr="00084954">
              <w:rPr>
                <w:rStyle w:val="Hypertextovodkaz"/>
                <w:noProof/>
              </w:rPr>
              <w:t>2.4.3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Concentration Camps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4061AC" w14:textId="77C3A684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01" w:history="1">
            <w:r w:rsidRPr="00084954">
              <w:rPr>
                <w:rStyle w:val="Hypertextovodkaz"/>
                <w:noProof/>
              </w:rPr>
              <w:t>2.4.4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Death Camps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EFB77C" w14:textId="5324F0B2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02" w:history="1">
            <w:r w:rsidRPr="00084954">
              <w:rPr>
                <w:rStyle w:val="Hypertextovodkaz"/>
                <w:noProof/>
              </w:rPr>
              <w:t>2.4.5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Auschwitz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5EEC22" w14:textId="27E30982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03" w:history="1">
            <w:r w:rsidRPr="00084954">
              <w:rPr>
                <w:rStyle w:val="Hypertextovodkaz"/>
                <w:noProof/>
              </w:rPr>
              <w:t>2.4.6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Victims of the Holocaust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5B742" w14:textId="40405BC6" w:rsidR="00FB4D0F" w:rsidRDefault="00FB4D0F">
          <w:pPr>
            <w:pStyle w:val="Obsah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04" w:history="1">
            <w:r w:rsidRPr="00084954">
              <w:rPr>
                <w:rStyle w:val="Hypertextovodkaz"/>
                <w:noProof/>
              </w:rPr>
              <w:t>3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Heroism before the Holocaust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A42FD3" w14:textId="06927C50" w:rsidR="00FB4D0F" w:rsidRDefault="00FB4D0F">
          <w:pPr>
            <w:pStyle w:val="Obsah2"/>
            <w:tabs>
              <w:tab w:val="left" w:pos="88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05" w:history="1">
            <w:r w:rsidRPr="00084954">
              <w:rPr>
                <w:rStyle w:val="Hypertextovodkaz"/>
                <w:noProof/>
              </w:rPr>
              <w:t>3.1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The Nicholas Winton 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B8B1E" w14:textId="24A6A11B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06" w:history="1">
            <w:r w:rsidRPr="00084954">
              <w:rPr>
                <w:rStyle w:val="Hypertextovodkaz"/>
                <w:noProof/>
              </w:rPr>
              <w:t>3.1.1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Childhood and Youth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A4D318" w14:textId="765BE569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07" w:history="1">
            <w:r w:rsidRPr="00084954">
              <w:rPr>
                <w:rStyle w:val="Hypertextovodkaz"/>
                <w:noProof/>
              </w:rPr>
              <w:t>3.1.2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Journey to Prague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43075A" w14:textId="03650E8B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08" w:history="1">
            <w:r w:rsidRPr="00084954">
              <w:rPr>
                <w:rStyle w:val="Hypertextovodkaz"/>
                <w:noProof/>
              </w:rPr>
              <w:t>3.1.3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Kindertransports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7DD40C" w14:textId="77490F99" w:rsidR="00FB4D0F" w:rsidRDefault="00FB4D0F">
          <w:pPr>
            <w:pStyle w:val="Obsah3"/>
            <w:tabs>
              <w:tab w:val="left" w:pos="132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09" w:history="1">
            <w:r w:rsidRPr="00084954">
              <w:rPr>
                <w:rStyle w:val="Hypertextovodkaz"/>
                <w:noProof/>
              </w:rPr>
              <w:t>3.1.4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Life after Saving Children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3CADB8" w14:textId="7E880476" w:rsidR="00FB4D0F" w:rsidRDefault="00FB4D0F">
          <w:pPr>
            <w:pStyle w:val="Obsah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10" w:history="1">
            <w:r w:rsidRPr="00084954">
              <w:rPr>
                <w:rStyle w:val="Hypertextovodkaz"/>
                <w:noProof/>
              </w:rPr>
              <w:t>4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Heroism during the Holocaust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E1521F" w14:textId="6BD86C18" w:rsidR="00FB4D0F" w:rsidRDefault="00FB4D0F">
          <w:pPr>
            <w:pStyle w:val="Obsah2"/>
            <w:tabs>
              <w:tab w:val="left" w:pos="88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11" w:history="1">
            <w:r w:rsidRPr="00084954">
              <w:rPr>
                <w:rStyle w:val="Hypertextovodkaz"/>
                <w:noProof/>
              </w:rPr>
              <w:t>4.1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Oscar Schindler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1846C7" w14:textId="79F0D618" w:rsidR="00FB4D0F" w:rsidRDefault="00FB4D0F">
          <w:pPr>
            <w:pStyle w:val="Obsah2"/>
            <w:tabs>
              <w:tab w:val="left" w:pos="88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12" w:history="1">
            <w:r w:rsidRPr="00084954">
              <w:rPr>
                <w:rStyle w:val="Hypertextovodkaz"/>
                <w:noProof/>
              </w:rPr>
              <w:t>4.2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Other rescuers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60201F" w14:textId="1FA06F18" w:rsidR="00FB4D0F" w:rsidRDefault="00FB4D0F">
          <w:pPr>
            <w:pStyle w:val="Obsah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13" w:history="1">
            <w:r w:rsidRPr="00084954">
              <w:rPr>
                <w:rStyle w:val="Hypertextovodkaz"/>
                <w:noProof/>
              </w:rPr>
              <w:t>5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Practical Usage of the Holocaust and the Nicholas Winton Story in ELT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BD51AE" w14:textId="72025B6D" w:rsidR="00FB4D0F" w:rsidRDefault="00FB4D0F">
          <w:pPr>
            <w:pStyle w:val="Obsah2"/>
            <w:tabs>
              <w:tab w:val="left" w:pos="88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14" w:history="1">
            <w:r w:rsidRPr="00084954">
              <w:rPr>
                <w:rStyle w:val="Hypertextovodkaz"/>
                <w:noProof/>
              </w:rPr>
              <w:t>5.1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Theory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F342F8" w14:textId="208096F3" w:rsidR="00FB4D0F" w:rsidRDefault="00FB4D0F">
          <w:pPr>
            <w:pStyle w:val="Obsah2"/>
            <w:tabs>
              <w:tab w:val="left" w:pos="88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15" w:history="1">
            <w:r w:rsidRPr="00084954">
              <w:rPr>
                <w:rStyle w:val="Hypertextovodkaz"/>
                <w:noProof/>
              </w:rPr>
              <w:t>5.2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First Lesson Plan – the Holocaust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D1E3B" w14:textId="6A78386B" w:rsidR="00FB4D0F" w:rsidRDefault="00FB4D0F">
          <w:pPr>
            <w:pStyle w:val="Obsah2"/>
            <w:tabs>
              <w:tab w:val="left" w:pos="88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16" w:history="1">
            <w:r w:rsidRPr="00084954">
              <w:rPr>
                <w:rStyle w:val="Hypertextovodkaz"/>
                <w:noProof/>
              </w:rPr>
              <w:t>5.3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Second Lesson Plan – Heroism, the Nicholas Winton Story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5D73E8" w14:textId="055D35BE" w:rsidR="00FB4D0F" w:rsidRDefault="00FB4D0F">
          <w:pPr>
            <w:pStyle w:val="Obsah1"/>
            <w:tabs>
              <w:tab w:val="left" w:pos="440"/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17" w:history="1">
            <w:r w:rsidRPr="00084954">
              <w:rPr>
                <w:rStyle w:val="Hypertextovodkaz"/>
                <w:noProof/>
              </w:rPr>
              <w:t>6</w:t>
            </w:r>
            <w:r>
              <w:rPr>
                <w:rFonts w:eastAsiaTheme="minorEastAsia"/>
                <w:noProof/>
                <w:kern w:val="2"/>
                <w:lang w:eastAsia="cs-CZ"/>
                <w14:ligatures w14:val="standardContextual"/>
              </w:rPr>
              <w:tab/>
            </w:r>
            <w:r w:rsidRPr="00084954">
              <w:rPr>
                <w:rStyle w:val="Hypertextovodkaz"/>
                <w:noProof/>
              </w:rPr>
              <w:t>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346724" w14:textId="03938B17" w:rsidR="00FB4D0F" w:rsidRDefault="00FB4D0F">
          <w:pPr>
            <w:pStyle w:val="Obsah1"/>
            <w:tabs>
              <w:tab w:val="right" w:leader="dot" w:pos="9061"/>
            </w:tabs>
            <w:rPr>
              <w:rFonts w:eastAsiaTheme="minorEastAsia"/>
              <w:noProof/>
              <w:kern w:val="2"/>
              <w:lang w:eastAsia="cs-CZ"/>
              <w14:ligatures w14:val="standardContextual"/>
            </w:rPr>
          </w:pPr>
          <w:hyperlink w:anchor="_Toc152315218" w:history="1">
            <w:r w:rsidRPr="00084954">
              <w:rPr>
                <w:rStyle w:val="Hypertextovodkaz"/>
                <w:noProof/>
              </w:rPr>
              <w:t>Literature and 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_Toc152315218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0F440B" w14:textId="3D65C471" w:rsidR="005B7C36" w:rsidRPr="00A4008E" w:rsidRDefault="009E1F80" w:rsidP="00A4008E">
          <w:pPr>
            <w:spacing w:line="360" w:lineRule="auto"/>
            <w:rPr>
              <w:rFonts w:ascii="Times New Roman" w:hAnsi="Times New Roman"/>
              <w:sz w:val="24"/>
            </w:rPr>
            <w:sectPr w:rsidR="005B7C36" w:rsidRPr="00A4008E" w:rsidSect="00060E4C">
              <w:headerReference w:type="default" r:id="rId8"/>
              <w:footerReference w:type="default" r:id="rId9"/>
              <w:pgSz w:w="11906" w:h="16838"/>
              <w:pgMar w:top="1418" w:right="1134" w:bottom="1418" w:left="1701" w:header="709" w:footer="709" w:gutter="0"/>
              <w:pgNumType w:start="5"/>
              <w:cols w:space="708"/>
              <w:docGrid w:linePitch="360"/>
            </w:sectPr>
          </w:pPr>
          <w:r w:rsidRPr="00985096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1B677584" w14:textId="2A9A8582" w:rsidR="00987EFD" w:rsidRPr="00090E70" w:rsidRDefault="00987EFD" w:rsidP="009A5872">
      <w:pPr>
        <w:pStyle w:val="Nadpis1"/>
        <w:numPr>
          <w:ilvl w:val="0"/>
          <w:numId w:val="0"/>
        </w:numPr>
        <w:spacing w:before="0" w:line="360" w:lineRule="auto"/>
        <w:ind w:left="432" w:hanging="432"/>
        <w:jc w:val="both"/>
      </w:pPr>
      <w:bookmarkStart w:id="0" w:name="_Toc152315177"/>
      <w:proofErr w:type="spellStart"/>
      <w:r w:rsidRPr="00090E70">
        <w:lastRenderedPageBreak/>
        <w:t>Abstract</w:t>
      </w:r>
      <w:bookmarkEnd w:id="0"/>
      <w:proofErr w:type="spellEnd"/>
    </w:p>
    <w:p w14:paraId="6DC9EB56" w14:textId="06599D42" w:rsidR="00987EFD" w:rsidRDefault="00987EF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F29F67" w14:textId="183C4C5B" w:rsidR="00A57A8B" w:rsidRDefault="00A57A8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master´s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thesis </w:t>
      </w:r>
      <w:proofErr w:type="spellStart"/>
      <w:r>
        <w:rPr>
          <w:rFonts w:ascii="Times New Roman" w:hAnsi="Times New Roman" w:cs="Times New Roman"/>
          <w:sz w:val="24"/>
          <w:szCs w:val="24"/>
        </w:rPr>
        <w:t>deals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66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F1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666">
        <w:rPr>
          <w:rFonts w:ascii="Times New Roman" w:hAnsi="Times New Roman" w:cs="Times New Roman"/>
          <w:sz w:val="24"/>
          <w:szCs w:val="24"/>
        </w:rPr>
        <w:t>usage</w:t>
      </w:r>
      <w:proofErr w:type="spellEnd"/>
      <w:r w:rsidR="007F1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66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F16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1666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="007F1666">
        <w:rPr>
          <w:rFonts w:ascii="Times New Roman" w:hAnsi="Times New Roman" w:cs="Times New Roman"/>
          <w:sz w:val="24"/>
          <w:szCs w:val="24"/>
        </w:rPr>
        <w:t xml:space="preserve"> in </w:t>
      </w:r>
      <w:r w:rsidR="00CC7638">
        <w:rPr>
          <w:rFonts w:ascii="Times New Roman" w:hAnsi="Times New Roman" w:cs="Times New Roman"/>
          <w:sz w:val="24"/>
          <w:szCs w:val="24"/>
        </w:rPr>
        <w:t>ELT</w:t>
      </w:r>
      <w:r w:rsidR="00A433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433CD">
        <w:rPr>
          <w:rFonts w:ascii="Times New Roman" w:hAnsi="Times New Roman" w:cs="Times New Roman"/>
          <w:sz w:val="24"/>
          <w:szCs w:val="24"/>
        </w:rPr>
        <w:t>concretely</w:t>
      </w:r>
      <w:proofErr w:type="spellEnd"/>
      <w:r w:rsidR="00A43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3C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A43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3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433CD">
        <w:rPr>
          <w:rFonts w:ascii="Times New Roman" w:hAnsi="Times New Roman" w:cs="Times New Roman"/>
          <w:sz w:val="24"/>
          <w:szCs w:val="24"/>
        </w:rPr>
        <w:t xml:space="preserve"> Nicholas </w:t>
      </w:r>
      <w:proofErr w:type="spellStart"/>
      <w:r w:rsidR="00A433CD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A433CD">
        <w:rPr>
          <w:rFonts w:ascii="Times New Roman" w:hAnsi="Times New Roman" w:cs="Times New Roman"/>
          <w:sz w:val="24"/>
          <w:szCs w:val="24"/>
        </w:rPr>
        <w:t xml:space="preserve"> story and </w:t>
      </w:r>
      <w:proofErr w:type="spellStart"/>
      <w:r w:rsidR="00A433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433CD">
        <w:rPr>
          <w:rFonts w:ascii="Times New Roman" w:hAnsi="Times New Roman" w:cs="Times New Roman"/>
          <w:sz w:val="24"/>
          <w:szCs w:val="24"/>
        </w:rPr>
        <w:t xml:space="preserve"> holocaust </w:t>
      </w:r>
      <w:proofErr w:type="spellStart"/>
      <w:r w:rsidR="00A433CD">
        <w:rPr>
          <w:rFonts w:ascii="Times New Roman" w:hAnsi="Times New Roman" w:cs="Times New Roman"/>
          <w:sz w:val="24"/>
          <w:szCs w:val="24"/>
        </w:rPr>
        <w:t>era</w:t>
      </w:r>
      <w:proofErr w:type="spellEnd"/>
      <w:r w:rsidR="00A433C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A433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43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3CD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="00A433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3C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433CD">
        <w:rPr>
          <w:rFonts w:ascii="Times New Roman" w:hAnsi="Times New Roman" w:cs="Times New Roman"/>
          <w:sz w:val="24"/>
          <w:szCs w:val="24"/>
        </w:rPr>
        <w:t xml:space="preserve"> WWII.</w:t>
      </w:r>
    </w:p>
    <w:p w14:paraId="5C7E1498" w14:textId="5497043A" w:rsidR="00A57A8B" w:rsidRDefault="00A57A8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</w:t>
      </w:r>
      <w:r w:rsidR="00A433CD">
        <w:rPr>
          <w:rFonts w:ascii="Times New Roman" w:hAnsi="Times New Roman" w:cs="Times New Roman"/>
          <w:sz w:val="24"/>
          <w:szCs w:val="24"/>
        </w:rPr>
        <w:t>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thesis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divided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parts</w:t>
      </w:r>
      <w:proofErr w:type="spellEnd"/>
      <w:r w:rsidR="00A433CD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theoretical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3CD">
        <w:rPr>
          <w:rFonts w:ascii="Times New Roman" w:hAnsi="Times New Roman" w:cs="Times New Roman"/>
          <w:sz w:val="24"/>
          <w:szCs w:val="24"/>
        </w:rPr>
        <w:t>one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practical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33CD">
        <w:rPr>
          <w:rFonts w:ascii="Times New Roman" w:hAnsi="Times New Roman" w:cs="Times New Roman"/>
          <w:sz w:val="24"/>
          <w:szCs w:val="24"/>
        </w:rPr>
        <w:t>one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57DEA55" w14:textId="56FB6197" w:rsidR="004B41D8" w:rsidRDefault="004B41D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theoretical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part,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subchapters</w:t>
      </w:r>
      <w:proofErr w:type="spellEnd"/>
      <w:r w:rsidR="006C3B2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6C3B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found</w:t>
      </w:r>
      <w:proofErr w:type="spellEnd"/>
      <w:r w:rsidR="007F1666">
        <w:rPr>
          <w:rFonts w:ascii="Times New Roman" w:hAnsi="Times New Roman" w:cs="Times New Roman"/>
          <w:sz w:val="24"/>
          <w:szCs w:val="24"/>
        </w:rPr>
        <w:t>:</w:t>
      </w:r>
    </w:p>
    <w:p w14:paraId="2D8F0DF5" w14:textId="627FDDA2" w:rsidR="007F1666" w:rsidRPr="009A5872" w:rsidRDefault="007F1666" w:rsidP="009A5872">
      <w:pPr>
        <w:pStyle w:val="Odstavecseseznamem"/>
        <w:numPr>
          <w:ilvl w:val="0"/>
          <w:numId w:val="32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5872">
        <w:rPr>
          <w:rFonts w:ascii="Times New Roman" w:hAnsi="Times New Roman" w:cs="Times New Roman"/>
          <w:sz w:val="24"/>
          <w:szCs w:val="24"/>
        </w:rPr>
        <w:t>Introduction</w:t>
      </w:r>
      <w:proofErr w:type="spellEnd"/>
    </w:p>
    <w:p w14:paraId="5E668A5C" w14:textId="453279BE" w:rsidR="007F1666" w:rsidRPr="009A5872" w:rsidRDefault="005F62A2" w:rsidP="009A5872">
      <w:pPr>
        <w:pStyle w:val="Odstavecseseznamem"/>
        <w:numPr>
          <w:ilvl w:val="0"/>
          <w:numId w:val="32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587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A5872">
        <w:rPr>
          <w:rFonts w:ascii="Times New Roman" w:hAnsi="Times New Roman" w:cs="Times New Roman"/>
          <w:sz w:val="24"/>
          <w:szCs w:val="24"/>
        </w:rPr>
        <w:t xml:space="preserve"> </w:t>
      </w:r>
      <w:r w:rsidR="007F1666" w:rsidRPr="009A5872">
        <w:rPr>
          <w:rFonts w:ascii="Times New Roman" w:hAnsi="Times New Roman" w:cs="Times New Roman"/>
          <w:sz w:val="24"/>
          <w:szCs w:val="24"/>
        </w:rPr>
        <w:t>Holocaust</w:t>
      </w:r>
      <w:r w:rsidR="006C3B22" w:rsidRPr="009A5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B22" w:rsidRPr="009A5872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6C3B22" w:rsidRPr="009A5872">
        <w:rPr>
          <w:rFonts w:ascii="Times New Roman" w:hAnsi="Times New Roman" w:cs="Times New Roman"/>
          <w:sz w:val="24"/>
          <w:szCs w:val="24"/>
        </w:rPr>
        <w:t xml:space="preserve"> WWII</w:t>
      </w:r>
    </w:p>
    <w:p w14:paraId="25F1BE48" w14:textId="405CFAC9" w:rsidR="007F1666" w:rsidRPr="009A5872" w:rsidRDefault="007F1666" w:rsidP="009A5872">
      <w:pPr>
        <w:pStyle w:val="Odstavecseseznamem"/>
        <w:numPr>
          <w:ilvl w:val="0"/>
          <w:numId w:val="32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5872">
        <w:rPr>
          <w:rFonts w:ascii="Times New Roman" w:hAnsi="Times New Roman" w:cs="Times New Roman"/>
          <w:sz w:val="24"/>
          <w:szCs w:val="24"/>
        </w:rPr>
        <w:t>Hero</w:t>
      </w:r>
      <w:r w:rsidR="00D26D02" w:rsidRPr="009A5872">
        <w:rPr>
          <w:rFonts w:ascii="Times New Roman" w:hAnsi="Times New Roman" w:cs="Times New Roman"/>
          <w:sz w:val="24"/>
          <w:szCs w:val="24"/>
        </w:rPr>
        <w:t>is</w:t>
      </w:r>
      <w:r w:rsidRPr="009A5872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9A5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5872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9A5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2339" w:rsidRPr="009A587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D2339" w:rsidRPr="009A5872">
        <w:rPr>
          <w:rFonts w:ascii="Times New Roman" w:hAnsi="Times New Roman" w:cs="Times New Roman"/>
          <w:sz w:val="24"/>
          <w:szCs w:val="24"/>
        </w:rPr>
        <w:t xml:space="preserve"> </w:t>
      </w:r>
      <w:r w:rsidRPr="009A5872">
        <w:rPr>
          <w:rFonts w:ascii="Times New Roman" w:hAnsi="Times New Roman" w:cs="Times New Roman"/>
          <w:sz w:val="24"/>
          <w:szCs w:val="24"/>
        </w:rPr>
        <w:t>Holocaust</w:t>
      </w:r>
    </w:p>
    <w:p w14:paraId="5CA3D5DE" w14:textId="45D09113" w:rsidR="007F1666" w:rsidRPr="009A5872" w:rsidRDefault="007F1666" w:rsidP="009A5872">
      <w:pPr>
        <w:pStyle w:val="Odstavecseseznamem"/>
        <w:numPr>
          <w:ilvl w:val="0"/>
          <w:numId w:val="32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5872">
        <w:rPr>
          <w:rFonts w:ascii="Times New Roman" w:hAnsi="Times New Roman" w:cs="Times New Roman"/>
          <w:sz w:val="24"/>
          <w:szCs w:val="24"/>
        </w:rPr>
        <w:t>Hero</w:t>
      </w:r>
      <w:r w:rsidR="00D26D02" w:rsidRPr="009A5872">
        <w:rPr>
          <w:rFonts w:ascii="Times New Roman" w:hAnsi="Times New Roman" w:cs="Times New Roman"/>
          <w:sz w:val="24"/>
          <w:szCs w:val="24"/>
        </w:rPr>
        <w:t>is</w:t>
      </w:r>
      <w:r w:rsidRPr="009A5872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9A5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5872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9A5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62A2" w:rsidRPr="009A587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F62A2" w:rsidRPr="009A5872">
        <w:rPr>
          <w:rFonts w:ascii="Times New Roman" w:hAnsi="Times New Roman" w:cs="Times New Roman"/>
          <w:sz w:val="24"/>
          <w:szCs w:val="24"/>
        </w:rPr>
        <w:t xml:space="preserve"> </w:t>
      </w:r>
      <w:r w:rsidRPr="009A5872">
        <w:rPr>
          <w:rFonts w:ascii="Times New Roman" w:hAnsi="Times New Roman" w:cs="Times New Roman"/>
          <w:sz w:val="24"/>
          <w:szCs w:val="24"/>
        </w:rPr>
        <w:t>Holocaust</w:t>
      </w:r>
    </w:p>
    <w:p w14:paraId="05364CDE" w14:textId="5A50CBBA" w:rsidR="007F1666" w:rsidRDefault="007F166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practical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part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</w:t>
      </w:r>
      <w:r w:rsidR="006C3B22"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thesis </w:t>
      </w:r>
      <w:proofErr w:type="spellStart"/>
      <w:r w:rsidR="005F2C65">
        <w:rPr>
          <w:rFonts w:ascii="Times New Roman" w:hAnsi="Times New Roman" w:cs="Times New Roman"/>
          <w:sz w:val="24"/>
          <w:szCs w:val="24"/>
        </w:rPr>
        <w:t>introduces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5F8B">
        <w:rPr>
          <w:rFonts w:ascii="Times New Roman" w:hAnsi="Times New Roman" w:cs="Times New Roman"/>
          <w:sz w:val="24"/>
          <w:szCs w:val="24"/>
        </w:rPr>
        <w:t>two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="006C3B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lesson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</w:t>
      </w:r>
      <w:r w:rsidR="00125F8B"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implemented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ELT, </w:t>
      </w:r>
      <w:proofErr w:type="spellStart"/>
      <w:r>
        <w:rPr>
          <w:rFonts w:ascii="Times New Roman" w:hAnsi="Times New Roman" w:cs="Times New Roman"/>
          <w:sz w:val="24"/>
          <w:szCs w:val="24"/>
        </w:rPr>
        <w:t>focusing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</w:t>
      </w:r>
      <w:r w:rsidR="00F40A22">
        <w:rPr>
          <w:rFonts w:ascii="Times New Roman" w:hAnsi="Times New Roman" w:cs="Times New Roman"/>
          <w:sz w:val="24"/>
          <w:szCs w:val="24"/>
        </w:rPr>
        <w:t xml:space="preserve">n </w:t>
      </w:r>
      <w:r w:rsidR="006C3B22">
        <w:rPr>
          <w:rFonts w:ascii="Times New Roman" w:hAnsi="Times New Roman" w:cs="Times New Roman"/>
          <w:sz w:val="24"/>
          <w:szCs w:val="24"/>
        </w:rPr>
        <w:t>h</w:t>
      </w:r>
      <w:r w:rsidR="00125F8B">
        <w:rPr>
          <w:rFonts w:ascii="Times New Roman" w:hAnsi="Times New Roman" w:cs="Times New Roman"/>
          <w:sz w:val="24"/>
          <w:szCs w:val="24"/>
        </w:rPr>
        <w:t>olocaust</w:t>
      </w:r>
      <w:r w:rsidR="006C3B22">
        <w:rPr>
          <w:rFonts w:ascii="Times New Roman" w:hAnsi="Times New Roman" w:cs="Times New Roman"/>
          <w:sz w:val="24"/>
          <w:szCs w:val="24"/>
        </w:rPr>
        <w:t xml:space="preserve"> </w:t>
      </w:r>
      <w:r w:rsidR="00867AAE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125F8B">
        <w:rPr>
          <w:rFonts w:ascii="Times New Roman" w:hAnsi="Times New Roman" w:cs="Times New Roman"/>
          <w:sz w:val="24"/>
          <w:szCs w:val="24"/>
        </w:rPr>
        <w:t>heroic</w:t>
      </w:r>
      <w:proofErr w:type="spellEnd"/>
      <w:r w:rsidR="00125F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5F8B">
        <w:rPr>
          <w:rFonts w:ascii="Times New Roman" w:hAnsi="Times New Roman" w:cs="Times New Roman"/>
          <w:sz w:val="24"/>
          <w:szCs w:val="24"/>
        </w:rPr>
        <w:t>acts</w:t>
      </w:r>
      <w:proofErr w:type="spellEnd"/>
      <w:r w:rsidR="006C3B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be</w:t>
      </w:r>
      <w:r w:rsidR="005F2C65">
        <w:rPr>
          <w:rFonts w:ascii="Times New Roman" w:hAnsi="Times New Roman" w:cs="Times New Roman"/>
          <w:sz w:val="24"/>
          <w:szCs w:val="24"/>
        </w:rPr>
        <w:t>fore</w:t>
      </w:r>
      <w:proofErr w:type="spellEnd"/>
      <w:r w:rsidR="005F2C65">
        <w:rPr>
          <w:rFonts w:ascii="Times New Roman" w:hAnsi="Times New Roman" w:cs="Times New Roman"/>
          <w:sz w:val="24"/>
          <w:szCs w:val="24"/>
        </w:rPr>
        <w:t xml:space="preserve"> </w:t>
      </w:r>
      <w:r w:rsidR="006C3B22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6C3B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C3B22">
        <w:rPr>
          <w:rFonts w:ascii="Times New Roman" w:hAnsi="Times New Roman" w:cs="Times New Roman"/>
          <w:sz w:val="24"/>
          <w:szCs w:val="24"/>
        </w:rPr>
        <w:t xml:space="preserve"> holocaust period</w:t>
      </w:r>
      <w:r w:rsidR="00F40A22">
        <w:rPr>
          <w:rFonts w:ascii="Times New Roman" w:hAnsi="Times New Roman" w:cs="Times New Roman"/>
          <w:sz w:val="24"/>
          <w:szCs w:val="24"/>
        </w:rPr>
        <w:t>.</w:t>
      </w:r>
      <w:r w:rsidR="007F2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8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462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628C">
        <w:rPr>
          <w:rFonts w:ascii="Times New Roman" w:hAnsi="Times New Roman" w:cs="Times New Roman"/>
          <w:sz w:val="24"/>
          <w:szCs w:val="24"/>
        </w:rPr>
        <w:t>author</w:t>
      </w:r>
      <w:proofErr w:type="spellEnd"/>
      <w:r w:rsidR="000462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draws</w:t>
      </w:r>
      <w:proofErr w:type="spellEnd"/>
      <w:r w:rsidR="006C3B22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7F2D8D">
        <w:rPr>
          <w:rFonts w:ascii="Times New Roman" w:hAnsi="Times New Roman" w:cs="Times New Roman"/>
          <w:sz w:val="24"/>
          <w:szCs w:val="24"/>
        </w:rPr>
        <w:t>authentic</w:t>
      </w:r>
      <w:proofErr w:type="spellEnd"/>
      <w:r w:rsidR="007F2D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trustworthy</w:t>
      </w:r>
      <w:proofErr w:type="spellEnd"/>
      <w:r w:rsidR="006C3B2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relevant</w:t>
      </w:r>
      <w:proofErr w:type="spellEnd"/>
      <w:r w:rsidR="006C3B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sources</w:t>
      </w:r>
      <w:proofErr w:type="spellEnd"/>
      <w:r w:rsidR="006C3B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6C3B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C3B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theoretical</w:t>
      </w:r>
      <w:proofErr w:type="spellEnd"/>
      <w:r w:rsidR="006C3B22">
        <w:rPr>
          <w:rFonts w:ascii="Times New Roman" w:hAnsi="Times New Roman" w:cs="Times New Roman"/>
          <w:sz w:val="24"/>
          <w:szCs w:val="24"/>
        </w:rPr>
        <w:t xml:space="preserve"> part,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="006C3B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books</w:t>
      </w:r>
      <w:proofErr w:type="spellEnd"/>
      <w:r w:rsidR="00A54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54B1A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="006C3B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6C3B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3B22">
        <w:rPr>
          <w:rFonts w:ascii="Times New Roman" w:hAnsi="Times New Roman" w:cs="Times New Roman"/>
          <w:sz w:val="24"/>
          <w:szCs w:val="24"/>
        </w:rPr>
        <w:t>documentaries</w:t>
      </w:r>
      <w:proofErr w:type="spellEnd"/>
      <w:r w:rsidR="006C3B22">
        <w:rPr>
          <w:rFonts w:ascii="Times New Roman" w:hAnsi="Times New Roman" w:cs="Times New Roman"/>
          <w:sz w:val="24"/>
          <w:szCs w:val="24"/>
        </w:rPr>
        <w:t>.</w:t>
      </w:r>
      <w:r w:rsidR="007F2D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D8D" w:rsidRPr="00056A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F2D8D" w:rsidRPr="00056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D8D" w:rsidRPr="00056A7C">
        <w:rPr>
          <w:rFonts w:ascii="Times New Roman" w:hAnsi="Times New Roman" w:cs="Times New Roman"/>
          <w:sz w:val="24"/>
          <w:szCs w:val="24"/>
        </w:rPr>
        <w:t>practical</w:t>
      </w:r>
      <w:proofErr w:type="spellEnd"/>
      <w:r w:rsidR="007F2D8D" w:rsidRPr="00056A7C">
        <w:rPr>
          <w:rFonts w:ascii="Times New Roman" w:hAnsi="Times New Roman" w:cs="Times New Roman"/>
          <w:sz w:val="24"/>
          <w:szCs w:val="24"/>
        </w:rPr>
        <w:t xml:space="preserve"> part </w:t>
      </w:r>
      <w:proofErr w:type="spellStart"/>
      <w:r w:rsidR="007F2D8D" w:rsidRPr="00056A7C">
        <w:rPr>
          <w:rFonts w:ascii="Times New Roman" w:hAnsi="Times New Roman" w:cs="Times New Roman"/>
          <w:sz w:val="24"/>
          <w:szCs w:val="24"/>
        </w:rPr>
        <w:t>offers</w:t>
      </w:r>
      <w:proofErr w:type="spellEnd"/>
      <w:r w:rsidR="007F2D8D" w:rsidRPr="00056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D8D" w:rsidRPr="00056A7C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7F2D8D" w:rsidRPr="00056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D8D" w:rsidRPr="00056A7C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7F2D8D" w:rsidRPr="00056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D8D" w:rsidRPr="00056A7C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="007F2D8D" w:rsidRPr="00056A7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F2D8D" w:rsidRPr="00056A7C">
        <w:rPr>
          <w:rFonts w:ascii="Times New Roman" w:hAnsi="Times New Roman" w:cs="Times New Roman"/>
          <w:sz w:val="24"/>
          <w:szCs w:val="24"/>
        </w:rPr>
        <w:t>provides</w:t>
      </w:r>
      <w:proofErr w:type="spellEnd"/>
      <w:r w:rsidR="007F2D8D" w:rsidRPr="00056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D8D" w:rsidRPr="00056A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F2D8D" w:rsidRPr="00056A7C">
        <w:rPr>
          <w:rFonts w:ascii="Times New Roman" w:hAnsi="Times New Roman" w:cs="Times New Roman"/>
          <w:sz w:val="24"/>
          <w:szCs w:val="24"/>
        </w:rPr>
        <w:t xml:space="preserve"> SWOT </w:t>
      </w:r>
      <w:proofErr w:type="spellStart"/>
      <w:r w:rsidR="007F2D8D" w:rsidRPr="00056A7C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="007F2D8D" w:rsidRPr="00056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2D8D" w:rsidRPr="00056A7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7F2D8D" w:rsidRPr="00056A7C">
        <w:rPr>
          <w:rFonts w:ascii="Times New Roman" w:hAnsi="Times New Roman" w:cs="Times New Roman"/>
          <w:sz w:val="24"/>
          <w:szCs w:val="24"/>
        </w:rPr>
        <w:t xml:space="preserve"> each lesson </w:t>
      </w:r>
      <w:proofErr w:type="spellStart"/>
      <w:r w:rsidR="007F2D8D" w:rsidRPr="00056A7C">
        <w:rPr>
          <w:rFonts w:ascii="Times New Roman" w:hAnsi="Times New Roman" w:cs="Times New Roman"/>
          <w:sz w:val="24"/>
          <w:szCs w:val="24"/>
        </w:rPr>
        <w:t>plan</w:t>
      </w:r>
      <w:proofErr w:type="spellEnd"/>
      <w:r w:rsidR="007F2D8D" w:rsidRPr="00056A7C">
        <w:rPr>
          <w:rFonts w:ascii="Times New Roman" w:hAnsi="Times New Roman" w:cs="Times New Roman"/>
          <w:sz w:val="24"/>
          <w:szCs w:val="24"/>
        </w:rPr>
        <w:t>.</w:t>
      </w:r>
    </w:p>
    <w:p w14:paraId="1EEEF8F4" w14:textId="745538E6" w:rsidR="006C3B22" w:rsidRPr="007F1666" w:rsidRDefault="006C3B2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00A401" w14:textId="41A0A8BC" w:rsidR="00987EFD" w:rsidRPr="00090E70" w:rsidRDefault="00987EF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75FD20" w14:textId="087CA3BF" w:rsidR="00987EFD" w:rsidRPr="00090E70" w:rsidRDefault="00987EF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A2982D" w14:textId="68B4BC41" w:rsidR="00987EFD" w:rsidRPr="00090E70" w:rsidRDefault="00987EF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8A6F582" w14:textId="38256BA5" w:rsidR="00987EFD" w:rsidRPr="00090E70" w:rsidRDefault="00987EF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9F76AE" w14:textId="1698AD9B" w:rsidR="00987EFD" w:rsidRPr="00090E70" w:rsidRDefault="00987EF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A48D637" w14:textId="574F040D" w:rsidR="00987EFD" w:rsidRPr="00090E70" w:rsidRDefault="00987EF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D5B3B2C" w14:textId="7FF9AF4B" w:rsidR="00987EFD" w:rsidRPr="00090E70" w:rsidRDefault="00987EF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C6C5CF" w14:textId="6C9F6FE3" w:rsidR="00987EFD" w:rsidRDefault="00987EF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B0A593" w14:textId="77777777" w:rsidR="00246D47" w:rsidRDefault="00246D4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98B4A27" w14:textId="77777777" w:rsidR="00246D47" w:rsidRDefault="00246D4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A8AE71" w14:textId="77777777" w:rsidR="00246D47" w:rsidRDefault="00246D4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36FC0DD" w14:textId="77777777" w:rsidR="00246D47" w:rsidRPr="00090E70" w:rsidRDefault="00246D4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2EB37C" w14:textId="77777777" w:rsidR="000917E8" w:rsidRDefault="000917E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FB3DF5D" w14:textId="1E63AC62" w:rsidR="00987EFD" w:rsidRPr="00FE7254" w:rsidRDefault="00987EFD" w:rsidP="0086538D">
      <w:pPr>
        <w:pStyle w:val="Nadpis1"/>
        <w:spacing w:before="0" w:line="360" w:lineRule="auto"/>
        <w:jc w:val="both"/>
      </w:pPr>
      <w:bookmarkStart w:id="1" w:name="_Toc152315178"/>
      <w:proofErr w:type="spellStart"/>
      <w:r w:rsidRPr="00FE7254">
        <w:lastRenderedPageBreak/>
        <w:t>Introduction</w:t>
      </w:r>
      <w:bookmarkEnd w:id="1"/>
      <w:proofErr w:type="spellEnd"/>
    </w:p>
    <w:p w14:paraId="4E98E38D" w14:textId="184E0CE6" w:rsidR="00987EFD" w:rsidRDefault="00987EF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FE2CFE" w14:textId="77777777" w:rsidR="00FB301B" w:rsidRDefault="00726E5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suggests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master´s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thesis </w:t>
      </w:r>
      <w:proofErr w:type="spellStart"/>
      <w:r w:rsidR="00666EBE">
        <w:rPr>
          <w:rFonts w:ascii="Times New Roman" w:hAnsi="Times New Roman" w:cs="Times New Roman"/>
          <w:sz w:val="24"/>
          <w:szCs w:val="24"/>
        </w:rPr>
        <w:t>concerns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E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6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EBE">
        <w:rPr>
          <w:rFonts w:ascii="Times New Roman" w:hAnsi="Times New Roman" w:cs="Times New Roman"/>
          <w:sz w:val="24"/>
          <w:szCs w:val="24"/>
        </w:rPr>
        <w:t>infamous</w:t>
      </w:r>
      <w:proofErr w:type="spellEnd"/>
      <w:r w:rsidR="00666EBE">
        <w:rPr>
          <w:rFonts w:ascii="Times New Roman" w:hAnsi="Times New Roman" w:cs="Times New Roman"/>
          <w:sz w:val="24"/>
          <w:szCs w:val="24"/>
        </w:rPr>
        <w:t xml:space="preserve"> period in </w:t>
      </w:r>
      <w:proofErr w:type="spellStart"/>
      <w:r w:rsidR="00666E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6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half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</w:t>
      </w:r>
      <w:r w:rsidR="00666EBE">
        <w:rPr>
          <w:rFonts w:ascii="Times New Roman" w:hAnsi="Times New Roman" w:cs="Times New Roman"/>
          <w:sz w:val="24"/>
          <w:szCs w:val="24"/>
        </w:rPr>
        <w:t xml:space="preserve">20th </w:t>
      </w:r>
      <w:proofErr w:type="spellStart"/>
      <w:r w:rsidR="00666EBE"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WWII</w:t>
      </w:r>
      <w:r w:rsidR="0066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holocaust.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H</w:t>
      </w:r>
      <w:r w:rsidR="00666EBE">
        <w:rPr>
          <w:rFonts w:ascii="Times New Roman" w:hAnsi="Times New Roman" w:cs="Times New Roman"/>
          <w:sz w:val="24"/>
          <w:szCs w:val="24"/>
        </w:rPr>
        <w:t>owever</w:t>
      </w:r>
      <w:proofErr w:type="spellEnd"/>
      <w:r w:rsidR="0066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EBE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66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EBE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66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deals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66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EBE">
        <w:rPr>
          <w:rFonts w:ascii="Times New Roman" w:hAnsi="Times New Roman" w:cs="Times New Roman"/>
          <w:sz w:val="24"/>
          <w:szCs w:val="24"/>
        </w:rPr>
        <w:t>heroism</w:t>
      </w:r>
      <w:proofErr w:type="spellEnd"/>
      <w:r w:rsidR="0066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EBE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666EBE">
        <w:rPr>
          <w:rFonts w:ascii="Times New Roman" w:hAnsi="Times New Roman" w:cs="Times New Roman"/>
          <w:sz w:val="24"/>
          <w:szCs w:val="24"/>
        </w:rPr>
        <w:t xml:space="preserve"> these </w:t>
      </w:r>
      <w:proofErr w:type="spellStart"/>
      <w:r w:rsidR="00666EBE">
        <w:rPr>
          <w:rFonts w:ascii="Times New Roman" w:hAnsi="Times New Roman" w:cs="Times New Roman"/>
          <w:sz w:val="24"/>
          <w:szCs w:val="24"/>
        </w:rPr>
        <w:t>darksome</w:t>
      </w:r>
      <w:proofErr w:type="spellEnd"/>
      <w:r w:rsidR="0066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6EBE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Nicholas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story and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heroes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contributed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helping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saving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67BA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1C67BA">
        <w:rPr>
          <w:rFonts w:ascii="Times New Roman" w:hAnsi="Times New Roman" w:cs="Times New Roman"/>
          <w:sz w:val="24"/>
          <w:szCs w:val="24"/>
        </w:rPr>
        <w:t>.</w:t>
      </w:r>
      <w:r w:rsidR="00A54B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2700DB" w14:textId="77777777" w:rsidR="00FB301B" w:rsidRDefault="00FB301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C3E88B" w14:textId="3EB4CC6F" w:rsidR="00756F27" w:rsidRDefault="001C67B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26E56">
        <w:rPr>
          <w:rFonts w:ascii="Times New Roman" w:hAnsi="Times New Roman" w:cs="Times New Roman"/>
          <w:sz w:val="24"/>
          <w:szCs w:val="24"/>
        </w:rPr>
        <w:t xml:space="preserve"> thesis </w:t>
      </w:r>
      <w:proofErr w:type="spellStart"/>
      <w:r w:rsidR="00726E56">
        <w:rPr>
          <w:rFonts w:ascii="Times New Roman" w:hAnsi="Times New Roman" w:cs="Times New Roman"/>
          <w:sz w:val="24"/>
          <w:szCs w:val="24"/>
        </w:rPr>
        <w:t>aims</w:t>
      </w:r>
      <w:proofErr w:type="spellEnd"/>
      <w:r w:rsidR="00726E5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726E56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="00726E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background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events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eventually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led to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massive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as to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Nicholas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hesitate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to risk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lives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innocent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>.</w:t>
      </w:r>
      <w:r w:rsidR="00D26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E56">
        <w:rPr>
          <w:rFonts w:ascii="Times New Roman" w:hAnsi="Times New Roman" w:cs="Times New Roman"/>
          <w:sz w:val="24"/>
          <w:szCs w:val="24"/>
        </w:rPr>
        <w:t>Another</w:t>
      </w:r>
      <w:proofErr w:type="spellEnd"/>
      <w:r w:rsidR="00726E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E56">
        <w:rPr>
          <w:rFonts w:ascii="Times New Roman" w:hAnsi="Times New Roman" w:cs="Times New Roman"/>
          <w:sz w:val="24"/>
          <w:szCs w:val="24"/>
        </w:rPr>
        <w:t>aim</w:t>
      </w:r>
      <w:proofErr w:type="spellEnd"/>
      <w:r w:rsidR="00726E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6E5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5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F27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756F27">
        <w:rPr>
          <w:rFonts w:ascii="Times New Roman" w:hAnsi="Times New Roman" w:cs="Times New Roman"/>
          <w:sz w:val="24"/>
          <w:szCs w:val="24"/>
        </w:rPr>
        <w:t xml:space="preserve"> thesis </w:t>
      </w:r>
      <w:proofErr w:type="spellStart"/>
      <w:r w:rsidR="00756F2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756F2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outline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7AAE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2685">
        <w:rPr>
          <w:rFonts w:ascii="Times New Roman" w:hAnsi="Times New Roman" w:cs="Times New Roman"/>
          <w:sz w:val="24"/>
          <w:szCs w:val="24"/>
        </w:rPr>
        <w:t>plan</w:t>
      </w:r>
      <w:r w:rsidR="00867AAE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7B2685">
        <w:rPr>
          <w:rFonts w:ascii="Times New Roman" w:hAnsi="Times New Roman" w:cs="Times New Roman"/>
          <w:sz w:val="24"/>
          <w:szCs w:val="24"/>
        </w:rPr>
        <w:t>,</w:t>
      </w:r>
      <w:r w:rsidR="00D26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teach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lower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secondary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horrific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yet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era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="00D26D02">
        <w:rPr>
          <w:rFonts w:ascii="Times New Roman" w:hAnsi="Times New Roman" w:cs="Times New Roman"/>
          <w:sz w:val="24"/>
          <w:szCs w:val="24"/>
        </w:rPr>
        <w:t>.</w:t>
      </w:r>
      <w:r w:rsidR="00A54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F27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="0075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F2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56F27">
        <w:rPr>
          <w:rFonts w:ascii="Times New Roman" w:hAnsi="Times New Roman" w:cs="Times New Roman"/>
          <w:sz w:val="24"/>
          <w:szCs w:val="24"/>
        </w:rPr>
        <w:t xml:space="preserve"> most </w:t>
      </w:r>
      <w:proofErr w:type="spellStart"/>
      <w:r w:rsidR="00756F27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756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6F27">
        <w:rPr>
          <w:rFonts w:ascii="Times New Roman" w:hAnsi="Times New Roman" w:cs="Times New Roman"/>
          <w:sz w:val="24"/>
          <w:szCs w:val="24"/>
        </w:rPr>
        <w:t>methods</w:t>
      </w:r>
      <w:proofErr w:type="spellEnd"/>
      <w:r w:rsidR="00756F2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756F27"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756F27">
        <w:rPr>
          <w:rFonts w:ascii="Times New Roman" w:hAnsi="Times New Roman" w:cs="Times New Roman"/>
          <w:sz w:val="24"/>
          <w:szCs w:val="24"/>
        </w:rPr>
        <w:t xml:space="preserve"> thesis are </w:t>
      </w:r>
      <w:proofErr w:type="spellStart"/>
      <w:r w:rsidR="00756F27">
        <w:rPr>
          <w:rFonts w:ascii="Times New Roman" w:hAnsi="Times New Roman" w:cs="Times New Roman"/>
          <w:sz w:val="24"/>
          <w:szCs w:val="24"/>
        </w:rPr>
        <w:t>books</w:t>
      </w:r>
      <w:proofErr w:type="spellEnd"/>
      <w:r w:rsidR="00A54B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54B1A">
        <w:rPr>
          <w:rFonts w:ascii="Times New Roman" w:hAnsi="Times New Roman" w:cs="Times New Roman"/>
          <w:sz w:val="24"/>
          <w:szCs w:val="24"/>
        </w:rPr>
        <w:t>articles</w:t>
      </w:r>
      <w:proofErr w:type="spellEnd"/>
      <w:r w:rsidR="00953E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53E8D">
        <w:rPr>
          <w:rFonts w:ascii="Times New Roman" w:hAnsi="Times New Roman" w:cs="Times New Roman"/>
          <w:sz w:val="24"/>
          <w:szCs w:val="24"/>
        </w:rPr>
        <w:t>videos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56F27">
        <w:rPr>
          <w:rFonts w:ascii="Times New Roman" w:hAnsi="Times New Roman" w:cs="Times New Roman"/>
          <w:sz w:val="24"/>
          <w:szCs w:val="24"/>
        </w:rPr>
        <w:t>documentarie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FFCBFFF" w14:textId="2E5E87C8" w:rsidR="00756F27" w:rsidRDefault="00756F2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421030" w14:textId="5BF2B4AF" w:rsidR="007135D7" w:rsidRPr="005B05A5" w:rsidRDefault="00756F2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05A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05A5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05A5">
        <w:rPr>
          <w:rFonts w:ascii="Times New Roman" w:hAnsi="Times New Roman" w:cs="Times New Roman"/>
          <w:sz w:val="24"/>
          <w:szCs w:val="24"/>
        </w:rPr>
        <w:t>chapter</w:t>
      </w:r>
      <w:proofErr w:type="spellEnd"/>
      <w:r w:rsidRPr="005B05A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B05A5" w:rsidRPr="005B05A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B05A5" w:rsidRPr="005B05A5">
        <w:rPr>
          <w:rFonts w:ascii="Times New Roman" w:hAnsi="Times New Roman" w:cs="Times New Roman"/>
          <w:sz w:val="24"/>
          <w:szCs w:val="24"/>
        </w:rPr>
        <w:t xml:space="preserve"> </w:t>
      </w:r>
      <w:r w:rsidR="00D26D02" w:rsidRPr="005B05A5">
        <w:rPr>
          <w:rFonts w:ascii="Times New Roman" w:hAnsi="Times New Roman" w:cs="Times New Roman"/>
          <w:sz w:val="24"/>
          <w:szCs w:val="24"/>
        </w:rPr>
        <w:t xml:space="preserve">Holocaust </w:t>
      </w:r>
      <w:proofErr w:type="spellStart"/>
      <w:r w:rsidR="00D26D02" w:rsidRPr="005B05A5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D26D02" w:rsidRPr="005B05A5">
        <w:rPr>
          <w:rFonts w:ascii="Times New Roman" w:hAnsi="Times New Roman" w:cs="Times New Roman"/>
          <w:sz w:val="24"/>
          <w:szCs w:val="24"/>
        </w:rPr>
        <w:t xml:space="preserve"> WWII</w:t>
      </w:r>
      <w:r w:rsidRPr="005B05A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D26D02" w:rsidRPr="005B05A5">
        <w:rPr>
          <w:rFonts w:ascii="Times New Roman" w:hAnsi="Times New Roman" w:cs="Times New Roman"/>
          <w:sz w:val="24"/>
          <w:szCs w:val="24"/>
        </w:rPr>
        <w:t>gives</w:t>
      </w:r>
      <w:proofErr w:type="spellEnd"/>
      <w:r w:rsidR="00D26D02" w:rsidRPr="005B05A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26D02" w:rsidRPr="005B05A5">
        <w:rPr>
          <w:rFonts w:ascii="Times New Roman" w:hAnsi="Times New Roman" w:cs="Times New Roman"/>
          <w:sz w:val="24"/>
          <w:szCs w:val="24"/>
        </w:rPr>
        <w:t>brief</w:t>
      </w:r>
      <w:proofErr w:type="spellEnd"/>
      <w:r w:rsidR="00D26D02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 w:rsidRPr="005B05A5">
        <w:rPr>
          <w:rFonts w:ascii="Times New Roman" w:hAnsi="Times New Roman" w:cs="Times New Roman"/>
          <w:sz w:val="24"/>
          <w:szCs w:val="24"/>
        </w:rPr>
        <w:t>overview</w:t>
      </w:r>
      <w:proofErr w:type="spellEnd"/>
      <w:r w:rsidR="00D26D02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 w:rsidRPr="005B05A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 w:rsidRPr="005B05A5">
        <w:rPr>
          <w:rFonts w:ascii="Times New Roman" w:hAnsi="Times New Roman" w:cs="Times New Roman"/>
          <w:sz w:val="24"/>
          <w:szCs w:val="24"/>
        </w:rPr>
        <w:t>wh</w:t>
      </w:r>
      <w:r w:rsidR="00B5146D" w:rsidRPr="005B05A5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B5146D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5A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B05A5">
        <w:rPr>
          <w:rFonts w:ascii="Times New Roman" w:hAnsi="Times New Roman" w:cs="Times New Roman"/>
          <w:sz w:val="24"/>
          <w:szCs w:val="24"/>
        </w:rPr>
        <w:t xml:space="preserve"> </w:t>
      </w:r>
      <w:r w:rsidR="00B5146D" w:rsidRPr="005B05A5">
        <w:rPr>
          <w:rFonts w:ascii="Times New Roman" w:hAnsi="Times New Roman" w:cs="Times New Roman"/>
          <w:sz w:val="24"/>
          <w:szCs w:val="24"/>
        </w:rPr>
        <w:t xml:space="preserve">holocaust </w:t>
      </w:r>
      <w:proofErr w:type="spellStart"/>
      <w:r w:rsidR="00B5146D" w:rsidRPr="005B05A5">
        <w:rPr>
          <w:rFonts w:ascii="Times New Roman" w:hAnsi="Times New Roman" w:cs="Times New Roman"/>
          <w:sz w:val="24"/>
          <w:szCs w:val="24"/>
        </w:rPr>
        <w:t>means</w:t>
      </w:r>
      <w:proofErr w:type="spellEnd"/>
      <w:r w:rsidR="00B5146D" w:rsidRPr="005B05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146D" w:rsidRPr="005B05A5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D26D02" w:rsidRPr="005B05A5">
        <w:rPr>
          <w:rFonts w:ascii="Times New Roman" w:hAnsi="Times New Roman" w:cs="Times New Roman"/>
          <w:sz w:val="24"/>
          <w:szCs w:val="24"/>
        </w:rPr>
        <w:t xml:space="preserve"> Adolf Hitler and </w:t>
      </w:r>
      <w:proofErr w:type="spellStart"/>
      <w:r w:rsidR="00D26D02" w:rsidRPr="005B05A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26D02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 w:rsidRPr="005B05A5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D26D02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 w:rsidRPr="005B05A5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D26D02" w:rsidRPr="005B05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135D7" w:rsidRPr="005B05A5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7135D7" w:rsidRPr="005B05A5">
        <w:rPr>
          <w:rFonts w:ascii="Times New Roman" w:hAnsi="Times New Roman" w:cs="Times New Roman"/>
          <w:sz w:val="24"/>
          <w:szCs w:val="24"/>
        </w:rPr>
        <w:t xml:space="preserve"> </w:t>
      </w:r>
      <w:r w:rsidR="003A28C1" w:rsidRPr="005B05A5">
        <w:rPr>
          <w:rFonts w:ascii="Times New Roman" w:hAnsi="Times New Roman" w:cs="Times New Roman"/>
          <w:sz w:val="24"/>
          <w:szCs w:val="24"/>
        </w:rPr>
        <w:t>anti-</w:t>
      </w:r>
      <w:proofErr w:type="spellStart"/>
      <w:r w:rsidR="003A28C1" w:rsidRPr="005B05A5">
        <w:rPr>
          <w:rFonts w:ascii="Times New Roman" w:hAnsi="Times New Roman" w:cs="Times New Roman"/>
          <w:sz w:val="24"/>
          <w:szCs w:val="24"/>
        </w:rPr>
        <w:t>semitism</w:t>
      </w:r>
      <w:proofErr w:type="spellEnd"/>
      <w:r w:rsidR="007135D7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5D7" w:rsidRPr="005B05A5">
        <w:rPr>
          <w:rFonts w:ascii="Times New Roman" w:hAnsi="Times New Roman" w:cs="Times New Roman"/>
          <w:sz w:val="24"/>
          <w:szCs w:val="24"/>
        </w:rPr>
        <w:t>means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events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triggered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5B05A5">
        <w:rPr>
          <w:rFonts w:ascii="Times New Roman" w:hAnsi="Times New Roman" w:cs="Times New Roman"/>
          <w:sz w:val="24"/>
          <w:szCs w:val="24"/>
        </w:rPr>
        <w:t>,</w:t>
      </w:r>
      <w:r w:rsidR="003A28C1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 w:rsidRPr="005B05A5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D26D02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5A5" w:rsidRPr="005B05A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B05A5" w:rsidRPr="005B05A5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="005B05A5" w:rsidRPr="005B05A5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="005B05A5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5A5" w:rsidRPr="005B05A5">
        <w:rPr>
          <w:rFonts w:ascii="Times New Roman" w:hAnsi="Times New Roman" w:cs="Times New Roman"/>
          <w:sz w:val="24"/>
          <w:szCs w:val="24"/>
        </w:rPr>
        <w:t>final</w:t>
      </w:r>
      <w:proofErr w:type="spellEnd"/>
      <w:r w:rsidR="005B05A5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5A5" w:rsidRPr="005B05A5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="00D26D02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 w:rsidRPr="005B05A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26D02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6D02" w:rsidRPr="005B05A5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5B05A5">
        <w:rPr>
          <w:rFonts w:ascii="Times New Roman" w:hAnsi="Times New Roman" w:cs="Times New Roman"/>
          <w:sz w:val="24"/>
          <w:szCs w:val="24"/>
        </w:rPr>
        <w:t xml:space="preserve"> </w:t>
      </w:r>
      <w:r w:rsidR="005B05A5" w:rsidRPr="005B05A5">
        <w:rPr>
          <w:rFonts w:ascii="Times New Roman" w:hAnsi="Times New Roman" w:cs="Times New Roman"/>
          <w:sz w:val="24"/>
          <w:szCs w:val="24"/>
        </w:rPr>
        <w:t>and last but not least</w:t>
      </w:r>
      <w:r w:rsid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5A5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5A5" w:rsidRPr="005B05A5">
        <w:rPr>
          <w:rFonts w:ascii="Times New Roman" w:hAnsi="Times New Roman" w:cs="Times New Roman"/>
          <w:sz w:val="24"/>
          <w:szCs w:val="24"/>
        </w:rPr>
        <w:t>offers</w:t>
      </w:r>
      <w:proofErr w:type="spellEnd"/>
      <w:r w:rsidR="005B05A5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5A5" w:rsidRPr="005B05A5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5B05A5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5A5" w:rsidRPr="005B05A5">
        <w:rPr>
          <w:rFonts w:ascii="Times New Roman" w:hAnsi="Times New Roman" w:cs="Times New Roman"/>
          <w:sz w:val="24"/>
          <w:szCs w:val="24"/>
        </w:rPr>
        <w:t>explanation</w:t>
      </w:r>
      <w:proofErr w:type="spellEnd"/>
      <w:r w:rsidR="005B05A5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5A5" w:rsidRPr="005B05A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B05A5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5A5" w:rsidRPr="005B05A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B05A5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5A5" w:rsidRPr="005B05A5">
        <w:rPr>
          <w:rFonts w:ascii="Times New Roman" w:hAnsi="Times New Roman" w:cs="Times New Roman"/>
          <w:sz w:val="24"/>
          <w:szCs w:val="24"/>
        </w:rPr>
        <w:t>concept</w:t>
      </w:r>
      <w:proofErr w:type="spellEnd"/>
      <w:r w:rsidR="005B05A5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5A5" w:rsidRPr="005B05A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B05A5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5A5" w:rsidRPr="005B05A5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="005B05A5" w:rsidRPr="005B05A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B05A5" w:rsidRPr="005B05A5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="005B05A5" w:rsidRPr="005B0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05A5" w:rsidRPr="005B05A5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5B05A5">
        <w:rPr>
          <w:rFonts w:ascii="Times New Roman" w:hAnsi="Times New Roman" w:cs="Times New Roman"/>
          <w:sz w:val="24"/>
          <w:szCs w:val="24"/>
        </w:rPr>
        <w:t>.</w:t>
      </w:r>
    </w:p>
    <w:p w14:paraId="5BD4270B" w14:textId="77777777" w:rsidR="00F9216F" w:rsidRPr="00EB7CB9" w:rsidRDefault="00F9216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505DCF7" w14:textId="387F750C" w:rsidR="00756F27" w:rsidRPr="00FB301B" w:rsidRDefault="00756F2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30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B301B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Pr="00FB301B">
        <w:rPr>
          <w:rFonts w:ascii="Times New Roman" w:hAnsi="Times New Roman" w:cs="Times New Roman"/>
          <w:sz w:val="24"/>
          <w:szCs w:val="24"/>
        </w:rPr>
        <w:t>chapter</w:t>
      </w:r>
      <w:proofErr w:type="spellEnd"/>
      <w:r w:rsidRPr="00FB301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Heroism</w:t>
      </w:r>
      <w:proofErr w:type="spellEnd"/>
      <w:r w:rsidR="007135D7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="007135D7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135D7" w:rsidRPr="00FB301B">
        <w:rPr>
          <w:rFonts w:ascii="Times New Roman" w:hAnsi="Times New Roman" w:cs="Times New Roman"/>
          <w:sz w:val="24"/>
          <w:szCs w:val="24"/>
        </w:rPr>
        <w:t xml:space="preserve"> Holocaust)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provides</w:t>
      </w:r>
      <w:proofErr w:type="spellEnd"/>
      <w:r w:rsidR="007135D7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readers</w:t>
      </w:r>
      <w:proofErr w:type="spellEnd"/>
      <w:r w:rsidR="007135D7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7135D7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 w:rsidR="007135D7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7135D7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 w:rsidR="007135D7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7135D7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contributed</w:t>
      </w:r>
      <w:proofErr w:type="spellEnd"/>
      <w:r w:rsidR="007135D7" w:rsidRPr="00FB301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saving</w:t>
      </w:r>
      <w:proofErr w:type="spellEnd"/>
      <w:r w:rsidR="007135D7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7135D7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7135D7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horrors</w:t>
      </w:r>
      <w:proofErr w:type="spellEnd"/>
      <w:r w:rsidR="007135D7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135D7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135D7" w:rsidRPr="00FB301B">
        <w:rPr>
          <w:rFonts w:ascii="Times New Roman" w:hAnsi="Times New Roman" w:cs="Times New Roman"/>
          <w:sz w:val="24"/>
          <w:szCs w:val="24"/>
        </w:rPr>
        <w:t xml:space="preserve"> holocaust,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focusing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on</w:t>
      </w:r>
      <w:r w:rsidR="007135D7" w:rsidRPr="00FB301B">
        <w:rPr>
          <w:rFonts w:ascii="Times New Roman" w:hAnsi="Times New Roman" w:cs="Times New Roman"/>
          <w:sz w:val="24"/>
          <w:szCs w:val="24"/>
        </w:rPr>
        <w:t xml:space="preserve"> Nicholas </w:t>
      </w:r>
      <w:proofErr w:type="spellStart"/>
      <w:r w:rsidR="007135D7" w:rsidRPr="00FB301B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whose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story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described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>.</w:t>
      </w:r>
    </w:p>
    <w:p w14:paraId="774DB528" w14:textId="7B2BC68C" w:rsidR="00F9216F" w:rsidRPr="00FB301B" w:rsidRDefault="00F9216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6CF559" w14:textId="460B7E72" w:rsidR="00F9216F" w:rsidRPr="00FB301B" w:rsidRDefault="00F9216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30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301B">
        <w:rPr>
          <w:rFonts w:ascii="Times New Roman" w:hAnsi="Times New Roman" w:cs="Times New Roman"/>
          <w:sz w:val="24"/>
          <w:szCs w:val="24"/>
        </w:rPr>
        <w:t>third</w:t>
      </w:r>
      <w:proofErr w:type="spellEnd"/>
      <w:r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301B">
        <w:rPr>
          <w:rFonts w:ascii="Times New Roman" w:hAnsi="Times New Roman" w:cs="Times New Roman"/>
          <w:sz w:val="24"/>
          <w:szCs w:val="24"/>
        </w:rPr>
        <w:t>chapter</w:t>
      </w:r>
      <w:proofErr w:type="spellEnd"/>
      <w:r w:rsidRPr="00FB301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B301B">
        <w:rPr>
          <w:rFonts w:ascii="Times New Roman" w:hAnsi="Times New Roman" w:cs="Times New Roman"/>
          <w:sz w:val="24"/>
          <w:szCs w:val="24"/>
        </w:rPr>
        <w:t>Heroism</w:t>
      </w:r>
      <w:proofErr w:type="spellEnd"/>
      <w:r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301B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30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B301B">
        <w:rPr>
          <w:rFonts w:ascii="Times New Roman" w:hAnsi="Times New Roman" w:cs="Times New Roman"/>
          <w:sz w:val="24"/>
          <w:szCs w:val="24"/>
        </w:rPr>
        <w:t xml:space="preserve"> Holocaust) </w:t>
      </w:r>
      <w:proofErr w:type="spellStart"/>
      <w:r w:rsidR="00FB301B" w:rsidRPr="00FB301B">
        <w:rPr>
          <w:rFonts w:ascii="Times New Roman" w:hAnsi="Times New Roman" w:cs="Times New Roman"/>
          <w:sz w:val="24"/>
          <w:szCs w:val="24"/>
        </w:rPr>
        <w:t>presents</w:t>
      </w:r>
      <w:proofErr w:type="spellEnd"/>
      <w:r w:rsidR="00FB301B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 w:rsidRPr="00FB301B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FB301B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 w:rsidRPr="00FB301B">
        <w:rPr>
          <w:rFonts w:ascii="Times New Roman" w:hAnsi="Times New Roman" w:cs="Times New Roman"/>
          <w:sz w:val="24"/>
          <w:szCs w:val="24"/>
        </w:rPr>
        <w:t>heroes</w:t>
      </w:r>
      <w:proofErr w:type="spellEnd"/>
      <w:r w:rsidR="00FB301B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 w:rsidRPr="00FB301B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FB301B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 w:rsidRPr="00FB301B">
        <w:rPr>
          <w:rFonts w:ascii="Times New Roman" w:hAnsi="Times New Roman" w:cs="Times New Roman"/>
          <w:sz w:val="24"/>
          <w:szCs w:val="24"/>
        </w:rPr>
        <w:t>rescuers</w:t>
      </w:r>
      <w:proofErr w:type="spellEnd"/>
      <w:r w:rsidR="00FB301B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 w:rsidRPr="00FB301B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FB301B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 w:rsidRPr="00FB301B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FB301B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despite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danger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willing</w:t>
      </w:r>
      <w:proofErr w:type="spellEnd"/>
      <w:r w:rsidR="00FB301B" w:rsidRPr="00FB301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FB301B" w:rsidRPr="00FB301B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="00FB301B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 w:rsidRPr="00FB301B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FB301B" w:rsidRPr="00FB301B">
        <w:rPr>
          <w:rFonts w:ascii="Times New Roman" w:hAnsi="Times New Roman" w:cs="Times New Roman"/>
          <w:sz w:val="24"/>
          <w:szCs w:val="24"/>
        </w:rPr>
        <w:t xml:space="preserve">, such as </w:t>
      </w:r>
      <w:proofErr w:type="spellStart"/>
      <w:r w:rsidR="00FB301B" w:rsidRPr="00FB30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B301B"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 w:rsidRPr="00FB301B">
        <w:rPr>
          <w:rFonts w:ascii="Times New Roman" w:hAnsi="Times New Roman" w:cs="Times New Roman"/>
          <w:sz w:val="24"/>
          <w:szCs w:val="24"/>
        </w:rPr>
        <w:t>world-famous</w:t>
      </w:r>
      <w:proofErr w:type="spellEnd"/>
      <w:r w:rsidR="00FB301B" w:rsidRPr="00FB301B">
        <w:rPr>
          <w:rFonts w:ascii="Times New Roman" w:hAnsi="Times New Roman" w:cs="Times New Roman"/>
          <w:sz w:val="24"/>
          <w:szCs w:val="24"/>
        </w:rPr>
        <w:t xml:space="preserve"> Oskar Schindler.</w:t>
      </w:r>
    </w:p>
    <w:p w14:paraId="21431877" w14:textId="260E5BE8" w:rsidR="00756F27" w:rsidRPr="00FB301B" w:rsidRDefault="00756F2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E8A27C" w14:textId="35FE7BDC" w:rsidR="00756F27" w:rsidRPr="00D93BBE" w:rsidRDefault="00756F2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B30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301B">
        <w:rPr>
          <w:rFonts w:ascii="Times New Roman" w:hAnsi="Times New Roman" w:cs="Times New Roman"/>
          <w:sz w:val="24"/>
          <w:szCs w:val="24"/>
        </w:rPr>
        <w:t>practical</w:t>
      </w:r>
      <w:proofErr w:type="spellEnd"/>
      <w:r w:rsidRPr="00FB301B">
        <w:rPr>
          <w:rFonts w:ascii="Times New Roman" w:hAnsi="Times New Roman" w:cs="Times New Roman"/>
          <w:sz w:val="24"/>
          <w:szCs w:val="24"/>
        </w:rPr>
        <w:t xml:space="preserve"> part </w:t>
      </w:r>
      <w:proofErr w:type="spellStart"/>
      <w:r w:rsidRPr="00FB301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301B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FB301B">
        <w:rPr>
          <w:rFonts w:ascii="Times New Roman" w:hAnsi="Times New Roman" w:cs="Times New Roman"/>
          <w:sz w:val="24"/>
          <w:szCs w:val="24"/>
        </w:rPr>
        <w:t xml:space="preserve"> thesis, </w:t>
      </w:r>
      <w:proofErr w:type="spellStart"/>
      <w:r w:rsidRPr="00FB301B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301B">
        <w:rPr>
          <w:rFonts w:ascii="Times New Roman" w:hAnsi="Times New Roman" w:cs="Times New Roman"/>
          <w:sz w:val="24"/>
          <w:szCs w:val="24"/>
        </w:rPr>
        <w:t>Practical</w:t>
      </w:r>
      <w:proofErr w:type="spellEnd"/>
      <w:r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301B">
        <w:rPr>
          <w:rFonts w:ascii="Times New Roman" w:hAnsi="Times New Roman" w:cs="Times New Roman"/>
          <w:sz w:val="24"/>
          <w:szCs w:val="24"/>
        </w:rPr>
        <w:t>usage</w:t>
      </w:r>
      <w:proofErr w:type="spellEnd"/>
      <w:r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B301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Holocaust and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Nicholas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Story</w:t>
      </w:r>
      <w:r w:rsidR="000664E5" w:rsidRPr="00FB301B">
        <w:rPr>
          <w:rFonts w:ascii="Times New Roman" w:hAnsi="Times New Roman" w:cs="Times New Roman"/>
          <w:sz w:val="24"/>
          <w:szCs w:val="24"/>
        </w:rPr>
        <w:t xml:space="preserve"> in ELT</w:t>
      </w:r>
      <w:r w:rsidR="00FB30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provides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readers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FB30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B301B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="00E8336A" w:rsidRPr="00E8336A">
        <w:t xml:space="preserve"> </w:t>
      </w:r>
      <w:proofErr w:type="spellStart"/>
      <w:r w:rsidR="00E8336A" w:rsidRPr="00E8336A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="00E8336A" w:rsidRPr="00E8336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E8336A" w:rsidRPr="00E8336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8336A" w:rsidRPr="00E833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36A" w:rsidRPr="00E8336A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E8336A" w:rsidRPr="00E833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36A" w:rsidRPr="00E8336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E8336A" w:rsidRPr="00E833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36A" w:rsidRPr="00E8336A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E8336A" w:rsidRPr="00E833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36A" w:rsidRPr="00E8336A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E8336A" w:rsidRPr="00E833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36A" w:rsidRPr="00E8336A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E8336A" w:rsidRPr="00E8336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E8336A" w:rsidRPr="00E8336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8336A" w:rsidRPr="00E8336A">
        <w:rPr>
          <w:rFonts w:ascii="Times New Roman" w:hAnsi="Times New Roman" w:cs="Times New Roman"/>
          <w:sz w:val="24"/>
          <w:szCs w:val="24"/>
        </w:rPr>
        <w:t xml:space="preserve"> ELT.</w:t>
      </w:r>
      <w:r w:rsidR="00E833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36A" w:rsidRPr="00D93B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8336A" w:rsidRPr="00D93BBE">
        <w:rPr>
          <w:rFonts w:ascii="Times New Roman" w:hAnsi="Times New Roman" w:cs="Times New Roman"/>
          <w:sz w:val="24"/>
          <w:szCs w:val="24"/>
        </w:rPr>
        <w:t xml:space="preserve"> SWOT </w:t>
      </w:r>
      <w:proofErr w:type="spellStart"/>
      <w:r w:rsidR="00E8336A" w:rsidRPr="00D93BBE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="00E8336A" w:rsidRPr="00D93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36A" w:rsidRPr="00D93BB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E8336A" w:rsidRPr="00D93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36A" w:rsidRPr="00D93BBE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="00E8336A" w:rsidRPr="00D93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36A" w:rsidRPr="00D93BBE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E8336A" w:rsidRPr="00D93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36A" w:rsidRPr="00D93BBE">
        <w:rPr>
          <w:rFonts w:ascii="Times New Roman" w:hAnsi="Times New Roman" w:cs="Times New Roman"/>
          <w:sz w:val="24"/>
          <w:szCs w:val="24"/>
        </w:rPr>
        <w:t>plan</w:t>
      </w:r>
      <w:proofErr w:type="spellEnd"/>
      <w:r w:rsidR="00E8336A" w:rsidRPr="00D93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36A" w:rsidRPr="00D93BB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E8336A" w:rsidRPr="00D93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36A" w:rsidRPr="00D93BBE">
        <w:rPr>
          <w:rFonts w:ascii="Times New Roman" w:hAnsi="Times New Roman" w:cs="Times New Roman"/>
          <w:sz w:val="24"/>
          <w:szCs w:val="24"/>
        </w:rPr>
        <w:t>processed</w:t>
      </w:r>
      <w:proofErr w:type="spellEnd"/>
      <w:r w:rsidR="00E8336A" w:rsidRPr="00D93BBE">
        <w:rPr>
          <w:rFonts w:ascii="Times New Roman" w:hAnsi="Times New Roman" w:cs="Times New Roman"/>
          <w:sz w:val="24"/>
          <w:szCs w:val="24"/>
        </w:rPr>
        <w:t>.</w:t>
      </w:r>
    </w:p>
    <w:p w14:paraId="71C30E61" w14:textId="77777777" w:rsidR="00A7264E" w:rsidRDefault="00A7264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D66F1F" w14:textId="77777777" w:rsidR="00A7264E" w:rsidRDefault="00A7264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CEE3AF" w14:textId="77777777" w:rsidR="003A216C" w:rsidRDefault="003A216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A3720D" w14:textId="475B18BD" w:rsidR="00987EFD" w:rsidRPr="00090E70" w:rsidRDefault="00987EF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9B2588E" w14:textId="27899B8E" w:rsidR="00033ED6" w:rsidRPr="00FE7254" w:rsidRDefault="00C861C8" w:rsidP="0086538D">
      <w:pPr>
        <w:pStyle w:val="Nadpis1"/>
        <w:spacing w:before="0" w:line="360" w:lineRule="auto"/>
      </w:pPr>
      <w:bookmarkStart w:id="2" w:name="_Hlk126495503"/>
      <w:bookmarkStart w:id="3" w:name="_Toc152315179"/>
      <w:proofErr w:type="spellStart"/>
      <w:r w:rsidRPr="00FE7254">
        <w:lastRenderedPageBreak/>
        <w:t>The</w:t>
      </w:r>
      <w:proofErr w:type="spellEnd"/>
      <w:r w:rsidRPr="00FE7254">
        <w:t xml:space="preserve"> </w:t>
      </w:r>
      <w:r w:rsidR="00033ED6" w:rsidRPr="00FE7254">
        <w:t>Holocaust</w:t>
      </w:r>
      <w:r w:rsidR="000664E5" w:rsidRPr="00FE7254">
        <w:t xml:space="preserve"> </w:t>
      </w:r>
      <w:proofErr w:type="spellStart"/>
      <w:r w:rsidR="000664E5" w:rsidRPr="00FE7254">
        <w:t>during</w:t>
      </w:r>
      <w:proofErr w:type="spellEnd"/>
      <w:r w:rsidR="000664E5" w:rsidRPr="00FE7254">
        <w:t xml:space="preserve"> WWII</w:t>
      </w:r>
      <w:bookmarkEnd w:id="3"/>
    </w:p>
    <w:p w14:paraId="78E28243" w14:textId="77777777" w:rsidR="003A216C" w:rsidRPr="003A216C" w:rsidRDefault="003A216C" w:rsidP="00672E73">
      <w:pPr>
        <w:pStyle w:val="Odstavecseseznamem"/>
        <w:tabs>
          <w:tab w:val="left" w:pos="2373"/>
        </w:tabs>
        <w:spacing w:after="0" w:line="360" w:lineRule="auto"/>
        <w:ind w:left="0" w:firstLine="709"/>
        <w:rPr>
          <w:rFonts w:ascii="Times New Roman" w:hAnsi="Times New Roman" w:cs="Times New Roman"/>
          <w:b/>
          <w:bCs/>
          <w:sz w:val="32"/>
          <w:szCs w:val="32"/>
        </w:rPr>
      </w:pPr>
    </w:p>
    <w:p w14:paraId="5FB2357C" w14:textId="03A9168F" w:rsidR="00033ED6" w:rsidRPr="00FE7254" w:rsidRDefault="00985096" w:rsidP="0086538D">
      <w:pPr>
        <w:pStyle w:val="Nadpis2"/>
        <w:spacing w:before="0" w:line="360" w:lineRule="auto"/>
      </w:pPr>
      <w:bookmarkStart w:id="4" w:name="_Toc152315180"/>
      <w:proofErr w:type="spellStart"/>
      <w:r>
        <w:t>The</w:t>
      </w:r>
      <w:proofErr w:type="spellEnd"/>
      <w:r>
        <w:t xml:space="preserve"> </w:t>
      </w:r>
      <w:proofErr w:type="spellStart"/>
      <w:r>
        <w:t>Meaning</w:t>
      </w:r>
      <w:proofErr w:type="spellEnd"/>
      <w:r>
        <w:t xml:space="preserve"> </w:t>
      </w:r>
      <w:proofErr w:type="spellStart"/>
      <w:r>
        <w:t>of</w:t>
      </w:r>
      <w:proofErr w:type="spellEnd"/>
      <w:r w:rsidR="00F9216F" w:rsidRPr="00FE7254">
        <w:t xml:space="preserve"> </w:t>
      </w:r>
      <w:proofErr w:type="spellStart"/>
      <w:r w:rsidR="00C861C8" w:rsidRPr="00FE7254">
        <w:t>the</w:t>
      </w:r>
      <w:proofErr w:type="spellEnd"/>
      <w:r w:rsidR="00C861C8" w:rsidRPr="00FE7254">
        <w:t xml:space="preserve"> H</w:t>
      </w:r>
      <w:r w:rsidR="00F9216F" w:rsidRPr="00FE7254">
        <w:t>olocaust</w:t>
      </w:r>
      <w:bookmarkEnd w:id="4"/>
    </w:p>
    <w:p w14:paraId="0E160B55" w14:textId="4686103B" w:rsidR="00F9216F" w:rsidRDefault="00F9216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AC24E59" w14:textId="537EFB33" w:rsidR="00DC10B1" w:rsidRDefault="00F9216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Holocaust</w:t>
      </w:r>
      <w:r w:rsidR="00AF7BA6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remained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entirely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unique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historical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event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cannot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compared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to any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crime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past.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Holocaust (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Greek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: </w:t>
      </w:r>
      <w:r w:rsidR="00AF7BA6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proofErr w:type="spellStart"/>
      <w:r w:rsidR="00AF7BA6">
        <w:rPr>
          <w:rFonts w:ascii="Times New Roman" w:hAnsi="Times New Roman" w:cs="Times New Roman"/>
          <w:i/>
          <w:iCs/>
          <w:sz w:val="24"/>
          <w:szCs w:val="24"/>
        </w:rPr>
        <w:t>burnt</w:t>
      </w:r>
      <w:proofErr w:type="spellEnd"/>
      <w:r w:rsidR="00AF7BA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i/>
          <w:iCs/>
          <w:sz w:val="24"/>
          <w:szCs w:val="24"/>
        </w:rPr>
        <w:t>offering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systematic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murder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 1941</w:t>
      </w:r>
      <w:r w:rsidR="00550095">
        <w:rPr>
          <w:rFonts w:ascii="Times New Roman" w:hAnsi="Times New Roman" w:cs="Times New Roman"/>
          <w:sz w:val="24"/>
          <w:szCs w:val="24"/>
        </w:rPr>
        <w:t>-</w:t>
      </w:r>
      <w:r w:rsidR="00AF7BA6">
        <w:rPr>
          <w:rFonts w:ascii="Times New Roman" w:hAnsi="Times New Roman" w:cs="Times New Roman"/>
          <w:sz w:val="24"/>
          <w:szCs w:val="24"/>
        </w:rPr>
        <w:t>1944. (</w:t>
      </w:r>
      <w:proofErr w:type="spellStart"/>
      <w:r w:rsidR="00AF7BA6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AF7BA6">
        <w:rPr>
          <w:rFonts w:ascii="Times New Roman" w:hAnsi="Times New Roman" w:cs="Times New Roman"/>
          <w:sz w:val="24"/>
          <w:szCs w:val="24"/>
        </w:rPr>
        <w:t xml:space="preserve">, </w:t>
      </w:r>
      <w:r w:rsidR="002B677C">
        <w:rPr>
          <w:rFonts w:ascii="Times New Roman" w:hAnsi="Times New Roman" w:cs="Times New Roman"/>
          <w:sz w:val="24"/>
          <w:szCs w:val="24"/>
        </w:rPr>
        <w:t xml:space="preserve">2018, p.9)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massacre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Shoah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“Holocaust“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term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derived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Greek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>, “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Shoah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Hebrew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biblical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root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meaning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desolation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2B677C">
        <w:rPr>
          <w:rFonts w:ascii="Times New Roman" w:hAnsi="Times New Roman" w:cs="Times New Roman"/>
          <w:sz w:val="24"/>
          <w:szCs w:val="24"/>
        </w:rPr>
        <w:t xml:space="preserve"> “a </w:t>
      </w:r>
      <w:proofErr w:type="spellStart"/>
      <w:r w:rsidR="002B677C">
        <w:rPr>
          <w:rFonts w:ascii="Times New Roman" w:hAnsi="Times New Roman" w:cs="Times New Roman"/>
          <w:sz w:val="24"/>
          <w:szCs w:val="24"/>
        </w:rPr>
        <w:t>whirlwind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destruction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.“ (URL1)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Logically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speaking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describe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24A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AD4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="00824A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24AD4">
        <w:rPr>
          <w:rFonts w:ascii="Times New Roman" w:hAnsi="Times New Roman" w:cs="Times New Roman"/>
          <w:sz w:val="24"/>
          <w:szCs w:val="24"/>
        </w:rPr>
        <w:t>thing</w:t>
      </w:r>
      <w:proofErr w:type="spellEnd"/>
      <w:r w:rsidR="003A2D8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824AD4">
        <w:rPr>
          <w:rFonts w:ascii="Times New Roman" w:hAnsi="Times New Roman" w:cs="Times New Roman"/>
          <w:sz w:val="24"/>
          <w:szCs w:val="24"/>
        </w:rPr>
        <w:t>the</w:t>
      </w:r>
      <w:proofErr w:type="spellEnd"/>
      <w:proofErr w:type="gram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genocide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perpetrated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47777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777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WWII. It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understood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combination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Greek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genos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,“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meaning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race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,“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50095">
        <w:rPr>
          <w:rFonts w:ascii="Times New Roman" w:hAnsi="Times New Roman" w:cs="Times New Roman"/>
          <w:sz w:val="24"/>
          <w:szCs w:val="24"/>
        </w:rPr>
        <w:t>Latin</w:t>
      </w:r>
      <w:proofErr w:type="gram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cide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,“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meaning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“to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kill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.“ (URL2)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genocid</w:t>
      </w:r>
      <w:r w:rsidR="00824AD4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824A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defined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="00824AD4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="00824AD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24AD4">
        <w:rPr>
          <w:rFonts w:ascii="Times New Roman" w:hAnsi="Times New Roman" w:cs="Times New Roman"/>
          <w:sz w:val="24"/>
          <w:szCs w:val="24"/>
        </w:rPr>
        <w:t>systematic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particular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religion,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race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nationality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="00550095"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 w:rsidR="00550095">
        <w:rPr>
          <w:rFonts w:ascii="Times New Roman" w:hAnsi="Times New Roman" w:cs="Times New Roman"/>
          <w:sz w:val="24"/>
          <w:szCs w:val="24"/>
        </w:rPr>
        <w:t>, 2015, p.1)</w:t>
      </w:r>
    </w:p>
    <w:p w14:paraId="42BA06D3" w14:textId="75A4999A" w:rsidR="00080AD9" w:rsidRDefault="00080AD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BA22D1" w14:textId="62354624" w:rsidR="00967C35" w:rsidRDefault="00080AD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persecution</w:t>
      </w:r>
      <w:proofErr w:type="spellEnd"/>
      <w:r w:rsidR="004245D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4245D6">
        <w:rPr>
          <w:rFonts w:ascii="Times New Roman" w:hAnsi="Times New Roman" w:cs="Times New Roman"/>
          <w:sz w:val="24"/>
          <w:szCs w:val="24"/>
        </w:rPr>
        <w:t>oppression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Germany </w:t>
      </w:r>
      <w:proofErr w:type="spellStart"/>
      <w:r>
        <w:rPr>
          <w:rFonts w:ascii="Times New Roman" w:hAnsi="Times New Roman" w:cs="Times New Roman"/>
          <w:sz w:val="24"/>
          <w:szCs w:val="24"/>
        </w:rPr>
        <w:t>began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="00F40660">
        <w:rPr>
          <w:rFonts w:ascii="Times New Roman" w:hAnsi="Times New Roman" w:cs="Times New Roman"/>
          <w:sz w:val="24"/>
          <w:szCs w:val="24"/>
        </w:rPr>
        <w:t xml:space="preserve"> </w:t>
      </w:r>
      <w:r w:rsidR="0075611D">
        <w:rPr>
          <w:rFonts w:ascii="Times New Roman" w:hAnsi="Times New Roman" w:cs="Times New Roman"/>
          <w:sz w:val="24"/>
          <w:szCs w:val="24"/>
        </w:rPr>
        <w:t>Party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seized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in 1933. </w:t>
      </w:r>
      <w:proofErr w:type="spellStart"/>
      <w:r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02A2">
        <w:rPr>
          <w:rFonts w:ascii="Times New Roman" w:hAnsi="Times New Roman" w:cs="Times New Roman"/>
          <w:sz w:val="24"/>
          <w:szCs w:val="24"/>
        </w:rPr>
        <w:t xml:space="preserve">very </w:t>
      </w:r>
      <w:proofErr w:type="spellStart"/>
      <w:r>
        <w:rPr>
          <w:rFonts w:ascii="Times New Roman" w:hAnsi="Times New Roman" w:cs="Times New Roman"/>
          <w:sz w:val="24"/>
          <w:szCs w:val="24"/>
        </w:rPr>
        <w:t>systematic</w:t>
      </w:r>
      <w:proofErr w:type="spellEnd"/>
      <w:r w:rsidR="00424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5D6">
        <w:rPr>
          <w:rFonts w:ascii="Times New Roman" w:hAnsi="Times New Roman" w:cs="Times New Roman"/>
          <w:sz w:val="24"/>
          <w:szCs w:val="24"/>
        </w:rPr>
        <w:t>liquidation</w:t>
      </w:r>
      <w:proofErr w:type="spellEnd"/>
      <w:r w:rsidR="00424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5D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24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5D6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424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5D6">
        <w:rPr>
          <w:rFonts w:ascii="Times New Roman" w:hAnsi="Times New Roman" w:cs="Times New Roman"/>
          <w:sz w:val="24"/>
          <w:szCs w:val="24"/>
        </w:rPr>
        <w:t>resulted</w:t>
      </w:r>
      <w:proofErr w:type="spellEnd"/>
      <w:r w:rsidR="004245D6">
        <w:rPr>
          <w:rFonts w:ascii="Times New Roman" w:hAnsi="Times New Roman" w:cs="Times New Roman"/>
          <w:sz w:val="24"/>
          <w:szCs w:val="24"/>
        </w:rPr>
        <w:t xml:space="preserve"> in 1941-1944, </w:t>
      </w:r>
      <w:proofErr w:type="spellStart"/>
      <w:r w:rsidR="004245D6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424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5D6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4245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245D6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4245D6">
        <w:rPr>
          <w:rFonts w:ascii="Times New Roman" w:hAnsi="Times New Roman" w:cs="Times New Roman"/>
          <w:sz w:val="24"/>
          <w:szCs w:val="24"/>
        </w:rPr>
        <w:t xml:space="preserve"> II</w:t>
      </w:r>
      <w:r w:rsidR="00F40660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F4066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4066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660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343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FEE">
        <w:rPr>
          <w:rFonts w:ascii="Times New Roman" w:hAnsi="Times New Roman" w:cs="Times New Roman"/>
          <w:sz w:val="24"/>
          <w:szCs w:val="24"/>
        </w:rPr>
        <w:t>decided</w:t>
      </w:r>
      <w:proofErr w:type="spellEnd"/>
      <w:r w:rsidR="00343F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43FEE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="00343FEE">
        <w:rPr>
          <w:rFonts w:ascii="Times New Roman" w:hAnsi="Times New Roman" w:cs="Times New Roman"/>
          <w:sz w:val="24"/>
          <w:szCs w:val="24"/>
        </w:rPr>
        <w:t xml:space="preserve"> on a </w:t>
      </w:r>
      <w:proofErr w:type="spellStart"/>
      <w:r w:rsidR="00343FEE">
        <w:rPr>
          <w:rFonts w:ascii="Times New Roman" w:hAnsi="Times New Roman" w:cs="Times New Roman"/>
          <w:sz w:val="24"/>
          <w:szCs w:val="24"/>
        </w:rPr>
        <w:t>mere</w:t>
      </w:r>
      <w:proofErr w:type="spellEnd"/>
      <w:r w:rsidR="00343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FEE">
        <w:rPr>
          <w:rFonts w:ascii="Times New Roman" w:hAnsi="Times New Roman" w:cs="Times New Roman"/>
          <w:sz w:val="24"/>
          <w:szCs w:val="24"/>
        </w:rPr>
        <w:t>racial</w:t>
      </w:r>
      <w:proofErr w:type="spellEnd"/>
      <w:r w:rsidR="00343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FEE">
        <w:rPr>
          <w:rFonts w:ascii="Times New Roman" w:hAnsi="Times New Roman" w:cs="Times New Roman"/>
          <w:sz w:val="24"/>
          <w:szCs w:val="24"/>
        </w:rPr>
        <w:t>hatred</w:t>
      </w:r>
      <w:proofErr w:type="spellEnd"/>
      <w:r w:rsidR="00343FEE">
        <w:rPr>
          <w:rFonts w:ascii="Times New Roman" w:hAnsi="Times New Roman" w:cs="Times New Roman"/>
          <w:sz w:val="24"/>
          <w:szCs w:val="24"/>
        </w:rPr>
        <w:t xml:space="preserve">, to </w:t>
      </w:r>
      <w:proofErr w:type="spellStart"/>
      <w:r w:rsidR="00343FEE">
        <w:rPr>
          <w:rFonts w:ascii="Times New Roman" w:hAnsi="Times New Roman" w:cs="Times New Roman"/>
          <w:sz w:val="24"/>
          <w:szCs w:val="24"/>
        </w:rPr>
        <w:t>exterminate</w:t>
      </w:r>
      <w:proofErr w:type="spellEnd"/>
      <w:r w:rsidR="00343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FEE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343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FEE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="00343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FEE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343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FEE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="00343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FEE">
        <w:rPr>
          <w:rFonts w:ascii="Times New Roman" w:hAnsi="Times New Roman" w:cs="Times New Roman"/>
          <w:sz w:val="24"/>
          <w:szCs w:val="24"/>
        </w:rPr>
        <w:t>exception</w:t>
      </w:r>
      <w:proofErr w:type="spellEnd"/>
      <w:r w:rsidR="00343F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43FEE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="00343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F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43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FEE">
        <w:rPr>
          <w:rFonts w:ascii="Times New Roman" w:hAnsi="Times New Roman" w:cs="Times New Roman"/>
          <w:sz w:val="24"/>
          <w:szCs w:val="24"/>
        </w:rPr>
        <w:t>smallest</w:t>
      </w:r>
      <w:proofErr w:type="spellEnd"/>
      <w:r w:rsidR="00343F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3FEE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343FEE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343FEE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="00343FEE">
        <w:rPr>
          <w:rFonts w:ascii="Times New Roman" w:hAnsi="Times New Roman" w:cs="Times New Roman"/>
          <w:sz w:val="24"/>
          <w:szCs w:val="24"/>
        </w:rPr>
        <w:t>.</w:t>
      </w:r>
      <w:r w:rsidR="00AB02A2">
        <w:rPr>
          <w:rFonts w:ascii="Times New Roman" w:hAnsi="Times New Roman" w:cs="Times New Roman"/>
          <w:sz w:val="24"/>
          <w:szCs w:val="24"/>
        </w:rPr>
        <w:t xml:space="preserve"> </w:t>
      </w:r>
      <w:r w:rsidR="00657252"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 w:rsidR="00657252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="00657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7252">
        <w:rPr>
          <w:rFonts w:ascii="Times New Roman" w:hAnsi="Times New Roman" w:cs="Times New Roman"/>
          <w:sz w:val="24"/>
          <w:szCs w:val="24"/>
        </w:rPr>
        <w:t>mentioned</w:t>
      </w:r>
      <w:proofErr w:type="spellEnd"/>
      <w:r w:rsidR="006572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5725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57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7252">
        <w:rPr>
          <w:rFonts w:ascii="Times New Roman" w:hAnsi="Times New Roman" w:cs="Times New Roman"/>
          <w:sz w:val="24"/>
          <w:szCs w:val="24"/>
        </w:rPr>
        <w:t>killings</w:t>
      </w:r>
      <w:proofErr w:type="spellEnd"/>
      <w:r w:rsidR="00657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7252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657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7252">
        <w:rPr>
          <w:rFonts w:ascii="Times New Roman" w:hAnsi="Times New Roman" w:cs="Times New Roman"/>
          <w:sz w:val="24"/>
          <w:szCs w:val="24"/>
        </w:rPr>
        <w:t>conducted</w:t>
      </w:r>
      <w:proofErr w:type="spellEnd"/>
      <w:r w:rsidR="00657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221">
        <w:rPr>
          <w:rFonts w:ascii="Times New Roman" w:hAnsi="Times New Roman" w:cs="Times New Roman"/>
          <w:sz w:val="24"/>
          <w:szCs w:val="24"/>
        </w:rPr>
        <w:t>neither</w:t>
      </w:r>
      <w:proofErr w:type="spellEnd"/>
      <w:r w:rsidR="00ED02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79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="00871479">
        <w:rPr>
          <w:rFonts w:ascii="Times New Roman" w:hAnsi="Times New Roman" w:cs="Times New Roman"/>
          <w:sz w:val="24"/>
          <w:szCs w:val="24"/>
        </w:rPr>
        <w:t xml:space="preserve"> to</w:t>
      </w:r>
      <w:r w:rsidR="00657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C73">
        <w:rPr>
          <w:rFonts w:ascii="Times New Roman" w:hAnsi="Times New Roman" w:cs="Times New Roman"/>
          <w:sz w:val="24"/>
          <w:szCs w:val="24"/>
        </w:rPr>
        <w:t>religious</w:t>
      </w:r>
      <w:proofErr w:type="spellEnd"/>
      <w:r w:rsidR="00E22C73">
        <w:rPr>
          <w:rFonts w:ascii="Times New Roman" w:hAnsi="Times New Roman" w:cs="Times New Roman"/>
          <w:sz w:val="24"/>
          <w:szCs w:val="24"/>
        </w:rPr>
        <w:t xml:space="preserve"> </w:t>
      </w:r>
      <w:r w:rsidR="00ED0221">
        <w:rPr>
          <w:rFonts w:ascii="Times New Roman" w:hAnsi="Times New Roman" w:cs="Times New Roman"/>
          <w:sz w:val="24"/>
          <w:szCs w:val="24"/>
        </w:rPr>
        <w:t>nor</w:t>
      </w:r>
      <w:r w:rsidR="00E22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C73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="00E22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7252">
        <w:rPr>
          <w:rFonts w:ascii="Times New Roman" w:hAnsi="Times New Roman" w:cs="Times New Roman"/>
          <w:sz w:val="24"/>
          <w:szCs w:val="24"/>
        </w:rPr>
        <w:t>affiliation</w:t>
      </w:r>
      <w:proofErr w:type="spellEnd"/>
      <w:r w:rsidR="00E22C73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="00E22C73">
        <w:rPr>
          <w:rFonts w:ascii="Times New Roman" w:hAnsi="Times New Roman" w:cs="Times New Roman"/>
          <w:sz w:val="24"/>
          <w:szCs w:val="24"/>
        </w:rPr>
        <w:t>purely</w:t>
      </w:r>
      <w:proofErr w:type="spellEnd"/>
      <w:r w:rsidR="00E22C73">
        <w:rPr>
          <w:rFonts w:ascii="Times New Roman" w:hAnsi="Times New Roman" w:cs="Times New Roman"/>
          <w:sz w:val="24"/>
          <w:szCs w:val="24"/>
        </w:rPr>
        <w:t xml:space="preserve"> </w:t>
      </w:r>
      <w:r w:rsidR="00871479">
        <w:rPr>
          <w:rFonts w:ascii="Times New Roman" w:hAnsi="Times New Roman" w:cs="Times New Roman"/>
          <w:sz w:val="24"/>
          <w:szCs w:val="24"/>
        </w:rPr>
        <w:t xml:space="preserve">as a </w:t>
      </w:r>
      <w:proofErr w:type="spellStart"/>
      <w:r w:rsidR="00871479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="008714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7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22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C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22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C73">
        <w:rPr>
          <w:rFonts w:ascii="Times New Roman" w:hAnsi="Times New Roman" w:cs="Times New Roman"/>
          <w:sz w:val="24"/>
          <w:szCs w:val="24"/>
        </w:rPr>
        <w:t>race</w:t>
      </w:r>
      <w:proofErr w:type="spellEnd"/>
      <w:r w:rsidR="00E22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C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22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C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22C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2C73">
        <w:rPr>
          <w:rFonts w:ascii="Times New Roman" w:hAnsi="Times New Roman" w:cs="Times New Roman"/>
          <w:sz w:val="24"/>
          <w:szCs w:val="24"/>
        </w:rPr>
        <w:t>victims</w:t>
      </w:r>
      <w:proofErr w:type="spellEnd"/>
      <w:r w:rsidR="00E22C73">
        <w:rPr>
          <w:rFonts w:ascii="Times New Roman" w:hAnsi="Times New Roman" w:cs="Times New Roman"/>
          <w:sz w:val="24"/>
          <w:szCs w:val="24"/>
        </w:rPr>
        <w:t>.</w:t>
      </w:r>
      <w:r w:rsidR="00871479">
        <w:rPr>
          <w:rFonts w:ascii="Times New Roman" w:hAnsi="Times New Roman" w:cs="Times New Roman"/>
          <w:sz w:val="24"/>
          <w:szCs w:val="24"/>
        </w:rPr>
        <w:t xml:space="preserve"> All full and </w:t>
      </w:r>
      <w:proofErr w:type="spellStart"/>
      <w:r w:rsidR="00871479">
        <w:rPr>
          <w:rFonts w:ascii="Times New Roman" w:hAnsi="Times New Roman" w:cs="Times New Roman"/>
          <w:sz w:val="24"/>
          <w:szCs w:val="24"/>
        </w:rPr>
        <w:t>half</w:t>
      </w:r>
      <w:proofErr w:type="spellEnd"/>
      <w:r w:rsidR="008714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79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8714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79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8714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79">
        <w:rPr>
          <w:rFonts w:ascii="Times New Roman" w:hAnsi="Times New Roman" w:cs="Times New Roman"/>
          <w:sz w:val="24"/>
          <w:szCs w:val="24"/>
        </w:rPr>
        <w:t>destined</w:t>
      </w:r>
      <w:proofErr w:type="spellEnd"/>
      <w:r w:rsidR="008714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7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8714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1479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="00871479">
        <w:rPr>
          <w:rFonts w:ascii="Times New Roman" w:hAnsi="Times New Roman" w:cs="Times New Roman"/>
          <w:sz w:val="24"/>
          <w:szCs w:val="24"/>
        </w:rPr>
        <w:t>.</w:t>
      </w:r>
      <w:r w:rsidR="00FF4480">
        <w:rPr>
          <w:rFonts w:ascii="Times New Roman" w:hAnsi="Times New Roman" w:cs="Times New Roman"/>
          <w:sz w:val="24"/>
          <w:szCs w:val="24"/>
        </w:rPr>
        <w:t xml:space="preserve"> </w:t>
      </w:r>
      <w:r w:rsidR="00B11B1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11B12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B11B12">
        <w:rPr>
          <w:rFonts w:ascii="Times New Roman" w:hAnsi="Times New Roman" w:cs="Times New Roman"/>
          <w:sz w:val="24"/>
          <w:szCs w:val="24"/>
        </w:rPr>
        <w:t xml:space="preserve">, 2018, p.9) </w:t>
      </w:r>
      <w:proofErr w:type="spellStart"/>
      <w:r w:rsidR="00C861C8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C86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1C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C86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1C8">
        <w:rPr>
          <w:rFonts w:ascii="Times New Roman" w:hAnsi="Times New Roman" w:cs="Times New Roman"/>
          <w:sz w:val="24"/>
          <w:szCs w:val="24"/>
        </w:rPr>
        <w:t>interesting</w:t>
      </w:r>
      <w:proofErr w:type="spellEnd"/>
      <w:r w:rsidR="00C861C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861C8">
        <w:rPr>
          <w:rFonts w:ascii="Times New Roman" w:hAnsi="Times New Roman" w:cs="Times New Roman"/>
          <w:sz w:val="24"/>
          <w:szCs w:val="24"/>
        </w:rPr>
        <w:t>note</w:t>
      </w:r>
      <w:proofErr w:type="spellEnd"/>
      <w:r w:rsidR="00C86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1C8">
        <w:rPr>
          <w:rFonts w:ascii="Times New Roman" w:hAnsi="Times New Roman" w:cs="Times New Roman"/>
          <w:sz w:val="24"/>
          <w:szCs w:val="24"/>
        </w:rPr>
        <w:t>here</w:t>
      </w:r>
      <w:proofErr w:type="spellEnd"/>
      <w:r w:rsidR="00C86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1C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C86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1C8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660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092C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="006609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09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6092C">
        <w:rPr>
          <w:rFonts w:ascii="Times New Roman" w:hAnsi="Times New Roman" w:cs="Times New Roman"/>
          <w:sz w:val="24"/>
          <w:szCs w:val="24"/>
        </w:rPr>
        <w:t xml:space="preserve"> Holocaust period,</w:t>
      </w:r>
      <w:r w:rsidR="00C861C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861C8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="00C86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1C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861C8">
        <w:rPr>
          <w:rFonts w:ascii="Times New Roman" w:hAnsi="Times New Roman" w:cs="Times New Roman"/>
          <w:sz w:val="24"/>
          <w:szCs w:val="24"/>
        </w:rPr>
        <w:t xml:space="preserve"> 9 </w:t>
      </w:r>
      <w:proofErr w:type="spellStart"/>
      <w:r w:rsidR="00C861C8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="00C86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1C8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C86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1C8">
        <w:rPr>
          <w:rFonts w:ascii="Times New Roman" w:hAnsi="Times New Roman" w:cs="Times New Roman"/>
          <w:sz w:val="24"/>
          <w:szCs w:val="24"/>
        </w:rPr>
        <w:t>lived</w:t>
      </w:r>
      <w:proofErr w:type="spellEnd"/>
      <w:r w:rsidR="00C861C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C861C8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C86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1C8">
        <w:rPr>
          <w:rFonts w:ascii="Times New Roman" w:hAnsi="Times New Roman" w:cs="Times New Roman"/>
          <w:sz w:val="24"/>
          <w:szCs w:val="24"/>
        </w:rPr>
        <w:t>twenty</w:t>
      </w:r>
      <w:proofErr w:type="spellEnd"/>
      <w:r w:rsidR="00C86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1C8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="00C861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61C8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="00DE75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E52EB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="00CE52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519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DE751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E7519">
        <w:rPr>
          <w:rFonts w:ascii="Times New Roman" w:hAnsi="Times New Roman" w:cs="Times New Roman"/>
          <w:sz w:val="24"/>
          <w:szCs w:val="24"/>
        </w:rPr>
        <w:t>third</w:t>
      </w:r>
      <w:proofErr w:type="spellEnd"/>
      <w:r w:rsidR="00DE7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51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E7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519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DE7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519">
        <w:rPr>
          <w:rFonts w:ascii="Times New Roman" w:hAnsi="Times New Roman" w:cs="Times New Roman"/>
          <w:sz w:val="24"/>
          <w:szCs w:val="24"/>
        </w:rPr>
        <w:t>survived</w:t>
      </w:r>
      <w:proofErr w:type="spellEnd"/>
      <w:r w:rsidR="00DE7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51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E7519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="00DE751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E7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51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E7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519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DE7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7519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DE7519">
        <w:rPr>
          <w:rFonts w:ascii="Times New Roman" w:hAnsi="Times New Roman" w:cs="Times New Roman"/>
          <w:sz w:val="24"/>
          <w:szCs w:val="24"/>
        </w:rPr>
        <w:t xml:space="preserve"> II.</w:t>
      </w:r>
      <w:r w:rsidR="00CE52E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E52EB"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 w:rsidR="00CE52EB">
        <w:rPr>
          <w:rFonts w:ascii="Times New Roman" w:hAnsi="Times New Roman" w:cs="Times New Roman"/>
          <w:sz w:val="24"/>
          <w:szCs w:val="24"/>
        </w:rPr>
        <w:t>, 2015, p.1)</w:t>
      </w:r>
    </w:p>
    <w:p w14:paraId="78FE2449" w14:textId="48C2FDD4" w:rsidR="001E37F4" w:rsidRPr="005209A0" w:rsidRDefault="001E37F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E418B8" w14:textId="1D7158DA" w:rsidR="00744C5F" w:rsidRPr="007918BB" w:rsidRDefault="001E669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09A0">
        <w:rPr>
          <w:rFonts w:ascii="Times New Roman" w:hAnsi="Times New Roman" w:cs="Times New Roman"/>
          <w:sz w:val="24"/>
          <w:szCs w:val="24"/>
        </w:rPr>
        <w:t>Obviously</w:t>
      </w:r>
      <w:proofErr w:type="spellEnd"/>
      <w:r w:rsidRPr="005209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72CD" w:rsidRPr="005209A0">
        <w:rPr>
          <w:rFonts w:ascii="Times New Roman" w:hAnsi="Times New Roman" w:cs="Times New Roman"/>
          <w:sz w:val="24"/>
          <w:szCs w:val="24"/>
        </w:rPr>
        <w:t>wh</w:t>
      </w:r>
      <w:r w:rsidR="00B540DA" w:rsidRPr="005209A0">
        <w:rPr>
          <w:rFonts w:ascii="Times New Roman" w:hAnsi="Times New Roman" w:cs="Times New Roman"/>
          <w:sz w:val="24"/>
          <w:szCs w:val="24"/>
        </w:rPr>
        <w:t>ile</w:t>
      </w:r>
      <w:proofErr w:type="spellEnd"/>
      <w:r w:rsidR="001F72CD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37F4" w:rsidRPr="005209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F72CD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72CD" w:rsidRPr="005209A0">
        <w:rPr>
          <w:rFonts w:ascii="Times New Roman" w:hAnsi="Times New Roman" w:cs="Times New Roman"/>
          <w:sz w:val="24"/>
          <w:szCs w:val="24"/>
        </w:rPr>
        <w:t>separation</w:t>
      </w:r>
      <w:proofErr w:type="spellEnd"/>
      <w:r w:rsidR="001F72CD" w:rsidRPr="005209A0">
        <w:rPr>
          <w:rFonts w:ascii="Times New Roman" w:hAnsi="Times New Roman" w:cs="Times New Roman"/>
          <w:sz w:val="24"/>
          <w:szCs w:val="24"/>
        </w:rPr>
        <w:t xml:space="preserve"> </w:t>
      </w:r>
      <w:r w:rsidR="001E37F4" w:rsidRPr="005209A0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1E37F4" w:rsidRPr="005209A0">
        <w:rPr>
          <w:rFonts w:ascii="Times New Roman" w:hAnsi="Times New Roman" w:cs="Times New Roman"/>
          <w:sz w:val="24"/>
          <w:szCs w:val="24"/>
        </w:rPr>
        <w:t>disenfranchisement</w:t>
      </w:r>
      <w:proofErr w:type="spellEnd"/>
      <w:r w:rsidR="001E37F4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37F4" w:rsidRPr="005209A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E37F4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37F4" w:rsidRPr="005209A0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1E37F4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E37F4" w:rsidRPr="005209A0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="001E37F4" w:rsidRPr="005209A0">
        <w:rPr>
          <w:rFonts w:ascii="Times New Roman" w:hAnsi="Times New Roman" w:cs="Times New Roman"/>
          <w:sz w:val="24"/>
          <w:szCs w:val="24"/>
        </w:rPr>
        <w:t xml:space="preserve"> place </w:t>
      </w:r>
      <w:proofErr w:type="spellStart"/>
      <w:r w:rsidR="00B540DA" w:rsidRPr="005209A0">
        <w:rPr>
          <w:rFonts w:ascii="Times New Roman" w:hAnsi="Times New Roman" w:cs="Times New Roman"/>
          <w:sz w:val="24"/>
          <w:szCs w:val="24"/>
        </w:rPr>
        <w:t>publicly</w:t>
      </w:r>
      <w:proofErr w:type="spellEnd"/>
      <w:r w:rsidR="00B540DA" w:rsidRPr="005209A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540DA" w:rsidRPr="005209A0">
        <w:rPr>
          <w:rFonts w:ascii="Times New Roman" w:hAnsi="Times New Roman" w:cs="Times New Roman"/>
          <w:sz w:val="24"/>
          <w:szCs w:val="24"/>
        </w:rPr>
        <w:t>openly</w:t>
      </w:r>
      <w:proofErr w:type="spellEnd"/>
      <w:r w:rsidR="001E37F4" w:rsidRPr="005209A0">
        <w:rPr>
          <w:rFonts w:ascii="Times New Roman" w:hAnsi="Times New Roman" w:cs="Times New Roman"/>
          <w:sz w:val="24"/>
          <w:szCs w:val="24"/>
        </w:rPr>
        <w:t>,</w:t>
      </w:r>
      <w:r w:rsidR="00B540DA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0DA" w:rsidRPr="005209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540DA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0DA" w:rsidRPr="005209A0">
        <w:rPr>
          <w:rFonts w:ascii="Times New Roman" w:hAnsi="Times New Roman" w:cs="Times New Roman"/>
          <w:sz w:val="24"/>
          <w:szCs w:val="24"/>
        </w:rPr>
        <w:t>systematic</w:t>
      </w:r>
      <w:proofErr w:type="spellEnd"/>
      <w:r w:rsidR="00B540DA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0DA" w:rsidRPr="005209A0">
        <w:rPr>
          <w:rFonts w:ascii="Times New Roman" w:hAnsi="Times New Roman" w:cs="Times New Roman"/>
          <w:sz w:val="24"/>
          <w:szCs w:val="24"/>
        </w:rPr>
        <w:t>liquidation</w:t>
      </w:r>
      <w:proofErr w:type="spellEnd"/>
      <w:r w:rsidR="00B540DA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0DA" w:rsidRPr="005209A0">
        <w:rPr>
          <w:rFonts w:ascii="Times New Roman" w:hAnsi="Times New Roman" w:cs="Times New Roman"/>
          <w:sz w:val="24"/>
          <w:szCs w:val="24"/>
        </w:rPr>
        <w:t>occured</w:t>
      </w:r>
      <w:proofErr w:type="spellEnd"/>
      <w:r w:rsidR="00B540DA" w:rsidRPr="005209A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B540DA" w:rsidRPr="005209A0">
        <w:rPr>
          <w:rFonts w:ascii="Times New Roman" w:hAnsi="Times New Roman" w:cs="Times New Roman"/>
          <w:sz w:val="24"/>
          <w:szCs w:val="24"/>
        </w:rPr>
        <w:t>strict</w:t>
      </w:r>
      <w:proofErr w:type="spellEnd"/>
      <w:r w:rsidR="00B540DA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40DA" w:rsidRPr="005209A0">
        <w:rPr>
          <w:rFonts w:ascii="Times New Roman" w:hAnsi="Times New Roman" w:cs="Times New Roman"/>
          <w:sz w:val="24"/>
          <w:szCs w:val="24"/>
        </w:rPr>
        <w:t>secrecy</w:t>
      </w:r>
      <w:proofErr w:type="spellEnd"/>
      <w:r w:rsidR="00ED0C43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C43" w:rsidRPr="005209A0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D0C43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C43" w:rsidRPr="005209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D0C43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C43" w:rsidRPr="005209A0">
        <w:rPr>
          <w:rFonts w:ascii="Times New Roman" w:hAnsi="Times New Roman" w:cs="Times New Roman"/>
          <w:sz w:val="24"/>
          <w:szCs w:val="24"/>
        </w:rPr>
        <w:t>intention</w:t>
      </w:r>
      <w:proofErr w:type="spellEnd"/>
      <w:r w:rsidR="00ED0C43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C43" w:rsidRPr="005209A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D0C43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C43" w:rsidRPr="005209A0">
        <w:rPr>
          <w:rFonts w:ascii="Times New Roman" w:hAnsi="Times New Roman" w:cs="Times New Roman"/>
          <w:sz w:val="24"/>
          <w:szCs w:val="24"/>
        </w:rPr>
        <w:t>concealing</w:t>
      </w:r>
      <w:proofErr w:type="spellEnd"/>
      <w:r w:rsidR="00ED0C43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C43" w:rsidRPr="005209A0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ED0C43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C43" w:rsidRPr="005209A0">
        <w:rPr>
          <w:rFonts w:ascii="Times New Roman" w:hAnsi="Times New Roman" w:cs="Times New Roman"/>
          <w:sz w:val="24"/>
          <w:szCs w:val="24"/>
        </w:rPr>
        <w:t>extensive</w:t>
      </w:r>
      <w:proofErr w:type="spellEnd"/>
      <w:r w:rsidR="00ED0C43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C43" w:rsidRPr="005209A0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="00ED0C43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C43" w:rsidRPr="005209A0">
        <w:rPr>
          <w:rFonts w:ascii="Times New Roman" w:hAnsi="Times New Roman" w:cs="Times New Roman"/>
          <w:sz w:val="24"/>
          <w:szCs w:val="24"/>
        </w:rPr>
        <w:t>devoted</w:t>
      </w:r>
      <w:proofErr w:type="spellEnd"/>
      <w:r w:rsidR="00ED0C43" w:rsidRPr="005209A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ED0C43" w:rsidRPr="005209A0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="00ED0C43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0C43" w:rsidRPr="005209A0">
        <w:rPr>
          <w:rFonts w:ascii="Times New Roman" w:hAnsi="Times New Roman" w:cs="Times New Roman"/>
          <w:sz w:val="24"/>
          <w:szCs w:val="24"/>
        </w:rPr>
        <w:t>killing</w:t>
      </w:r>
      <w:proofErr w:type="spellEnd"/>
      <w:r w:rsidR="00ED0C43" w:rsidRPr="005209A0">
        <w:rPr>
          <w:rFonts w:ascii="Times New Roman" w:hAnsi="Times New Roman" w:cs="Times New Roman"/>
          <w:sz w:val="24"/>
          <w:szCs w:val="24"/>
        </w:rPr>
        <w:t>.</w:t>
      </w:r>
      <w:r w:rsidR="00DC48FB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thing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supposed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 xml:space="preserve"> talk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 xml:space="preserve"> in public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locked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 xml:space="preserve"> up </w:t>
      </w:r>
      <w:r w:rsidR="00402878" w:rsidRPr="005209A0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402878" w:rsidRPr="005209A0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="00402878" w:rsidRPr="005209A0">
        <w:rPr>
          <w:rFonts w:ascii="Times New Roman" w:hAnsi="Times New Roman" w:cs="Times New Roman"/>
          <w:sz w:val="24"/>
          <w:szCs w:val="24"/>
        </w:rPr>
        <w:t xml:space="preserve"> </w:t>
      </w:r>
      <w:r w:rsidR="00DC48FB" w:rsidRPr="005209A0">
        <w:rPr>
          <w:rFonts w:ascii="Times New Roman" w:hAnsi="Times New Roman" w:cs="Times New Roman"/>
          <w:sz w:val="24"/>
          <w:szCs w:val="24"/>
        </w:rPr>
        <w:t xml:space="preserve">to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forced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48FB" w:rsidRPr="005209A0">
        <w:rPr>
          <w:rFonts w:ascii="Times New Roman" w:hAnsi="Times New Roman" w:cs="Times New Roman"/>
          <w:sz w:val="24"/>
          <w:szCs w:val="24"/>
        </w:rPr>
        <w:t>labor</w:t>
      </w:r>
      <w:proofErr w:type="spellEnd"/>
      <w:r w:rsidR="00DC48FB" w:rsidRPr="005209A0">
        <w:rPr>
          <w:rFonts w:ascii="Times New Roman" w:hAnsi="Times New Roman" w:cs="Times New Roman"/>
          <w:sz w:val="24"/>
          <w:szCs w:val="24"/>
        </w:rPr>
        <w:t>.</w:t>
      </w:r>
      <w:r w:rsidR="00A42E86" w:rsidRP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9A0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9A0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4B9F">
        <w:rPr>
          <w:rFonts w:ascii="Times New Roman" w:hAnsi="Times New Roman" w:cs="Times New Roman"/>
          <w:sz w:val="24"/>
          <w:szCs w:val="24"/>
        </w:rPr>
        <w:t>actual</w:t>
      </w:r>
      <w:proofErr w:type="spellEnd"/>
      <w:r w:rsidR="00914B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9A0">
        <w:rPr>
          <w:rFonts w:ascii="Times New Roman" w:hAnsi="Times New Roman" w:cs="Times New Roman"/>
          <w:sz w:val="24"/>
          <w:szCs w:val="24"/>
        </w:rPr>
        <w:t>fate</w:t>
      </w:r>
      <w:proofErr w:type="spellEnd"/>
      <w:r w:rsid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9A0">
        <w:rPr>
          <w:rFonts w:ascii="Times New Roman" w:hAnsi="Times New Roman" w:cs="Times New Roman"/>
          <w:sz w:val="24"/>
          <w:szCs w:val="24"/>
        </w:rPr>
        <w:t>remained</w:t>
      </w:r>
      <w:proofErr w:type="spellEnd"/>
      <w:r w:rsid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9A0">
        <w:rPr>
          <w:rFonts w:ascii="Times New Roman" w:hAnsi="Times New Roman" w:cs="Times New Roman"/>
          <w:sz w:val="24"/>
          <w:szCs w:val="24"/>
        </w:rPr>
        <w:t>hidden</w:t>
      </w:r>
      <w:proofErr w:type="spellEnd"/>
      <w:r w:rsidR="005209A0">
        <w:rPr>
          <w:rFonts w:ascii="Times New Roman" w:hAnsi="Times New Roman" w:cs="Times New Roman"/>
          <w:sz w:val="24"/>
          <w:szCs w:val="24"/>
        </w:rPr>
        <w:t xml:space="preserve">, not </w:t>
      </w:r>
      <w:proofErr w:type="spellStart"/>
      <w:r w:rsidR="005209A0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9A0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9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9A0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5209A0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="005209A0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9A0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9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9A0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5209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09A0">
        <w:rPr>
          <w:rFonts w:ascii="Times New Roman" w:hAnsi="Times New Roman" w:cs="Times New Roman"/>
          <w:sz w:val="24"/>
          <w:szCs w:val="24"/>
        </w:rPr>
        <w:t>themselves</w:t>
      </w:r>
      <w:proofErr w:type="spellEnd"/>
      <w:r w:rsidR="005209A0">
        <w:rPr>
          <w:rFonts w:ascii="Times New Roman" w:hAnsi="Times New Roman" w:cs="Times New Roman"/>
          <w:sz w:val="24"/>
          <w:szCs w:val="24"/>
        </w:rPr>
        <w:t xml:space="preserve">. </w:t>
      </w:r>
      <w:r w:rsidR="00C97329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C97329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C973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329">
        <w:rPr>
          <w:rFonts w:ascii="Times New Roman" w:hAnsi="Times New Roman" w:cs="Times New Roman"/>
          <w:sz w:val="24"/>
          <w:szCs w:val="24"/>
        </w:rPr>
        <w:t>safe</w:t>
      </w:r>
      <w:proofErr w:type="spellEnd"/>
      <w:r w:rsidR="00C9732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97329">
        <w:rPr>
          <w:rFonts w:ascii="Times New Roman" w:hAnsi="Times New Roman" w:cs="Times New Roman"/>
          <w:sz w:val="24"/>
          <w:szCs w:val="24"/>
        </w:rPr>
        <w:t>say</w:t>
      </w:r>
      <w:proofErr w:type="spellEnd"/>
      <w:r w:rsidR="00C973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329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C973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7329">
        <w:rPr>
          <w:rFonts w:ascii="Times New Roman" w:hAnsi="Times New Roman" w:cs="Times New Roman"/>
          <w:sz w:val="24"/>
          <w:szCs w:val="24"/>
        </w:rPr>
        <w:t>despite</w:t>
      </w:r>
      <w:proofErr w:type="spellEnd"/>
      <w:r w:rsidR="00FF1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1562">
        <w:rPr>
          <w:rFonts w:ascii="Times New Roman" w:hAnsi="Times New Roman" w:cs="Times New Roman"/>
          <w:sz w:val="24"/>
          <w:szCs w:val="24"/>
        </w:rPr>
        <w:t>visible</w:t>
      </w:r>
      <w:proofErr w:type="spellEnd"/>
      <w:r w:rsidR="00C973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75BA">
        <w:rPr>
          <w:rFonts w:ascii="Times New Roman" w:hAnsi="Times New Roman" w:cs="Times New Roman"/>
          <w:sz w:val="24"/>
          <w:szCs w:val="24"/>
        </w:rPr>
        <w:t>hatred</w:t>
      </w:r>
      <w:proofErr w:type="spellEnd"/>
      <w:r w:rsidR="00D27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75BA">
        <w:rPr>
          <w:rFonts w:ascii="Times New Roman" w:hAnsi="Times New Roman" w:cs="Times New Roman"/>
          <w:sz w:val="24"/>
          <w:szCs w:val="24"/>
        </w:rPr>
        <w:t>towards</w:t>
      </w:r>
      <w:proofErr w:type="spellEnd"/>
      <w:r w:rsidR="004B4C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4CB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B4C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4CB7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D275BA">
        <w:rPr>
          <w:rFonts w:ascii="Times New Roman" w:hAnsi="Times New Roman" w:cs="Times New Roman"/>
          <w:sz w:val="24"/>
          <w:szCs w:val="24"/>
        </w:rPr>
        <w:t>,</w:t>
      </w:r>
      <w:r w:rsidR="004B4C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4CB7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4B4CB7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="004B4CB7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="004B4C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4CB7">
        <w:rPr>
          <w:rFonts w:ascii="Times New Roman" w:hAnsi="Times New Roman" w:cs="Times New Roman"/>
          <w:sz w:val="24"/>
          <w:szCs w:val="24"/>
        </w:rPr>
        <w:t>evident</w:t>
      </w:r>
      <w:proofErr w:type="spellEnd"/>
      <w:r w:rsidR="004B4C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4CB7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="004B4C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4CB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B4C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4CB7">
        <w:rPr>
          <w:rFonts w:ascii="Times New Roman" w:hAnsi="Times New Roman" w:cs="Times New Roman"/>
          <w:sz w:val="24"/>
          <w:szCs w:val="24"/>
        </w:rPr>
        <w:lastRenderedPageBreak/>
        <w:t>Nazis</w:t>
      </w:r>
      <w:proofErr w:type="spellEnd"/>
      <w:r w:rsidR="004B4C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4CB7">
        <w:rPr>
          <w:rFonts w:ascii="Times New Roman" w:hAnsi="Times New Roman" w:cs="Times New Roman"/>
          <w:sz w:val="24"/>
          <w:szCs w:val="24"/>
        </w:rPr>
        <w:t>came</w:t>
      </w:r>
      <w:proofErr w:type="spellEnd"/>
      <w:r w:rsidR="004B4CB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4B4CB7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4B4C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4CB7" w:rsidRPr="00FF1562">
        <w:rPr>
          <w:rFonts w:ascii="Times New Roman" w:hAnsi="Times New Roman" w:cs="Times New Roman"/>
          <w:sz w:val="24"/>
          <w:szCs w:val="24"/>
        </w:rPr>
        <w:t>nobody</w:t>
      </w:r>
      <w:proofErr w:type="spellEnd"/>
      <w:r w:rsidR="004B4CB7" w:rsidRPr="00FF1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2E86" w:rsidRPr="00FF1562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791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BB">
        <w:rPr>
          <w:rFonts w:ascii="Times New Roman" w:hAnsi="Times New Roman" w:cs="Times New Roman"/>
          <w:sz w:val="24"/>
          <w:szCs w:val="24"/>
        </w:rPr>
        <w:t>ever</w:t>
      </w:r>
      <w:proofErr w:type="spellEnd"/>
      <w:r w:rsidR="00791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BB">
        <w:rPr>
          <w:rFonts w:ascii="Times New Roman" w:hAnsi="Times New Roman" w:cs="Times New Roman"/>
          <w:sz w:val="24"/>
          <w:szCs w:val="24"/>
        </w:rPr>
        <w:t>imagine</w:t>
      </w:r>
      <w:proofErr w:type="spellEnd"/>
      <w:r w:rsidR="00791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1562" w:rsidRPr="00FF1562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FF1562" w:rsidRPr="00FF1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1562" w:rsidRPr="00FF1562">
        <w:rPr>
          <w:rFonts w:ascii="Times New Roman" w:hAnsi="Times New Roman" w:cs="Times New Roman"/>
          <w:sz w:val="24"/>
          <w:szCs w:val="24"/>
        </w:rPr>
        <w:t>horrible</w:t>
      </w:r>
      <w:proofErr w:type="spellEnd"/>
      <w:r w:rsidR="00FF1562" w:rsidRPr="00FF1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1562" w:rsidRPr="00FF1562">
        <w:rPr>
          <w:rFonts w:ascii="Times New Roman" w:hAnsi="Times New Roman" w:cs="Times New Roman"/>
          <w:sz w:val="24"/>
          <w:szCs w:val="24"/>
        </w:rPr>
        <w:t>acts</w:t>
      </w:r>
      <w:proofErr w:type="spellEnd"/>
      <w:r w:rsidR="00FF1562" w:rsidRPr="00FF1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75BA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FF1562" w:rsidRPr="00FF1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1562" w:rsidRPr="00FF1562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FF1562" w:rsidRPr="00FF1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1562" w:rsidRPr="00FF1562">
        <w:rPr>
          <w:rFonts w:ascii="Times New Roman" w:hAnsi="Times New Roman" w:cs="Times New Roman"/>
          <w:sz w:val="24"/>
          <w:szCs w:val="24"/>
        </w:rPr>
        <w:t>eventually</w:t>
      </w:r>
      <w:proofErr w:type="spellEnd"/>
      <w:r w:rsidR="00FF1562" w:rsidRPr="00FF1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1562" w:rsidRPr="00FF1562">
        <w:rPr>
          <w:rFonts w:ascii="Times New Roman" w:hAnsi="Times New Roman" w:cs="Times New Roman"/>
          <w:sz w:val="24"/>
          <w:szCs w:val="24"/>
        </w:rPr>
        <w:t>commit</w:t>
      </w:r>
      <w:proofErr w:type="spellEnd"/>
      <w:r w:rsidR="00FF1562" w:rsidRPr="00FF1562">
        <w:rPr>
          <w:rFonts w:ascii="Times New Roman" w:hAnsi="Times New Roman" w:cs="Times New Roman"/>
          <w:sz w:val="24"/>
          <w:szCs w:val="24"/>
        </w:rPr>
        <w:t>.</w:t>
      </w:r>
      <w:r w:rsidR="00A42E86" w:rsidRPr="00FF156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42E86" w:rsidRPr="00FF1562">
        <w:rPr>
          <w:rFonts w:ascii="Times New Roman" w:hAnsi="Times New Roman" w:cs="Times New Roman"/>
          <w:sz w:val="24"/>
          <w:szCs w:val="24"/>
        </w:rPr>
        <w:t>Färber</w:t>
      </w:r>
      <w:proofErr w:type="spellEnd"/>
      <w:r w:rsidR="00A42E86" w:rsidRPr="00FF1562">
        <w:rPr>
          <w:rFonts w:ascii="Times New Roman" w:hAnsi="Times New Roman" w:cs="Times New Roman"/>
          <w:sz w:val="24"/>
          <w:szCs w:val="24"/>
        </w:rPr>
        <w:t>, 2005, p.332)</w:t>
      </w:r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doubt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massive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crime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organized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in detail by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highest-ranking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masterminds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Germany – RSHA (Reich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Security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Office)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officers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, SS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guards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, camp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commanders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countless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others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. These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perceived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hateful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murder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as a performance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duties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though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secret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everyone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shared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views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attitudes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. Part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involved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task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mission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whereas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part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just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orders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refused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Anyway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t</w:t>
      </w:r>
      <w:r w:rsidR="00744C5F" w:rsidRPr="0095380D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="00744C5F" w:rsidRPr="00953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 w:rsidRPr="0095380D">
        <w:rPr>
          <w:rFonts w:ascii="Times New Roman" w:hAnsi="Times New Roman" w:cs="Times New Roman"/>
          <w:sz w:val="24"/>
          <w:szCs w:val="24"/>
        </w:rPr>
        <w:t>monstrous</w:t>
      </w:r>
      <w:proofErr w:type="spellEnd"/>
      <w:r w:rsidR="00744C5F" w:rsidRPr="00953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 w:rsidRPr="0095380D">
        <w:rPr>
          <w:rFonts w:ascii="Times New Roman" w:hAnsi="Times New Roman" w:cs="Times New Roman"/>
          <w:sz w:val="24"/>
          <w:szCs w:val="24"/>
        </w:rPr>
        <w:t>crime</w:t>
      </w:r>
      <w:proofErr w:type="spellEnd"/>
      <w:r w:rsidR="00744C5F" w:rsidRPr="00953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 w:rsidRPr="0095380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744C5F" w:rsidRPr="0095380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744C5F" w:rsidRPr="0095380D">
        <w:rPr>
          <w:rFonts w:ascii="Times New Roman" w:hAnsi="Times New Roman" w:cs="Times New Roman"/>
          <w:sz w:val="24"/>
          <w:szCs w:val="24"/>
        </w:rPr>
        <w:t>remain</w:t>
      </w:r>
      <w:proofErr w:type="spellEnd"/>
      <w:r w:rsidR="00744C5F" w:rsidRPr="00953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 w:rsidRPr="0095380D">
        <w:rPr>
          <w:rFonts w:ascii="Times New Roman" w:hAnsi="Times New Roman" w:cs="Times New Roman"/>
          <w:sz w:val="24"/>
          <w:szCs w:val="24"/>
        </w:rPr>
        <w:t>hidden</w:t>
      </w:r>
      <w:proofErr w:type="spellEnd"/>
      <w:r w:rsidR="00744C5F" w:rsidRPr="00953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 w:rsidRPr="0095380D">
        <w:rPr>
          <w:rFonts w:ascii="Times New Roman" w:hAnsi="Times New Roman" w:cs="Times New Roman"/>
          <w:sz w:val="24"/>
          <w:szCs w:val="24"/>
        </w:rPr>
        <w:t>forever</w:t>
      </w:r>
      <w:proofErr w:type="spellEnd"/>
      <w:r w:rsidR="00744C5F" w:rsidRPr="00953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 w:rsidRPr="0095380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744C5F" w:rsidRPr="009538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4C5F" w:rsidRPr="0095380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44C5F" w:rsidRPr="0095380D">
        <w:rPr>
          <w:rFonts w:ascii="Times New Roman" w:hAnsi="Times New Roman" w:cs="Times New Roman"/>
          <w:sz w:val="24"/>
          <w:szCs w:val="24"/>
        </w:rPr>
        <w:t xml:space="preserve"> German and </w:t>
      </w:r>
      <w:proofErr w:type="spellStart"/>
      <w:r w:rsidR="00744C5F" w:rsidRPr="0095380D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744C5F" w:rsidRPr="0095380D">
        <w:rPr>
          <w:rFonts w:ascii="Times New Roman" w:hAnsi="Times New Roman" w:cs="Times New Roman"/>
          <w:sz w:val="24"/>
          <w:szCs w:val="24"/>
        </w:rPr>
        <w:t xml:space="preserve"> public.</w:t>
      </w:r>
      <w:r w:rsidR="00744C5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44C5F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744C5F">
        <w:rPr>
          <w:rFonts w:ascii="Times New Roman" w:hAnsi="Times New Roman" w:cs="Times New Roman"/>
          <w:sz w:val="24"/>
          <w:szCs w:val="24"/>
        </w:rPr>
        <w:t>, 2018, p.9)</w:t>
      </w:r>
    </w:p>
    <w:p w14:paraId="7247A463" w14:textId="77777777" w:rsidR="00ED0C43" w:rsidRPr="005C1E98" w:rsidRDefault="00ED0C4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04980F" w14:textId="0B433835" w:rsidR="00AB5B20" w:rsidRDefault="006A729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Since</w:t>
      </w:r>
      <w:proofErr w:type="spellEnd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1933 </w:t>
      </w:r>
      <w:proofErr w:type="spellStart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Nazi</w:t>
      </w:r>
      <w:proofErr w:type="spellEnd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Germany </w:t>
      </w:r>
      <w:r w:rsidR="00AB5B20">
        <w:rPr>
          <w:rFonts w:ascii="Times New Roman" w:hAnsi="Times New Roman" w:cs="Times New Roman"/>
          <w:sz w:val="24"/>
          <w:szCs w:val="24"/>
          <w:shd w:val="clear" w:color="auto" w:fill="FFFFFF"/>
        </w:rPr>
        <w:t>set up</w:t>
      </w:r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over</w:t>
      </w:r>
      <w:proofErr w:type="spellEnd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twenty</w:t>
      </w:r>
      <w:proofErr w:type="spellEnd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thousand</w:t>
      </w:r>
      <w:proofErr w:type="spellEnd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camps</w:t>
      </w:r>
      <w:proofErr w:type="spellEnd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B5B2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 </w:t>
      </w:r>
      <w:proofErr w:type="spellStart"/>
      <w:r w:rsidR="00AB5B20">
        <w:rPr>
          <w:rFonts w:ascii="Times New Roman" w:hAnsi="Times New Roman" w:cs="Times New Roman"/>
          <w:sz w:val="24"/>
          <w:szCs w:val="24"/>
          <w:shd w:val="clear" w:color="auto" w:fill="FFFFFF"/>
        </w:rPr>
        <w:t>order</w:t>
      </w:r>
      <w:proofErr w:type="spellEnd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 </w:t>
      </w:r>
      <w:proofErr w:type="spellStart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imprison</w:t>
      </w:r>
      <w:proofErr w:type="spellEnd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</w:t>
      </w:r>
      <w:proofErr w:type="spellStart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later</w:t>
      </w:r>
      <w:proofErr w:type="spellEnd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even</w:t>
      </w:r>
      <w:proofErr w:type="spellEnd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to </w:t>
      </w:r>
      <w:proofErr w:type="spellStart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exterminate</w:t>
      </w:r>
      <w:proofErr w:type="spellEnd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“</w:t>
      </w:r>
      <w:proofErr w:type="spellStart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enemies</w:t>
      </w:r>
      <w:proofErr w:type="spellEnd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of</w:t>
      </w:r>
      <w:proofErr w:type="spellEnd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the</w:t>
      </w:r>
      <w:proofErr w:type="spellEnd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German Reich</w:t>
      </w:r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“</w:t>
      </w:r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predominantly</w:t>
      </w:r>
      <w:proofErr w:type="spellEnd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Jews</w:t>
      </w:r>
      <w:proofErr w:type="spellEnd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These </w:t>
      </w:r>
      <w:proofErr w:type="spellStart"/>
      <w:r w:rsidR="00EA40B9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overpopulated</w:t>
      </w:r>
      <w:proofErr w:type="spellEnd"/>
      <w:r w:rsidR="00EA40B9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camps</w:t>
      </w:r>
      <w:proofErr w:type="spellEnd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were</w:t>
      </w:r>
      <w:proofErr w:type="spellEnd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undoubtedly</w:t>
      </w:r>
      <w:proofErr w:type="spellEnd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place </w:t>
      </w:r>
      <w:proofErr w:type="spellStart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with</w:t>
      </w:r>
      <w:proofErr w:type="spellEnd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unacceptable</w:t>
      </w:r>
      <w:proofErr w:type="spellEnd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sanitary</w:t>
      </w:r>
      <w:proofErr w:type="spellEnd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E276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conditions</w:t>
      </w:r>
      <w:proofErr w:type="spellEnd"/>
      <w:r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A40B9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where</w:t>
      </w:r>
      <w:proofErr w:type="spellEnd"/>
      <w:r w:rsidR="00EA40B9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A40B9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prisoners</w:t>
      </w:r>
      <w:proofErr w:type="spellEnd"/>
      <w:r w:rsidR="00EA40B9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A40B9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were</w:t>
      </w:r>
      <w:proofErr w:type="spellEnd"/>
      <w:r w:rsidR="00EA40B9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744C5F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being</w:t>
      </w:r>
      <w:proofErr w:type="spellEnd"/>
      <w:r w:rsidR="00744C5F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A40B9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constantly</w:t>
      </w:r>
      <w:proofErr w:type="spellEnd"/>
      <w:r w:rsidR="00EA40B9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C1E9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starved</w:t>
      </w:r>
      <w:proofErr w:type="spellEnd"/>
      <w:r w:rsidR="005C1E98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</w:t>
      </w:r>
      <w:proofErr w:type="spellStart"/>
      <w:r w:rsidR="00EA40B9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tortured</w:t>
      </w:r>
      <w:proofErr w:type="spellEnd"/>
      <w:r w:rsidR="00EA40B9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E7172" w:rsidRP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(URL3)</w:t>
      </w:r>
      <w:r w:rsidR="005C1E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D3961"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 w:rsidR="001D3961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1D3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3961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 w:rsidR="00B32EE1">
        <w:rPr>
          <w:rFonts w:ascii="Times New Roman" w:hAnsi="Times New Roman" w:cs="Times New Roman"/>
          <w:sz w:val="24"/>
          <w:szCs w:val="24"/>
        </w:rPr>
        <w:t xml:space="preserve"> (2018, p.9)</w:t>
      </w:r>
      <w:r w:rsidR="001D3961">
        <w:rPr>
          <w:rFonts w:ascii="Times New Roman" w:hAnsi="Times New Roman" w:cs="Times New Roman"/>
          <w:sz w:val="24"/>
          <w:szCs w:val="24"/>
        </w:rPr>
        <w:t>, i</w:t>
      </w:r>
      <w:r w:rsidR="00C00782" w:rsidRPr="00953CFC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="00953CFC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="0095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CFC">
        <w:rPr>
          <w:rFonts w:ascii="Times New Roman" w:hAnsi="Times New Roman" w:cs="Times New Roman"/>
          <w:sz w:val="24"/>
          <w:szCs w:val="24"/>
        </w:rPr>
        <w:t>factories</w:t>
      </w:r>
      <w:proofErr w:type="spellEnd"/>
      <w:r w:rsidR="00953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53CFC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FF5DE9" w:rsidRPr="0095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DE9" w:rsidRPr="00953CFC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FF5DE9" w:rsidRPr="0095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5DE9" w:rsidRPr="00953CFC">
        <w:rPr>
          <w:rFonts w:ascii="Times New Roman" w:hAnsi="Times New Roman" w:cs="Times New Roman"/>
          <w:sz w:val="24"/>
          <w:szCs w:val="24"/>
        </w:rPr>
        <w:t>established</w:t>
      </w:r>
      <w:proofErr w:type="spellEnd"/>
      <w:r w:rsidR="00953CFC">
        <w:rPr>
          <w:rFonts w:ascii="Times New Roman" w:hAnsi="Times New Roman" w:cs="Times New Roman"/>
          <w:sz w:val="24"/>
          <w:szCs w:val="24"/>
        </w:rPr>
        <w:t xml:space="preserve"> in 1941</w:t>
      </w:r>
      <w:r w:rsidR="00FF5DE9" w:rsidRPr="00953C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53CFC" w:rsidRPr="00953CF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53CFC" w:rsidRPr="0095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CFC" w:rsidRPr="00953CFC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="00953CFC" w:rsidRPr="0095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CFC" w:rsidRPr="00953CFC">
        <w:rPr>
          <w:rFonts w:ascii="Times New Roman" w:hAnsi="Times New Roman" w:cs="Times New Roman"/>
          <w:sz w:val="24"/>
          <w:szCs w:val="24"/>
        </w:rPr>
        <w:t>killing</w:t>
      </w:r>
      <w:proofErr w:type="spellEnd"/>
      <w:r w:rsidR="00953CFC" w:rsidRPr="0095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CFC" w:rsidRPr="00953CFC">
        <w:rPr>
          <w:rFonts w:ascii="Times New Roman" w:hAnsi="Times New Roman" w:cs="Times New Roman"/>
          <w:sz w:val="24"/>
          <w:szCs w:val="24"/>
        </w:rPr>
        <w:t>proceeded</w:t>
      </w:r>
      <w:proofErr w:type="spellEnd"/>
      <w:r w:rsidR="00953CFC" w:rsidRPr="0095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CFC" w:rsidRPr="00953CFC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="00953CFC" w:rsidRPr="00953CFC">
        <w:rPr>
          <w:rFonts w:ascii="Times New Roman" w:hAnsi="Times New Roman" w:cs="Times New Roman"/>
          <w:sz w:val="24"/>
          <w:szCs w:val="24"/>
        </w:rPr>
        <w:t xml:space="preserve"> to a </w:t>
      </w:r>
      <w:proofErr w:type="spellStart"/>
      <w:r w:rsidR="00953CFC" w:rsidRPr="00953CFC">
        <w:rPr>
          <w:rFonts w:ascii="Times New Roman" w:hAnsi="Times New Roman" w:cs="Times New Roman"/>
          <w:sz w:val="24"/>
          <w:szCs w:val="24"/>
        </w:rPr>
        <w:t>clearly</w:t>
      </w:r>
      <w:proofErr w:type="spellEnd"/>
      <w:r w:rsidR="00953CFC" w:rsidRPr="0095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CFC" w:rsidRPr="00953CFC">
        <w:rPr>
          <w:rFonts w:ascii="Times New Roman" w:hAnsi="Times New Roman" w:cs="Times New Roman"/>
          <w:sz w:val="24"/>
          <w:szCs w:val="24"/>
        </w:rPr>
        <w:t>defined</w:t>
      </w:r>
      <w:proofErr w:type="spellEnd"/>
      <w:r w:rsidR="00AF525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AF5254">
        <w:rPr>
          <w:rFonts w:ascii="Times New Roman" w:hAnsi="Times New Roman" w:cs="Times New Roman"/>
          <w:sz w:val="24"/>
          <w:szCs w:val="24"/>
        </w:rPr>
        <w:t>pre-approved</w:t>
      </w:r>
      <w:proofErr w:type="spellEnd"/>
      <w:r w:rsidR="00953CFC" w:rsidRPr="00953C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CFC" w:rsidRPr="00953CFC">
        <w:rPr>
          <w:rFonts w:ascii="Times New Roman" w:hAnsi="Times New Roman" w:cs="Times New Roman"/>
          <w:sz w:val="24"/>
          <w:szCs w:val="24"/>
        </w:rPr>
        <w:t>plan</w:t>
      </w:r>
      <w:proofErr w:type="spellEnd"/>
      <w:r w:rsidR="00953CFC" w:rsidRPr="00953CFC">
        <w:rPr>
          <w:rFonts w:ascii="Times New Roman" w:hAnsi="Times New Roman" w:cs="Times New Roman"/>
          <w:sz w:val="24"/>
          <w:szCs w:val="24"/>
        </w:rPr>
        <w:t>.</w:t>
      </w:r>
      <w:r w:rsidR="00791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BB">
        <w:rPr>
          <w:rFonts w:ascii="Times New Roman" w:hAnsi="Times New Roman" w:cs="Times New Roman"/>
          <w:sz w:val="24"/>
          <w:szCs w:val="24"/>
        </w:rPr>
        <w:t>Special</w:t>
      </w:r>
      <w:proofErr w:type="spellEnd"/>
      <w:r w:rsidR="00791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BB">
        <w:rPr>
          <w:rFonts w:ascii="Times New Roman" w:hAnsi="Times New Roman" w:cs="Times New Roman"/>
          <w:sz w:val="24"/>
          <w:szCs w:val="24"/>
        </w:rPr>
        <w:t>train</w:t>
      </w:r>
      <w:proofErr w:type="spellEnd"/>
      <w:r w:rsidR="00791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BB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="00791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B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791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BB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791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BB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="00791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BB">
        <w:rPr>
          <w:rFonts w:ascii="Times New Roman" w:hAnsi="Times New Roman" w:cs="Times New Roman"/>
          <w:sz w:val="24"/>
          <w:szCs w:val="24"/>
        </w:rPr>
        <w:t>Nazi-controlled</w:t>
      </w:r>
      <w:proofErr w:type="spellEnd"/>
      <w:r w:rsidR="00791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BB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="00791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BB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791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BB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="007918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18BB">
        <w:rPr>
          <w:rFonts w:ascii="Times New Roman" w:hAnsi="Times New Roman" w:cs="Times New Roman"/>
          <w:sz w:val="24"/>
          <w:szCs w:val="24"/>
        </w:rPr>
        <w:t>daily</w:t>
      </w:r>
      <w:proofErr w:type="spellEnd"/>
      <w:r w:rsidR="007918B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7918BB">
        <w:rPr>
          <w:rFonts w:ascii="Times New Roman" w:hAnsi="Times New Roman" w:cs="Times New Roman"/>
          <w:sz w:val="24"/>
          <w:szCs w:val="24"/>
        </w:rPr>
        <w:t>Poland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sole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eliminating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victims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built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B05B7">
        <w:rPr>
          <w:rFonts w:ascii="Times New Roman" w:hAnsi="Times New Roman" w:cs="Times New Roman"/>
          <w:sz w:val="24"/>
          <w:szCs w:val="24"/>
        </w:rPr>
        <w:t>intentionally</w:t>
      </w:r>
      <w:proofErr w:type="spellEnd"/>
      <w:r w:rsidR="001B05B7">
        <w:rPr>
          <w:rFonts w:ascii="Times New Roman" w:hAnsi="Times New Roman" w:cs="Times New Roman"/>
          <w:sz w:val="24"/>
          <w:szCs w:val="24"/>
        </w:rPr>
        <w:t xml:space="preserve"> </w:t>
      </w:r>
      <w:r w:rsidR="00721C32">
        <w:rPr>
          <w:rFonts w:ascii="Times New Roman" w:hAnsi="Times New Roman" w:cs="Times New Roman"/>
          <w:sz w:val="24"/>
          <w:szCs w:val="24"/>
        </w:rPr>
        <w:t xml:space="preserve">so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28D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228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28D1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8E1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9A78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8E1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FA61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A6159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="00FA6159">
        <w:rPr>
          <w:rFonts w:ascii="Times New Roman" w:hAnsi="Times New Roman" w:cs="Times New Roman"/>
          <w:sz w:val="24"/>
          <w:szCs w:val="24"/>
        </w:rPr>
        <w:t xml:space="preserve"> out</w:t>
      </w:r>
      <w:r w:rsidR="00721C32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efficiently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discreetly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721C32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="00721C32">
        <w:rPr>
          <w:rFonts w:ascii="Times New Roman" w:hAnsi="Times New Roman" w:cs="Times New Roman"/>
          <w:sz w:val="24"/>
          <w:szCs w:val="24"/>
        </w:rPr>
        <w:t>.</w:t>
      </w:r>
      <w:r w:rsidR="009A78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B5B20">
        <w:rPr>
          <w:rFonts w:ascii="Times New Roman" w:hAnsi="Times New Roman" w:cs="Times New Roman"/>
          <w:sz w:val="24"/>
          <w:szCs w:val="24"/>
        </w:rPr>
        <w:t>Originally</w:t>
      </w:r>
      <w:proofErr w:type="spellEnd"/>
      <w:r w:rsidR="00AB5B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444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44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44FD">
        <w:rPr>
          <w:rFonts w:ascii="Times New Roman" w:hAnsi="Times New Roman" w:cs="Times New Roman"/>
          <w:sz w:val="24"/>
          <w:szCs w:val="24"/>
        </w:rPr>
        <w:t>firing</w:t>
      </w:r>
      <w:proofErr w:type="spellEnd"/>
      <w:r w:rsidR="00D44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44FD">
        <w:rPr>
          <w:rFonts w:ascii="Times New Roman" w:hAnsi="Times New Roman" w:cs="Times New Roman"/>
          <w:sz w:val="24"/>
          <w:szCs w:val="24"/>
        </w:rPr>
        <w:t>squad</w:t>
      </w:r>
      <w:proofErr w:type="spellEnd"/>
      <w:r w:rsidR="00D44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44F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D44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44FD">
        <w:rPr>
          <w:rFonts w:ascii="Times New Roman" w:hAnsi="Times New Roman" w:cs="Times New Roman"/>
          <w:sz w:val="24"/>
          <w:szCs w:val="24"/>
        </w:rPr>
        <w:t>executing</w:t>
      </w:r>
      <w:proofErr w:type="spellEnd"/>
      <w:r w:rsidR="00D44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44FD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="00D44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44FD">
        <w:rPr>
          <w:rFonts w:ascii="Times New Roman" w:hAnsi="Times New Roman" w:cs="Times New Roman"/>
          <w:sz w:val="24"/>
          <w:szCs w:val="24"/>
        </w:rPr>
        <w:t>murders</w:t>
      </w:r>
      <w:proofErr w:type="spellEnd"/>
      <w:r w:rsidR="00D444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B3FA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B3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FAB">
        <w:rPr>
          <w:rFonts w:ascii="Times New Roman" w:hAnsi="Times New Roman" w:cs="Times New Roman"/>
          <w:sz w:val="24"/>
          <w:szCs w:val="24"/>
        </w:rPr>
        <w:t>victims</w:t>
      </w:r>
      <w:proofErr w:type="spellEnd"/>
      <w:r w:rsidR="00BB3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FAB" w:rsidRPr="00BB3FAB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BB3FAB" w:rsidRPr="00BB3FAB">
        <w:rPr>
          <w:rFonts w:ascii="Times New Roman" w:hAnsi="Times New Roman" w:cs="Times New Roman"/>
          <w:sz w:val="24"/>
          <w:szCs w:val="24"/>
        </w:rPr>
        <w:t xml:space="preserve"> shot en masse </w:t>
      </w:r>
      <w:proofErr w:type="spellStart"/>
      <w:r w:rsidR="00BB3FAB" w:rsidRPr="00BB3FAB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BB3FAB" w:rsidRPr="00BB3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FAB" w:rsidRPr="00BB3FA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B3FAB" w:rsidRPr="00BB3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FAB" w:rsidRPr="00BB3FAB">
        <w:rPr>
          <w:rFonts w:ascii="Times New Roman" w:hAnsi="Times New Roman" w:cs="Times New Roman"/>
          <w:sz w:val="24"/>
          <w:szCs w:val="24"/>
        </w:rPr>
        <w:t>bottom</w:t>
      </w:r>
      <w:proofErr w:type="spellEnd"/>
      <w:r w:rsidR="00BB3FAB" w:rsidRPr="00BB3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FAB" w:rsidRPr="00BB3FA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B3FAB" w:rsidRPr="00BB3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FAB" w:rsidRPr="00BB3FAB">
        <w:rPr>
          <w:rFonts w:ascii="Times New Roman" w:hAnsi="Times New Roman" w:cs="Times New Roman"/>
          <w:sz w:val="24"/>
          <w:szCs w:val="24"/>
        </w:rPr>
        <w:t>ravin</w:t>
      </w:r>
      <w:r w:rsidR="004C129C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BB3FAB" w:rsidRPr="00BB3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FAB" w:rsidRPr="00BB3FAB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BB3FAB" w:rsidRPr="00BB3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FAB" w:rsidRPr="00BB3FAB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BB3FAB" w:rsidRPr="00BB3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FAB" w:rsidRPr="00BB3FAB">
        <w:rPr>
          <w:rFonts w:ascii="Times New Roman" w:hAnsi="Times New Roman" w:cs="Times New Roman"/>
          <w:sz w:val="24"/>
          <w:szCs w:val="24"/>
        </w:rPr>
        <w:t>liquidated</w:t>
      </w:r>
      <w:proofErr w:type="spellEnd"/>
      <w:r w:rsidR="00BB3FAB" w:rsidRPr="00BB3FAB">
        <w:rPr>
          <w:rFonts w:ascii="Times New Roman" w:hAnsi="Times New Roman" w:cs="Times New Roman"/>
          <w:sz w:val="24"/>
          <w:szCs w:val="24"/>
        </w:rPr>
        <w:t xml:space="preserve"> in mobile </w:t>
      </w:r>
      <w:proofErr w:type="spellStart"/>
      <w:r w:rsidR="00BB3FAB" w:rsidRPr="00BB3FAB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="00BB3FAB" w:rsidRPr="00BB3F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3FAB" w:rsidRPr="00BB3FAB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="00BB3FAB" w:rsidRPr="00BB3FAB">
        <w:rPr>
          <w:rFonts w:ascii="Times New Roman" w:hAnsi="Times New Roman" w:cs="Times New Roman"/>
          <w:sz w:val="24"/>
          <w:szCs w:val="24"/>
        </w:rPr>
        <w:t>,</w:t>
      </w:r>
      <w:r w:rsidR="00BB3FAB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proofErr w:type="spellStart"/>
      <w:r w:rsidR="00D444FD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="00D444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444FD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D44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44FD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="00D44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44F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44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44FD">
        <w:rPr>
          <w:rFonts w:ascii="Times New Roman" w:hAnsi="Times New Roman" w:cs="Times New Roman"/>
          <w:sz w:val="24"/>
          <w:szCs w:val="24"/>
        </w:rPr>
        <w:t>killing</w:t>
      </w:r>
      <w:proofErr w:type="spellEnd"/>
      <w:r w:rsidR="00D44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347C">
        <w:rPr>
          <w:rFonts w:ascii="Times New Roman" w:hAnsi="Times New Roman" w:cs="Times New Roman"/>
          <w:sz w:val="24"/>
          <w:szCs w:val="24"/>
        </w:rPr>
        <w:t>soon</w:t>
      </w:r>
      <w:proofErr w:type="spellEnd"/>
      <w:r w:rsidR="00BE347C">
        <w:rPr>
          <w:rFonts w:ascii="Times New Roman" w:hAnsi="Times New Roman" w:cs="Times New Roman"/>
          <w:sz w:val="24"/>
          <w:szCs w:val="24"/>
        </w:rPr>
        <w:t xml:space="preserve"> </w:t>
      </w:r>
      <w:r w:rsidR="00D444FD">
        <w:rPr>
          <w:rFonts w:ascii="Times New Roman" w:hAnsi="Times New Roman" w:cs="Times New Roman"/>
          <w:sz w:val="24"/>
          <w:szCs w:val="24"/>
        </w:rPr>
        <w:t xml:space="preserve">proved to </w:t>
      </w:r>
      <w:proofErr w:type="spellStart"/>
      <w:r w:rsidR="00D444FD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D444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44FD">
        <w:rPr>
          <w:rFonts w:ascii="Times New Roman" w:hAnsi="Times New Roman" w:cs="Times New Roman"/>
          <w:sz w:val="24"/>
          <w:szCs w:val="24"/>
        </w:rPr>
        <w:t>ineffective</w:t>
      </w:r>
      <w:proofErr w:type="spellEnd"/>
      <w:r w:rsidR="00FC63B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FC63BD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="00FC63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63B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C63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63BD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8E6F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F0F">
        <w:rPr>
          <w:rFonts w:ascii="Times New Roman" w:hAnsi="Times New Roman" w:cs="Times New Roman"/>
          <w:sz w:val="24"/>
          <w:szCs w:val="24"/>
        </w:rPr>
        <w:t>requirements</w:t>
      </w:r>
      <w:proofErr w:type="spellEnd"/>
      <w:r w:rsidR="00FC63BD">
        <w:rPr>
          <w:rFonts w:ascii="Times New Roman" w:hAnsi="Times New Roman" w:cs="Times New Roman"/>
          <w:sz w:val="24"/>
          <w:szCs w:val="24"/>
        </w:rPr>
        <w:t xml:space="preserve"> </w:t>
      </w:r>
      <w:r w:rsidR="008E6F0F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8E6F0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E6F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F0F">
        <w:rPr>
          <w:rFonts w:ascii="Times New Roman" w:hAnsi="Times New Roman" w:cs="Times New Roman"/>
          <w:sz w:val="24"/>
          <w:szCs w:val="24"/>
        </w:rPr>
        <w:t>elimination</w:t>
      </w:r>
      <w:proofErr w:type="spellEnd"/>
      <w:r w:rsidR="008E6F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F0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E6F0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8E6F0F">
        <w:rPr>
          <w:rFonts w:ascii="Times New Roman" w:hAnsi="Times New Roman" w:cs="Times New Roman"/>
          <w:sz w:val="24"/>
          <w:szCs w:val="24"/>
        </w:rPr>
        <w:t>lower</w:t>
      </w:r>
      <w:proofErr w:type="spellEnd"/>
      <w:r w:rsidR="008E6F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F0F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="008E6F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F0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E6F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F0F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D444FD">
        <w:rPr>
          <w:rFonts w:ascii="Times New Roman" w:hAnsi="Times New Roman" w:cs="Times New Roman"/>
          <w:sz w:val="24"/>
          <w:szCs w:val="24"/>
        </w:rPr>
        <w:t>.</w:t>
      </w:r>
      <w:r w:rsidR="00BC332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C3324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BC3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324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BC3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324">
        <w:rPr>
          <w:rFonts w:ascii="Times New Roman" w:hAnsi="Times New Roman" w:cs="Times New Roman"/>
          <w:sz w:val="24"/>
          <w:szCs w:val="24"/>
        </w:rPr>
        <w:t>reason</w:t>
      </w:r>
      <w:proofErr w:type="spellEnd"/>
      <w:r w:rsidR="00BC3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324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BC3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324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BC33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3324">
        <w:rPr>
          <w:rFonts w:ascii="Times New Roman" w:hAnsi="Times New Roman" w:cs="Times New Roman"/>
          <w:sz w:val="24"/>
          <w:szCs w:val="24"/>
        </w:rPr>
        <w:t>determined</w:t>
      </w:r>
      <w:proofErr w:type="spellEnd"/>
      <w:r w:rsidR="00BE347C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BE34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E347C">
        <w:rPr>
          <w:rFonts w:ascii="Times New Roman" w:hAnsi="Times New Roman" w:cs="Times New Roman"/>
          <w:sz w:val="24"/>
          <w:szCs w:val="24"/>
        </w:rPr>
        <w:t xml:space="preserve"> SS </w:t>
      </w:r>
      <w:proofErr w:type="spellStart"/>
      <w:r w:rsidR="00BE347C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BE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347C">
        <w:rPr>
          <w:rFonts w:ascii="Times New Roman" w:hAnsi="Times New Roman" w:cs="Times New Roman"/>
          <w:sz w:val="24"/>
          <w:szCs w:val="24"/>
        </w:rPr>
        <w:t>gassing</w:t>
      </w:r>
      <w:proofErr w:type="spellEnd"/>
      <w:r w:rsidR="00BE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347C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="00BE34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347C">
        <w:rPr>
          <w:rFonts w:ascii="Times New Roman" w:hAnsi="Times New Roman" w:cs="Times New Roman"/>
          <w:sz w:val="24"/>
          <w:szCs w:val="24"/>
        </w:rPr>
        <w:t>become</w:t>
      </w:r>
      <w:proofErr w:type="spellEnd"/>
      <w:r w:rsidR="00BE347C">
        <w:rPr>
          <w:rFonts w:ascii="Times New Roman" w:hAnsi="Times New Roman" w:cs="Times New Roman"/>
          <w:sz w:val="24"/>
          <w:szCs w:val="24"/>
        </w:rPr>
        <w:t xml:space="preserve"> </w:t>
      </w:r>
      <w:r w:rsidR="00FC63BD">
        <w:rPr>
          <w:rFonts w:ascii="Times New Roman" w:hAnsi="Times New Roman" w:cs="Times New Roman"/>
          <w:sz w:val="24"/>
          <w:szCs w:val="24"/>
        </w:rPr>
        <w:t xml:space="preserve">a </w:t>
      </w:r>
      <w:r w:rsidR="00BE347C">
        <w:rPr>
          <w:rFonts w:ascii="Times New Roman" w:hAnsi="Times New Roman" w:cs="Times New Roman"/>
          <w:sz w:val="24"/>
          <w:szCs w:val="24"/>
        </w:rPr>
        <w:t xml:space="preserve">much more </w:t>
      </w:r>
      <w:proofErr w:type="spellStart"/>
      <w:r w:rsidR="00BE347C">
        <w:rPr>
          <w:rFonts w:ascii="Times New Roman" w:hAnsi="Times New Roman" w:cs="Times New Roman"/>
          <w:sz w:val="24"/>
          <w:szCs w:val="24"/>
        </w:rPr>
        <w:t>efficient</w:t>
      </w:r>
      <w:proofErr w:type="spellEnd"/>
      <w:r w:rsidR="00FC63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63BD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="00FC63BD">
        <w:rPr>
          <w:rFonts w:ascii="Times New Roman" w:hAnsi="Times New Roman" w:cs="Times New Roman"/>
          <w:sz w:val="24"/>
          <w:szCs w:val="24"/>
        </w:rPr>
        <w:t>.</w:t>
      </w:r>
      <w:r w:rsidR="008E6F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081A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="00190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081A">
        <w:rPr>
          <w:rFonts w:ascii="Times New Roman" w:hAnsi="Times New Roman" w:cs="Times New Roman"/>
          <w:sz w:val="24"/>
          <w:szCs w:val="24"/>
        </w:rPr>
        <w:t>monoxide</w:t>
      </w:r>
      <w:proofErr w:type="spellEnd"/>
      <w:r w:rsidR="00190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081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190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081A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="00190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081A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19081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19081A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="00190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081A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1908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9081A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="0019081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19081A">
        <w:rPr>
          <w:rFonts w:ascii="Times New Roman" w:hAnsi="Times New Roman" w:cs="Times New Roman"/>
          <w:sz w:val="24"/>
          <w:szCs w:val="24"/>
        </w:rPr>
        <w:t>others</w:t>
      </w:r>
      <w:proofErr w:type="spellEnd"/>
      <w:r w:rsidR="0019081A">
        <w:rPr>
          <w:rFonts w:ascii="Times New Roman" w:hAnsi="Times New Roman" w:cs="Times New Roman"/>
          <w:sz w:val="24"/>
          <w:szCs w:val="24"/>
        </w:rPr>
        <w:t xml:space="preserve">, such as in </w:t>
      </w:r>
      <w:proofErr w:type="spellStart"/>
      <w:r w:rsidR="0019081A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="001908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9081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90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081A">
        <w:rPr>
          <w:rFonts w:ascii="Times New Roman" w:hAnsi="Times New Roman" w:cs="Times New Roman"/>
          <w:sz w:val="24"/>
          <w:szCs w:val="24"/>
        </w:rPr>
        <w:t>largest</w:t>
      </w:r>
      <w:proofErr w:type="spellEnd"/>
      <w:r w:rsidR="001908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081A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="0019081A">
        <w:rPr>
          <w:rFonts w:ascii="Times New Roman" w:hAnsi="Times New Roman" w:cs="Times New Roman"/>
          <w:sz w:val="24"/>
          <w:szCs w:val="24"/>
        </w:rPr>
        <w:t xml:space="preserve"> camp </w:t>
      </w:r>
      <w:proofErr w:type="spellStart"/>
      <w:r w:rsidR="0019081A">
        <w:rPr>
          <w:rFonts w:ascii="Times New Roman" w:hAnsi="Times New Roman" w:cs="Times New Roman"/>
          <w:sz w:val="24"/>
          <w:szCs w:val="24"/>
        </w:rPr>
        <w:t>built</w:t>
      </w:r>
      <w:proofErr w:type="spellEnd"/>
      <w:r w:rsidR="0019081A">
        <w:rPr>
          <w:rFonts w:ascii="Times New Roman" w:hAnsi="Times New Roman" w:cs="Times New Roman"/>
          <w:sz w:val="24"/>
          <w:szCs w:val="24"/>
        </w:rPr>
        <w:t xml:space="preserve">, </w:t>
      </w:r>
      <w:r w:rsidR="00906471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906471">
        <w:rPr>
          <w:rFonts w:ascii="Times New Roman" w:hAnsi="Times New Roman" w:cs="Times New Roman"/>
          <w:sz w:val="24"/>
          <w:szCs w:val="24"/>
        </w:rPr>
        <w:t>well-known</w:t>
      </w:r>
      <w:proofErr w:type="spellEnd"/>
      <w:r w:rsidR="009064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081A">
        <w:rPr>
          <w:rFonts w:ascii="Times New Roman" w:hAnsi="Times New Roman" w:cs="Times New Roman"/>
          <w:sz w:val="24"/>
          <w:szCs w:val="24"/>
        </w:rPr>
        <w:t>Zyklon</w:t>
      </w:r>
      <w:proofErr w:type="spellEnd"/>
      <w:r w:rsidR="0019081A">
        <w:rPr>
          <w:rFonts w:ascii="Times New Roman" w:hAnsi="Times New Roman" w:cs="Times New Roman"/>
          <w:sz w:val="24"/>
          <w:szCs w:val="24"/>
        </w:rPr>
        <w:t xml:space="preserve"> B</w:t>
      </w:r>
      <w:r w:rsidR="009064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47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9064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471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="009064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6471">
        <w:rPr>
          <w:rFonts w:ascii="Times New Roman" w:hAnsi="Times New Roman" w:cs="Times New Roman"/>
          <w:sz w:val="24"/>
          <w:szCs w:val="24"/>
        </w:rPr>
        <w:t>utilized</w:t>
      </w:r>
      <w:proofErr w:type="spellEnd"/>
      <w:r w:rsidR="0019081A">
        <w:rPr>
          <w:rFonts w:ascii="Times New Roman" w:hAnsi="Times New Roman" w:cs="Times New Roman"/>
          <w:sz w:val="24"/>
          <w:szCs w:val="24"/>
        </w:rPr>
        <w:t>. (URL1)</w:t>
      </w:r>
    </w:p>
    <w:p w14:paraId="4A5236AC" w14:textId="77777777" w:rsidR="00673228" w:rsidRPr="0095380D" w:rsidRDefault="0067322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10BE60" w14:textId="44326011" w:rsidR="00C00782" w:rsidRPr="00802258" w:rsidRDefault="00A253C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749C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62D7" w:rsidRPr="009749C7">
        <w:rPr>
          <w:rFonts w:ascii="Times New Roman" w:hAnsi="Times New Roman" w:cs="Times New Roman"/>
          <w:sz w:val="24"/>
          <w:szCs w:val="24"/>
        </w:rPr>
        <w:t>whole</w:t>
      </w:r>
      <w:proofErr w:type="spellEnd"/>
      <w:r w:rsidR="00FC62D7"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49C7">
        <w:rPr>
          <w:rFonts w:ascii="Times New Roman" w:hAnsi="Times New Roman" w:cs="Times New Roman"/>
          <w:sz w:val="24"/>
          <w:szCs w:val="24"/>
        </w:rPr>
        <w:t>pre-war</w:t>
      </w:r>
      <w:proofErr w:type="spellEnd"/>
      <w:r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49C7">
        <w:rPr>
          <w:rFonts w:ascii="Times New Roman" w:hAnsi="Times New Roman" w:cs="Times New Roman"/>
          <w:sz w:val="24"/>
          <w:szCs w:val="24"/>
        </w:rPr>
        <w:t>persecution</w:t>
      </w:r>
      <w:proofErr w:type="spellEnd"/>
      <w:r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49C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49C7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9749C7">
        <w:rPr>
          <w:rFonts w:ascii="Times New Roman" w:hAnsi="Times New Roman" w:cs="Times New Roman"/>
          <w:sz w:val="24"/>
          <w:szCs w:val="24"/>
        </w:rPr>
        <w:t xml:space="preserve"> in Germany and </w:t>
      </w:r>
      <w:proofErr w:type="spellStart"/>
      <w:r w:rsidRPr="009749C7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49C7">
        <w:rPr>
          <w:rFonts w:ascii="Times New Roman" w:hAnsi="Times New Roman" w:cs="Times New Roman"/>
          <w:sz w:val="24"/>
          <w:szCs w:val="24"/>
        </w:rPr>
        <w:t>persecution</w:t>
      </w:r>
      <w:proofErr w:type="spellEnd"/>
      <w:r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49C7">
        <w:rPr>
          <w:rFonts w:ascii="Times New Roman" w:hAnsi="Times New Roman" w:cs="Times New Roman"/>
          <w:sz w:val="24"/>
          <w:szCs w:val="24"/>
        </w:rPr>
        <w:t>throughout</w:t>
      </w:r>
      <w:proofErr w:type="spellEnd"/>
      <w:r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49C7">
        <w:rPr>
          <w:rFonts w:ascii="Times New Roman" w:hAnsi="Times New Roman" w:cs="Times New Roman"/>
          <w:sz w:val="24"/>
          <w:szCs w:val="24"/>
        </w:rPr>
        <w:t>occupied</w:t>
      </w:r>
      <w:proofErr w:type="spellEnd"/>
      <w:r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49C7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="00FC62D7"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62D7" w:rsidRPr="009749C7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="00FC62D7"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62D7" w:rsidRPr="009749C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FC62D7"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62D7" w:rsidRPr="009749C7">
        <w:rPr>
          <w:rFonts w:ascii="Times New Roman" w:hAnsi="Times New Roman" w:cs="Times New Roman"/>
          <w:sz w:val="24"/>
          <w:szCs w:val="24"/>
        </w:rPr>
        <w:t>integral</w:t>
      </w:r>
      <w:proofErr w:type="spellEnd"/>
      <w:r w:rsidR="00FC62D7" w:rsidRPr="009749C7">
        <w:rPr>
          <w:rFonts w:ascii="Times New Roman" w:hAnsi="Times New Roman" w:cs="Times New Roman"/>
          <w:sz w:val="24"/>
          <w:szCs w:val="24"/>
        </w:rPr>
        <w:t xml:space="preserve"> part </w:t>
      </w:r>
      <w:proofErr w:type="spellStart"/>
      <w:r w:rsidR="00FC62D7" w:rsidRPr="009749C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C62D7"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62D7" w:rsidRPr="009749C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C62D7" w:rsidRPr="009749C7">
        <w:rPr>
          <w:rFonts w:ascii="Times New Roman" w:hAnsi="Times New Roman" w:cs="Times New Roman"/>
          <w:sz w:val="24"/>
          <w:szCs w:val="24"/>
        </w:rPr>
        <w:t xml:space="preserve"> holocaust. More </w:t>
      </w:r>
      <w:proofErr w:type="spellStart"/>
      <w:r w:rsidR="00FC62D7" w:rsidRPr="009749C7">
        <w:rPr>
          <w:rFonts w:ascii="Times New Roman" w:hAnsi="Times New Roman" w:cs="Times New Roman"/>
          <w:sz w:val="24"/>
          <w:szCs w:val="24"/>
        </w:rPr>
        <w:t>specifically</w:t>
      </w:r>
      <w:proofErr w:type="spellEnd"/>
      <w:r w:rsidR="00FC62D7" w:rsidRPr="00974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62D7" w:rsidRPr="009749C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C62D7"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62D7" w:rsidRPr="009749C7">
        <w:rPr>
          <w:rFonts w:ascii="Times New Roman" w:hAnsi="Times New Roman" w:cs="Times New Roman"/>
          <w:sz w:val="24"/>
          <w:szCs w:val="24"/>
        </w:rPr>
        <w:t>victims</w:t>
      </w:r>
      <w:proofErr w:type="spellEnd"/>
      <w:r w:rsidR="00FC62D7"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62D7" w:rsidRPr="009749C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FC62D7"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62D7" w:rsidRPr="009749C7">
        <w:rPr>
          <w:rFonts w:ascii="Times New Roman" w:hAnsi="Times New Roman" w:cs="Times New Roman"/>
          <w:sz w:val="24"/>
          <w:szCs w:val="24"/>
        </w:rPr>
        <w:t>humiliated</w:t>
      </w:r>
      <w:proofErr w:type="spellEnd"/>
      <w:r w:rsidR="00FC62D7" w:rsidRPr="00974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749C7" w:rsidRPr="009749C7">
        <w:rPr>
          <w:rFonts w:ascii="Times New Roman" w:hAnsi="Times New Roman" w:cs="Times New Roman"/>
          <w:sz w:val="24"/>
          <w:szCs w:val="24"/>
        </w:rPr>
        <w:t>robbed</w:t>
      </w:r>
      <w:proofErr w:type="spellEnd"/>
      <w:r w:rsidR="009749C7" w:rsidRPr="009749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62D7" w:rsidRPr="009749C7">
        <w:rPr>
          <w:rFonts w:ascii="Times New Roman" w:hAnsi="Times New Roman" w:cs="Times New Roman"/>
          <w:sz w:val="24"/>
          <w:szCs w:val="24"/>
        </w:rPr>
        <w:t>publicly</w:t>
      </w:r>
      <w:proofErr w:type="spellEnd"/>
      <w:r w:rsidR="00FC62D7"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62D7" w:rsidRPr="009749C7">
        <w:rPr>
          <w:rFonts w:ascii="Times New Roman" w:hAnsi="Times New Roman" w:cs="Times New Roman"/>
          <w:sz w:val="24"/>
          <w:szCs w:val="24"/>
        </w:rPr>
        <w:t>labeled</w:t>
      </w:r>
      <w:proofErr w:type="spellEnd"/>
      <w:r w:rsidR="00FC62D7" w:rsidRPr="009749C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749C7" w:rsidRPr="009749C7">
        <w:rPr>
          <w:rFonts w:ascii="Times New Roman" w:hAnsi="Times New Roman" w:cs="Times New Roman"/>
          <w:sz w:val="24"/>
          <w:szCs w:val="24"/>
        </w:rPr>
        <w:t>required</w:t>
      </w:r>
      <w:proofErr w:type="spellEnd"/>
      <w:r w:rsidR="009749C7" w:rsidRPr="009749C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9749C7" w:rsidRPr="009749C7">
        <w:rPr>
          <w:rFonts w:ascii="Times New Roman" w:hAnsi="Times New Roman" w:cs="Times New Roman"/>
          <w:sz w:val="24"/>
          <w:szCs w:val="24"/>
        </w:rPr>
        <w:t>wear</w:t>
      </w:r>
      <w:proofErr w:type="spellEnd"/>
      <w:r w:rsidR="009749C7" w:rsidRPr="009749C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749C7" w:rsidRPr="009749C7">
        <w:rPr>
          <w:rFonts w:ascii="Times New Roman" w:hAnsi="Times New Roman" w:cs="Times New Roman"/>
          <w:sz w:val="24"/>
          <w:szCs w:val="24"/>
        </w:rPr>
        <w:t>yellow</w:t>
      </w:r>
      <w:proofErr w:type="spellEnd"/>
      <w:r w:rsidR="009749C7" w:rsidRPr="009749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749C7" w:rsidRPr="009749C7">
        <w:rPr>
          <w:rFonts w:ascii="Times New Roman" w:hAnsi="Times New Roman" w:cs="Times New Roman"/>
          <w:sz w:val="24"/>
          <w:szCs w:val="24"/>
        </w:rPr>
        <w:t>badge</w:t>
      </w:r>
      <w:proofErr w:type="spellEnd"/>
      <w:r w:rsidR="009749C7" w:rsidRPr="009749C7">
        <w:rPr>
          <w:rFonts w:ascii="Times New Roman" w:hAnsi="Times New Roman" w:cs="Times New Roman"/>
          <w:sz w:val="24"/>
          <w:szCs w:val="24"/>
        </w:rPr>
        <w:t>)</w:t>
      </w:r>
      <w:r w:rsidR="000F7B9F" w:rsidRPr="009749C7">
        <w:rPr>
          <w:rFonts w:ascii="Times New Roman" w:hAnsi="Times New Roman" w:cs="Times New Roman"/>
          <w:sz w:val="24"/>
          <w:szCs w:val="24"/>
        </w:rPr>
        <w:t xml:space="preserve">, </w:t>
      </w:r>
      <w:r w:rsidR="009749C7" w:rsidRPr="009749C7">
        <w:rPr>
          <w:rFonts w:ascii="Times New Roman" w:hAnsi="Times New Roman" w:cs="Times New Roman"/>
          <w:sz w:val="24"/>
          <w:szCs w:val="24"/>
        </w:rPr>
        <w:t xml:space="preserve">and last but not least, </w:t>
      </w:r>
      <w:proofErr w:type="spellStart"/>
      <w:r w:rsidR="009749C7" w:rsidRPr="009749C7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9749C7" w:rsidRPr="009749C7">
        <w:rPr>
          <w:rFonts w:ascii="Times New Roman" w:hAnsi="Times New Roman" w:cs="Times New Roman"/>
          <w:sz w:val="24"/>
          <w:szCs w:val="24"/>
        </w:rPr>
        <w:t xml:space="preserve"> had to </w:t>
      </w:r>
      <w:proofErr w:type="spellStart"/>
      <w:r w:rsidR="009749C7" w:rsidRPr="009749C7">
        <w:rPr>
          <w:rFonts w:ascii="Times New Roman" w:hAnsi="Times New Roman" w:cs="Times New Roman"/>
          <w:sz w:val="24"/>
          <w:szCs w:val="24"/>
        </w:rPr>
        <w:t>emigrate</w:t>
      </w:r>
      <w:proofErr w:type="spellEnd"/>
      <w:r w:rsidR="009749C7" w:rsidRPr="009749C7">
        <w:rPr>
          <w:rFonts w:ascii="Times New Roman" w:hAnsi="Times New Roman" w:cs="Times New Roman"/>
          <w:sz w:val="24"/>
          <w:szCs w:val="24"/>
        </w:rPr>
        <w:t>.</w:t>
      </w:r>
      <w:r w:rsidRPr="009749C7">
        <w:rPr>
          <w:rFonts w:ascii="Times New Roman" w:hAnsi="Times New Roman" w:cs="Times New Roman"/>
          <w:sz w:val="24"/>
          <w:szCs w:val="24"/>
        </w:rPr>
        <w:t xml:space="preserve"> </w:t>
      </w:r>
      <w:r w:rsidR="008C375E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8C375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8C37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375E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="008C37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375E"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 w:rsidR="008C37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375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8C37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375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C37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375E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8C37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375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8C37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7F08">
        <w:rPr>
          <w:rFonts w:ascii="Times New Roman" w:hAnsi="Times New Roman" w:cs="Times New Roman"/>
          <w:sz w:val="24"/>
          <w:szCs w:val="24"/>
        </w:rPr>
        <w:t>gathered</w:t>
      </w:r>
      <w:proofErr w:type="spellEnd"/>
      <w:r w:rsidR="00737F0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C375E">
        <w:rPr>
          <w:rFonts w:ascii="Times New Roman" w:hAnsi="Times New Roman" w:cs="Times New Roman"/>
          <w:sz w:val="24"/>
          <w:szCs w:val="24"/>
        </w:rPr>
        <w:t>subsequently</w:t>
      </w:r>
      <w:proofErr w:type="spellEnd"/>
      <w:r w:rsidR="008C37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375E">
        <w:rPr>
          <w:rFonts w:ascii="Times New Roman" w:hAnsi="Times New Roman" w:cs="Times New Roman"/>
          <w:sz w:val="24"/>
          <w:szCs w:val="24"/>
        </w:rPr>
        <w:t>imprisoned</w:t>
      </w:r>
      <w:proofErr w:type="spellEnd"/>
      <w:r w:rsidR="008C375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8C375E">
        <w:rPr>
          <w:rFonts w:ascii="Times New Roman" w:hAnsi="Times New Roman" w:cs="Times New Roman"/>
          <w:sz w:val="24"/>
          <w:szCs w:val="24"/>
        </w:rPr>
        <w:t>overcrowded</w:t>
      </w:r>
      <w:proofErr w:type="spellEnd"/>
      <w:r w:rsidR="008C37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375E">
        <w:rPr>
          <w:rFonts w:ascii="Times New Roman" w:hAnsi="Times New Roman" w:cs="Times New Roman"/>
          <w:sz w:val="24"/>
          <w:szCs w:val="24"/>
        </w:rPr>
        <w:t>ghettos</w:t>
      </w:r>
      <w:proofErr w:type="spellEnd"/>
      <w:r w:rsidR="008C37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C375E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8C375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C375E" w:rsidRPr="00737F08">
        <w:rPr>
          <w:rFonts w:ascii="Times New Roman" w:hAnsi="Times New Roman" w:cs="Times New Roman"/>
          <w:sz w:val="24"/>
          <w:szCs w:val="24"/>
        </w:rPr>
        <w:t>d</w:t>
      </w:r>
      <w:r w:rsidR="001D2A09" w:rsidRPr="00737F08">
        <w:rPr>
          <w:rFonts w:ascii="Times New Roman" w:hAnsi="Times New Roman" w:cs="Times New Roman"/>
          <w:sz w:val="24"/>
          <w:szCs w:val="24"/>
        </w:rPr>
        <w:t>ue</w:t>
      </w:r>
      <w:proofErr w:type="spellEnd"/>
      <w:r w:rsidR="001D2A09" w:rsidRPr="00737F0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1D2A09" w:rsidRPr="00737F0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D2A09" w:rsidRPr="00737F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A09" w:rsidRPr="00737F08">
        <w:rPr>
          <w:rFonts w:ascii="Times New Roman" w:hAnsi="Times New Roman" w:cs="Times New Roman"/>
          <w:sz w:val="24"/>
          <w:szCs w:val="24"/>
        </w:rPr>
        <w:t>catastrophic</w:t>
      </w:r>
      <w:proofErr w:type="spellEnd"/>
      <w:r w:rsidR="001D2A09" w:rsidRPr="00737F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A09" w:rsidRPr="00737F08">
        <w:rPr>
          <w:rFonts w:ascii="Times New Roman" w:hAnsi="Times New Roman" w:cs="Times New Roman"/>
          <w:sz w:val="24"/>
          <w:szCs w:val="24"/>
        </w:rPr>
        <w:t>conditions</w:t>
      </w:r>
      <w:proofErr w:type="spellEnd"/>
      <w:r w:rsidR="001D2A09" w:rsidRPr="00737F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D2A09" w:rsidRPr="00737F08">
        <w:rPr>
          <w:rFonts w:ascii="Times New Roman" w:hAnsi="Times New Roman" w:cs="Times New Roman"/>
          <w:sz w:val="24"/>
          <w:szCs w:val="24"/>
        </w:rPr>
        <w:t>almost</w:t>
      </w:r>
      <w:proofErr w:type="spellEnd"/>
      <w:r w:rsidR="001D2A09" w:rsidRPr="00737F0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D2A09" w:rsidRPr="00737F08">
        <w:rPr>
          <w:rFonts w:ascii="Times New Roman" w:hAnsi="Times New Roman" w:cs="Times New Roman"/>
          <w:sz w:val="24"/>
          <w:szCs w:val="24"/>
        </w:rPr>
        <w:t>fifth</w:t>
      </w:r>
      <w:proofErr w:type="spellEnd"/>
      <w:r w:rsidR="001D2A09" w:rsidRPr="00737F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A09" w:rsidRPr="00737F0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D2A09" w:rsidRPr="00737F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A09" w:rsidRPr="00737F0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D2A09" w:rsidRPr="00737F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359A" w:rsidRPr="00737F08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95359A" w:rsidRPr="00737F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A09" w:rsidRPr="00737F08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="0095359A" w:rsidRPr="00737F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2A09" w:rsidRPr="00737F08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1D2A09" w:rsidRPr="00737F08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1D2A09" w:rsidRPr="00737F08">
        <w:rPr>
          <w:rFonts w:ascii="Times New Roman" w:hAnsi="Times New Roman" w:cs="Times New Roman"/>
          <w:sz w:val="24"/>
          <w:szCs w:val="24"/>
        </w:rPr>
        <w:t>survive</w:t>
      </w:r>
      <w:proofErr w:type="spellEnd"/>
      <w:r w:rsidR="000F7B9F" w:rsidRPr="00737F08">
        <w:rPr>
          <w:rFonts w:ascii="Times New Roman" w:hAnsi="Times New Roman" w:cs="Times New Roman"/>
          <w:sz w:val="24"/>
          <w:szCs w:val="24"/>
        </w:rPr>
        <w:t>.</w:t>
      </w:r>
      <w:r w:rsidR="000F7B9F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</w:t>
      </w:r>
      <w:r w:rsidR="00460E54">
        <w:rPr>
          <w:rFonts w:ascii="Times New Roman" w:hAnsi="Times New Roman" w:cs="Times New Roman"/>
          <w:sz w:val="24"/>
          <w:szCs w:val="24"/>
        </w:rPr>
        <w:t xml:space="preserve">Part </w:t>
      </w:r>
      <w:proofErr w:type="spellStart"/>
      <w:r w:rsidR="00460E5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60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E54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460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E54">
        <w:rPr>
          <w:rFonts w:ascii="Times New Roman" w:hAnsi="Times New Roman" w:cs="Times New Roman"/>
          <w:sz w:val="24"/>
          <w:szCs w:val="24"/>
        </w:rPr>
        <w:t>genocide</w:t>
      </w:r>
      <w:proofErr w:type="spellEnd"/>
      <w:r w:rsidR="00460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E54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460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E54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460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E5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60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E54">
        <w:rPr>
          <w:rFonts w:ascii="Times New Roman" w:hAnsi="Times New Roman" w:cs="Times New Roman"/>
          <w:sz w:val="24"/>
          <w:szCs w:val="24"/>
        </w:rPr>
        <w:t>merciless</w:t>
      </w:r>
      <w:proofErr w:type="spellEnd"/>
      <w:r w:rsidR="00460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E54">
        <w:rPr>
          <w:rFonts w:ascii="Times New Roman" w:hAnsi="Times New Roman" w:cs="Times New Roman"/>
          <w:sz w:val="24"/>
          <w:szCs w:val="24"/>
        </w:rPr>
        <w:t>killing</w:t>
      </w:r>
      <w:proofErr w:type="spellEnd"/>
      <w:r w:rsidR="00460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E5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60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E54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460E5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460E54">
        <w:rPr>
          <w:rFonts w:ascii="Times New Roman" w:hAnsi="Times New Roman" w:cs="Times New Roman"/>
          <w:sz w:val="24"/>
          <w:szCs w:val="24"/>
        </w:rPr>
        <w:t>ghettos</w:t>
      </w:r>
      <w:proofErr w:type="spellEnd"/>
      <w:r w:rsidR="00460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E54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460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E54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460E5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60E54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460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E54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460E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0E54">
        <w:rPr>
          <w:rFonts w:ascii="Times New Roman" w:hAnsi="Times New Roman" w:cs="Times New Roman"/>
          <w:sz w:val="24"/>
          <w:szCs w:val="24"/>
        </w:rPr>
        <w:t>attempted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heroic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uprisings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, and,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lastRenderedPageBreak/>
        <w:t>time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suffering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millions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nationalities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slowly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dying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>
        <w:rPr>
          <w:rFonts w:ascii="Times New Roman" w:hAnsi="Times New Roman" w:cs="Times New Roman"/>
          <w:sz w:val="24"/>
          <w:szCs w:val="24"/>
        </w:rPr>
        <w:t>destructive</w:t>
      </w:r>
      <w:proofErr w:type="spellEnd"/>
      <w:r w:rsid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labor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>.</w:t>
      </w:r>
      <w:r w:rsidR="00E37D33" w:rsidRPr="0080225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37D33" w:rsidRPr="00802258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E37D33" w:rsidRPr="00802258">
        <w:rPr>
          <w:rFonts w:ascii="Times New Roman" w:hAnsi="Times New Roman" w:cs="Times New Roman"/>
          <w:sz w:val="24"/>
          <w:szCs w:val="24"/>
        </w:rPr>
        <w:t>, 2018, p.9)</w:t>
      </w:r>
    </w:p>
    <w:p w14:paraId="4880E8BB" w14:textId="77777777" w:rsidR="00E37D33" w:rsidRDefault="00E37D3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3ADDB3" w14:textId="0690E526" w:rsidR="001B2B9C" w:rsidRPr="00E624E8" w:rsidRDefault="00FF4480" w:rsidP="00E624E8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Nonetheless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Jews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3252">
        <w:rPr>
          <w:rFonts w:ascii="Times New Roman" w:hAnsi="Times New Roman" w:cs="Times New Roman"/>
          <w:sz w:val="24"/>
          <w:szCs w:val="24"/>
        </w:rPr>
        <w:t>sufferers</w:t>
      </w:r>
      <w:proofErr w:type="spellEnd"/>
      <w:r w:rsidR="00C0078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Approximately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 5 to 6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 Roma, </w:t>
      </w:r>
      <w:proofErr w:type="spellStart"/>
      <w:r w:rsidR="00D275BA">
        <w:rPr>
          <w:rFonts w:ascii="Times New Roman" w:hAnsi="Times New Roman" w:cs="Times New Roman"/>
          <w:sz w:val="24"/>
          <w:szCs w:val="24"/>
        </w:rPr>
        <w:t>c</w:t>
      </w:r>
      <w:r w:rsidR="00001CA1">
        <w:rPr>
          <w:rFonts w:ascii="Times New Roman" w:hAnsi="Times New Roman" w:cs="Times New Roman"/>
          <w:sz w:val="24"/>
          <w:szCs w:val="24"/>
        </w:rPr>
        <w:t>ommunists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, Slavic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handicaps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homosexuals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Jehovav´s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Witnesses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labor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unionists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murdered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01C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1CA1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613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3252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="00613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3252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613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3252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613252">
        <w:rPr>
          <w:rFonts w:ascii="Times New Roman" w:hAnsi="Times New Roman" w:cs="Times New Roman"/>
          <w:sz w:val="24"/>
          <w:szCs w:val="24"/>
        </w:rPr>
        <w:t xml:space="preserve"> II</w:t>
      </w:r>
      <w:r w:rsidR="00001CA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interesting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note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establishment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in 1941,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murdered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Soviet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2258" w:rsidRPr="00802258">
        <w:rPr>
          <w:rFonts w:ascii="Times New Roman" w:hAnsi="Times New Roman" w:cs="Times New Roman"/>
          <w:sz w:val="24"/>
          <w:szCs w:val="24"/>
        </w:rPr>
        <w:t>territory</w:t>
      </w:r>
      <w:proofErr w:type="spellEnd"/>
      <w:r w:rsidR="00802258" w:rsidRPr="00802258">
        <w:rPr>
          <w:rFonts w:ascii="Times New Roman" w:hAnsi="Times New Roman" w:cs="Times New Roman"/>
          <w:sz w:val="24"/>
          <w:szCs w:val="24"/>
        </w:rPr>
        <w:t xml:space="preserve">. </w:t>
      </w:r>
      <w:r w:rsidR="00F9628E">
        <w:rPr>
          <w:rFonts w:ascii="Times New Roman" w:hAnsi="Times New Roman" w:cs="Times New Roman"/>
          <w:sz w:val="24"/>
          <w:szCs w:val="24"/>
        </w:rPr>
        <w:t xml:space="preserve">Not </w:t>
      </w:r>
      <w:proofErr w:type="spellStart"/>
      <w:r w:rsidR="00F9628E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F9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62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9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628E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F962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628E">
        <w:rPr>
          <w:rFonts w:ascii="Times New Roman" w:hAnsi="Times New Roman" w:cs="Times New Roman"/>
          <w:sz w:val="24"/>
          <w:szCs w:val="24"/>
        </w:rPr>
        <w:t>themselves</w:t>
      </w:r>
      <w:proofErr w:type="spellEnd"/>
      <w:r w:rsidR="00F9628E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="00F9628E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F9628E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="00F9628E">
        <w:rPr>
          <w:rFonts w:ascii="Times New Roman" w:hAnsi="Times New Roman" w:cs="Times New Roman"/>
          <w:sz w:val="24"/>
          <w:szCs w:val="24"/>
        </w:rPr>
        <w:t>businesspeople</w:t>
      </w:r>
      <w:proofErr w:type="spellEnd"/>
      <w:r w:rsidR="00F962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628E">
        <w:rPr>
          <w:rFonts w:ascii="Times New Roman" w:hAnsi="Times New Roman" w:cs="Times New Roman"/>
          <w:sz w:val="24"/>
          <w:szCs w:val="24"/>
        </w:rPr>
        <w:t>scientists</w:t>
      </w:r>
      <w:proofErr w:type="spellEnd"/>
      <w:r w:rsidR="00F962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628E">
        <w:rPr>
          <w:rFonts w:ascii="Times New Roman" w:hAnsi="Times New Roman" w:cs="Times New Roman"/>
          <w:sz w:val="24"/>
          <w:szCs w:val="24"/>
        </w:rPr>
        <w:t>industrialists</w:t>
      </w:r>
      <w:proofErr w:type="spellEnd"/>
      <w:r w:rsidR="00F9628E">
        <w:rPr>
          <w:rFonts w:ascii="Times New Roman" w:hAnsi="Times New Roman" w:cs="Times New Roman"/>
          <w:sz w:val="24"/>
          <w:szCs w:val="24"/>
        </w:rPr>
        <w:t xml:space="preserve"> and many more </w:t>
      </w:r>
      <w:proofErr w:type="spellStart"/>
      <w:r w:rsidR="00F9628E">
        <w:rPr>
          <w:rFonts w:ascii="Times New Roman" w:hAnsi="Times New Roman" w:cs="Times New Roman"/>
          <w:sz w:val="24"/>
          <w:szCs w:val="24"/>
        </w:rPr>
        <w:t>contributed</w:t>
      </w:r>
      <w:proofErr w:type="spellEnd"/>
      <w:r w:rsidR="00F9628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984D1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84D16">
        <w:rPr>
          <w:rFonts w:ascii="Times New Roman" w:hAnsi="Times New Roman" w:cs="Times New Roman"/>
          <w:sz w:val="24"/>
          <w:szCs w:val="24"/>
        </w:rPr>
        <w:t xml:space="preserve"> most </w:t>
      </w:r>
      <w:proofErr w:type="spellStart"/>
      <w:r w:rsidR="00984D16">
        <w:rPr>
          <w:rFonts w:ascii="Times New Roman" w:hAnsi="Times New Roman" w:cs="Times New Roman"/>
          <w:sz w:val="24"/>
          <w:szCs w:val="24"/>
        </w:rPr>
        <w:t>infamous</w:t>
      </w:r>
      <w:proofErr w:type="spellEnd"/>
      <w:r w:rsidR="00984D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D16">
        <w:rPr>
          <w:rFonts w:ascii="Times New Roman" w:hAnsi="Times New Roman" w:cs="Times New Roman"/>
          <w:sz w:val="24"/>
          <w:szCs w:val="24"/>
        </w:rPr>
        <w:t>crime</w:t>
      </w:r>
      <w:proofErr w:type="spellEnd"/>
      <w:r w:rsidR="00984D1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84D16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984D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D1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84D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D1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84D16">
        <w:rPr>
          <w:rFonts w:ascii="Times New Roman" w:hAnsi="Times New Roman" w:cs="Times New Roman"/>
          <w:sz w:val="24"/>
          <w:szCs w:val="24"/>
        </w:rPr>
        <w:t xml:space="preserve"> most </w:t>
      </w:r>
      <w:proofErr w:type="spellStart"/>
      <w:r w:rsidR="00984D16">
        <w:rPr>
          <w:rFonts w:ascii="Times New Roman" w:hAnsi="Times New Roman" w:cs="Times New Roman"/>
          <w:sz w:val="24"/>
          <w:szCs w:val="24"/>
        </w:rPr>
        <w:t>tragic</w:t>
      </w:r>
      <w:proofErr w:type="spellEnd"/>
      <w:r w:rsidR="00984D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D16">
        <w:rPr>
          <w:rFonts w:ascii="Times New Roman" w:hAnsi="Times New Roman" w:cs="Times New Roman"/>
          <w:sz w:val="24"/>
          <w:szCs w:val="24"/>
        </w:rPr>
        <w:t>chapters</w:t>
      </w:r>
      <w:proofErr w:type="spellEnd"/>
      <w:r w:rsidR="00984D1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984D16">
        <w:rPr>
          <w:rFonts w:ascii="Times New Roman" w:hAnsi="Times New Roman" w:cs="Times New Roman"/>
          <w:sz w:val="24"/>
          <w:szCs w:val="24"/>
        </w:rPr>
        <w:t>modern</w:t>
      </w:r>
      <w:proofErr w:type="spellEnd"/>
      <w:r w:rsidR="00984D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D16">
        <w:rPr>
          <w:rFonts w:ascii="Times New Roman" w:hAnsi="Times New Roman" w:cs="Times New Roman"/>
          <w:sz w:val="24"/>
          <w:szCs w:val="24"/>
        </w:rPr>
        <w:t>human</w:t>
      </w:r>
      <w:proofErr w:type="spellEnd"/>
      <w:r w:rsidR="00984D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4D16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="00984D16">
        <w:rPr>
          <w:rFonts w:ascii="Times New Roman" w:hAnsi="Times New Roman" w:cs="Times New Roman"/>
          <w:sz w:val="24"/>
          <w:szCs w:val="24"/>
        </w:rPr>
        <w:t>.</w:t>
      </w:r>
      <w:r w:rsidR="00F9628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9628E"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 w:rsidR="00F9628E">
        <w:rPr>
          <w:rFonts w:ascii="Times New Roman" w:hAnsi="Times New Roman" w:cs="Times New Roman"/>
          <w:sz w:val="24"/>
          <w:szCs w:val="24"/>
        </w:rPr>
        <w:t>, 2015, p.1)</w:t>
      </w:r>
    </w:p>
    <w:p w14:paraId="0FC55CF4" w14:textId="77777777" w:rsidR="00483417" w:rsidRPr="00090E70" w:rsidRDefault="00483417" w:rsidP="00E624E8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3615605" w14:textId="045362C3" w:rsidR="00987EFD" w:rsidRPr="00FE7254" w:rsidRDefault="00DC10B1" w:rsidP="0086538D">
      <w:pPr>
        <w:pStyle w:val="Nadpis2"/>
        <w:spacing w:before="0" w:line="360" w:lineRule="auto"/>
        <w:jc w:val="both"/>
      </w:pPr>
      <w:bookmarkStart w:id="5" w:name="_Toc152315181"/>
      <w:r w:rsidRPr="00FE7254">
        <w:t>Adolf Hitler</w:t>
      </w:r>
      <w:r w:rsidR="008F7ED1" w:rsidRPr="00FE7254">
        <w:t xml:space="preserve"> and </w:t>
      </w:r>
      <w:proofErr w:type="spellStart"/>
      <w:r w:rsidRPr="00FE7254">
        <w:t>the</w:t>
      </w:r>
      <w:proofErr w:type="spellEnd"/>
      <w:r w:rsidRPr="00FE7254">
        <w:t xml:space="preserve"> </w:t>
      </w:r>
      <w:proofErr w:type="spellStart"/>
      <w:r w:rsidRPr="00FE7254">
        <w:t>Nazis</w:t>
      </w:r>
      <w:bookmarkEnd w:id="5"/>
      <w:proofErr w:type="spellEnd"/>
    </w:p>
    <w:p w14:paraId="0899AD6F" w14:textId="1B5284E0" w:rsidR="00483417" w:rsidRDefault="0048341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7BE1500" w14:textId="6A3BB425" w:rsidR="003412F5" w:rsidRDefault="0078157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Adolf Hitler, </w:t>
      </w:r>
      <w:proofErr w:type="spellStart"/>
      <w:r>
        <w:rPr>
          <w:rFonts w:ascii="Times New Roman" w:hAnsi="Times New Roman" w:cs="Times New Roman"/>
          <w:sz w:val="24"/>
          <w:szCs w:val="24"/>
        </w:rPr>
        <w:t>known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most </w:t>
      </w:r>
      <w:proofErr w:type="spellStart"/>
      <w:r w:rsidR="00010B7D">
        <w:rPr>
          <w:rFonts w:ascii="Times New Roman" w:hAnsi="Times New Roman" w:cs="Times New Roman"/>
          <w:sz w:val="24"/>
          <w:szCs w:val="24"/>
        </w:rPr>
        <w:t>evil</w:t>
      </w:r>
      <w:proofErr w:type="spellEnd"/>
      <w:r w:rsidR="00010B7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10B7D">
        <w:rPr>
          <w:rFonts w:ascii="Times New Roman" w:hAnsi="Times New Roman" w:cs="Times New Roman"/>
          <w:sz w:val="24"/>
          <w:szCs w:val="24"/>
        </w:rPr>
        <w:t>powerful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genius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twentieth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leader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iniciator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>
        <w:rPr>
          <w:rFonts w:ascii="Times New Roman" w:hAnsi="Times New Roman" w:cs="Times New Roman"/>
          <w:sz w:val="24"/>
          <w:szCs w:val="24"/>
        </w:rPr>
        <w:t>World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383C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2F5">
        <w:rPr>
          <w:rFonts w:ascii="Times New Roman" w:hAnsi="Times New Roman" w:cs="Times New Roman"/>
          <w:sz w:val="24"/>
          <w:szCs w:val="24"/>
        </w:rPr>
        <w:t>Hitler´s</w:t>
      </w:r>
      <w:proofErr w:type="spellEnd"/>
      <w:r w:rsidR="003412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2F5">
        <w:rPr>
          <w:rFonts w:ascii="Times New Roman" w:hAnsi="Times New Roman" w:cs="Times New Roman"/>
          <w:sz w:val="24"/>
          <w:szCs w:val="24"/>
        </w:rPr>
        <w:t>absolute</w:t>
      </w:r>
      <w:proofErr w:type="spellEnd"/>
      <w:r w:rsidR="003412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2F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3412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2F5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="003412F5">
        <w:rPr>
          <w:rFonts w:ascii="Times New Roman" w:hAnsi="Times New Roman" w:cs="Times New Roman"/>
          <w:sz w:val="24"/>
          <w:szCs w:val="24"/>
        </w:rPr>
        <w:t xml:space="preserve"> </w:t>
      </w:r>
      <w:r w:rsidR="00A325A9">
        <w:rPr>
          <w:rFonts w:ascii="Times New Roman" w:hAnsi="Times New Roman" w:cs="Times New Roman"/>
          <w:sz w:val="24"/>
          <w:szCs w:val="24"/>
        </w:rPr>
        <w:t xml:space="preserve">on </w:t>
      </w:r>
      <w:proofErr w:type="spellStart"/>
      <w:r w:rsidR="00A325A9">
        <w:rPr>
          <w:rFonts w:ascii="Times New Roman" w:hAnsi="Times New Roman" w:cs="Times New Roman"/>
          <w:sz w:val="24"/>
          <w:szCs w:val="24"/>
        </w:rPr>
        <w:t>January</w:t>
      </w:r>
      <w:proofErr w:type="spellEnd"/>
      <w:r w:rsidR="00A325A9">
        <w:rPr>
          <w:rFonts w:ascii="Times New Roman" w:hAnsi="Times New Roman" w:cs="Times New Roman"/>
          <w:sz w:val="24"/>
          <w:szCs w:val="24"/>
        </w:rPr>
        <w:t xml:space="preserve"> 30 </w:t>
      </w:r>
      <w:r w:rsidR="003412F5">
        <w:rPr>
          <w:rFonts w:ascii="Times New Roman" w:hAnsi="Times New Roman" w:cs="Times New Roman"/>
          <w:sz w:val="24"/>
          <w:szCs w:val="24"/>
        </w:rPr>
        <w:t xml:space="preserve">in 1933 as he </w:t>
      </w:r>
      <w:proofErr w:type="spellStart"/>
      <w:r w:rsidR="003412F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3412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2F5">
        <w:rPr>
          <w:rFonts w:ascii="Times New Roman" w:hAnsi="Times New Roman" w:cs="Times New Roman"/>
          <w:sz w:val="24"/>
          <w:szCs w:val="24"/>
        </w:rPr>
        <w:t>elected</w:t>
      </w:r>
      <w:proofErr w:type="spellEnd"/>
      <w:r w:rsidR="003412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2F5">
        <w:rPr>
          <w:rFonts w:ascii="Times New Roman" w:hAnsi="Times New Roman" w:cs="Times New Roman"/>
          <w:sz w:val="24"/>
          <w:szCs w:val="24"/>
        </w:rPr>
        <w:t>chancellor</w:t>
      </w:r>
      <w:proofErr w:type="spellEnd"/>
      <w:r w:rsidR="003412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412F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412F5">
        <w:rPr>
          <w:rFonts w:ascii="Times New Roman" w:hAnsi="Times New Roman" w:cs="Times New Roman"/>
          <w:sz w:val="24"/>
          <w:szCs w:val="24"/>
        </w:rPr>
        <w:t xml:space="preserve"> Germany.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Having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acquired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title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“führer“ (leader), he led his country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twelve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influencing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millions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brilliant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abilities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hypnotic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speaker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manipulator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dictator´s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rule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caused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outbreak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9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="00176E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6EC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9B0">
        <w:rPr>
          <w:rFonts w:ascii="Times New Roman" w:hAnsi="Times New Roman" w:cs="Times New Roman"/>
          <w:sz w:val="24"/>
          <w:szCs w:val="24"/>
        </w:rPr>
        <w:t>millions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9B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9B0">
        <w:rPr>
          <w:rFonts w:ascii="Times New Roman" w:hAnsi="Times New Roman" w:cs="Times New Roman"/>
          <w:sz w:val="24"/>
          <w:szCs w:val="24"/>
        </w:rPr>
        <w:t>innocent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9B0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="00E669B0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E669B0">
        <w:rPr>
          <w:rFonts w:ascii="Times New Roman" w:hAnsi="Times New Roman" w:cs="Times New Roman"/>
          <w:sz w:val="24"/>
          <w:szCs w:val="24"/>
        </w:rPr>
        <w:t>gaining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669B0">
        <w:rPr>
          <w:rFonts w:ascii="Times New Roman" w:hAnsi="Times New Roman" w:cs="Times New Roman"/>
          <w:sz w:val="24"/>
          <w:szCs w:val="24"/>
        </w:rPr>
        <w:t>reputation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9B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9B0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9B0">
        <w:rPr>
          <w:rFonts w:ascii="Times New Roman" w:hAnsi="Times New Roman" w:cs="Times New Roman"/>
          <w:sz w:val="24"/>
          <w:szCs w:val="24"/>
        </w:rPr>
        <w:t>ruthless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669B0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9B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9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 xml:space="preserve"> most </w:t>
      </w:r>
      <w:proofErr w:type="spellStart"/>
      <w:r w:rsidR="00E669B0">
        <w:rPr>
          <w:rFonts w:ascii="Times New Roman" w:hAnsi="Times New Roman" w:cs="Times New Roman"/>
          <w:sz w:val="24"/>
          <w:szCs w:val="24"/>
        </w:rPr>
        <w:t>despised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69B0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E669B0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="00E669B0">
        <w:rPr>
          <w:rFonts w:ascii="Times New Roman" w:hAnsi="Times New Roman" w:cs="Times New Roman"/>
          <w:sz w:val="24"/>
          <w:szCs w:val="24"/>
        </w:rPr>
        <w:t>.</w:t>
      </w:r>
      <w:r w:rsidR="005477C5">
        <w:rPr>
          <w:rFonts w:ascii="Times New Roman" w:hAnsi="Times New Roman" w:cs="Times New Roman"/>
          <w:sz w:val="24"/>
          <w:szCs w:val="24"/>
        </w:rPr>
        <w:t xml:space="preserve"> (URL4)</w:t>
      </w:r>
    </w:p>
    <w:p w14:paraId="277ED9C0" w14:textId="7DC59F41" w:rsidR="007532DF" w:rsidRPr="003A216C" w:rsidRDefault="007532D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7B767A" w14:textId="13215D05" w:rsidR="007532DF" w:rsidRPr="00FE7254" w:rsidRDefault="007532DF" w:rsidP="00A4008E">
      <w:pPr>
        <w:pStyle w:val="Nadpis3"/>
      </w:pPr>
      <w:bookmarkStart w:id="6" w:name="_Toc152315182"/>
      <w:proofErr w:type="spellStart"/>
      <w:r w:rsidRPr="00FE7254">
        <w:t>Childhood</w:t>
      </w:r>
      <w:proofErr w:type="spellEnd"/>
      <w:r w:rsidRPr="00FE7254">
        <w:t xml:space="preserve"> and </w:t>
      </w:r>
      <w:proofErr w:type="spellStart"/>
      <w:r w:rsidRPr="00FE7254">
        <w:t>time</w:t>
      </w:r>
      <w:proofErr w:type="spellEnd"/>
      <w:r w:rsidRPr="00FE7254">
        <w:t xml:space="preserve"> in </w:t>
      </w:r>
      <w:proofErr w:type="spellStart"/>
      <w:r w:rsidRPr="00FE7254">
        <w:t>Vienna</w:t>
      </w:r>
      <w:bookmarkEnd w:id="6"/>
      <w:proofErr w:type="spellEnd"/>
    </w:p>
    <w:p w14:paraId="1E71E9C1" w14:textId="77777777" w:rsidR="007532DF" w:rsidRPr="007532DF" w:rsidRDefault="007532DF" w:rsidP="009A5872">
      <w:pPr>
        <w:pStyle w:val="Odstavecseseznamem"/>
        <w:tabs>
          <w:tab w:val="left" w:pos="237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9DD877" w14:textId="504BFD6B" w:rsidR="00DA6429" w:rsidRDefault="001B41E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Even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though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Hitler had </w:t>
      </w:r>
      <w:proofErr w:type="spellStart"/>
      <w:r>
        <w:rPr>
          <w:rFonts w:ascii="Times New Roman" w:hAnsi="Times New Roman" w:cs="Times New Roman"/>
          <w:sz w:val="24"/>
          <w:szCs w:val="24"/>
        </w:rPr>
        <w:t>been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born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Austrian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himself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7B5">
        <w:rPr>
          <w:rFonts w:ascii="Times New Roman" w:hAnsi="Times New Roman" w:cs="Times New Roman"/>
          <w:sz w:val="24"/>
          <w:szCs w:val="24"/>
        </w:rPr>
        <w:t>predominantly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German. </w:t>
      </w:r>
      <w:r w:rsidR="00D73100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e</w:t>
      </w:r>
      <w:r w:rsidR="00D731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10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731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3100">
        <w:rPr>
          <w:rFonts w:ascii="Times New Roman" w:hAnsi="Times New Roman" w:cs="Times New Roman"/>
          <w:sz w:val="24"/>
          <w:szCs w:val="24"/>
        </w:rPr>
        <w:t>born</w:t>
      </w:r>
      <w:proofErr w:type="spellEnd"/>
      <w:r w:rsidR="00D73100">
        <w:rPr>
          <w:rFonts w:ascii="Times New Roman" w:hAnsi="Times New Roman" w:cs="Times New Roman"/>
          <w:sz w:val="24"/>
          <w:szCs w:val="24"/>
        </w:rPr>
        <w:t xml:space="preserve"> </w:t>
      </w:r>
      <w:r w:rsidR="00A325A9">
        <w:rPr>
          <w:rFonts w:ascii="Times New Roman" w:hAnsi="Times New Roman" w:cs="Times New Roman"/>
          <w:sz w:val="24"/>
          <w:szCs w:val="24"/>
        </w:rPr>
        <w:t xml:space="preserve">on </w:t>
      </w:r>
      <w:proofErr w:type="spellStart"/>
      <w:r w:rsidR="00A325A9">
        <w:rPr>
          <w:rFonts w:ascii="Times New Roman" w:hAnsi="Times New Roman" w:cs="Times New Roman"/>
          <w:sz w:val="24"/>
          <w:szCs w:val="24"/>
        </w:rPr>
        <w:t>April</w:t>
      </w:r>
      <w:proofErr w:type="spellEnd"/>
      <w:r w:rsidR="00A325A9">
        <w:rPr>
          <w:rFonts w:ascii="Times New Roman" w:hAnsi="Times New Roman" w:cs="Times New Roman"/>
          <w:sz w:val="24"/>
          <w:szCs w:val="24"/>
        </w:rPr>
        <w:t xml:space="preserve"> 20, 1889, in </w:t>
      </w:r>
      <w:proofErr w:type="spellStart"/>
      <w:r w:rsidR="00A325A9">
        <w:rPr>
          <w:rFonts w:ascii="Times New Roman" w:hAnsi="Times New Roman" w:cs="Times New Roman"/>
          <w:sz w:val="24"/>
          <w:szCs w:val="24"/>
        </w:rPr>
        <w:t>Bra</w:t>
      </w:r>
      <w:r w:rsidR="00326C07">
        <w:rPr>
          <w:rFonts w:ascii="Times New Roman" w:hAnsi="Times New Roman" w:cs="Times New Roman"/>
          <w:sz w:val="24"/>
          <w:szCs w:val="24"/>
        </w:rPr>
        <w:t>unau</w:t>
      </w:r>
      <w:proofErr w:type="spellEnd"/>
      <w:r w:rsidR="00A32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5A9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="00A325A9">
        <w:rPr>
          <w:rFonts w:ascii="Times New Roman" w:hAnsi="Times New Roman" w:cs="Times New Roman"/>
          <w:sz w:val="24"/>
          <w:szCs w:val="24"/>
        </w:rPr>
        <w:t xml:space="preserve"> Inn</w:t>
      </w:r>
      <w:r w:rsidR="00BC51F4">
        <w:rPr>
          <w:rFonts w:ascii="Times New Roman" w:hAnsi="Times New Roman" w:cs="Times New Roman"/>
          <w:sz w:val="24"/>
          <w:szCs w:val="24"/>
        </w:rPr>
        <w:t>,</w:t>
      </w:r>
      <w:r w:rsidR="00A32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5A9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A32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5A9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A325A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A325A9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="00A32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5A9">
        <w:rPr>
          <w:rFonts w:ascii="Times New Roman" w:hAnsi="Times New Roman" w:cs="Times New Roman"/>
          <w:sz w:val="24"/>
          <w:szCs w:val="24"/>
        </w:rPr>
        <w:t>town</w:t>
      </w:r>
      <w:proofErr w:type="spellEnd"/>
      <w:r w:rsidR="00A32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5A9">
        <w:rPr>
          <w:rFonts w:ascii="Times New Roman" w:hAnsi="Times New Roman" w:cs="Times New Roman"/>
          <w:sz w:val="24"/>
          <w:szCs w:val="24"/>
        </w:rPr>
        <w:t>near</w:t>
      </w:r>
      <w:proofErr w:type="spellEnd"/>
      <w:r w:rsidR="00A32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5A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32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5A9">
        <w:rPr>
          <w:rFonts w:ascii="Times New Roman" w:hAnsi="Times New Roman" w:cs="Times New Roman"/>
          <w:sz w:val="24"/>
          <w:szCs w:val="24"/>
        </w:rPr>
        <w:t>border</w:t>
      </w:r>
      <w:proofErr w:type="spellEnd"/>
      <w:r w:rsidR="00A325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5A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A325A9">
        <w:rPr>
          <w:rFonts w:ascii="Times New Roman" w:hAnsi="Times New Roman" w:cs="Times New Roman"/>
          <w:sz w:val="24"/>
          <w:szCs w:val="24"/>
        </w:rPr>
        <w:t xml:space="preserve"> Germany.</w:t>
      </w:r>
      <w:r w:rsidR="003D46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69E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="003D469E">
        <w:rPr>
          <w:rFonts w:ascii="Times New Roman" w:hAnsi="Times New Roman" w:cs="Times New Roman"/>
          <w:sz w:val="24"/>
          <w:szCs w:val="24"/>
        </w:rPr>
        <w:t xml:space="preserve">, </w:t>
      </w:r>
      <w:r w:rsidR="007001A7">
        <w:rPr>
          <w:rFonts w:ascii="Times New Roman" w:hAnsi="Times New Roman" w:cs="Times New Roman"/>
          <w:sz w:val="24"/>
          <w:szCs w:val="24"/>
        </w:rPr>
        <w:t>he</w:t>
      </w:r>
      <w:r w:rsidR="003D46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69E">
        <w:rPr>
          <w:rFonts w:ascii="Times New Roman" w:hAnsi="Times New Roman" w:cs="Times New Roman"/>
          <w:sz w:val="24"/>
          <w:szCs w:val="24"/>
        </w:rPr>
        <w:t>spent</w:t>
      </w:r>
      <w:proofErr w:type="spellEnd"/>
      <w:r w:rsidR="003D469E">
        <w:rPr>
          <w:rFonts w:ascii="Times New Roman" w:hAnsi="Times New Roman" w:cs="Times New Roman"/>
          <w:sz w:val="24"/>
          <w:szCs w:val="24"/>
        </w:rPr>
        <w:t xml:space="preserve"> most </w:t>
      </w:r>
      <w:proofErr w:type="spellStart"/>
      <w:r w:rsidR="003D469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D469E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3D469E">
        <w:rPr>
          <w:rFonts w:ascii="Times New Roman" w:hAnsi="Times New Roman" w:cs="Times New Roman"/>
          <w:sz w:val="24"/>
          <w:szCs w:val="24"/>
        </w:rPr>
        <w:t>childhood</w:t>
      </w:r>
      <w:proofErr w:type="spellEnd"/>
      <w:r w:rsidR="003D469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D469E">
        <w:rPr>
          <w:rFonts w:ascii="Times New Roman" w:hAnsi="Times New Roman" w:cs="Times New Roman"/>
          <w:sz w:val="24"/>
          <w:szCs w:val="24"/>
        </w:rPr>
        <w:t>Linz</w:t>
      </w:r>
      <w:proofErr w:type="spellEnd"/>
      <w:r w:rsidR="00E935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55C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E9355C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="00E9355C">
        <w:rPr>
          <w:rFonts w:ascii="Times New Roman" w:hAnsi="Times New Roman" w:cs="Times New Roman"/>
          <w:sz w:val="24"/>
          <w:szCs w:val="24"/>
        </w:rPr>
        <w:t>attended</w:t>
      </w:r>
      <w:proofErr w:type="spellEnd"/>
      <w:r w:rsidR="00E935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 </w:t>
      </w:r>
      <w:r w:rsidR="00E9355C">
        <w:rPr>
          <w:rFonts w:ascii="Times New Roman" w:hAnsi="Times New Roman" w:cs="Times New Roman"/>
          <w:sz w:val="24"/>
          <w:szCs w:val="24"/>
        </w:rPr>
        <w:t xml:space="preserve">so </w:t>
      </w:r>
      <w:proofErr w:type="spellStart"/>
      <w:r w:rsidR="00E9355C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="00E935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55C">
        <w:rPr>
          <w:rFonts w:ascii="Times New Roman" w:hAnsi="Times New Roman" w:cs="Times New Roman"/>
          <w:sz w:val="24"/>
          <w:szCs w:val="24"/>
        </w:rPr>
        <w:t>Realschule</w:t>
      </w:r>
      <w:proofErr w:type="spellEnd"/>
      <w:r w:rsidR="00DC57D6">
        <w:rPr>
          <w:rFonts w:ascii="Times New Roman" w:hAnsi="Times New Roman" w:cs="Times New Roman"/>
          <w:sz w:val="24"/>
          <w:szCs w:val="24"/>
        </w:rPr>
        <w:t xml:space="preserve"> (a type </w:t>
      </w:r>
      <w:proofErr w:type="spellStart"/>
      <w:r w:rsidR="00DC57D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C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7D6">
        <w:rPr>
          <w:rFonts w:ascii="Times New Roman" w:hAnsi="Times New Roman" w:cs="Times New Roman"/>
          <w:sz w:val="24"/>
          <w:szCs w:val="24"/>
        </w:rPr>
        <w:t>secondary</w:t>
      </w:r>
      <w:proofErr w:type="spellEnd"/>
      <w:r w:rsidR="00DC57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57D6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="00DC57D6">
        <w:rPr>
          <w:rFonts w:ascii="Times New Roman" w:hAnsi="Times New Roman" w:cs="Times New Roman"/>
          <w:sz w:val="24"/>
          <w:szCs w:val="24"/>
        </w:rPr>
        <w:t>)</w:t>
      </w:r>
      <w:r w:rsidR="00E9355C">
        <w:rPr>
          <w:rFonts w:ascii="Times New Roman" w:hAnsi="Times New Roman" w:cs="Times New Roman"/>
          <w:sz w:val="24"/>
          <w:szCs w:val="24"/>
        </w:rPr>
        <w:t>.</w:t>
      </w:r>
      <w:r w:rsidR="007001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Rees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2017, p.10) </w:t>
      </w:r>
      <w:r w:rsidR="00BE21F0">
        <w:rPr>
          <w:rFonts w:ascii="Times New Roman" w:hAnsi="Times New Roman" w:cs="Times New Roman"/>
          <w:sz w:val="24"/>
          <w:szCs w:val="24"/>
        </w:rPr>
        <w:t>He</w:t>
      </w:r>
      <w:r w:rsidR="000137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came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five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siblings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half-siblings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father´s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previous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marriage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>, he</w:t>
      </w:r>
      <w:r w:rsidR="003968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55C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E935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355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9355C">
        <w:rPr>
          <w:rFonts w:ascii="Times New Roman" w:hAnsi="Times New Roman" w:cs="Times New Roman"/>
          <w:sz w:val="24"/>
          <w:szCs w:val="24"/>
        </w:rPr>
        <w:t xml:space="preserve"> son </w:t>
      </w:r>
      <w:proofErr w:type="spellStart"/>
      <w:r w:rsidR="00E9355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9355C">
        <w:rPr>
          <w:rFonts w:ascii="Times New Roman" w:hAnsi="Times New Roman" w:cs="Times New Roman"/>
          <w:sz w:val="24"/>
          <w:szCs w:val="24"/>
        </w:rPr>
        <w:t xml:space="preserve"> </w:t>
      </w:r>
      <w:r w:rsidR="00013787">
        <w:rPr>
          <w:rFonts w:ascii="Times New Roman" w:hAnsi="Times New Roman" w:cs="Times New Roman"/>
          <w:sz w:val="24"/>
          <w:szCs w:val="24"/>
        </w:rPr>
        <w:t xml:space="preserve">Alois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Schickelgruber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 Hitler and Klara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Poelzl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actually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third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13787">
        <w:rPr>
          <w:rFonts w:ascii="Times New Roman" w:hAnsi="Times New Roman" w:cs="Times New Roman"/>
          <w:sz w:val="24"/>
          <w:szCs w:val="24"/>
        </w:rPr>
        <w:t>wife</w:t>
      </w:r>
      <w:proofErr w:type="spellEnd"/>
      <w:r w:rsidR="0001378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3CEA3D" w14:textId="77777777" w:rsidR="00DA6429" w:rsidRDefault="00DA642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8BB36E" w14:textId="591037F3" w:rsidR="00F84F55" w:rsidRDefault="00BE21F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Hitler´s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relationship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strict</w:t>
      </w:r>
      <w:proofErr w:type="spellEnd"/>
      <w:r w:rsidR="00396D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51CC">
        <w:rPr>
          <w:rFonts w:ascii="Times New Roman" w:hAnsi="Times New Roman" w:cs="Times New Roman"/>
          <w:sz w:val="24"/>
          <w:szCs w:val="24"/>
        </w:rPr>
        <w:t>not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</w:t>
      </w:r>
      <w:r w:rsidR="005D51CC">
        <w:rPr>
          <w:rFonts w:ascii="Times New Roman" w:hAnsi="Times New Roman" w:cs="Times New Roman"/>
          <w:sz w:val="24"/>
          <w:szCs w:val="24"/>
        </w:rPr>
        <w:t xml:space="preserve">tense and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characterized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frequent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arguments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Adolf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refused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pursue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lastRenderedPageBreak/>
        <w:t>father´s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career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a civil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servant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instead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desired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become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7A7F">
        <w:rPr>
          <w:rFonts w:ascii="Times New Roman" w:hAnsi="Times New Roman" w:cs="Times New Roman"/>
          <w:sz w:val="24"/>
          <w:szCs w:val="24"/>
        </w:rPr>
        <w:t>artist</w:t>
      </w:r>
      <w:proofErr w:type="spellEnd"/>
      <w:r w:rsidR="00057A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21F11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121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F11">
        <w:rPr>
          <w:rFonts w:ascii="Times New Roman" w:hAnsi="Times New Roman" w:cs="Times New Roman"/>
          <w:sz w:val="24"/>
          <w:szCs w:val="24"/>
        </w:rPr>
        <w:t>disagreements</w:t>
      </w:r>
      <w:proofErr w:type="spellEnd"/>
      <w:r w:rsidR="00121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F11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121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F11">
        <w:rPr>
          <w:rFonts w:ascii="Times New Roman" w:hAnsi="Times New Roman" w:cs="Times New Roman"/>
          <w:sz w:val="24"/>
          <w:szCs w:val="24"/>
        </w:rPr>
        <w:t>stemmed</w:t>
      </w:r>
      <w:proofErr w:type="spellEnd"/>
      <w:r w:rsidR="00121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F11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121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F11">
        <w:rPr>
          <w:rFonts w:ascii="Times New Roman" w:hAnsi="Times New Roman" w:cs="Times New Roman"/>
          <w:sz w:val="24"/>
          <w:szCs w:val="24"/>
        </w:rPr>
        <w:t>Hitler´s</w:t>
      </w:r>
      <w:proofErr w:type="spellEnd"/>
      <w:r w:rsidR="00121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F11">
        <w:rPr>
          <w:rFonts w:ascii="Times New Roman" w:hAnsi="Times New Roman" w:cs="Times New Roman"/>
          <w:sz w:val="24"/>
          <w:szCs w:val="24"/>
        </w:rPr>
        <w:t>inadequate</w:t>
      </w:r>
      <w:proofErr w:type="spellEnd"/>
      <w:r w:rsidR="00121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F11">
        <w:rPr>
          <w:rFonts w:ascii="Times New Roman" w:hAnsi="Times New Roman" w:cs="Times New Roman"/>
          <w:sz w:val="24"/>
          <w:szCs w:val="24"/>
        </w:rPr>
        <w:t>behavior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extremely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unstable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lazy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always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dissatisfied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>,</w:t>
      </w:r>
      <w:r w:rsidR="007D22AE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7D22AE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="007D22AE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7D22AE">
        <w:rPr>
          <w:rFonts w:ascii="Times New Roman" w:hAnsi="Times New Roman" w:cs="Times New Roman"/>
          <w:sz w:val="24"/>
          <w:szCs w:val="24"/>
        </w:rPr>
        <w:t>poor</w:t>
      </w:r>
      <w:proofErr w:type="spellEnd"/>
      <w:r w:rsidR="007D2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22AE">
        <w:rPr>
          <w:rFonts w:ascii="Times New Roman" w:hAnsi="Times New Roman" w:cs="Times New Roman"/>
          <w:sz w:val="24"/>
          <w:szCs w:val="24"/>
        </w:rPr>
        <w:t>performances</w:t>
      </w:r>
      <w:proofErr w:type="spellEnd"/>
      <w:r w:rsidR="00121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F11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121F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F11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="00077CB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7CB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077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CB5">
        <w:rPr>
          <w:rFonts w:ascii="Times New Roman" w:hAnsi="Times New Roman" w:cs="Times New Roman"/>
          <w:sz w:val="24"/>
          <w:szCs w:val="24"/>
        </w:rPr>
        <w:t>eventually</w:t>
      </w:r>
      <w:proofErr w:type="spellEnd"/>
      <w:r w:rsidR="00077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CB5">
        <w:rPr>
          <w:rFonts w:ascii="Times New Roman" w:hAnsi="Times New Roman" w:cs="Times New Roman"/>
          <w:sz w:val="24"/>
          <w:szCs w:val="24"/>
        </w:rPr>
        <w:t>caused</w:t>
      </w:r>
      <w:proofErr w:type="spellEnd"/>
      <w:r w:rsidR="00077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CB5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="00077CB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77CB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077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CB5">
        <w:rPr>
          <w:rFonts w:ascii="Times New Roman" w:hAnsi="Times New Roman" w:cs="Times New Roman"/>
          <w:sz w:val="24"/>
          <w:szCs w:val="24"/>
        </w:rPr>
        <w:t>dropped</w:t>
      </w:r>
      <w:proofErr w:type="spellEnd"/>
      <w:r w:rsidR="00077CB5">
        <w:rPr>
          <w:rFonts w:ascii="Times New Roman" w:hAnsi="Times New Roman" w:cs="Times New Roman"/>
          <w:sz w:val="24"/>
          <w:szCs w:val="24"/>
        </w:rPr>
        <w:t xml:space="preserve"> out </w:t>
      </w:r>
      <w:proofErr w:type="spellStart"/>
      <w:r w:rsidR="00077CB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77C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7CB5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="00396D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6D43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396D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D4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96D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D43">
        <w:rPr>
          <w:rFonts w:ascii="Times New Roman" w:hAnsi="Times New Roman" w:cs="Times New Roman"/>
          <w:sz w:val="24"/>
          <w:szCs w:val="24"/>
        </w:rPr>
        <w:t>age</w:t>
      </w:r>
      <w:proofErr w:type="spellEnd"/>
      <w:r w:rsidR="00396D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6D4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96D43">
        <w:rPr>
          <w:rFonts w:ascii="Times New Roman" w:hAnsi="Times New Roman" w:cs="Times New Roman"/>
          <w:sz w:val="24"/>
          <w:szCs w:val="24"/>
        </w:rPr>
        <w:t xml:space="preserve"> 16. </w:t>
      </w:r>
      <w:r w:rsidR="005F2ED9">
        <w:rPr>
          <w:rFonts w:ascii="Times New Roman" w:hAnsi="Times New Roman" w:cs="Times New Roman"/>
          <w:sz w:val="24"/>
          <w:szCs w:val="24"/>
        </w:rPr>
        <w:t xml:space="preserve">On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contrary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, he had a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loving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relationship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39763A">
        <w:rPr>
          <w:rFonts w:ascii="Times New Roman" w:hAnsi="Times New Roman" w:cs="Times New Roman"/>
          <w:sz w:val="24"/>
          <w:szCs w:val="24"/>
        </w:rPr>
        <w:t>strongly</w:t>
      </w:r>
      <w:proofErr w:type="spellEnd"/>
      <w:r w:rsidR="0039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763A">
        <w:rPr>
          <w:rFonts w:ascii="Times New Roman" w:hAnsi="Times New Roman" w:cs="Times New Roman"/>
          <w:sz w:val="24"/>
          <w:szCs w:val="24"/>
        </w:rPr>
        <w:t>Catholic</w:t>
      </w:r>
      <w:proofErr w:type="spellEnd"/>
      <w:r w:rsidR="003976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mother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whose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cancer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 in 190</w:t>
      </w:r>
      <w:r w:rsidR="005D51CC">
        <w:rPr>
          <w:rFonts w:ascii="Times New Roman" w:hAnsi="Times New Roman" w:cs="Times New Roman"/>
          <w:sz w:val="24"/>
          <w:szCs w:val="24"/>
        </w:rPr>
        <w:t>7</w:t>
      </w:r>
      <w:r w:rsidR="005F2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affected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51D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A51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51DF">
        <w:rPr>
          <w:rFonts w:ascii="Times New Roman" w:hAnsi="Times New Roman" w:cs="Times New Roman"/>
          <w:sz w:val="24"/>
          <w:szCs w:val="24"/>
        </w:rPr>
        <w:t>young</w:t>
      </w:r>
      <w:proofErr w:type="spellEnd"/>
      <w:r w:rsidR="007A51DF">
        <w:rPr>
          <w:rFonts w:ascii="Times New Roman" w:hAnsi="Times New Roman" w:cs="Times New Roman"/>
          <w:sz w:val="24"/>
          <w:szCs w:val="24"/>
        </w:rPr>
        <w:t xml:space="preserve"> Hitler</w:t>
      </w:r>
      <w:r w:rsidR="005F2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greatly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. His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father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f</w:t>
      </w:r>
      <w:r w:rsidR="005D51CC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2ED9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51CC">
        <w:rPr>
          <w:rFonts w:ascii="Times New Roman" w:hAnsi="Times New Roman" w:cs="Times New Roman"/>
          <w:sz w:val="24"/>
          <w:szCs w:val="24"/>
        </w:rPr>
        <w:t>earlier</w:t>
      </w:r>
      <w:proofErr w:type="spellEnd"/>
      <w:r w:rsidR="005F2ED9">
        <w:rPr>
          <w:rFonts w:ascii="Times New Roman" w:hAnsi="Times New Roman" w:cs="Times New Roman"/>
          <w:sz w:val="24"/>
          <w:szCs w:val="24"/>
        </w:rPr>
        <w:t>, in 1903.</w:t>
      </w:r>
      <w:r w:rsidR="009A22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28C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="009A22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28C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9A228C">
        <w:rPr>
          <w:rFonts w:ascii="Times New Roman" w:hAnsi="Times New Roman" w:cs="Times New Roman"/>
          <w:sz w:val="24"/>
          <w:szCs w:val="24"/>
        </w:rPr>
        <w:t xml:space="preserve">, Adolf </w:t>
      </w:r>
      <w:proofErr w:type="spellStart"/>
      <w:r w:rsidR="009A228C">
        <w:rPr>
          <w:rFonts w:ascii="Times New Roman" w:hAnsi="Times New Roman" w:cs="Times New Roman"/>
          <w:sz w:val="24"/>
          <w:szCs w:val="24"/>
        </w:rPr>
        <w:t>moved</w:t>
      </w:r>
      <w:proofErr w:type="spellEnd"/>
      <w:r w:rsidR="009A228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9A228C">
        <w:rPr>
          <w:rFonts w:ascii="Times New Roman" w:hAnsi="Times New Roman" w:cs="Times New Roman"/>
          <w:sz w:val="24"/>
          <w:szCs w:val="24"/>
        </w:rPr>
        <w:t>Vienna</w:t>
      </w:r>
      <w:proofErr w:type="spellEnd"/>
      <w:r w:rsidR="009A22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228C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9A228C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="009A228C">
        <w:rPr>
          <w:rFonts w:ascii="Times New Roman" w:hAnsi="Times New Roman" w:cs="Times New Roman"/>
          <w:sz w:val="24"/>
          <w:szCs w:val="24"/>
        </w:rPr>
        <w:t>decided</w:t>
      </w:r>
      <w:proofErr w:type="spellEnd"/>
      <w:r w:rsidR="009A228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9A228C">
        <w:rPr>
          <w:rFonts w:ascii="Times New Roman" w:hAnsi="Times New Roman" w:cs="Times New Roman"/>
          <w:sz w:val="24"/>
          <w:szCs w:val="24"/>
        </w:rPr>
        <w:t>follow</w:t>
      </w:r>
      <w:proofErr w:type="spellEnd"/>
      <w:r w:rsidR="009A228C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9A228C">
        <w:rPr>
          <w:rFonts w:ascii="Times New Roman" w:hAnsi="Times New Roman" w:cs="Times New Roman"/>
          <w:sz w:val="24"/>
          <w:szCs w:val="24"/>
        </w:rPr>
        <w:t>dream</w:t>
      </w:r>
      <w:proofErr w:type="spellEnd"/>
      <w:r w:rsidR="009A22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28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A22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28C">
        <w:rPr>
          <w:rFonts w:ascii="Times New Roman" w:hAnsi="Times New Roman" w:cs="Times New Roman"/>
          <w:sz w:val="24"/>
          <w:szCs w:val="24"/>
        </w:rPr>
        <w:t>becoming</w:t>
      </w:r>
      <w:proofErr w:type="spellEnd"/>
      <w:r w:rsidR="009A228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9A228C">
        <w:rPr>
          <w:rFonts w:ascii="Times New Roman" w:hAnsi="Times New Roman" w:cs="Times New Roman"/>
          <w:sz w:val="24"/>
          <w:szCs w:val="24"/>
        </w:rPr>
        <w:t>painter</w:t>
      </w:r>
      <w:proofErr w:type="spellEnd"/>
      <w:r w:rsidR="009A22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E6B46">
        <w:rPr>
          <w:rFonts w:ascii="Times New Roman" w:hAnsi="Times New Roman" w:cs="Times New Roman"/>
          <w:sz w:val="24"/>
          <w:szCs w:val="24"/>
        </w:rPr>
        <w:t>Nonetheless</w:t>
      </w:r>
      <w:proofErr w:type="spellEnd"/>
      <w:r w:rsidR="004E6B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6B46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="004E6B46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4E6B46">
        <w:rPr>
          <w:rFonts w:ascii="Times New Roman" w:hAnsi="Times New Roman" w:cs="Times New Roman"/>
          <w:sz w:val="24"/>
          <w:szCs w:val="24"/>
        </w:rPr>
        <w:t>drawings</w:t>
      </w:r>
      <w:proofErr w:type="spellEnd"/>
      <w:r w:rsidR="004E6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6B4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4E6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6B46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="004E6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6B4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E6B46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EC5835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="00EC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835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="00EC5835">
        <w:rPr>
          <w:rFonts w:ascii="Times New Roman" w:hAnsi="Times New Roman" w:cs="Times New Roman"/>
          <w:sz w:val="24"/>
          <w:szCs w:val="24"/>
        </w:rPr>
        <w:t xml:space="preserve">, </w:t>
      </w:r>
      <w:r w:rsidR="004E6B46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="004E6B4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4E6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6B46">
        <w:rPr>
          <w:rFonts w:ascii="Times New Roman" w:hAnsi="Times New Roman" w:cs="Times New Roman"/>
          <w:sz w:val="24"/>
          <w:szCs w:val="24"/>
        </w:rPr>
        <w:t>unfortunately</w:t>
      </w:r>
      <w:proofErr w:type="spellEnd"/>
      <w:r w:rsidR="004E6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6B46">
        <w:rPr>
          <w:rFonts w:ascii="Times New Roman" w:hAnsi="Times New Roman" w:cs="Times New Roman"/>
          <w:sz w:val="24"/>
          <w:szCs w:val="24"/>
        </w:rPr>
        <w:t>rejected</w:t>
      </w:r>
      <w:proofErr w:type="spellEnd"/>
      <w:r w:rsidR="004E6B46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4E6B46">
        <w:rPr>
          <w:rFonts w:ascii="Times New Roman" w:hAnsi="Times New Roman" w:cs="Times New Roman"/>
          <w:sz w:val="24"/>
          <w:szCs w:val="24"/>
        </w:rPr>
        <w:t>Vienna´s</w:t>
      </w:r>
      <w:proofErr w:type="spellEnd"/>
      <w:r w:rsidR="004E6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6B46">
        <w:rPr>
          <w:rFonts w:ascii="Times New Roman" w:hAnsi="Times New Roman" w:cs="Times New Roman"/>
          <w:sz w:val="24"/>
          <w:szCs w:val="24"/>
        </w:rPr>
        <w:t>Academy</w:t>
      </w:r>
      <w:proofErr w:type="spellEnd"/>
      <w:r w:rsidR="004E6B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6B4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E6B46">
        <w:rPr>
          <w:rFonts w:ascii="Times New Roman" w:hAnsi="Times New Roman" w:cs="Times New Roman"/>
          <w:sz w:val="24"/>
          <w:szCs w:val="24"/>
        </w:rPr>
        <w:t xml:space="preserve"> Fine </w:t>
      </w:r>
      <w:proofErr w:type="spellStart"/>
      <w:r w:rsidR="004E6B46">
        <w:rPr>
          <w:rFonts w:ascii="Times New Roman" w:hAnsi="Times New Roman" w:cs="Times New Roman"/>
          <w:sz w:val="24"/>
          <w:szCs w:val="24"/>
        </w:rPr>
        <w:t>Arts</w:t>
      </w:r>
      <w:proofErr w:type="spellEnd"/>
      <w:r w:rsidR="00EC58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C5835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EC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340">
        <w:rPr>
          <w:rFonts w:ascii="Times New Roman" w:hAnsi="Times New Roman" w:cs="Times New Roman"/>
          <w:sz w:val="24"/>
          <w:szCs w:val="24"/>
        </w:rPr>
        <w:t>Hitler´s</w:t>
      </w:r>
      <w:proofErr w:type="spellEnd"/>
      <w:r w:rsidR="00EC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835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EC5835">
        <w:rPr>
          <w:rFonts w:ascii="Times New Roman" w:hAnsi="Times New Roman" w:cs="Times New Roman"/>
          <w:sz w:val="24"/>
          <w:szCs w:val="24"/>
        </w:rPr>
        <w:t xml:space="preserve"> in</w:t>
      </w:r>
      <w:r w:rsidR="009A22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28C">
        <w:rPr>
          <w:rFonts w:ascii="Times New Roman" w:hAnsi="Times New Roman" w:cs="Times New Roman"/>
          <w:sz w:val="24"/>
          <w:szCs w:val="24"/>
        </w:rPr>
        <w:t>Austrian</w:t>
      </w:r>
      <w:proofErr w:type="spellEnd"/>
      <w:r w:rsidR="009A22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28C">
        <w:rPr>
          <w:rFonts w:ascii="Times New Roman" w:hAnsi="Times New Roman" w:cs="Times New Roman"/>
          <w:sz w:val="24"/>
          <w:szCs w:val="24"/>
        </w:rPr>
        <w:t>capital</w:t>
      </w:r>
      <w:proofErr w:type="spellEnd"/>
      <w:r w:rsidR="009A228C">
        <w:rPr>
          <w:rFonts w:ascii="Times New Roman" w:hAnsi="Times New Roman" w:cs="Times New Roman"/>
          <w:sz w:val="24"/>
          <w:szCs w:val="24"/>
        </w:rPr>
        <w:t xml:space="preserve">, </w:t>
      </w:r>
      <w:r w:rsidR="00324340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="00EC583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EC58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5835">
        <w:rPr>
          <w:rFonts w:ascii="Times New Roman" w:hAnsi="Times New Roman" w:cs="Times New Roman"/>
          <w:sz w:val="24"/>
          <w:szCs w:val="24"/>
        </w:rPr>
        <w:t>leading</w:t>
      </w:r>
      <w:proofErr w:type="spellEnd"/>
      <w:r w:rsidR="00EC583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24340">
        <w:rPr>
          <w:rFonts w:ascii="Times New Roman" w:hAnsi="Times New Roman" w:cs="Times New Roman"/>
          <w:sz w:val="24"/>
          <w:szCs w:val="24"/>
        </w:rPr>
        <w:t>miserable</w:t>
      </w:r>
      <w:proofErr w:type="spellEnd"/>
      <w:r w:rsidR="003243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5835">
        <w:rPr>
          <w:rFonts w:ascii="Times New Roman" w:hAnsi="Times New Roman" w:cs="Times New Roman"/>
          <w:sz w:val="24"/>
          <w:szCs w:val="24"/>
        </w:rPr>
        <w:t>lonely</w:t>
      </w:r>
      <w:proofErr w:type="spellEnd"/>
      <w:r w:rsidR="00EC5835">
        <w:rPr>
          <w:rFonts w:ascii="Times New Roman" w:hAnsi="Times New Roman" w:cs="Times New Roman"/>
          <w:sz w:val="24"/>
          <w:szCs w:val="24"/>
        </w:rPr>
        <w:t xml:space="preserve"> and bohemian </w:t>
      </w:r>
      <w:proofErr w:type="spellStart"/>
      <w:r w:rsidR="00EC5835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="00E84058">
        <w:rPr>
          <w:rFonts w:ascii="Times New Roman" w:hAnsi="Times New Roman" w:cs="Times New Roman"/>
          <w:sz w:val="24"/>
          <w:szCs w:val="24"/>
        </w:rPr>
        <w:t xml:space="preserve">. Hitler </w:t>
      </w:r>
      <w:proofErr w:type="spellStart"/>
      <w:r w:rsidR="00324340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="003243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340">
        <w:rPr>
          <w:rFonts w:ascii="Times New Roman" w:hAnsi="Times New Roman" w:cs="Times New Roman"/>
          <w:sz w:val="24"/>
          <w:szCs w:val="24"/>
        </w:rPr>
        <w:t>interested</w:t>
      </w:r>
      <w:proofErr w:type="spellEnd"/>
      <w:r w:rsidR="0032434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24340">
        <w:rPr>
          <w:rFonts w:ascii="Times New Roman" w:hAnsi="Times New Roman" w:cs="Times New Roman"/>
          <w:sz w:val="24"/>
          <w:szCs w:val="24"/>
        </w:rPr>
        <w:t>politics</w:t>
      </w:r>
      <w:proofErr w:type="spellEnd"/>
      <w:r w:rsidR="00B2299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84058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="00E84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058">
        <w:rPr>
          <w:rFonts w:ascii="Times New Roman" w:hAnsi="Times New Roman" w:cs="Times New Roman"/>
          <w:sz w:val="24"/>
          <w:szCs w:val="24"/>
        </w:rPr>
        <w:t>affected</w:t>
      </w:r>
      <w:proofErr w:type="spellEnd"/>
      <w:r w:rsidR="00E84058">
        <w:rPr>
          <w:rFonts w:ascii="Times New Roman" w:hAnsi="Times New Roman" w:cs="Times New Roman"/>
          <w:sz w:val="24"/>
          <w:szCs w:val="24"/>
        </w:rPr>
        <w:t xml:space="preserve"> by a </w:t>
      </w:r>
      <w:proofErr w:type="spellStart"/>
      <w:r w:rsidR="00E84058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="00E84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058">
        <w:rPr>
          <w:rFonts w:ascii="Times New Roman" w:hAnsi="Times New Roman" w:cs="Times New Roman"/>
          <w:sz w:val="24"/>
          <w:szCs w:val="24"/>
        </w:rPr>
        <w:t>racial</w:t>
      </w:r>
      <w:proofErr w:type="spellEnd"/>
      <w:r w:rsidR="00E84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058">
        <w:rPr>
          <w:rFonts w:ascii="Times New Roman" w:hAnsi="Times New Roman" w:cs="Times New Roman"/>
          <w:sz w:val="24"/>
          <w:szCs w:val="24"/>
        </w:rPr>
        <w:t>theorists</w:t>
      </w:r>
      <w:proofErr w:type="spellEnd"/>
      <w:r w:rsidR="00E84058">
        <w:rPr>
          <w:rFonts w:ascii="Times New Roman" w:hAnsi="Times New Roman" w:cs="Times New Roman"/>
          <w:sz w:val="24"/>
          <w:szCs w:val="24"/>
        </w:rPr>
        <w:t xml:space="preserve"> such as </w:t>
      </w:r>
      <w:proofErr w:type="spellStart"/>
      <w:r w:rsidR="00E84058">
        <w:rPr>
          <w:rFonts w:ascii="Times New Roman" w:hAnsi="Times New Roman" w:cs="Times New Roman"/>
          <w:sz w:val="24"/>
          <w:szCs w:val="24"/>
        </w:rPr>
        <w:t>Liebenfels</w:t>
      </w:r>
      <w:proofErr w:type="spellEnd"/>
      <w:r w:rsidR="00E84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058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E840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4058">
        <w:rPr>
          <w:rFonts w:ascii="Times New Roman" w:hAnsi="Times New Roman" w:cs="Times New Roman"/>
          <w:sz w:val="24"/>
          <w:szCs w:val="24"/>
        </w:rPr>
        <w:t>Schoenerer</w:t>
      </w:r>
      <w:proofErr w:type="spellEnd"/>
      <w:r w:rsidR="00E84058"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 w:rsidR="00B22994">
        <w:rPr>
          <w:rFonts w:ascii="Times New Roman" w:hAnsi="Times New Roman" w:cs="Times New Roman"/>
          <w:sz w:val="24"/>
          <w:szCs w:val="24"/>
        </w:rPr>
        <w:t>started</w:t>
      </w:r>
      <w:proofErr w:type="spellEnd"/>
      <w:r w:rsidR="00B2299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B22994">
        <w:rPr>
          <w:rFonts w:ascii="Times New Roman" w:hAnsi="Times New Roman" w:cs="Times New Roman"/>
          <w:sz w:val="24"/>
          <w:szCs w:val="24"/>
        </w:rPr>
        <w:t>develop</w:t>
      </w:r>
      <w:proofErr w:type="spellEnd"/>
      <w:r w:rsidR="00B22994">
        <w:rPr>
          <w:rFonts w:ascii="Times New Roman" w:hAnsi="Times New Roman" w:cs="Times New Roman"/>
          <w:sz w:val="24"/>
          <w:szCs w:val="24"/>
        </w:rPr>
        <w:t xml:space="preserve"> many </w:t>
      </w:r>
      <w:proofErr w:type="spellStart"/>
      <w:r w:rsidR="009B356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B35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6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B3563">
        <w:rPr>
          <w:rFonts w:ascii="Times New Roman" w:hAnsi="Times New Roman" w:cs="Times New Roman"/>
          <w:sz w:val="24"/>
          <w:szCs w:val="24"/>
        </w:rPr>
        <w:t xml:space="preserve"> </w:t>
      </w:r>
      <w:r w:rsidR="00B22994">
        <w:rPr>
          <w:rFonts w:ascii="Times New Roman" w:hAnsi="Times New Roman" w:cs="Times New Roman"/>
          <w:sz w:val="24"/>
          <w:szCs w:val="24"/>
        </w:rPr>
        <w:t>Anti-</w:t>
      </w:r>
      <w:proofErr w:type="spellStart"/>
      <w:r w:rsidR="00B22994">
        <w:rPr>
          <w:rFonts w:ascii="Times New Roman" w:hAnsi="Times New Roman" w:cs="Times New Roman"/>
          <w:sz w:val="24"/>
          <w:szCs w:val="24"/>
        </w:rPr>
        <w:t>semitic</w:t>
      </w:r>
      <w:proofErr w:type="spellEnd"/>
      <w:r w:rsidR="00B22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2994">
        <w:rPr>
          <w:rFonts w:ascii="Times New Roman" w:hAnsi="Times New Roman" w:cs="Times New Roman"/>
          <w:sz w:val="24"/>
          <w:szCs w:val="24"/>
        </w:rPr>
        <w:t>ideas</w:t>
      </w:r>
      <w:proofErr w:type="spellEnd"/>
      <w:r w:rsidR="001C398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C398A">
        <w:rPr>
          <w:rFonts w:ascii="Times New Roman" w:hAnsi="Times New Roman" w:cs="Times New Roman"/>
          <w:sz w:val="24"/>
          <w:szCs w:val="24"/>
        </w:rPr>
        <w:t>visions</w:t>
      </w:r>
      <w:proofErr w:type="spellEnd"/>
      <w:r w:rsidR="001C39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398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C398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C398A"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 w:rsidR="001C398A">
        <w:rPr>
          <w:rFonts w:ascii="Times New Roman" w:hAnsi="Times New Roman" w:cs="Times New Roman"/>
          <w:sz w:val="24"/>
          <w:szCs w:val="24"/>
        </w:rPr>
        <w:t xml:space="preserve"> Germany</w:t>
      </w:r>
      <w:r w:rsidR="00B2299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22994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B22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2994">
        <w:rPr>
          <w:rFonts w:ascii="Times New Roman" w:hAnsi="Times New Roman" w:cs="Times New Roman"/>
          <w:sz w:val="24"/>
          <w:szCs w:val="24"/>
        </w:rPr>
        <w:t>strongly</w:t>
      </w:r>
      <w:proofErr w:type="spellEnd"/>
      <w:r w:rsidR="00B22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2994">
        <w:rPr>
          <w:rFonts w:ascii="Times New Roman" w:hAnsi="Times New Roman" w:cs="Times New Roman"/>
          <w:sz w:val="24"/>
          <w:szCs w:val="24"/>
        </w:rPr>
        <w:t>influenced</w:t>
      </w:r>
      <w:proofErr w:type="spellEnd"/>
      <w:r w:rsidR="00B22994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B22994">
        <w:rPr>
          <w:rFonts w:ascii="Times New Roman" w:hAnsi="Times New Roman" w:cs="Times New Roman"/>
          <w:sz w:val="24"/>
          <w:szCs w:val="24"/>
        </w:rPr>
        <w:t>subsequent</w:t>
      </w:r>
      <w:proofErr w:type="spellEnd"/>
      <w:r w:rsidR="00B229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22994">
        <w:rPr>
          <w:rFonts w:ascii="Times New Roman" w:hAnsi="Times New Roman" w:cs="Times New Roman"/>
          <w:sz w:val="24"/>
          <w:szCs w:val="24"/>
        </w:rPr>
        <w:t>actions</w:t>
      </w:r>
      <w:proofErr w:type="spellEnd"/>
      <w:r w:rsidR="009B3563">
        <w:rPr>
          <w:rFonts w:ascii="Times New Roman" w:hAnsi="Times New Roman" w:cs="Times New Roman"/>
          <w:sz w:val="24"/>
          <w:szCs w:val="24"/>
        </w:rPr>
        <w:t xml:space="preserve"> in his </w:t>
      </w:r>
      <w:proofErr w:type="spellStart"/>
      <w:r w:rsidR="009B3563">
        <w:rPr>
          <w:rFonts w:ascii="Times New Roman" w:hAnsi="Times New Roman" w:cs="Times New Roman"/>
          <w:sz w:val="24"/>
          <w:szCs w:val="24"/>
        </w:rPr>
        <w:t>carrier</w:t>
      </w:r>
      <w:proofErr w:type="spellEnd"/>
      <w:r w:rsidR="00B22994">
        <w:rPr>
          <w:rFonts w:ascii="Times New Roman" w:hAnsi="Times New Roman" w:cs="Times New Roman"/>
          <w:sz w:val="24"/>
          <w:szCs w:val="24"/>
        </w:rPr>
        <w:t>.</w:t>
      </w:r>
      <w:r w:rsidR="001D001F">
        <w:rPr>
          <w:rFonts w:ascii="Times New Roman" w:hAnsi="Times New Roman" w:cs="Times New Roman"/>
          <w:sz w:val="24"/>
          <w:szCs w:val="24"/>
        </w:rPr>
        <w:t xml:space="preserve"> (URL5)</w:t>
      </w:r>
    </w:p>
    <w:p w14:paraId="0F022499" w14:textId="77777777" w:rsidR="00E624E8" w:rsidRDefault="00E624E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1274A8" w14:textId="3F334747" w:rsidR="00F84F55" w:rsidRPr="00FE7254" w:rsidRDefault="00F84F55" w:rsidP="00A4008E">
      <w:pPr>
        <w:pStyle w:val="Nadpis3"/>
      </w:pPr>
      <w:bookmarkStart w:id="7" w:name="_Toc152315183"/>
      <w:proofErr w:type="spellStart"/>
      <w:r w:rsidRPr="00FE7254">
        <w:t>World</w:t>
      </w:r>
      <w:proofErr w:type="spellEnd"/>
      <w:r w:rsidRPr="00FE7254">
        <w:t xml:space="preserve"> </w:t>
      </w:r>
      <w:proofErr w:type="spellStart"/>
      <w:r w:rsidRPr="00FE7254">
        <w:t>War</w:t>
      </w:r>
      <w:proofErr w:type="spellEnd"/>
      <w:r w:rsidRPr="00FE7254">
        <w:t xml:space="preserve"> I</w:t>
      </w:r>
      <w:bookmarkEnd w:id="7"/>
    </w:p>
    <w:p w14:paraId="3C5FB86F" w14:textId="77777777" w:rsidR="00F84F55" w:rsidRPr="00F84F55" w:rsidRDefault="00F84F55" w:rsidP="009A5872">
      <w:pPr>
        <w:pStyle w:val="Odstavecseseznamem"/>
        <w:tabs>
          <w:tab w:val="left" w:pos="237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D5E622F" w14:textId="09B78A1F" w:rsidR="00E84058" w:rsidRDefault="0077426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Great </w:t>
      </w:r>
      <w:proofErr w:type="spellStart"/>
      <w:r>
        <w:rPr>
          <w:rFonts w:ascii="Times New Roman" w:hAnsi="Times New Roman" w:cs="Times New Roman"/>
          <w:sz w:val="24"/>
          <w:szCs w:val="24"/>
        </w:rPr>
        <w:t>War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Hitler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joined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Bavarian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army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served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dispatch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runner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interesting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note</w:t>
      </w:r>
      <w:proofErr w:type="spellEnd"/>
      <w:r w:rsidR="00B136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3692">
        <w:rPr>
          <w:rFonts w:ascii="Times New Roman" w:hAnsi="Times New Roman" w:cs="Times New Roman"/>
          <w:sz w:val="24"/>
          <w:szCs w:val="24"/>
        </w:rPr>
        <w:t>here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a</w:t>
      </w:r>
      <w:r w:rsidR="00DC0F48">
        <w:rPr>
          <w:rFonts w:ascii="Times New Roman" w:hAnsi="Times New Roman" w:cs="Times New Roman"/>
          <w:sz w:val="24"/>
          <w:szCs w:val="24"/>
        </w:rPr>
        <w:t>lthough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wounded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twice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firstly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77F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hit in his leg</w:t>
      </w:r>
      <w:r w:rsidR="00DC0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Battle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Somme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secondly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17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62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172">
        <w:rPr>
          <w:rFonts w:ascii="Times New Roman" w:hAnsi="Times New Roman" w:cs="Times New Roman"/>
          <w:sz w:val="24"/>
          <w:szCs w:val="24"/>
        </w:rPr>
        <w:t>British</w:t>
      </w:r>
      <w:proofErr w:type="spellEnd"/>
      <w:r w:rsidR="00362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172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="00362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172">
        <w:rPr>
          <w:rFonts w:ascii="Times New Roman" w:hAnsi="Times New Roman" w:cs="Times New Roman"/>
          <w:sz w:val="24"/>
          <w:szCs w:val="24"/>
        </w:rPr>
        <w:t>caused</w:t>
      </w:r>
      <w:proofErr w:type="spellEnd"/>
      <w:r w:rsidR="00362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172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="0036217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62172">
        <w:rPr>
          <w:rFonts w:ascii="Times New Roman" w:hAnsi="Times New Roman" w:cs="Times New Roman"/>
          <w:sz w:val="24"/>
          <w:szCs w:val="24"/>
        </w:rPr>
        <w:t>temporary</w:t>
      </w:r>
      <w:proofErr w:type="spellEnd"/>
      <w:r w:rsidR="00362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2172">
        <w:rPr>
          <w:rFonts w:ascii="Times New Roman" w:hAnsi="Times New Roman" w:cs="Times New Roman"/>
          <w:sz w:val="24"/>
          <w:szCs w:val="24"/>
        </w:rPr>
        <w:t>blindness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near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0F48">
        <w:rPr>
          <w:rFonts w:ascii="Times New Roman" w:hAnsi="Times New Roman" w:cs="Times New Roman"/>
          <w:sz w:val="24"/>
          <w:szCs w:val="24"/>
        </w:rPr>
        <w:t>Ypres</w:t>
      </w:r>
      <w:proofErr w:type="spellEnd"/>
      <w:r w:rsidR="00DC0F48">
        <w:rPr>
          <w:rFonts w:ascii="Times New Roman" w:hAnsi="Times New Roman" w:cs="Times New Roman"/>
          <w:sz w:val="24"/>
          <w:szCs w:val="24"/>
        </w:rPr>
        <w:t xml:space="preserve"> in 1918), Hitler </w:t>
      </w:r>
      <w:r w:rsidR="00B34931">
        <w:rPr>
          <w:rFonts w:ascii="Times New Roman" w:hAnsi="Times New Roman" w:cs="Times New Roman"/>
          <w:sz w:val="24"/>
          <w:szCs w:val="24"/>
        </w:rPr>
        <w:t xml:space="preserve">proved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himself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a brave and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capable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soldier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1077F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8107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receiving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Iron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Cross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bravery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, more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specifically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Iron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Cross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Class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931">
        <w:rPr>
          <w:rFonts w:ascii="Times New Roman" w:hAnsi="Times New Roman" w:cs="Times New Roman"/>
          <w:sz w:val="24"/>
          <w:szCs w:val="24"/>
        </w:rPr>
        <w:t>rare</w:t>
      </w:r>
      <w:proofErr w:type="spellEnd"/>
      <w:r w:rsidR="00B34931">
        <w:rPr>
          <w:rFonts w:ascii="Times New Roman" w:hAnsi="Times New Roman" w:cs="Times New Roman"/>
          <w:sz w:val="24"/>
          <w:szCs w:val="24"/>
        </w:rPr>
        <w:t>.</w:t>
      </w:r>
      <w:r w:rsidR="0043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final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2C5">
        <w:rPr>
          <w:rFonts w:ascii="Times New Roman" w:hAnsi="Times New Roman" w:cs="Times New Roman"/>
          <w:sz w:val="24"/>
          <w:szCs w:val="24"/>
        </w:rPr>
        <w:t>humiliating</w:t>
      </w:r>
      <w:proofErr w:type="spellEnd"/>
      <w:r w:rsidR="00B622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defeat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 Germany in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meant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 Hitler, as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 many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others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insufficient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patriotism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soldiers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allowing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Allies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4350AB">
        <w:rPr>
          <w:rFonts w:ascii="Times New Roman" w:hAnsi="Times New Roman" w:cs="Times New Roman"/>
          <w:sz w:val="24"/>
          <w:szCs w:val="24"/>
        </w:rPr>
        <w:t>win</w:t>
      </w:r>
      <w:proofErr w:type="spellEnd"/>
      <w:r w:rsidR="004350AB">
        <w:rPr>
          <w:rFonts w:ascii="Times New Roman" w:hAnsi="Times New Roman" w:cs="Times New Roman"/>
          <w:sz w:val="24"/>
          <w:szCs w:val="24"/>
        </w:rPr>
        <w:t>.</w:t>
      </w:r>
      <w:r w:rsidR="001D001F">
        <w:rPr>
          <w:rFonts w:ascii="Times New Roman" w:hAnsi="Times New Roman" w:cs="Times New Roman"/>
          <w:sz w:val="24"/>
          <w:szCs w:val="24"/>
        </w:rPr>
        <w:t xml:space="preserve"> (URL6)</w:t>
      </w:r>
    </w:p>
    <w:p w14:paraId="613A7351" w14:textId="1A66E323" w:rsidR="00F84F55" w:rsidRPr="003A216C" w:rsidRDefault="00F84F5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85F56A" w14:textId="7B611498" w:rsidR="00B622C5" w:rsidRPr="00FE7254" w:rsidRDefault="007532DF" w:rsidP="00A4008E">
      <w:pPr>
        <w:pStyle w:val="Nadpis3"/>
      </w:pPr>
      <w:bookmarkStart w:id="8" w:name="_Toc152315184"/>
      <w:proofErr w:type="spellStart"/>
      <w:r w:rsidRPr="00FE7254">
        <w:t>Nazi</w:t>
      </w:r>
      <w:proofErr w:type="spellEnd"/>
      <w:r w:rsidRPr="00FE7254">
        <w:t xml:space="preserve"> Party</w:t>
      </w:r>
      <w:bookmarkEnd w:id="8"/>
    </w:p>
    <w:p w14:paraId="286BE09C" w14:textId="77777777" w:rsidR="007532DF" w:rsidRPr="007532DF" w:rsidRDefault="007532DF" w:rsidP="009A5872">
      <w:pPr>
        <w:pStyle w:val="Odstavecseseznamem"/>
        <w:tabs>
          <w:tab w:val="left" w:pos="237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4AE2EE" w14:textId="24F075FD" w:rsidR="007056EA" w:rsidRDefault="00B622C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1919, Hitler 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="000C1D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C1D8C">
        <w:rPr>
          <w:rFonts w:ascii="Times New Roman" w:hAnsi="Times New Roman" w:cs="Times New Roman"/>
          <w:sz w:val="24"/>
          <w:szCs w:val="24"/>
        </w:rPr>
        <w:t>marginal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Worker´s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Party (DAP), </w:t>
      </w:r>
      <w:proofErr w:type="spellStart"/>
      <w:r>
        <w:rPr>
          <w:rFonts w:ascii="Times New Roman" w:hAnsi="Times New Roman" w:cs="Times New Roman"/>
          <w:sz w:val="24"/>
          <w:szCs w:val="24"/>
        </w:rPr>
        <w:t>later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renamed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Socialist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Workers</w:t>
      </w:r>
      <w:proofErr w:type="spellEnd"/>
      <w:r w:rsidR="00DB50AB">
        <w:rPr>
          <w:rFonts w:ascii="Times New Roman" w:hAnsi="Times New Roman" w:cs="Times New Roman"/>
          <w:sz w:val="24"/>
          <w:szCs w:val="24"/>
        </w:rPr>
        <w:t xml:space="preserve"> Party (NSDAP), </w:t>
      </w:r>
      <w:proofErr w:type="spellStart"/>
      <w:r w:rsidR="00DB50AB">
        <w:rPr>
          <w:rFonts w:ascii="Times New Roman" w:hAnsi="Times New Roman" w:cs="Times New Roman"/>
          <w:sz w:val="24"/>
          <w:szCs w:val="24"/>
        </w:rPr>
        <w:t>shortly</w:t>
      </w:r>
      <w:proofErr w:type="spellEnd"/>
      <w:r w:rsidR="00DB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50AB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="00DB50AB">
        <w:rPr>
          <w:rFonts w:ascii="Times New Roman" w:hAnsi="Times New Roman" w:cs="Times New Roman"/>
          <w:sz w:val="24"/>
          <w:szCs w:val="24"/>
        </w:rPr>
        <w:t xml:space="preserve"> Party</w:t>
      </w:r>
      <w:r w:rsidR="00395DD6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395DD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395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D6">
        <w:rPr>
          <w:rFonts w:ascii="Times New Roman" w:hAnsi="Times New Roman" w:cs="Times New Roman"/>
          <w:sz w:val="24"/>
          <w:szCs w:val="24"/>
        </w:rPr>
        <w:t>active</w:t>
      </w:r>
      <w:proofErr w:type="spellEnd"/>
      <w:r w:rsidR="00395DD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95DD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95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D6">
        <w:rPr>
          <w:rFonts w:ascii="Times New Roman" w:hAnsi="Times New Roman" w:cs="Times New Roman"/>
          <w:sz w:val="24"/>
          <w:szCs w:val="24"/>
        </w:rPr>
        <w:t>gradually</w:t>
      </w:r>
      <w:proofErr w:type="spellEnd"/>
      <w:r w:rsidR="00395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DD6">
        <w:rPr>
          <w:rFonts w:ascii="Times New Roman" w:hAnsi="Times New Roman" w:cs="Times New Roman"/>
          <w:sz w:val="24"/>
          <w:szCs w:val="24"/>
        </w:rPr>
        <w:t>growing</w:t>
      </w:r>
      <w:proofErr w:type="spellEnd"/>
      <w:r w:rsidR="00395DD6">
        <w:rPr>
          <w:rFonts w:ascii="Times New Roman" w:hAnsi="Times New Roman" w:cs="Times New Roman"/>
          <w:sz w:val="24"/>
          <w:szCs w:val="24"/>
        </w:rPr>
        <w:t xml:space="preserve"> party </w:t>
      </w:r>
      <w:proofErr w:type="spellStart"/>
      <w:r w:rsidR="00395DD6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="00395DD6">
        <w:rPr>
          <w:rFonts w:ascii="Times New Roman" w:hAnsi="Times New Roman" w:cs="Times New Roman"/>
          <w:sz w:val="24"/>
          <w:szCs w:val="24"/>
        </w:rPr>
        <w:t xml:space="preserve"> 1921, </w:t>
      </w:r>
      <w:proofErr w:type="spellStart"/>
      <w:r w:rsidR="00395DD6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="00395DD6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="00395DD6">
        <w:rPr>
          <w:rFonts w:ascii="Times New Roman" w:hAnsi="Times New Roman" w:cs="Times New Roman"/>
          <w:sz w:val="24"/>
          <w:szCs w:val="24"/>
        </w:rPr>
        <w:t>assumed</w:t>
      </w:r>
      <w:proofErr w:type="spellEnd"/>
      <w:r w:rsidR="00395DD6">
        <w:rPr>
          <w:rFonts w:ascii="Times New Roman" w:hAnsi="Times New Roman" w:cs="Times New Roman"/>
          <w:sz w:val="24"/>
          <w:szCs w:val="24"/>
        </w:rPr>
        <w:t xml:space="preserve"> leadership by </w:t>
      </w:r>
      <w:proofErr w:type="spellStart"/>
      <w:r w:rsidR="00395DD6">
        <w:rPr>
          <w:rFonts w:ascii="Times New Roman" w:hAnsi="Times New Roman" w:cs="Times New Roman"/>
          <w:sz w:val="24"/>
          <w:szCs w:val="24"/>
        </w:rPr>
        <w:t>becoming</w:t>
      </w:r>
      <w:proofErr w:type="spellEnd"/>
      <w:r w:rsidR="00395DD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95DD6">
        <w:rPr>
          <w:rFonts w:ascii="Times New Roman" w:hAnsi="Times New Roman" w:cs="Times New Roman"/>
          <w:sz w:val="24"/>
          <w:szCs w:val="24"/>
        </w:rPr>
        <w:t>chairman</w:t>
      </w:r>
      <w:proofErr w:type="spellEnd"/>
      <w:r w:rsidR="00395D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111FC">
        <w:rPr>
          <w:rFonts w:ascii="Times New Roman" w:hAnsi="Times New Roman" w:cs="Times New Roman"/>
          <w:sz w:val="24"/>
          <w:szCs w:val="24"/>
        </w:rPr>
        <w:t>Th</w:t>
      </w:r>
      <w:r w:rsidR="002B24F2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111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24F2">
        <w:rPr>
          <w:rFonts w:ascii="Times New Roman" w:hAnsi="Times New Roman" w:cs="Times New Roman"/>
          <w:sz w:val="24"/>
          <w:szCs w:val="24"/>
        </w:rPr>
        <w:t>idealistic</w:t>
      </w:r>
      <w:proofErr w:type="spellEnd"/>
      <w:r w:rsidR="002B24F2">
        <w:rPr>
          <w:rFonts w:ascii="Times New Roman" w:hAnsi="Times New Roman" w:cs="Times New Roman"/>
          <w:sz w:val="24"/>
          <w:szCs w:val="24"/>
        </w:rPr>
        <w:t xml:space="preserve"> </w:t>
      </w:r>
      <w:r w:rsidR="001111FC">
        <w:rPr>
          <w:rFonts w:ascii="Times New Roman" w:hAnsi="Times New Roman" w:cs="Times New Roman"/>
          <w:sz w:val="24"/>
          <w:szCs w:val="24"/>
        </w:rPr>
        <w:t xml:space="preserve">party </w:t>
      </w:r>
      <w:proofErr w:type="spellStart"/>
      <w:r w:rsidR="001111FC">
        <w:rPr>
          <w:rFonts w:ascii="Times New Roman" w:hAnsi="Times New Roman" w:cs="Times New Roman"/>
          <w:sz w:val="24"/>
          <w:szCs w:val="24"/>
        </w:rPr>
        <w:t>focused</w:t>
      </w:r>
      <w:proofErr w:type="spellEnd"/>
      <w:r w:rsidR="001111FC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1111FC">
        <w:rPr>
          <w:rFonts w:ascii="Times New Roman" w:hAnsi="Times New Roman" w:cs="Times New Roman"/>
          <w:sz w:val="24"/>
          <w:szCs w:val="24"/>
        </w:rPr>
        <w:t>uniting</w:t>
      </w:r>
      <w:proofErr w:type="spellEnd"/>
      <w:r w:rsidR="00111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1F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111FC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="001111FC">
        <w:rPr>
          <w:rFonts w:ascii="Times New Roman" w:hAnsi="Times New Roman" w:cs="Times New Roman"/>
          <w:sz w:val="24"/>
          <w:szCs w:val="24"/>
        </w:rPr>
        <w:t>working</w:t>
      </w:r>
      <w:proofErr w:type="spellEnd"/>
      <w:r w:rsidR="00111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1FC">
        <w:rPr>
          <w:rFonts w:ascii="Times New Roman" w:hAnsi="Times New Roman" w:cs="Times New Roman"/>
          <w:sz w:val="24"/>
          <w:szCs w:val="24"/>
        </w:rPr>
        <w:t>class</w:t>
      </w:r>
      <w:proofErr w:type="spellEnd"/>
      <w:r w:rsidR="00111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1FC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="00111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1F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111FC">
        <w:rPr>
          <w:rFonts w:ascii="Times New Roman" w:hAnsi="Times New Roman" w:cs="Times New Roman"/>
          <w:sz w:val="24"/>
          <w:szCs w:val="24"/>
        </w:rPr>
        <w:t xml:space="preserve"> influence </w:t>
      </w:r>
      <w:proofErr w:type="spellStart"/>
      <w:r w:rsidR="001111F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11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1FC">
        <w:rPr>
          <w:rFonts w:ascii="Times New Roman" w:hAnsi="Times New Roman" w:cs="Times New Roman"/>
          <w:sz w:val="24"/>
          <w:szCs w:val="24"/>
        </w:rPr>
        <w:t>strong</w:t>
      </w:r>
      <w:proofErr w:type="spellEnd"/>
      <w:r w:rsidR="001111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11FC">
        <w:rPr>
          <w:rFonts w:ascii="Times New Roman" w:hAnsi="Times New Roman" w:cs="Times New Roman"/>
          <w:sz w:val="24"/>
          <w:szCs w:val="24"/>
        </w:rPr>
        <w:t>nationalism</w:t>
      </w:r>
      <w:proofErr w:type="spellEnd"/>
      <w:r w:rsidR="001111FC">
        <w:rPr>
          <w:rFonts w:ascii="Times New Roman" w:hAnsi="Times New Roman" w:cs="Times New Roman"/>
          <w:sz w:val="24"/>
          <w:szCs w:val="24"/>
        </w:rPr>
        <w:t>.</w:t>
      </w:r>
      <w:r w:rsidR="002B24F2">
        <w:rPr>
          <w:rFonts w:ascii="Times New Roman" w:hAnsi="Times New Roman" w:cs="Times New Roman"/>
          <w:sz w:val="24"/>
          <w:szCs w:val="24"/>
        </w:rPr>
        <w:t xml:space="preserve"> </w:t>
      </w:r>
      <w:r w:rsidR="00E32F87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>
        <w:rPr>
          <w:rFonts w:ascii="Times New Roman" w:hAnsi="Times New Roman" w:cs="Times New Roman"/>
          <w:sz w:val="24"/>
          <w:szCs w:val="24"/>
        </w:rPr>
        <w:t>ambitious</w:t>
      </w:r>
      <w:proofErr w:type="spellEnd"/>
      <w:r w:rsidR="003E50EC">
        <w:rPr>
          <w:rFonts w:ascii="Times New Roman" w:hAnsi="Times New Roman" w:cs="Times New Roman"/>
          <w:sz w:val="24"/>
          <w:szCs w:val="24"/>
        </w:rPr>
        <w:t xml:space="preserve"> </w:t>
      </w:r>
      <w:r w:rsidR="00E32F87">
        <w:rPr>
          <w:rFonts w:ascii="Times New Roman" w:hAnsi="Times New Roman" w:cs="Times New Roman"/>
          <w:sz w:val="24"/>
          <w:szCs w:val="24"/>
        </w:rPr>
        <w:t xml:space="preserve">Hitler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brillian</w:t>
      </w:r>
      <w:r w:rsidR="004A1046">
        <w:rPr>
          <w:rFonts w:ascii="Times New Roman" w:hAnsi="Times New Roman" w:cs="Times New Roman"/>
          <w:sz w:val="24"/>
          <w:szCs w:val="24"/>
        </w:rPr>
        <w:t>tly</w:t>
      </w:r>
      <w:proofErr w:type="spellEnd"/>
      <w:r w:rsidR="004A10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1046">
        <w:rPr>
          <w:rFonts w:ascii="Times New Roman" w:hAnsi="Times New Roman" w:cs="Times New Roman"/>
          <w:sz w:val="24"/>
          <w:szCs w:val="24"/>
        </w:rPr>
        <w:t>gifted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speaker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418F9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="004418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18F9">
        <w:rPr>
          <w:rFonts w:ascii="Times New Roman" w:hAnsi="Times New Roman" w:cs="Times New Roman"/>
          <w:sz w:val="24"/>
          <w:szCs w:val="24"/>
        </w:rPr>
        <w:t>recognized</w:t>
      </w:r>
      <w:proofErr w:type="spellEnd"/>
      <w:r w:rsidR="004418F9">
        <w:rPr>
          <w:rFonts w:ascii="Times New Roman" w:hAnsi="Times New Roman" w:cs="Times New Roman"/>
          <w:sz w:val="24"/>
          <w:szCs w:val="24"/>
        </w:rPr>
        <w:t xml:space="preserve"> as Führer </w:t>
      </w:r>
      <w:proofErr w:type="spellStart"/>
      <w:r w:rsidR="004418F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418F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4418F9">
        <w:rPr>
          <w:rFonts w:ascii="Times New Roman" w:hAnsi="Times New Roman" w:cs="Times New Roman"/>
          <w:sz w:val="24"/>
          <w:szCs w:val="24"/>
        </w:rPr>
        <w:t>movement</w:t>
      </w:r>
      <w:proofErr w:type="spellEnd"/>
      <w:r w:rsidR="004418F9">
        <w:rPr>
          <w:rFonts w:ascii="Times New Roman" w:hAnsi="Times New Roman" w:cs="Times New Roman"/>
          <w:sz w:val="24"/>
          <w:szCs w:val="24"/>
        </w:rPr>
        <w:t>, h</w:t>
      </w:r>
      <w:r w:rsidR="00E32F87">
        <w:rPr>
          <w:rFonts w:ascii="Times New Roman" w:hAnsi="Times New Roman" w:cs="Times New Roman"/>
          <w:sz w:val="24"/>
          <w:szCs w:val="24"/>
        </w:rPr>
        <w:t xml:space="preserve">is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oratory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significantly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helped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manipulate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huge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managing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win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audience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5E1BF3">
        <w:rPr>
          <w:rFonts w:ascii="Times New Roman" w:hAnsi="Times New Roman" w:cs="Times New Roman"/>
          <w:sz w:val="24"/>
          <w:szCs w:val="24"/>
        </w:rPr>
        <w:t xml:space="preserve"> his</w:t>
      </w:r>
      <w:r w:rsidR="00E32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demagogic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2F87">
        <w:rPr>
          <w:rFonts w:ascii="Times New Roman" w:hAnsi="Times New Roman" w:cs="Times New Roman"/>
          <w:sz w:val="24"/>
          <w:szCs w:val="24"/>
        </w:rPr>
        <w:t>ideas</w:t>
      </w:r>
      <w:proofErr w:type="spellEnd"/>
      <w:r w:rsidR="00E32F87">
        <w:rPr>
          <w:rFonts w:ascii="Times New Roman" w:hAnsi="Times New Roman" w:cs="Times New Roman"/>
          <w:sz w:val="24"/>
          <w:szCs w:val="24"/>
        </w:rPr>
        <w:t>.</w:t>
      </w:r>
      <w:r w:rsidR="007056EA">
        <w:rPr>
          <w:rFonts w:ascii="Times New Roman" w:hAnsi="Times New Roman" w:cs="Times New Roman"/>
          <w:sz w:val="24"/>
          <w:szCs w:val="24"/>
        </w:rPr>
        <w:t xml:space="preserve"> (URL5) As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(2015, p.2), Hitler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fear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hate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lies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violence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grab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and </w:t>
      </w:r>
      <w:r w:rsidR="007056EA">
        <w:rPr>
          <w:rFonts w:ascii="Times New Roman" w:hAnsi="Times New Roman" w:cs="Times New Roman"/>
          <w:sz w:val="24"/>
          <w:szCs w:val="24"/>
        </w:rPr>
        <w:lastRenderedPageBreak/>
        <w:t xml:space="preserve">hold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attention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understood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value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propaganda,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use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lies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half-truths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to go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along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certain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ideas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attitudes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. To build support, Hitler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held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huge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parades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rallies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party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members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waved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giant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swastikas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e</w:t>
      </w:r>
      <w:r w:rsidR="0081077F">
        <w:rPr>
          <w:rFonts w:ascii="Times New Roman" w:hAnsi="Times New Roman" w:cs="Times New Roman"/>
          <w:sz w:val="24"/>
          <w:szCs w:val="24"/>
        </w:rPr>
        <w:t>m</w:t>
      </w:r>
      <w:r w:rsidR="007056EA">
        <w:rPr>
          <w:rFonts w:ascii="Times New Roman" w:hAnsi="Times New Roman" w:cs="Times New Roman"/>
          <w:sz w:val="24"/>
          <w:szCs w:val="24"/>
        </w:rPr>
        <w:t>blem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5347">
        <w:rPr>
          <w:rFonts w:ascii="Times New Roman" w:hAnsi="Times New Roman" w:cs="Times New Roman"/>
          <w:sz w:val="24"/>
          <w:szCs w:val="24"/>
        </w:rPr>
        <w:t>actually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adopted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version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ancient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symbol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hooked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cross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hakenkreuz</w:t>
      </w:r>
      <w:proofErr w:type="spellEnd"/>
      <w:r w:rsidR="007056EA">
        <w:rPr>
          <w:rFonts w:ascii="Times New Roman" w:hAnsi="Times New Roman" w:cs="Times New Roman"/>
          <w:sz w:val="24"/>
          <w:szCs w:val="24"/>
        </w:rPr>
        <w:t>)</w:t>
      </w:r>
      <w:r w:rsidR="00D330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056EA">
        <w:rPr>
          <w:rFonts w:ascii="Times New Roman" w:hAnsi="Times New Roman" w:cs="Times New Roman"/>
          <w:sz w:val="24"/>
          <w:szCs w:val="24"/>
        </w:rPr>
        <w:t>pri</w:t>
      </w:r>
      <w:r w:rsidR="00D3300E">
        <w:rPr>
          <w:rFonts w:ascii="Times New Roman" w:hAnsi="Times New Roman" w:cs="Times New Roman"/>
          <w:sz w:val="24"/>
          <w:szCs w:val="24"/>
        </w:rPr>
        <w:t>nted</w:t>
      </w:r>
      <w:proofErr w:type="spellEnd"/>
      <w:r w:rsidR="00D3300E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="00D3300E">
        <w:rPr>
          <w:rFonts w:ascii="Times New Roman" w:hAnsi="Times New Roman" w:cs="Times New Roman"/>
          <w:sz w:val="24"/>
          <w:szCs w:val="24"/>
        </w:rPr>
        <w:t>white</w:t>
      </w:r>
      <w:proofErr w:type="spellEnd"/>
      <w:r w:rsidR="00D33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300E">
        <w:rPr>
          <w:rFonts w:ascii="Times New Roman" w:hAnsi="Times New Roman" w:cs="Times New Roman"/>
          <w:sz w:val="24"/>
          <w:szCs w:val="24"/>
        </w:rPr>
        <w:t>circle</w:t>
      </w:r>
      <w:proofErr w:type="spellEnd"/>
      <w:r w:rsidR="00D3300E">
        <w:rPr>
          <w:rFonts w:ascii="Times New Roman" w:hAnsi="Times New Roman" w:cs="Times New Roman"/>
          <w:sz w:val="24"/>
          <w:szCs w:val="24"/>
        </w:rPr>
        <w:t xml:space="preserve"> on a </w:t>
      </w:r>
      <w:proofErr w:type="spellStart"/>
      <w:r w:rsidR="00D3300E">
        <w:rPr>
          <w:rFonts w:ascii="Times New Roman" w:hAnsi="Times New Roman" w:cs="Times New Roman"/>
          <w:sz w:val="24"/>
          <w:szCs w:val="24"/>
        </w:rPr>
        <w:t>red</w:t>
      </w:r>
      <w:proofErr w:type="spellEnd"/>
      <w:r w:rsidR="00D3300E">
        <w:rPr>
          <w:rFonts w:ascii="Times New Roman" w:hAnsi="Times New Roman" w:cs="Times New Roman"/>
          <w:sz w:val="24"/>
          <w:szCs w:val="24"/>
        </w:rPr>
        <w:t xml:space="preserve"> background. </w:t>
      </w:r>
      <w:proofErr w:type="spellStart"/>
      <w:r w:rsidR="00DB0E74" w:rsidRPr="00DB0E7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B0E74" w:rsidRPr="00DB0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0E74" w:rsidRPr="00DB0E74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DB0E74" w:rsidRPr="00DB0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0E74" w:rsidRPr="00DB0E74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DB0E74" w:rsidRPr="00DB0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0E74" w:rsidRPr="00DB0E74">
        <w:rPr>
          <w:rFonts w:ascii="Times New Roman" w:hAnsi="Times New Roman" w:cs="Times New Roman"/>
          <w:sz w:val="24"/>
          <w:szCs w:val="24"/>
        </w:rPr>
        <w:t>convinced</w:t>
      </w:r>
      <w:proofErr w:type="spellEnd"/>
      <w:r w:rsidR="00DB0E74" w:rsidRPr="00DB0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0E74" w:rsidRPr="00DB0E74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DB0E74" w:rsidRPr="00DB0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0E74" w:rsidRPr="00DB0E74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DB0E74" w:rsidRPr="00DB0E74">
        <w:rPr>
          <w:rFonts w:ascii="Times New Roman" w:hAnsi="Times New Roman" w:cs="Times New Roman"/>
          <w:sz w:val="24"/>
          <w:szCs w:val="24"/>
        </w:rPr>
        <w:t xml:space="preserve"> symbol </w:t>
      </w:r>
      <w:proofErr w:type="spellStart"/>
      <w:r w:rsidR="00DB0E74" w:rsidRPr="00DB0E74">
        <w:rPr>
          <w:rFonts w:ascii="Times New Roman" w:hAnsi="Times New Roman" w:cs="Times New Roman"/>
          <w:sz w:val="24"/>
          <w:szCs w:val="24"/>
        </w:rPr>
        <w:t>linked</w:t>
      </w:r>
      <w:proofErr w:type="spellEnd"/>
      <w:r w:rsidR="00DB0E74" w:rsidRPr="00DB0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0E74" w:rsidRPr="00DB0E74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DB0E74" w:rsidRPr="00DB0E7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DB0E74" w:rsidRPr="00DB0E74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DB0E74" w:rsidRPr="00DB0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0E74" w:rsidRPr="00DB0E74">
        <w:rPr>
          <w:rFonts w:ascii="Times New Roman" w:hAnsi="Times New Roman" w:cs="Times New Roman"/>
          <w:sz w:val="24"/>
          <w:szCs w:val="24"/>
        </w:rPr>
        <w:t>predecessors</w:t>
      </w:r>
      <w:proofErr w:type="spellEnd"/>
      <w:r w:rsidR="00DB0E74" w:rsidRPr="00DB0E74">
        <w:rPr>
          <w:rFonts w:ascii="Times New Roman" w:hAnsi="Times New Roman" w:cs="Times New Roman"/>
          <w:sz w:val="24"/>
          <w:szCs w:val="24"/>
        </w:rPr>
        <w:t>.</w:t>
      </w:r>
      <w:r w:rsidR="00DB0E74">
        <w:rPr>
          <w:rFonts w:ascii="Times New Roman" w:hAnsi="Times New Roman" w:cs="Times New Roman"/>
          <w:sz w:val="24"/>
          <w:szCs w:val="24"/>
        </w:rPr>
        <w:t xml:space="preserve"> </w:t>
      </w:r>
      <w:r w:rsidR="00D3300E">
        <w:rPr>
          <w:rFonts w:ascii="Times New Roman" w:hAnsi="Times New Roman" w:cs="Times New Roman"/>
          <w:sz w:val="24"/>
          <w:szCs w:val="24"/>
        </w:rPr>
        <w:t>The</w:t>
      </w:r>
      <w:r w:rsidR="00DB0E74">
        <w:rPr>
          <w:rFonts w:ascii="Times New Roman" w:hAnsi="Times New Roman" w:cs="Times New Roman"/>
          <w:sz w:val="24"/>
          <w:szCs w:val="24"/>
        </w:rPr>
        <w:t xml:space="preserve">y </w:t>
      </w:r>
      <w:proofErr w:type="spellStart"/>
      <w:r w:rsidR="00DB0E74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D33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300E">
        <w:rPr>
          <w:rFonts w:ascii="Times New Roman" w:hAnsi="Times New Roman" w:cs="Times New Roman"/>
          <w:sz w:val="24"/>
          <w:szCs w:val="24"/>
        </w:rPr>
        <w:t>raised</w:t>
      </w:r>
      <w:proofErr w:type="spellEnd"/>
      <w:r w:rsidR="00D33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300E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D33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300E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="00D330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300E">
        <w:rPr>
          <w:rFonts w:ascii="Times New Roman" w:hAnsi="Times New Roman" w:cs="Times New Roman"/>
          <w:sz w:val="24"/>
          <w:szCs w:val="24"/>
        </w:rPr>
        <w:t>arms</w:t>
      </w:r>
      <w:proofErr w:type="spellEnd"/>
      <w:r w:rsidR="00D3300E">
        <w:rPr>
          <w:rFonts w:ascii="Times New Roman" w:hAnsi="Times New Roman" w:cs="Times New Roman"/>
          <w:sz w:val="24"/>
          <w:szCs w:val="24"/>
        </w:rPr>
        <w:t xml:space="preserve"> in </w:t>
      </w:r>
      <w:r w:rsidR="00DB0E74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DB0E74">
        <w:rPr>
          <w:rFonts w:ascii="Times New Roman" w:hAnsi="Times New Roman" w:cs="Times New Roman"/>
          <w:sz w:val="24"/>
          <w:szCs w:val="24"/>
        </w:rPr>
        <w:t>greeting</w:t>
      </w:r>
      <w:proofErr w:type="spellEnd"/>
      <w:r w:rsidR="00DB0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0E74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="00DB0E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0E74">
        <w:rPr>
          <w:rFonts w:ascii="Times New Roman" w:hAnsi="Times New Roman" w:cs="Times New Roman"/>
          <w:sz w:val="24"/>
          <w:szCs w:val="24"/>
        </w:rPr>
        <w:t>shouting</w:t>
      </w:r>
      <w:proofErr w:type="spellEnd"/>
      <w:r w:rsidR="00D3300E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D3300E">
        <w:rPr>
          <w:rFonts w:ascii="Times New Roman" w:hAnsi="Times New Roman" w:cs="Times New Roman"/>
          <w:sz w:val="24"/>
          <w:szCs w:val="24"/>
        </w:rPr>
        <w:t>Hail</w:t>
      </w:r>
      <w:proofErr w:type="spellEnd"/>
      <w:r w:rsidR="00D3300E">
        <w:rPr>
          <w:rFonts w:ascii="Times New Roman" w:hAnsi="Times New Roman" w:cs="Times New Roman"/>
          <w:sz w:val="24"/>
          <w:szCs w:val="24"/>
        </w:rPr>
        <w:t xml:space="preserve"> Hitler“ (</w:t>
      </w:r>
      <w:proofErr w:type="spellStart"/>
      <w:r w:rsidR="00D3300E">
        <w:rPr>
          <w:rFonts w:ascii="Times New Roman" w:hAnsi="Times New Roman" w:cs="Times New Roman"/>
          <w:sz w:val="24"/>
          <w:szCs w:val="24"/>
        </w:rPr>
        <w:t>Heil</w:t>
      </w:r>
      <w:proofErr w:type="spellEnd"/>
      <w:r w:rsidR="00D3300E">
        <w:rPr>
          <w:rFonts w:ascii="Times New Roman" w:hAnsi="Times New Roman" w:cs="Times New Roman"/>
          <w:sz w:val="24"/>
          <w:szCs w:val="24"/>
        </w:rPr>
        <w:t xml:space="preserve"> Hitler).</w:t>
      </w:r>
    </w:p>
    <w:p w14:paraId="7CB59DE0" w14:textId="77777777" w:rsidR="00787780" w:rsidRDefault="0078778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94B430" w14:textId="5592C897" w:rsidR="005D6391" w:rsidRDefault="004418F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Hitler´s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propaganda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focused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primarily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enemies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Marxists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entire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Versailles </w:t>
      </w:r>
      <w:proofErr w:type="spellStart"/>
      <w:r w:rsidR="00575A90">
        <w:rPr>
          <w:rFonts w:ascii="Times New Roman" w:hAnsi="Times New Roman" w:cs="Times New Roman"/>
          <w:sz w:val="24"/>
          <w:szCs w:val="24"/>
        </w:rPr>
        <w:t>Treaty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dealing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post-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="00787780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787780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="00787780">
        <w:rPr>
          <w:rFonts w:ascii="Times New Roman" w:hAnsi="Times New Roman" w:cs="Times New Roman"/>
          <w:sz w:val="24"/>
          <w:szCs w:val="24"/>
        </w:rPr>
        <w:t xml:space="preserve"> as</w:t>
      </w:r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determining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defeated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1BE1">
        <w:rPr>
          <w:rFonts w:ascii="Times New Roman" w:hAnsi="Times New Roman" w:cs="Times New Roman"/>
          <w:sz w:val="24"/>
          <w:szCs w:val="24"/>
        </w:rPr>
        <w:t>ones</w:t>
      </w:r>
      <w:proofErr w:type="spellEnd"/>
      <w:r w:rsidR="00C11BE1">
        <w:rPr>
          <w:rFonts w:ascii="Times New Roman" w:hAnsi="Times New Roman" w:cs="Times New Roman"/>
          <w:sz w:val="24"/>
          <w:szCs w:val="24"/>
        </w:rPr>
        <w:t>.</w:t>
      </w:r>
      <w:r w:rsidR="00145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doubt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angry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and bitter Hitler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looking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someone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blame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Germany´s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problems</w:t>
      </w:r>
      <w:proofErr w:type="spellEnd"/>
      <w:r w:rsidR="00145FC7">
        <w:rPr>
          <w:rFonts w:ascii="Times New Roman" w:hAnsi="Times New Roman" w:cs="Times New Roman"/>
          <w:sz w:val="24"/>
          <w:szCs w:val="24"/>
        </w:rPr>
        <w:t xml:space="preserve">. </w:t>
      </w:r>
      <w:r w:rsidR="009F79D9">
        <w:rPr>
          <w:rFonts w:ascii="Times New Roman" w:hAnsi="Times New Roman" w:cs="Times New Roman"/>
          <w:sz w:val="24"/>
          <w:szCs w:val="24"/>
        </w:rPr>
        <w:t>(URL6)</w:t>
      </w:r>
      <w:r w:rsidR="00C11B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7780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="0078778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787780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="00787780">
        <w:rPr>
          <w:rFonts w:ascii="Times New Roman" w:hAnsi="Times New Roman" w:cs="Times New Roman"/>
          <w:sz w:val="24"/>
          <w:szCs w:val="24"/>
        </w:rPr>
        <w:t xml:space="preserve"> (2017, p.1), </w:t>
      </w:r>
      <w:r w:rsidR="009F79D9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9F79D9"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 w:rsidR="009F79D9">
        <w:rPr>
          <w:rFonts w:ascii="Times New Roman" w:hAnsi="Times New Roman" w:cs="Times New Roman"/>
          <w:sz w:val="24"/>
          <w:szCs w:val="24"/>
        </w:rPr>
        <w:t xml:space="preserve"> 1919 </w:t>
      </w:r>
      <w:r w:rsidR="005D6391">
        <w:rPr>
          <w:rFonts w:ascii="Times New Roman" w:hAnsi="Times New Roman" w:cs="Times New Roman"/>
          <w:sz w:val="24"/>
          <w:szCs w:val="24"/>
        </w:rPr>
        <w:t xml:space="preserve">Adolf Hitler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wrote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letter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immense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historical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importance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. But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realized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signifi</w:t>
      </w:r>
      <w:r w:rsidR="00825972">
        <w:rPr>
          <w:rFonts w:ascii="Times New Roman" w:hAnsi="Times New Roman" w:cs="Times New Roman"/>
          <w:sz w:val="24"/>
          <w:szCs w:val="24"/>
        </w:rPr>
        <w:t>c</w:t>
      </w:r>
      <w:r w:rsidR="005D6391">
        <w:rPr>
          <w:rFonts w:ascii="Times New Roman" w:hAnsi="Times New Roman" w:cs="Times New Roman"/>
          <w:sz w:val="24"/>
          <w:szCs w:val="24"/>
        </w:rPr>
        <w:t>ance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old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5FC7">
        <w:rPr>
          <w:rFonts w:ascii="Times New Roman" w:hAnsi="Times New Roman" w:cs="Times New Roman"/>
          <w:sz w:val="24"/>
          <w:szCs w:val="24"/>
        </w:rPr>
        <w:t>a</w:t>
      </w:r>
      <w:r w:rsidR="005D6391">
        <w:rPr>
          <w:rFonts w:ascii="Times New Roman" w:hAnsi="Times New Roman" w:cs="Times New Roman"/>
          <w:sz w:val="24"/>
          <w:szCs w:val="24"/>
        </w:rPr>
        <w:t>ll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he had to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look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filled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crushed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dreams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. He had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wanted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become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artist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but he had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rejected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artistic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establishment, he had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longed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to play a part in German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victory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Allies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witness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humiliating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defeat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forces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5D6391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="005D6391">
        <w:rPr>
          <w:rFonts w:ascii="Times New Roman" w:hAnsi="Times New Roman" w:cs="Times New Roman"/>
          <w:sz w:val="24"/>
          <w:szCs w:val="24"/>
        </w:rPr>
        <w:t xml:space="preserve"> 1918. </w:t>
      </w:r>
      <w:r w:rsidR="0007458F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letter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adressed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fellow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soldier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Adolf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Gemlich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, Hitler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stated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unequivocally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responsible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personal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pred</w:t>
      </w:r>
      <w:r w:rsidR="00145FC7">
        <w:rPr>
          <w:rFonts w:ascii="Times New Roman" w:hAnsi="Times New Roman" w:cs="Times New Roman"/>
          <w:sz w:val="24"/>
          <w:szCs w:val="24"/>
        </w:rPr>
        <w:t>ic</w:t>
      </w:r>
      <w:r w:rsidR="0007458F">
        <w:rPr>
          <w:rFonts w:ascii="Times New Roman" w:hAnsi="Times New Roman" w:cs="Times New Roman"/>
          <w:sz w:val="24"/>
          <w:szCs w:val="24"/>
        </w:rPr>
        <w:t>ament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suffering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whole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nation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adversary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Hitler had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identified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Jew</w:t>
      </w:r>
      <w:proofErr w:type="spellEnd"/>
      <w:r w:rsidR="0007458F">
        <w:rPr>
          <w:rFonts w:ascii="Times New Roman" w:hAnsi="Times New Roman" w:cs="Times New Roman"/>
          <w:sz w:val="24"/>
          <w:szCs w:val="24"/>
        </w:rPr>
        <w:t xml:space="preserve">.“ And he </w:t>
      </w:r>
      <w:proofErr w:type="spellStart"/>
      <w:r w:rsidR="0007458F">
        <w:rPr>
          <w:rFonts w:ascii="Times New Roman" w:hAnsi="Times New Roman" w:cs="Times New Roman"/>
          <w:sz w:val="24"/>
          <w:szCs w:val="24"/>
        </w:rPr>
        <w:t>added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final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aim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any German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government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had to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uncompromising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removal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altogether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.“ It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allows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us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insight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thinking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in 1919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man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instigate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Holocaust, but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irrefutable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evidence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Hitler´s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Semitic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3075">
        <w:rPr>
          <w:rFonts w:ascii="Times New Roman" w:hAnsi="Times New Roman" w:cs="Times New Roman"/>
          <w:sz w:val="24"/>
          <w:szCs w:val="24"/>
        </w:rPr>
        <w:t>beliefs</w:t>
      </w:r>
      <w:proofErr w:type="spellEnd"/>
      <w:r w:rsidR="00763075">
        <w:rPr>
          <w:rFonts w:ascii="Times New Roman" w:hAnsi="Times New Roman" w:cs="Times New Roman"/>
          <w:sz w:val="24"/>
          <w:szCs w:val="24"/>
        </w:rPr>
        <w:t>.</w:t>
      </w:r>
    </w:p>
    <w:p w14:paraId="2DD00F1E" w14:textId="1FF0A2A8" w:rsidR="00145FC7" w:rsidRDefault="00145FC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0AC575" w14:textId="17853613" w:rsidR="00F84F55" w:rsidRPr="00FE7254" w:rsidRDefault="00F84F55" w:rsidP="00A4008E">
      <w:pPr>
        <w:pStyle w:val="Nadpis3"/>
      </w:pPr>
      <w:bookmarkStart w:id="9" w:name="_Toc152315185"/>
      <w:r w:rsidRPr="00FE7254">
        <w:t xml:space="preserve">Beer </w:t>
      </w:r>
      <w:proofErr w:type="spellStart"/>
      <w:r w:rsidRPr="00FE7254">
        <w:t>Hall</w:t>
      </w:r>
      <w:proofErr w:type="spellEnd"/>
      <w:r w:rsidRPr="00FE7254">
        <w:t xml:space="preserve"> </w:t>
      </w:r>
      <w:proofErr w:type="spellStart"/>
      <w:r w:rsidRPr="00FE7254">
        <w:t>Putsch</w:t>
      </w:r>
      <w:bookmarkEnd w:id="9"/>
      <w:proofErr w:type="spellEnd"/>
    </w:p>
    <w:p w14:paraId="7C177AC3" w14:textId="77777777" w:rsidR="00F84F55" w:rsidRPr="00F84F55" w:rsidRDefault="00F84F5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CB87B" w14:textId="391BEAF1" w:rsidR="00560499" w:rsidRDefault="005165E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65EB">
        <w:rPr>
          <w:rFonts w:ascii="Times New Roman" w:hAnsi="Times New Roman" w:cs="Times New Roman"/>
          <w:sz w:val="24"/>
          <w:szCs w:val="24"/>
        </w:rPr>
        <w:t xml:space="preserve">On </w:t>
      </w:r>
      <w:proofErr w:type="spellStart"/>
      <w:r w:rsidRPr="005165E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165EB">
        <w:rPr>
          <w:rFonts w:ascii="Times New Roman" w:hAnsi="Times New Roman" w:cs="Times New Roman"/>
          <w:sz w:val="24"/>
          <w:szCs w:val="24"/>
        </w:rPr>
        <w:t xml:space="preserve"> night </w:t>
      </w:r>
      <w:proofErr w:type="spellStart"/>
      <w:r w:rsidRPr="005165E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165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65EB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Pr="005165EB">
        <w:rPr>
          <w:rFonts w:ascii="Times New Roman" w:hAnsi="Times New Roman" w:cs="Times New Roman"/>
          <w:sz w:val="24"/>
          <w:szCs w:val="24"/>
        </w:rPr>
        <w:t xml:space="preserve"> 8th to 9th</w:t>
      </w:r>
      <w:r>
        <w:rPr>
          <w:rFonts w:ascii="Times New Roman" w:hAnsi="Times New Roman" w:cs="Times New Roman"/>
          <w:sz w:val="24"/>
          <w:szCs w:val="24"/>
        </w:rPr>
        <w:t>,</w:t>
      </w:r>
      <w:r w:rsidR="00560499">
        <w:rPr>
          <w:rFonts w:ascii="Times New Roman" w:hAnsi="Times New Roman" w:cs="Times New Roman"/>
          <w:sz w:val="24"/>
          <w:szCs w:val="24"/>
        </w:rPr>
        <w:t xml:space="preserve"> 1923, </w:t>
      </w:r>
      <w:proofErr w:type="spellStart"/>
      <w:r w:rsidR="00575A9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unsuccessful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yet</w:t>
      </w:r>
      <w:proofErr w:type="spellEnd"/>
      <w:r w:rsidR="00575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90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="00575A90">
        <w:rPr>
          <w:rFonts w:ascii="Times New Roman" w:hAnsi="Times New Roman" w:cs="Times New Roman"/>
          <w:sz w:val="24"/>
          <w:szCs w:val="24"/>
        </w:rPr>
        <w:t xml:space="preserve"> event </w:t>
      </w:r>
      <w:proofErr w:type="spellStart"/>
      <w:r w:rsidR="00575A90">
        <w:rPr>
          <w:rFonts w:ascii="Times New Roman" w:hAnsi="Times New Roman" w:cs="Times New Roman"/>
          <w:sz w:val="24"/>
          <w:szCs w:val="24"/>
        </w:rPr>
        <w:t>occured</w:t>
      </w:r>
      <w:proofErr w:type="spellEnd"/>
      <w:r w:rsidR="00575A90">
        <w:rPr>
          <w:rFonts w:ascii="Times New Roman" w:hAnsi="Times New Roman" w:cs="Times New Roman"/>
          <w:sz w:val="24"/>
          <w:szCs w:val="24"/>
        </w:rPr>
        <w:t>,</w:t>
      </w:r>
      <w:r w:rsidR="007218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81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21810">
        <w:rPr>
          <w:rFonts w:ascii="Times New Roman" w:hAnsi="Times New Roman" w:cs="Times New Roman"/>
          <w:sz w:val="24"/>
          <w:szCs w:val="24"/>
        </w:rPr>
        <w:t xml:space="preserve"> so </w:t>
      </w:r>
      <w:proofErr w:type="spellStart"/>
      <w:r w:rsidR="00721810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="00721810">
        <w:rPr>
          <w:rFonts w:ascii="Times New Roman" w:hAnsi="Times New Roman" w:cs="Times New Roman"/>
          <w:sz w:val="24"/>
          <w:szCs w:val="24"/>
        </w:rPr>
        <w:t xml:space="preserve"> Beer </w:t>
      </w:r>
      <w:proofErr w:type="spellStart"/>
      <w:r w:rsidR="00721810">
        <w:rPr>
          <w:rFonts w:ascii="Times New Roman" w:hAnsi="Times New Roman" w:cs="Times New Roman"/>
          <w:sz w:val="24"/>
          <w:szCs w:val="24"/>
        </w:rPr>
        <w:t>Hall</w:t>
      </w:r>
      <w:proofErr w:type="spellEnd"/>
      <w:r w:rsidR="007218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1810">
        <w:rPr>
          <w:rFonts w:ascii="Times New Roman" w:hAnsi="Times New Roman" w:cs="Times New Roman"/>
          <w:sz w:val="24"/>
          <w:szCs w:val="24"/>
        </w:rPr>
        <w:t>Putsch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Putsch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721810">
        <w:rPr>
          <w:rFonts w:ascii="Times New Roman" w:hAnsi="Times New Roman" w:cs="Times New Roman"/>
          <w:sz w:val="24"/>
          <w:szCs w:val="24"/>
        </w:rPr>
        <w:t>,</w:t>
      </w:r>
      <w:r w:rsidR="00575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BAE">
        <w:rPr>
          <w:rFonts w:ascii="Times New Roman" w:hAnsi="Times New Roman" w:cs="Times New Roman"/>
          <w:sz w:val="24"/>
          <w:szCs w:val="24"/>
        </w:rPr>
        <w:t>evolving</w:t>
      </w:r>
      <w:proofErr w:type="spellEnd"/>
      <w:r w:rsidR="00403B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BAE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403B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BAE">
        <w:rPr>
          <w:rFonts w:ascii="Times New Roman" w:hAnsi="Times New Roman" w:cs="Times New Roman"/>
          <w:sz w:val="24"/>
          <w:szCs w:val="24"/>
        </w:rPr>
        <w:t>p</w:t>
      </w:r>
      <w:r w:rsidR="00575A90">
        <w:rPr>
          <w:rFonts w:ascii="Times New Roman" w:hAnsi="Times New Roman" w:cs="Times New Roman"/>
          <w:sz w:val="24"/>
          <w:szCs w:val="24"/>
        </w:rPr>
        <w:t>ower´s</w:t>
      </w:r>
      <w:proofErr w:type="spellEnd"/>
      <w:r w:rsidR="00575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90">
        <w:rPr>
          <w:rFonts w:ascii="Times New Roman" w:hAnsi="Times New Roman" w:cs="Times New Roman"/>
          <w:sz w:val="24"/>
          <w:szCs w:val="24"/>
        </w:rPr>
        <w:t>expansion</w:t>
      </w:r>
      <w:proofErr w:type="spellEnd"/>
      <w:r w:rsidR="00575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9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75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9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75A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A90">
        <w:rPr>
          <w:rFonts w:ascii="Times New Roman" w:hAnsi="Times New Roman" w:cs="Times New Roman"/>
          <w:sz w:val="24"/>
          <w:szCs w:val="24"/>
        </w:rPr>
        <w:t>nationalists</w:t>
      </w:r>
      <w:proofErr w:type="spellEnd"/>
      <w:r w:rsidR="00575A90">
        <w:rPr>
          <w:rFonts w:ascii="Times New Roman" w:hAnsi="Times New Roman" w:cs="Times New Roman"/>
          <w:sz w:val="24"/>
          <w:szCs w:val="24"/>
        </w:rPr>
        <w:t xml:space="preserve"> </w:t>
      </w:r>
      <w:r w:rsidR="00B15465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founding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movement</w:t>
      </w:r>
      <w:proofErr w:type="spellEnd"/>
      <w:r w:rsidR="00575A90">
        <w:rPr>
          <w:rFonts w:ascii="Times New Roman" w:hAnsi="Times New Roman" w:cs="Times New Roman"/>
          <w:sz w:val="24"/>
          <w:szCs w:val="24"/>
        </w:rPr>
        <w:t xml:space="preserve">. </w:t>
      </w:r>
      <w:r w:rsidR="00403BAE">
        <w:rPr>
          <w:rFonts w:ascii="Times New Roman" w:hAnsi="Times New Roman" w:cs="Times New Roman"/>
          <w:sz w:val="24"/>
          <w:szCs w:val="24"/>
        </w:rPr>
        <w:t xml:space="preserve">Adolf Hitler </w:t>
      </w:r>
      <w:proofErr w:type="spellStart"/>
      <w:r w:rsidR="00403BAE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="00403B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BA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403BAE">
        <w:rPr>
          <w:rFonts w:ascii="Times New Roman" w:hAnsi="Times New Roman" w:cs="Times New Roman"/>
          <w:sz w:val="24"/>
          <w:szCs w:val="24"/>
        </w:rPr>
        <w:t xml:space="preserve"> General </w:t>
      </w:r>
      <w:proofErr w:type="spellStart"/>
      <w:r w:rsidR="00403BAE">
        <w:rPr>
          <w:rFonts w:ascii="Times New Roman" w:hAnsi="Times New Roman" w:cs="Times New Roman"/>
          <w:sz w:val="24"/>
          <w:szCs w:val="24"/>
        </w:rPr>
        <w:t>Ludendorff</w:t>
      </w:r>
      <w:proofErr w:type="spellEnd"/>
      <w:r w:rsidR="00403BAE">
        <w:rPr>
          <w:rFonts w:ascii="Times New Roman" w:hAnsi="Times New Roman" w:cs="Times New Roman"/>
          <w:sz w:val="24"/>
          <w:szCs w:val="24"/>
        </w:rPr>
        <w:t xml:space="preserve"> and many </w:t>
      </w:r>
      <w:proofErr w:type="spellStart"/>
      <w:r w:rsidR="00DF3232">
        <w:rPr>
          <w:rFonts w:ascii="Times New Roman" w:hAnsi="Times New Roman" w:cs="Times New Roman"/>
          <w:sz w:val="24"/>
          <w:szCs w:val="24"/>
        </w:rPr>
        <w:t>dedicated</w:t>
      </w:r>
      <w:proofErr w:type="spellEnd"/>
      <w:r w:rsidR="00DF32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BAE">
        <w:rPr>
          <w:rFonts w:ascii="Times New Roman" w:hAnsi="Times New Roman" w:cs="Times New Roman"/>
          <w:sz w:val="24"/>
          <w:szCs w:val="24"/>
        </w:rPr>
        <w:t>nacionalists</w:t>
      </w:r>
      <w:proofErr w:type="spellEnd"/>
      <w:r w:rsidR="00DF3232">
        <w:rPr>
          <w:rFonts w:ascii="Times New Roman" w:hAnsi="Times New Roman" w:cs="Times New Roman"/>
          <w:sz w:val="24"/>
          <w:szCs w:val="24"/>
        </w:rPr>
        <w:t xml:space="preserve">, such as Himmler, Göring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DF32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3232">
        <w:rPr>
          <w:rFonts w:ascii="Times New Roman" w:hAnsi="Times New Roman" w:cs="Times New Roman"/>
          <w:sz w:val="24"/>
          <w:szCs w:val="24"/>
        </w:rPr>
        <w:t>Streicher</w:t>
      </w:r>
      <w:proofErr w:type="spellEnd"/>
      <w:r w:rsidR="00DF3232">
        <w:rPr>
          <w:rFonts w:ascii="Times New Roman" w:hAnsi="Times New Roman" w:cs="Times New Roman"/>
          <w:sz w:val="24"/>
          <w:szCs w:val="24"/>
        </w:rPr>
        <w:t>,</w:t>
      </w:r>
      <w:r w:rsidR="00403B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BAE">
        <w:rPr>
          <w:rFonts w:ascii="Times New Roman" w:hAnsi="Times New Roman" w:cs="Times New Roman"/>
          <w:sz w:val="24"/>
          <w:szCs w:val="24"/>
        </w:rPr>
        <w:t>intended</w:t>
      </w:r>
      <w:proofErr w:type="spellEnd"/>
      <w:r w:rsidR="00403BA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403BAE">
        <w:rPr>
          <w:rFonts w:ascii="Times New Roman" w:hAnsi="Times New Roman" w:cs="Times New Roman"/>
          <w:sz w:val="24"/>
          <w:szCs w:val="24"/>
        </w:rPr>
        <w:t>seize</w:t>
      </w:r>
      <w:proofErr w:type="spellEnd"/>
      <w:r w:rsidR="00403B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BAE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403BAE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403BAE">
        <w:rPr>
          <w:rFonts w:ascii="Times New Roman" w:hAnsi="Times New Roman" w:cs="Times New Roman"/>
          <w:sz w:val="24"/>
          <w:szCs w:val="24"/>
        </w:rPr>
        <w:t>overthrowing</w:t>
      </w:r>
      <w:proofErr w:type="spellEnd"/>
      <w:r w:rsidR="00403B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BA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03B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BAE">
        <w:rPr>
          <w:rFonts w:ascii="Times New Roman" w:hAnsi="Times New Roman" w:cs="Times New Roman"/>
          <w:sz w:val="24"/>
          <w:szCs w:val="24"/>
        </w:rPr>
        <w:t>Munich´s</w:t>
      </w:r>
      <w:proofErr w:type="spellEnd"/>
      <w:r w:rsidR="00403B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BAE">
        <w:rPr>
          <w:rFonts w:ascii="Times New Roman" w:hAnsi="Times New Roman" w:cs="Times New Roman"/>
          <w:sz w:val="24"/>
          <w:szCs w:val="24"/>
        </w:rPr>
        <w:t>Bavarian</w:t>
      </w:r>
      <w:proofErr w:type="spellEnd"/>
      <w:r w:rsidR="00403B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BAE">
        <w:rPr>
          <w:rFonts w:ascii="Times New Roman" w:hAnsi="Times New Roman" w:cs="Times New Roman"/>
          <w:sz w:val="24"/>
          <w:szCs w:val="24"/>
        </w:rPr>
        <w:t>government</w:t>
      </w:r>
      <w:proofErr w:type="spellEnd"/>
      <w:r w:rsidR="00403BAE">
        <w:rPr>
          <w:rFonts w:ascii="Times New Roman" w:hAnsi="Times New Roman" w:cs="Times New Roman"/>
          <w:sz w:val="24"/>
          <w:szCs w:val="24"/>
        </w:rPr>
        <w:t xml:space="preserve">. </w:t>
      </w:r>
      <w:r w:rsidR="00B15465">
        <w:rPr>
          <w:rFonts w:ascii="Times New Roman" w:hAnsi="Times New Roman" w:cs="Times New Roman"/>
          <w:sz w:val="24"/>
          <w:szCs w:val="24"/>
        </w:rPr>
        <w:t xml:space="preserve">They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forced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beer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hall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Adolf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declared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accompanied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firing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his </w:t>
      </w:r>
      <w:r w:rsidR="00D90E79">
        <w:rPr>
          <w:rFonts w:ascii="Times New Roman" w:hAnsi="Times New Roman" w:cs="Times New Roman"/>
          <w:sz w:val="24"/>
          <w:szCs w:val="24"/>
        </w:rPr>
        <w:t>revolver</w:t>
      </w:r>
      <w:r w:rsidR="00B154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lastRenderedPageBreak/>
        <w:t>was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meant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beginning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needed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revolution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followed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by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failed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center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Munich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124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gun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battle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6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B15465">
        <w:rPr>
          <w:rFonts w:ascii="Times New Roman" w:hAnsi="Times New Roman" w:cs="Times New Roman"/>
          <w:sz w:val="24"/>
          <w:szCs w:val="24"/>
        </w:rPr>
        <w:t xml:space="preserve"> police</w:t>
      </w:r>
      <w:r w:rsidR="005C31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124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="005C3124">
        <w:rPr>
          <w:rFonts w:ascii="Times New Roman" w:hAnsi="Times New Roman" w:cs="Times New Roman"/>
          <w:sz w:val="24"/>
          <w:szCs w:val="24"/>
        </w:rPr>
        <w:t xml:space="preserve"> place</w:t>
      </w:r>
      <w:r w:rsidR="00FB64E4">
        <w:rPr>
          <w:rFonts w:ascii="Times New Roman" w:hAnsi="Times New Roman" w:cs="Times New Roman"/>
          <w:sz w:val="24"/>
          <w:szCs w:val="24"/>
        </w:rPr>
        <w:t>,</w:t>
      </w:r>
      <w:r w:rsidR="00BF34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4DB">
        <w:rPr>
          <w:rFonts w:ascii="Times New Roman" w:hAnsi="Times New Roman" w:cs="Times New Roman"/>
          <w:sz w:val="24"/>
          <w:szCs w:val="24"/>
        </w:rPr>
        <w:t>causing</w:t>
      </w:r>
      <w:proofErr w:type="spellEnd"/>
      <w:r w:rsidR="00BF34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4D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F34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4DB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="00BF34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4D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F34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fourteen</w:t>
      </w:r>
      <w:proofErr w:type="spellEnd"/>
      <w:r w:rsidR="00BF34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34DB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BF34DB">
        <w:rPr>
          <w:rFonts w:ascii="Times New Roman" w:hAnsi="Times New Roman" w:cs="Times New Roman"/>
          <w:sz w:val="24"/>
          <w:szCs w:val="24"/>
        </w:rPr>
        <w:t>.</w:t>
      </w:r>
      <w:r w:rsidR="00251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72C">
        <w:rPr>
          <w:rFonts w:ascii="Times New Roman" w:hAnsi="Times New Roman" w:cs="Times New Roman"/>
          <w:sz w:val="24"/>
          <w:szCs w:val="24"/>
        </w:rPr>
        <w:t>Despite</w:t>
      </w:r>
      <w:proofErr w:type="spellEnd"/>
      <w:r w:rsidR="00251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51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72C">
        <w:rPr>
          <w:rFonts w:ascii="Times New Roman" w:hAnsi="Times New Roman" w:cs="Times New Roman"/>
          <w:sz w:val="24"/>
          <w:szCs w:val="24"/>
        </w:rPr>
        <w:t>Putsch´s</w:t>
      </w:r>
      <w:proofErr w:type="spellEnd"/>
      <w:r w:rsidR="00251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72C">
        <w:rPr>
          <w:rFonts w:ascii="Times New Roman" w:hAnsi="Times New Roman" w:cs="Times New Roman"/>
          <w:sz w:val="24"/>
          <w:szCs w:val="24"/>
        </w:rPr>
        <w:t>failure</w:t>
      </w:r>
      <w:proofErr w:type="spellEnd"/>
      <w:r w:rsidR="002517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172C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251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72C">
        <w:rPr>
          <w:rFonts w:ascii="Times New Roman" w:hAnsi="Times New Roman" w:cs="Times New Roman"/>
          <w:sz w:val="24"/>
          <w:szCs w:val="24"/>
        </w:rPr>
        <w:t>enabled</w:t>
      </w:r>
      <w:proofErr w:type="spellEnd"/>
      <w:r w:rsidR="0025172C">
        <w:rPr>
          <w:rFonts w:ascii="Times New Roman" w:hAnsi="Times New Roman" w:cs="Times New Roman"/>
          <w:sz w:val="24"/>
          <w:szCs w:val="24"/>
        </w:rPr>
        <w:t xml:space="preserve"> Hitler to </w:t>
      </w:r>
      <w:proofErr w:type="spellStart"/>
      <w:r w:rsidR="0025172C">
        <w:rPr>
          <w:rFonts w:ascii="Times New Roman" w:hAnsi="Times New Roman" w:cs="Times New Roman"/>
          <w:sz w:val="24"/>
          <w:szCs w:val="24"/>
        </w:rPr>
        <w:t>become</w:t>
      </w:r>
      <w:proofErr w:type="spellEnd"/>
      <w:r w:rsidR="0025172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5172C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="00251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72C">
        <w:rPr>
          <w:rFonts w:ascii="Times New Roman" w:hAnsi="Times New Roman" w:cs="Times New Roman"/>
          <w:sz w:val="24"/>
          <w:szCs w:val="24"/>
        </w:rPr>
        <w:t>hero</w:t>
      </w:r>
      <w:proofErr w:type="spellEnd"/>
      <w:r w:rsidR="00251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72C">
        <w:rPr>
          <w:rFonts w:ascii="Times New Roman" w:hAnsi="Times New Roman" w:cs="Times New Roman"/>
          <w:sz w:val="24"/>
          <w:szCs w:val="24"/>
        </w:rPr>
        <w:t>standing</w:t>
      </w:r>
      <w:proofErr w:type="spellEnd"/>
      <w:r w:rsidR="00251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72C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251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51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72C">
        <w:rPr>
          <w:rFonts w:ascii="Times New Roman" w:hAnsi="Times New Roman" w:cs="Times New Roman"/>
          <w:sz w:val="24"/>
          <w:szCs w:val="24"/>
        </w:rPr>
        <w:t>head</w:t>
      </w:r>
      <w:proofErr w:type="spellEnd"/>
      <w:r w:rsidR="00251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72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51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72C">
        <w:rPr>
          <w:rFonts w:ascii="Times New Roman" w:hAnsi="Times New Roman" w:cs="Times New Roman"/>
          <w:sz w:val="24"/>
          <w:szCs w:val="24"/>
        </w:rPr>
        <w:t>right-wing</w:t>
      </w:r>
      <w:proofErr w:type="spellEnd"/>
      <w:r w:rsidR="00251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172C">
        <w:rPr>
          <w:rFonts w:ascii="Times New Roman" w:hAnsi="Times New Roman" w:cs="Times New Roman"/>
          <w:sz w:val="24"/>
          <w:szCs w:val="24"/>
        </w:rPr>
        <w:t>nationalism</w:t>
      </w:r>
      <w:proofErr w:type="spellEnd"/>
      <w:r w:rsidR="0025172C">
        <w:rPr>
          <w:rFonts w:ascii="Times New Roman" w:hAnsi="Times New Roman" w:cs="Times New Roman"/>
          <w:sz w:val="24"/>
          <w:szCs w:val="24"/>
        </w:rPr>
        <w:t>.</w:t>
      </w:r>
      <w:r w:rsidR="00607E7B">
        <w:rPr>
          <w:rFonts w:ascii="Times New Roman" w:hAnsi="Times New Roman" w:cs="Times New Roman"/>
          <w:sz w:val="24"/>
          <w:szCs w:val="24"/>
        </w:rPr>
        <w:t xml:space="preserve"> (URL6)</w:t>
      </w:r>
    </w:p>
    <w:p w14:paraId="2860C68C" w14:textId="06827B2A" w:rsidR="00B476EF" w:rsidRDefault="00B476E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BBB9B9" w14:textId="5CAF4C60" w:rsidR="00F84F55" w:rsidRPr="00FE7254" w:rsidRDefault="00F84F55" w:rsidP="00A4008E">
      <w:pPr>
        <w:pStyle w:val="Nadpis3"/>
      </w:pPr>
      <w:bookmarkStart w:id="10" w:name="_Toc152315186"/>
      <w:r w:rsidRPr="00FE7254">
        <w:t>Mein Kampf</w:t>
      </w:r>
      <w:bookmarkEnd w:id="10"/>
    </w:p>
    <w:p w14:paraId="7136C1A2" w14:textId="77777777" w:rsidR="00F84F55" w:rsidRPr="00F84F55" w:rsidRDefault="00F84F55" w:rsidP="009A5872">
      <w:pPr>
        <w:pStyle w:val="Odstavecseseznamem"/>
        <w:tabs>
          <w:tab w:val="left" w:pos="237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CB36DDB" w14:textId="21AD43AD" w:rsidR="000C1D8C" w:rsidRDefault="00B476E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aftermath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1C56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coup</w:t>
      </w:r>
      <w:proofErr w:type="spellEnd"/>
      <w:r w:rsidR="00751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C5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751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C56">
        <w:rPr>
          <w:rFonts w:ascii="Times New Roman" w:hAnsi="Times New Roman" w:cs="Times New Roman"/>
          <w:sz w:val="24"/>
          <w:szCs w:val="24"/>
        </w:rPr>
        <w:t>went</w:t>
      </w:r>
      <w:proofErr w:type="spellEnd"/>
      <w:r w:rsidR="00751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C56">
        <w:rPr>
          <w:rFonts w:ascii="Times New Roman" w:hAnsi="Times New Roman" w:cs="Times New Roman"/>
          <w:sz w:val="24"/>
          <w:szCs w:val="24"/>
        </w:rPr>
        <w:t>wrong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Hitler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arrested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convicted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high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treason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sentenced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five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Landsberg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Hitler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released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="008B2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970">
        <w:rPr>
          <w:rFonts w:ascii="Times New Roman" w:hAnsi="Times New Roman" w:cs="Times New Roman"/>
          <w:sz w:val="24"/>
          <w:szCs w:val="24"/>
        </w:rPr>
        <w:t>only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months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A3615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certain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contributes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leniency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court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namely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judge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C56">
        <w:rPr>
          <w:rFonts w:ascii="Times New Roman" w:hAnsi="Times New Roman" w:cs="Times New Roman"/>
          <w:sz w:val="24"/>
          <w:szCs w:val="24"/>
        </w:rPr>
        <w:t>happened</w:t>
      </w:r>
      <w:proofErr w:type="spellEnd"/>
      <w:r w:rsidR="00751C5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751C56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75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2375D">
        <w:rPr>
          <w:rFonts w:ascii="Times New Roman" w:hAnsi="Times New Roman" w:cs="Times New Roman"/>
          <w:sz w:val="24"/>
          <w:szCs w:val="24"/>
        </w:rPr>
        <w:t xml:space="preserve"> </w:t>
      </w:r>
      <w:r w:rsidR="00CA3615">
        <w:rPr>
          <w:rFonts w:ascii="Times New Roman" w:hAnsi="Times New Roman" w:cs="Times New Roman"/>
          <w:sz w:val="24"/>
          <w:szCs w:val="24"/>
        </w:rPr>
        <w:t xml:space="preserve">many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Bavarian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C56">
        <w:rPr>
          <w:rFonts w:ascii="Times New Roman" w:hAnsi="Times New Roman" w:cs="Times New Roman"/>
          <w:sz w:val="24"/>
          <w:szCs w:val="24"/>
        </w:rPr>
        <w:t>supporters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sympathi</w:t>
      </w:r>
      <w:r w:rsidR="00751C56">
        <w:rPr>
          <w:rFonts w:ascii="Times New Roman" w:hAnsi="Times New Roman" w:cs="Times New Roman"/>
          <w:sz w:val="24"/>
          <w:szCs w:val="24"/>
        </w:rPr>
        <w:t>zed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C5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751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C5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51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1C56">
        <w:rPr>
          <w:rFonts w:ascii="Times New Roman" w:hAnsi="Times New Roman" w:cs="Times New Roman"/>
          <w:sz w:val="24"/>
          <w:szCs w:val="24"/>
        </w:rPr>
        <w:t>actions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3615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CA3615">
        <w:rPr>
          <w:rFonts w:ascii="Times New Roman" w:hAnsi="Times New Roman" w:cs="Times New Roman"/>
          <w:sz w:val="24"/>
          <w:szCs w:val="24"/>
        </w:rPr>
        <w:t xml:space="preserve">. </w:t>
      </w:r>
      <w:r w:rsidR="00CA3615" w:rsidRPr="00A2379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A3615" w:rsidRPr="00A23791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="00CA3615" w:rsidRPr="00A23791">
        <w:rPr>
          <w:rFonts w:ascii="Times New Roman" w:hAnsi="Times New Roman" w:cs="Times New Roman"/>
          <w:sz w:val="24"/>
          <w:szCs w:val="24"/>
        </w:rPr>
        <w:t>, 2017, p.28)</w:t>
      </w:r>
      <w:r w:rsidR="00CA3615">
        <w:rPr>
          <w:rFonts w:ascii="Times New Roman" w:hAnsi="Times New Roman" w:cs="Times New Roman"/>
          <w:sz w:val="26"/>
          <w:szCs w:val="26"/>
        </w:rPr>
        <w:t xml:space="preserve"> </w:t>
      </w:r>
      <w:r w:rsidR="00CA3615">
        <w:rPr>
          <w:rFonts w:ascii="Times New Roman" w:hAnsi="Times New Roman" w:cs="Times New Roman"/>
          <w:sz w:val="24"/>
          <w:szCs w:val="24"/>
        </w:rPr>
        <w:t>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mentioning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>
        <w:rPr>
          <w:rFonts w:ascii="Times New Roman" w:hAnsi="Times New Roman" w:cs="Times New Roman"/>
          <w:sz w:val="24"/>
          <w:szCs w:val="24"/>
        </w:rPr>
        <w:t>stay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behind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bars</w:t>
      </w:r>
      <w:proofErr w:type="spellEnd"/>
      <w:r w:rsidR="008B2970">
        <w:rPr>
          <w:rFonts w:ascii="Times New Roman" w:hAnsi="Times New Roman" w:cs="Times New Roman"/>
          <w:sz w:val="24"/>
          <w:szCs w:val="24"/>
        </w:rPr>
        <w:t xml:space="preserve"> in 1924</w:t>
      </w:r>
      <w:r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>
        <w:rPr>
          <w:rFonts w:ascii="Times New Roman" w:hAnsi="Times New Roman" w:cs="Times New Roman"/>
          <w:sz w:val="24"/>
          <w:szCs w:val="24"/>
        </w:rPr>
        <w:t>wrote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magnifi</w:t>
      </w:r>
      <w:r w:rsidR="00E9590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“Mein Kampf“ (</w:t>
      </w:r>
      <w:proofErr w:type="spellStart"/>
      <w:r w:rsidR="008B2970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8B29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“My </w:t>
      </w:r>
      <w:proofErr w:type="spellStart"/>
      <w:r>
        <w:rPr>
          <w:rFonts w:ascii="Times New Roman" w:hAnsi="Times New Roman" w:cs="Times New Roman"/>
          <w:sz w:val="24"/>
          <w:szCs w:val="24"/>
        </w:rPr>
        <w:t>Struggle</w:t>
      </w:r>
      <w:proofErr w:type="spellEnd"/>
      <w:r>
        <w:rPr>
          <w:rFonts w:ascii="Times New Roman" w:hAnsi="Times New Roman" w:cs="Times New Roman"/>
          <w:sz w:val="24"/>
          <w:szCs w:val="24"/>
        </w:rPr>
        <w:t>“)</w:t>
      </w:r>
      <w:r w:rsidR="008B29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7272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4B7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272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4B7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970">
        <w:rPr>
          <w:rFonts w:ascii="Times New Roman" w:hAnsi="Times New Roman" w:cs="Times New Roman"/>
          <w:sz w:val="24"/>
          <w:szCs w:val="24"/>
        </w:rPr>
        <w:t>published</w:t>
      </w:r>
      <w:proofErr w:type="spellEnd"/>
      <w:r w:rsidR="008B2970">
        <w:rPr>
          <w:rFonts w:ascii="Times New Roman" w:hAnsi="Times New Roman" w:cs="Times New Roman"/>
          <w:sz w:val="24"/>
          <w:szCs w:val="24"/>
        </w:rPr>
        <w:t xml:space="preserve"> in 1925</w:t>
      </w:r>
      <w:r w:rsidR="004B727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4B7272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4B7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272">
        <w:rPr>
          <w:rFonts w:ascii="Times New Roman" w:hAnsi="Times New Roman" w:cs="Times New Roman"/>
          <w:sz w:val="24"/>
          <w:szCs w:val="24"/>
        </w:rPr>
        <w:t>offers</w:t>
      </w:r>
      <w:proofErr w:type="spellEnd"/>
      <w:r w:rsidR="004B7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272">
        <w:rPr>
          <w:rFonts w:ascii="Times New Roman" w:hAnsi="Times New Roman" w:cs="Times New Roman"/>
          <w:sz w:val="24"/>
          <w:szCs w:val="24"/>
        </w:rPr>
        <w:t>valuable</w:t>
      </w:r>
      <w:proofErr w:type="spellEnd"/>
      <w:r w:rsidR="004B7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272">
        <w:rPr>
          <w:rFonts w:ascii="Times New Roman" w:hAnsi="Times New Roman" w:cs="Times New Roman"/>
          <w:sz w:val="24"/>
          <w:szCs w:val="24"/>
        </w:rPr>
        <w:t>insights</w:t>
      </w:r>
      <w:proofErr w:type="spellEnd"/>
      <w:r w:rsidR="004B7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272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4B7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272">
        <w:rPr>
          <w:rFonts w:ascii="Times New Roman" w:hAnsi="Times New Roman" w:cs="Times New Roman"/>
          <w:sz w:val="24"/>
          <w:szCs w:val="24"/>
        </w:rPr>
        <w:t>Hitler´s</w:t>
      </w:r>
      <w:proofErr w:type="spellEnd"/>
      <w:r w:rsidR="004B7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272">
        <w:rPr>
          <w:rFonts w:ascii="Times New Roman" w:hAnsi="Times New Roman" w:cs="Times New Roman"/>
          <w:sz w:val="24"/>
          <w:szCs w:val="24"/>
        </w:rPr>
        <w:t>worldview</w:t>
      </w:r>
      <w:proofErr w:type="spellEnd"/>
      <w:r w:rsidR="008B2970">
        <w:rPr>
          <w:rFonts w:ascii="Times New Roman" w:hAnsi="Times New Roman" w:cs="Times New Roman"/>
          <w:sz w:val="24"/>
          <w:szCs w:val="24"/>
        </w:rPr>
        <w:t xml:space="preserve">. (URL4) As </w:t>
      </w:r>
      <w:proofErr w:type="spellStart"/>
      <w:r w:rsidR="008B2970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8B29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2970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 w:rsidR="008B2970">
        <w:rPr>
          <w:rFonts w:ascii="Times New Roman" w:hAnsi="Times New Roman" w:cs="Times New Roman"/>
          <w:sz w:val="24"/>
          <w:szCs w:val="24"/>
        </w:rPr>
        <w:t xml:space="preserve"> (2018, p.23),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basic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Nazism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Hitler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his vision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racially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pure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Nordic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) Great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Germanic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leadership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placed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Jewry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“ in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role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enemies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Germany and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Aryan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Indo-European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1025F6">
        <w:rPr>
          <w:rFonts w:ascii="Times New Roman" w:hAnsi="Times New Roman" w:cs="Times New Roman"/>
          <w:sz w:val="24"/>
          <w:szCs w:val="24"/>
        </w:rPr>
        <w:t>nations</w:t>
      </w:r>
      <w:proofErr w:type="spellEnd"/>
      <w:r w:rsidR="001025F6">
        <w:rPr>
          <w:rFonts w:ascii="Times New Roman" w:hAnsi="Times New Roman" w:cs="Times New Roman"/>
          <w:sz w:val="24"/>
          <w:szCs w:val="24"/>
        </w:rPr>
        <w:t>.</w:t>
      </w:r>
      <w:r w:rsidR="00FC4E9C">
        <w:rPr>
          <w:rFonts w:ascii="Times New Roman" w:hAnsi="Times New Roman" w:cs="Times New Roman"/>
          <w:sz w:val="24"/>
          <w:szCs w:val="24"/>
        </w:rPr>
        <w:t xml:space="preserve"> In his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book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defined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basic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ideas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ideology and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quite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openly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described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eradication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“German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“ and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expansion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German</w:t>
      </w:r>
      <w:r w:rsidR="004F3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3173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living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space</w:t>
      </w:r>
      <w:proofErr w:type="spellEnd"/>
      <w:r w:rsidR="0039763A">
        <w:rPr>
          <w:rFonts w:ascii="Times New Roman" w:hAnsi="Times New Roman" w:cs="Times New Roman"/>
          <w:sz w:val="24"/>
          <w:szCs w:val="24"/>
        </w:rPr>
        <w:t xml:space="preserve"> (Lebensraum)</w:t>
      </w:r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towards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east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B727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B7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272">
        <w:rPr>
          <w:rFonts w:ascii="Times New Roman" w:hAnsi="Times New Roman" w:cs="Times New Roman"/>
          <w:sz w:val="24"/>
          <w:szCs w:val="24"/>
        </w:rPr>
        <w:t>book</w:t>
      </w:r>
      <w:proofErr w:type="spellEnd"/>
      <w:r w:rsidR="004B7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272">
        <w:rPr>
          <w:rFonts w:ascii="Times New Roman" w:hAnsi="Times New Roman" w:cs="Times New Roman"/>
          <w:sz w:val="24"/>
          <w:szCs w:val="24"/>
        </w:rPr>
        <w:t>contains</w:t>
      </w:r>
      <w:proofErr w:type="spellEnd"/>
      <w:r w:rsidR="004B72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B7272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="004B7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7272">
        <w:rPr>
          <w:rFonts w:ascii="Times New Roman" w:hAnsi="Times New Roman" w:cs="Times New Roman"/>
          <w:sz w:val="24"/>
          <w:szCs w:val="24"/>
        </w:rPr>
        <w:t>others</w:t>
      </w:r>
      <w:proofErr w:type="spellEnd"/>
      <w:r w:rsidR="004B72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exaggerated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sentence,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namely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Jew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„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remains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typical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parasite, a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sponger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noxious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bacillus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keeps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spreading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soon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favourable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medium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invites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9CE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="00BD19CE">
        <w:rPr>
          <w:rFonts w:ascii="Times New Roman" w:hAnsi="Times New Roman" w:cs="Times New Roman"/>
          <w:sz w:val="24"/>
          <w:szCs w:val="24"/>
        </w:rPr>
        <w:t>.“</w:t>
      </w:r>
      <w:r w:rsidR="00CE4B8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E4B89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="00CE4B89">
        <w:rPr>
          <w:rFonts w:ascii="Times New Roman" w:hAnsi="Times New Roman" w:cs="Times New Roman"/>
          <w:sz w:val="24"/>
          <w:szCs w:val="24"/>
        </w:rPr>
        <w:t>, 2017, p.31,32)</w:t>
      </w:r>
      <w:r w:rsidR="004B72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62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0762B">
        <w:rPr>
          <w:rFonts w:ascii="Times New Roman" w:hAnsi="Times New Roman" w:cs="Times New Roman"/>
          <w:sz w:val="24"/>
          <w:szCs w:val="24"/>
        </w:rPr>
        <w:t xml:space="preserve"> idea </w:t>
      </w:r>
      <w:proofErr w:type="spellStart"/>
      <w:r w:rsidR="0000762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07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62B">
        <w:rPr>
          <w:rFonts w:ascii="Times New Roman" w:hAnsi="Times New Roman" w:cs="Times New Roman"/>
          <w:sz w:val="24"/>
          <w:szCs w:val="24"/>
        </w:rPr>
        <w:t>racial</w:t>
      </w:r>
      <w:proofErr w:type="spellEnd"/>
      <w:r w:rsidR="00007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62B">
        <w:rPr>
          <w:rFonts w:ascii="Times New Roman" w:hAnsi="Times New Roman" w:cs="Times New Roman"/>
          <w:sz w:val="24"/>
          <w:szCs w:val="24"/>
        </w:rPr>
        <w:t>purity</w:t>
      </w:r>
      <w:proofErr w:type="spellEnd"/>
      <w:r w:rsidR="00007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62B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07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62B">
        <w:rPr>
          <w:rFonts w:ascii="Times New Roman" w:hAnsi="Times New Roman" w:cs="Times New Roman"/>
          <w:sz w:val="24"/>
          <w:szCs w:val="24"/>
        </w:rPr>
        <w:t>undoubtedly</w:t>
      </w:r>
      <w:proofErr w:type="spellEnd"/>
      <w:r w:rsidR="00007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62B">
        <w:rPr>
          <w:rFonts w:ascii="Times New Roman" w:hAnsi="Times New Roman" w:cs="Times New Roman"/>
          <w:sz w:val="24"/>
          <w:szCs w:val="24"/>
        </w:rPr>
        <w:t>something</w:t>
      </w:r>
      <w:proofErr w:type="spellEnd"/>
      <w:r w:rsidR="0000762B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="0000762B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07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62B">
        <w:rPr>
          <w:rFonts w:ascii="Times New Roman" w:hAnsi="Times New Roman" w:cs="Times New Roman"/>
          <w:sz w:val="24"/>
          <w:szCs w:val="24"/>
        </w:rPr>
        <w:t>obsessed</w:t>
      </w:r>
      <w:proofErr w:type="spellEnd"/>
      <w:r w:rsidR="000076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762B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00762B">
        <w:rPr>
          <w:rFonts w:ascii="Times New Roman" w:hAnsi="Times New Roman" w:cs="Times New Roman"/>
          <w:sz w:val="24"/>
          <w:szCs w:val="24"/>
        </w:rPr>
        <w:t xml:space="preserve">. </w:t>
      </w:r>
      <w:r w:rsidR="00084167"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 w:rsidR="00084167">
        <w:rPr>
          <w:rFonts w:ascii="Times New Roman" w:hAnsi="Times New Roman" w:cs="Times New Roman"/>
          <w:sz w:val="24"/>
          <w:szCs w:val="24"/>
        </w:rPr>
        <w:t>stated</w:t>
      </w:r>
      <w:proofErr w:type="spellEnd"/>
      <w:r w:rsidR="00084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4167">
        <w:rPr>
          <w:rFonts w:ascii="Times New Roman" w:hAnsi="Times New Roman" w:cs="Times New Roman"/>
          <w:sz w:val="24"/>
          <w:szCs w:val="24"/>
        </w:rPr>
        <w:t>previously</w:t>
      </w:r>
      <w:proofErr w:type="spellEnd"/>
      <w:r w:rsidR="00084167"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 w:rsidR="00084167">
        <w:rPr>
          <w:rFonts w:ascii="Times New Roman" w:hAnsi="Times New Roman" w:cs="Times New Roman"/>
          <w:sz w:val="24"/>
          <w:szCs w:val="24"/>
        </w:rPr>
        <w:t>developed</w:t>
      </w:r>
      <w:proofErr w:type="spellEnd"/>
      <w:r w:rsidR="00084167">
        <w:rPr>
          <w:rFonts w:ascii="Times New Roman" w:hAnsi="Times New Roman" w:cs="Times New Roman"/>
          <w:sz w:val="24"/>
          <w:szCs w:val="24"/>
        </w:rPr>
        <w:t xml:space="preserve"> his anti-</w:t>
      </w:r>
      <w:proofErr w:type="spellStart"/>
      <w:r w:rsidR="00084167">
        <w:rPr>
          <w:rFonts w:ascii="Times New Roman" w:hAnsi="Times New Roman" w:cs="Times New Roman"/>
          <w:sz w:val="24"/>
          <w:szCs w:val="24"/>
        </w:rPr>
        <w:t>Semitic</w:t>
      </w:r>
      <w:proofErr w:type="spellEnd"/>
      <w:r w:rsidR="00084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4167">
        <w:rPr>
          <w:rFonts w:ascii="Times New Roman" w:hAnsi="Times New Roman" w:cs="Times New Roman"/>
          <w:sz w:val="24"/>
          <w:szCs w:val="24"/>
        </w:rPr>
        <w:t>thoughts</w:t>
      </w:r>
      <w:proofErr w:type="spellEnd"/>
      <w:r w:rsidR="00084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4167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="0008416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084167">
        <w:rPr>
          <w:rFonts w:ascii="Times New Roman" w:hAnsi="Times New Roman" w:cs="Times New Roman"/>
          <w:sz w:val="24"/>
          <w:szCs w:val="24"/>
        </w:rPr>
        <w:t>Vienna</w:t>
      </w:r>
      <w:proofErr w:type="spellEnd"/>
      <w:r w:rsidR="00084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4167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="000841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4167">
        <w:rPr>
          <w:rFonts w:ascii="Times New Roman" w:hAnsi="Times New Roman" w:cs="Times New Roman"/>
          <w:sz w:val="24"/>
          <w:szCs w:val="24"/>
        </w:rPr>
        <w:t>making</w:t>
      </w:r>
      <w:proofErr w:type="spellEnd"/>
      <w:r w:rsidR="0008416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84167">
        <w:rPr>
          <w:rFonts w:ascii="Times New Roman" w:hAnsi="Times New Roman" w:cs="Times New Roman"/>
          <w:sz w:val="24"/>
          <w:szCs w:val="24"/>
        </w:rPr>
        <w:t>living</w:t>
      </w:r>
      <w:proofErr w:type="spellEnd"/>
      <w:r w:rsidR="00084167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="00084167">
        <w:rPr>
          <w:rFonts w:ascii="Times New Roman" w:hAnsi="Times New Roman" w:cs="Times New Roman"/>
          <w:sz w:val="24"/>
          <w:szCs w:val="24"/>
        </w:rPr>
        <w:t>painter</w:t>
      </w:r>
      <w:proofErr w:type="spellEnd"/>
      <w:r w:rsidR="00084167">
        <w:rPr>
          <w:rFonts w:ascii="Times New Roman" w:hAnsi="Times New Roman" w:cs="Times New Roman"/>
          <w:sz w:val="24"/>
          <w:szCs w:val="24"/>
        </w:rPr>
        <w:t xml:space="preserve">. </w:t>
      </w:r>
      <w:r w:rsidR="00FC4E9C"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Hitler´s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grew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, Mein Kampf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best-selling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book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4E9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C4E9C">
        <w:rPr>
          <w:rFonts w:ascii="Times New Roman" w:hAnsi="Times New Roman" w:cs="Times New Roman"/>
          <w:sz w:val="24"/>
          <w:szCs w:val="24"/>
        </w:rPr>
        <w:t xml:space="preserve"> Bible. </w:t>
      </w:r>
      <w:r w:rsidR="000C1D8C" w:rsidRPr="000C1D8C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noted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point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initially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many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thought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nonsense and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thus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Hitler's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1D8C" w:rsidRPr="000C1D8C">
        <w:rPr>
          <w:rFonts w:ascii="Times New Roman" w:hAnsi="Times New Roman" w:cs="Times New Roman"/>
          <w:sz w:val="24"/>
          <w:szCs w:val="24"/>
        </w:rPr>
        <w:t>seriously</w:t>
      </w:r>
      <w:proofErr w:type="spellEnd"/>
      <w:r w:rsidR="000C1D8C" w:rsidRPr="000C1D8C">
        <w:rPr>
          <w:rFonts w:ascii="Times New Roman" w:hAnsi="Times New Roman" w:cs="Times New Roman"/>
          <w:sz w:val="24"/>
          <w:szCs w:val="24"/>
        </w:rPr>
        <w:t>.</w:t>
      </w:r>
    </w:p>
    <w:p w14:paraId="44BF769E" w14:textId="77777777" w:rsidR="000C1D8C" w:rsidRDefault="000C1D8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D8B003" w14:textId="1A8A3FD4" w:rsidR="00483417" w:rsidRDefault="00F5239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Hitler´s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release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banned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>
        <w:rPr>
          <w:rFonts w:ascii="Times New Roman" w:hAnsi="Times New Roman" w:cs="Times New Roman"/>
          <w:sz w:val="24"/>
          <w:szCs w:val="24"/>
        </w:rPr>
        <w:t>speaking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changed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January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1925, </w:t>
      </w:r>
      <w:proofErr w:type="spellStart"/>
      <w:r>
        <w:rPr>
          <w:rFonts w:ascii="Times New Roman" w:hAnsi="Times New Roman" w:cs="Times New Roman"/>
          <w:sz w:val="24"/>
          <w:szCs w:val="24"/>
        </w:rPr>
        <w:t>when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lifted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permission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speak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regained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3D9127D" w14:textId="19A72938" w:rsidR="000B6A04" w:rsidRDefault="000B6A0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66987C" w14:textId="03B947BF" w:rsidR="003E50EC" w:rsidRDefault="0047205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Although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most </w:t>
      </w:r>
      <w:proofErr w:type="spellStart"/>
      <w:r>
        <w:rPr>
          <w:rFonts w:ascii="Times New Roman" w:hAnsi="Times New Roman" w:cs="Times New Roman"/>
          <w:sz w:val="24"/>
          <w:szCs w:val="24"/>
        </w:rPr>
        <w:t>people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believed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Nazism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had no </w:t>
      </w:r>
      <w:proofErr w:type="spellStart"/>
      <w:r>
        <w:rPr>
          <w:rFonts w:ascii="Times New Roman" w:hAnsi="Times New Roman" w:cs="Times New Roman"/>
          <w:sz w:val="24"/>
          <w:szCs w:val="24"/>
        </w:rPr>
        <w:t>future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50EC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3E50EC">
        <w:rPr>
          <w:rFonts w:ascii="Times New Roman" w:hAnsi="Times New Roman" w:cs="Times New Roman"/>
          <w:sz w:val="24"/>
          <w:szCs w:val="24"/>
        </w:rPr>
        <w:t>t</w:t>
      </w:r>
      <w:r w:rsidR="003E50EC" w:rsidRPr="003E50EC">
        <w:rPr>
          <w:rFonts w:ascii="Times New Roman" w:hAnsi="Times New Roman" w:cs="Times New Roman"/>
          <w:sz w:val="24"/>
          <w:szCs w:val="24"/>
        </w:rPr>
        <w:t>hroughout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E50EC" w:rsidRPr="003E50EC">
        <w:rPr>
          <w:rFonts w:ascii="Times New Roman" w:hAnsi="Times New Roman" w:cs="Times New Roman"/>
          <w:sz w:val="24"/>
          <w:szCs w:val="24"/>
        </w:rPr>
        <w:t>1920s</w:t>
      </w:r>
      <w:proofErr w:type="gram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remained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fringes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scene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achieve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very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Reich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elections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r w:rsidR="003E50E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in 1924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party </w:t>
      </w:r>
      <w:proofErr w:type="spellStart"/>
      <w:r>
        <w:rPr>
          <w:rFonts w:ascii="Times New Roman" w:hAnsi="Times New Roman" w:cs="Times New Roman"/>
          <w:sz w:val="24"/>
          <w:szCs w:val="24"/>
        </w:rPr>
        <w:t>won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just </w:t>
      </w:r>
      <w:proofErr w:type="spellStart"/>
      <w:r>
        <w:rPr>
          <w:rFonts w:ascii="Times New Roman" w:hAnsi="Times New Roman" w:cs="Times New Roman"/>
          <w:sz w:val="24"/>
          <w:szCs w:val="24"/>
        </w:rPr>
        <w:t>under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votes</w:t>
      </w:r>
      <w:proofErr w:type="spellEnd"/>
      <w:r w:rsidR="003E50E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4720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05F">
        <w:rPr>
          <w:rFonts w:ascii="Times New Roman" w:hAnsi="Times New Roman" w:cs="Times New Roman"/>
          <w:sz w:val="24"/>
          <w:szCs w:val="24"/>
        </w:rPr>
        <w:t>gradually</w:t>
      </w:r>
      <w:proofErr w:type="spellEnd"/>
      <w:r w:rsidRPr="004720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05F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47205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7205F">
        <w:rPr>
          <w:rFonts w:ascii="Times New Roman" w:hAnsi="Times New Roman" w:cs="Times New Roman"/>
          <w:sz w:val="24"/>
          <w:szCs w:val="24"/>
        </w:rPr>
        <w:t>become</w:t>
      </w:r>
      <w:proofErr w:type="spellEnd"/>
      <w:r w:rsidRPr="004720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05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increasingly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party</w:t>
      </w:r>
      <w:r w:rsidRPr="004720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205F">
        <w:rPr>
          <w:rFonts w:ascii="Times New Roman" w:hAnsi="Times New Roman" w:cs="Times New Roman"/>
          <w:sz w:val="24"/>
          <w:szCs w:val="24"/>
        </w:rPr>
        <w:t>gaining</w:t>
      </w:r>
      <w:proofErr w:type="spellEnd"/>
      <w:r w:rsidRPr="0047205F">
        <w:rPr>
          <w:rFonts w:ascii="Times New Roman" w:hAnsi="Times New Roman" w:cs="Times New Roman"/>
          <w:sz w:val="24"/>
          <w:szCs w:val="24"/>
        </w:rPr>
        <w:t xml:space="preserve"> in popularity. </w:t>
      </w:r>
      <w:proofErr w:type="spellStart"/>
      <w:r w:rsidRPr="0047205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4720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05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4720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05F">
        <w:rPr>
          <w:rFonts w:ascii="Times New Roman" w:hAnsi="Times New Roman" w:cs="Times New Roman"/>
          <w:sz w:val="24"/>
          <w:szCs w:val="24"/>
        </w:rPr>
        <w:t>evidenced</w:t>
      </w:r>
      <w:proofErr w:type="spellEnd"/>
      <w:r w:rsidRPr="0047205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47205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720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05F"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Pr="004720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05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7205F">
        <w:rPr>
          <w:rFonts w:ascii="Times New Roman" w:hAnsi="Times New Roman" w:cs="Times New Roman"/>
          <w:sz w:val="24"/>
          <w:szCs w:val="24"/>
        </w:rPr>
        <w:t xml:space="preserve"> </w:t>
      </w:r>
      <w:r w:rsidR="00AE2C9E">
        <w:rPr>
          <w:rFonts w:ascii="Times New Roman" w:hAnsi="Times New Roman" w:cs="Times New Roman"/>
          <w:sz w:val="24"/>
          <w:szCs w:val="24"/>
        </w:rPr>
        <w:t>in 1930</w:t>
      </w:r>
      <w:r w:rsidRPr="004720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7205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720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205F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4720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A23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="004E0B18">
        <w:rPr>
          <w:rFonts w:ascii="Times New Roman" w:hAnsi="Times New Roman" w:cs="Times New Roman"/>
          <w:sz w:val="24"/>
          <w:szCs w:val="24"/>
        </w:rPr>
        <w:t xml:space="preserve">, by </w:t>
      </w:r>
      <w:proofErr w:type="spellStart"/>
      <w:r w:rsidR="004E0B18">
        <w:rPr>
          <w:rFonts w:ascii="Times New Roman" w:hAnsi="Times New Roman" w:cs="Times New Roman"/>
          <w:sz w:val="24"/>
          <w:szCs w:val="24"/>
        </w:rPr>
        <w:t>winning</w:t>
      </w:r>
      <w:proofErr w:type="spellEnd"/>
      <w:r w:rsidR="004E0B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B18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="004E0B18">
        <w:rPr>
          <w:rFonts w:ascii="Times New Roman" w:hAnsi="Times New Roman" w:cs="Times New Roman"/>
          <w:sz w:val="24"/>
          <w:szCs w:val="24"/>
        </w:rPr>
        <w:t xml:space="preserve"> 13,7 </w:t>
      </w:r>
      <w:proofErr w:type="spellStart"/>
      <w:r w:rsidR="004E0B18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="004E0B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B18">
        <w:rPr>
          <w:rFonts w:ascii="Times New Roman" w:hAnsi="Times New Roman" w:cs="Times New Roman"/>
          <w:sz w:val="24"/>
          <w:szCs w:val="24"/>
        </w:rPr>
        <w:t>votes</w:t>
      </w:r>
      <w:proofErr w:type="spellEnd"/>
      <w:r w:rsidR="004E0B18">
        <w:rPr>
          <w:rFonts w:ascii="Times New Roman" w:hAnsi="Times New Roman" w:cs="Times New Roman"/>
          <w:sz w:val="24"/>
          <w:szCs w:val="24"/>
        </w:rPr>
        <w:t>,</w:t>
      </w:r>
      <w:r w:rsidR="008A5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A2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A5A23">
        <w:rPr>
          <w:rFonts w:ascii="Times New Roman" w:hAnsi="Times New Roman" w:cs="Times New Roman"/>
          <w:sz w:val="24"/>
          <w:szCs w:val="24"/>
        </w:rPr>
        <w:t xml:space="preserve"> second-</w:t>
      </w:r>
      <w:proofErr w:type="spellStart"/>
      <w:r w:rsidR="008A5A23">
        <w:rPr>
          <w:rFonts w:ascii="Times New Roman" w:hAnsi="Times New Roman" w:cs="Times New Roman"/>
          <w:sz w:val="24"/>
          <w:szCs w:val="24"/>
        </w:rPr>
        <w:t>largest</w:t>
      </w:r>
      <w:proofErr w:type="spellEnd"/>
      <w:r w:rsidR="008A5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A23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="008A5A23">
        <w:rPr>
          <w:rFonts w:ascii="Times New Roman" w:hAnsi="Times New Roman" w:cs="Times New Roman"/>
          <w:sz w:val="24"/>
          <w:szCs w:val="24"/>
        </w:rPr>
        <w:t xml:space="preserve"> party in </w:t>
      </w:r>
      <w:proofErr w:type="spellStart"/>
      <w:r w:rsidR="008A5A23">
        <w:rPr>
          <w:rFonts w:ascii="Times New Roman" w:hAnsi="Times New Roman" w:cs="Times New Roman"/>
          <w:sz w:val="24"/>
          <w:szCs w:val="24"/>
        </w:rPr>
        <w:t>th</w:t>
      </w:r>
      <w:r w:rsidR="00AE2C9E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8A5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5A23">
        <w:rPr>
          <w:rFonts w:ascii="Times New Roman" w:hAnsi="Times New Roman" w:cs="Times New Roman"/>
          <w:sz w:val="24"/>
          <w:szCs w:val="24"/>
        </w:rPr>
        <w:t>Reichstag</w:t>
      </w:r>
      <w:proofErr w:type="spellEnd"/>
      <w:r w:rsidR="00AE2C9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E2C9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E2C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>
        <w:rPr>
          <w:rFonts w:ascii="Times New Roman" w:hAnsi="Times New Roman" w:cs="Times New Roman"/>
          <w:sz w:val="24"/>
          <w:szCs w:val="24"/>
        </w:rPr>
        <w:t>P</w:t>
      </w:r>
      <w:r w:rsidR="00AE2C9E">
        <w:rPr>
          <w:rFonts w:ascii="Times New Roman" w:hAnsi="Times New Roman" w:cs="Times New Roman"/>
          <w:sz w:val="24"/>
          <w:szCs w:val="24"/>
        </w:rPr>
        <w:t>arliament</w:t>
      </w:r>
      <w:proofErr w:type="spellEnd"/>
      <w:r w:rsidR="00AE2C9E">
        <w:rPr>
          <w:rFonts w:ascii="Times New Roman" w:hAnsi="Times New Roman" w:cs="Times New Roman"/>
          <w:sz w:val="24"/>
          <w:szCs w:val="24"/>
        </w:rPr>
        <w:t>)</w:t>
      </w:r>
      <w:r w:rsidR="008A5A2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slightly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helped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worldwide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Great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Depression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beginning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in 1929, </w:t>
      </w:r>
      <w:proofErr w:type="spellStart"/>
      <w:r w:rsidR="00E95900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E959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590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having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devastating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middle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classes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threatened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Weimar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Republic´</w:t>
      </w:r>
      <w:proofErr w:type="gramStart"/>
      <w:r w:rsidR="00A6640E">
        <w:rPr>
          <w:rFonts w:ascii="Times New Roman" w:hAnsi="Times New Roman" w:cs="Times New Roman"/>
          <w:sz w:val="24"/>
          <w:szCs w:val="24"/>
        </w:rPr>
        <w:t>s</w:t>
      </w:r>
      <w:proofErr w:type="spellEnd"/>
      <w:proofErr w:type="gramEnd"/>
      <w:r w:rsidR="000B6A04">
        <w:rPr>
          <w:rFonts w:ascii="Times New Roman" w:hAnsi="Times New Roman" w:cs="Times New Roman"/>
          <w:sz w:val="24"/>
          <w:szCs w:val="24"/>
        </w:rPr>
        <w:t xml:space="preserve"> stability as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="004E0B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E0B18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="004E0B18">
        <w:rPr>
          <w:rFonts w:ascii="Times New Roman" w:hAnsi="Times New Roman" w:cs="Times New Roman"/>
          <w:sz w:val="24"/>
          <w:szCs w:val="24"/>
        </w:rPr>
        <w:t xml:space="preserve"> 1929 and 1930 </w:t>
      </w:r>
      <w:proofErr w:type="spellStart"/>
      <w:r w:rsidR="004E0B1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E0B18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="004E0B18">
        <w:rPr>
          <w:rFonts w:ascii="Times New Roman" w:hAnsi="Times New Roman" w:cs="Times New Roman"/>
          <w:sz w:val="24"/>
          <w:szCs w:val="24"/>
        </w:rPr>
        <w:t>unemployment</w:t>
      </w:r>
      <w:proofErr w:type="spellEnd"/>
      <w:r w:rsidR="004E0B18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="004E0B18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="004E0B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B18">
        <w:rPr>
          <w:rFonts w:ascii="Times New Roman" w:hAnsi="Times New Roman" w:cs="Times New Roman"/>
          <w:sz w:val="24"/>
          <w:szCs w:val="24"/>
        </w:rPr>
        <w:t>doubled</w:t>
      </w:r>
      <w:proofErr w:type="spellEnd"/>
      <w:r w:rsidR="004E0B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B18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4E0B18">
        <w:rPr>
          <w:rFonts w:ascii="Times New Roman" w:hAnsi="Times New Roman" w:cs="Times New Roman"/>
          <w:sz w:val="24"/>
          <w:szCs w:val="24"/>
        </w:rPr>
        <w:t xml:space="preserve"> 1,3 </w:t>
      </w:r>
      <w:proofErr w:type="spellStart"/>
      <w:r w:rsidR="004E0B18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="004E0B18">
        <w:rPr>
          <w:rFonts w:ascii="Times New Roman" w:hAnsi="Times New Roman" w:cs="Times New Roman"/>
          <w:sz w:val="24"/>
          <w:szCs w:val="24"/>
        </w:rPr>
        <w:t xml:space="preserve"> to 3 </w:t>
      </w:r>
      <w:proofErr w:type="spellStart"/>
      <w:r w:rsidR="004E0B18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="003E50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E50EC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="003E50E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E50EC">
        <w:rPr>
          <w:rFonts w:ascii="Times New Roman" w:hAnsi="Times New Roman" w:cs="Times New Roman"/>
          <w:sz w:val="24"/>
          <w:szCs w:val="24"/>
        </w:rPr>
        <w:t>large</w:t>
      </w:r>
      <w:proofErr w:type="spellEnd"/>
      <w:r w:rsidR="003E50EC">
        <w:rPr>
          <w:rFonts w:ascii="Times New Roman" w:hAnsi="Times New Roman" w:cs="Times New Roman"/>
          <w:sz w:val="24"/>
          <w:szCs w:val="24"/>
        </w:rPr>
        <w:t xml:space="preserve"> </w:t>
      </w:r>
      <w:r w:rsidR="003E50EC" w:rsidRPr="003E50EC">
        <w:rPr>
          <w:rFonts w:ascii="Times New Roman" w:hAnsi="Times New Roman" w:cs="Times New Roman"/>
          <w:sz w:val="24"/>
          <w:szCs w:val="24"/>
        </w:rPr>
        <w:t xml:space="preserve">part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Germany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f</w:t>
      </w:r>
      <w:r w:rsidR="003E50EC">
        <w:rPr>
          <w:rFonts w:ascii="Times New Roman" w:hAnsi="Times New Roman" w:cs="Times New Roman"/>
          <w:sz w:val="24"/>
          <w:szCs w:val="24"/>
        </w:rPr>
        <w:t>ound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itself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existential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crisi</w:t>
      </w:r>
      <w:r w:rsidR="00637508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Thanks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, Hitler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gain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supporters</w:t>
      </w:r>
      <w:proofErr w:type="spellEnd"/>
      <w:r w:rsidR="003E50E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E50EC">
        <w:rPr>
          <w:rFonts w:ascii="Times New Roman" w:hAnsi="Times New Roman" w:cs="Times New Roman"/>
          <w:sz w:val="24"/>
          <w:szCs w:val="24"/>
        </w:rPr>
        <w:t>t</w:t>
      </w:r>
      <w:r w:rsidR="003E50EC" w:rsidRPr="003E50EC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popularity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skyrocketed</w:t>
      </w:r>
      <w:proofErr w:type="spellEnd"/>
      <w:r w:rsidR="003E50EC" w:rsidRP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 w:rsidRPr="003E50EC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3E50E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E50EC">
        <w:rPr>
          <w:rFonts w:ascii="Times New Roman" w:hAnsi="Times New Roman" w:cs="Times New Roman"/>
          <w:sz w:val="24"/>
          <w:szCs w:val="24"/>
        </w:rPr>
        <w:t>W</w:t>
      </w:r>
      <w:r w:rsidR="000B6A04">
        <w:rPr>
          <w:rFonts w:ascii="Times New Roman" w:hAnsi="Times New Roman" w:cs="Times New Roman"/>
          <w:sz w:val="24"/>
          <w:szCs w:val="24"/>
        </w:rPr>
        <w:t>ith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very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thought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-out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demagogic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propaganda,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enabled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convince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, Hitler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himself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as a person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capable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strong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leadership and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savior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nation</w:t>
      </w:r>
      <w:proofErr w:type="spellEnd"/>
      <w:r w:rsidR="004E0B18">
        <w:rPr>
          <w:rFonts w:ascii="Times New Roman" w:hAnsi="Times New Roman" w:cs="Times New Roman"/>
          <w:sz w:val="24"/>
          <w:szCs w:val="24"/>
        </w:rPr>
        <w:t xml:space="preserve"> in these </w:t>
      </w:r>
      <w:proofErr w:type="spellStart"/>
      <w:r w:rsidR="00A6640E">
        <w:rPr>
          <w:rFonts w:ascii="Times New Roman" w:hAnsi="Times New Roman" w:cs="Times New Roman"/>
          <w:sz w:val="24"/>
          <w:szCs w:val="24"/>
        </w:rPr>
        <w:t>miserable</w:t>
      </w:r>
      <w:proofErr w:type="spellEnd"/>
      <w:r w:rsidR="004E0B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B18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E50EC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50EC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="003E50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175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75ED">
        <w:rPr>
          <w:rFonts w:ascii="Times New Roman" w:hAnsi="Times New Roman" w:cs="Times New Roman"/>
          <w:sz w:val="24"/>
          <w:szCs w:val="24"/>
        </w:rPr>
        <w:t>promising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protector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A04"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 w:rsidR="000B6A04">
        <w:rPr>
          <w:rFonts w:ascii="Times New Roman" w:hAnsi="Times New Roman" w:cs="Times New Roman"/>
          <w:sz w:val="24"/>
          <w:szCs w:val="24"/>
        </w:rPr>
        <w:t xml:space="preserve"> existence.</w:t>
      </w:r>
      <w:r w:rsidR="004F042A">
        <w:rPr>
          <w:rFonts w:ascii="Times New Roman" w:hAnsi="Times New Roman" w:cs="Times New Roman"/>
          <w:sz w:val="24"/>
          <w:szCs w:val="24"/>
        </w:rPr>
        <w:t xml:space="preserve"> (URL6)</w:t>
      </w:r>
      <w:r w:rsidR="000C1D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8F8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991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8F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91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8F8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="00991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8F8">
        <w:rPr>
          <w:rFonts w:ascii="Times New Roman" w:hAnsi="Times New Roman" w:cs="Times New Roman"/>
          <w:sz w:val="24"/>
          <w:szCs w:val="24"/>
        </w:rPr>
        <w:t>Minister</w:t>
      </w:r>
      <w:proofErr w:type="spellEnd"/>
      <w:r w:rsidR="00991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8F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918F8">
        <w:rPr>
          <w:rFonts w:ascii="Times New Roman" w:hAnsi="Times New Roman" w:cs="Times New Roman"/>
          <w:sz w:val="24"/>
          <w:szCs w:val="24"/>
        </w:rPr>
        <w:t xml:space="preserve"> Propaganda, Joseph Goebbels, </w:t>
      </w:r>
      <w:proofErr w:type="spellStart"/>
      <w:r w:rsidR="009918F8">
        <w:rPr>
          <w:rFonts w:ascii="Times New Roman" w:hAnsi="Times New Roman" w:cs="Times New Roman"/>
          <w:sz w:val="24"/>
          <w:szCs w:val="24"/>
        </w:rPr>
        <w:t>found</w:t>
      </w:r>
      <w:proofErr w:type="spellEnd"/>
      <w:r w:rsidR="009918F8">
        <w:rPr>
          <w:rFonts w:ascii="Times New Roman" w:hAnsi="Times New Roman" w:cs="Times New Roman"/>
          <w:sz w:val="24"/>
          <w:szCs w:val="24"/>
        </w:rPr>
        <w:t xml:space="preserve"> Hitler </w:t>
      </w:r>
      <w:r w:rsidR="00865102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865102">
        <w:rPr>
          <w:rFonts w:ascii="Times New Roman" w:hAnsi="Times New Roman" w:cs="Times New Roman"/>
          <w:sz w:val="24"/>
          <w:szCs w:val="24"/>
        </w:rPr>
        <w:t>liberating</w:t>
      </w:r>
      <w:proofErr w:type="spellEnd"/>
      <w:r w:rsidR="00865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102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="00865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10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65102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865102">
        <w:rPr>
          <w:rFonts w:ascii="Times New Roman" w:hAnsi="Times New Roman" w:cs="Times New Roman"/>
          <w:sz w:val="24"/>
          <w:szCs w:val="24"/>
        </w:rPr>
        <w:t>completely</w:t>
      </w:r>
      <w:proofErr w:type="spellEnd"/>
      <w:r w:rsidR="00865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5102">
        <w:rPr>
          <w:rFonts w:ascii="Times New Roman" w:hAnsi="Times New Roman" w:cs="Times New Roman"/>
          <w:sz w:val="24"/>
          <w:szCs w:val="24"/>
        </w:rPr>
        <w:t>upright</w:t>
      </w:r>
      <w:proofErr w:type="spellEnd"/>
      <w:r w:rsidR="0086510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65102">
        <w:rPr>
          <w:rFonts w:ascii="Times New Roman" w:hAnsi="Times New Roman" w:cs="Times New Roman"/>
          <w:sz w:val="24"/>
          <w:szCs w:val="24"/>
        </w:rPr>
        <w:t>honest</w:t>
      </w:r>
      <w:proofErr w:type="spellEnd"/>
      <w:r w:rsidR="00865102">
        <w:rPr>
          <w:rFonts w:ascii="Times New Roman" w:hAnsi="Times New Roman" w:cs="Times New Roman"/>
          <w:sz w:val="24"/>
          <w:szCs w:val="24"/>
        </w:rPr>
        <w:t xml:space="preserve"> personality</w:t>
      </w:r>
      <w:r w:rsidR="008A5A23">
        <w:rPr>
          <w:rFonts w:ascii="Times New Roman" w:hAnsi="Times New Roman" w:cs="Times New Roman"/>
          <w:sz w:val="24"/>
          <w:szCs w:val="24"/>
        </w:rPr>
        <w:t xml:space="preserve">“ and </w:t>
      </w:r>
      <w:proofErr w:type="spellStart"/>
      <w:r w:rsidR="009918F8">
        <w:rPr>
          <w:rFonts w:ascii="Times New Roman" w:hAnsi="Times New Roman" w:cs="Times New Roman"/>
          <w:sz w:val="24"/>
          <w:szCs w:val="24"/>
        </w:rPr>
        <w:t>concluded</w:t>
      </w:r>
      <w:proofErr w:type="spellEnd"/>
      <w:r w:rsidR="00991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8F8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991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8F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91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8F8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="009918F8">
        <w:rPr>
          <w:rFonts w:ascii="Times New Roman" w:hAnsi="Times New Roman" w:cs="Times New Roman"/>
          <w:sz w:val="24"/>
          <w:szCs w:val="24"/>
        </w:rPr>
        <w:t xml:space="preserve"> leader </w:t>
      </w:r>
      <w:proofErr w:type="spellStart"/>
      <w:r w:rsidR="009918F8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991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8F8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991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8F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91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8F8">
        <w:rPr>
          <w:rFonts w:ascii="Times New Roman" w:hAnsi="Times New Roman" w:cs="Times New Roman"/>
          <w:sz w:val="24"/>
          <w:szCs w:val="24"/>
        </w:rPr>
        <w:t>saviour</w:t>
      </w:r>
      <w:proofErr w:type="spellEnd"/>
      <w:r w:rsidR="009918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18F8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9918F8">
        <w:rPr>
          <w:rFonts w:ascii="Times New Roman" w:hAnsi="Times New Roman" w:cs="Times New Roman"/>
          <w:sz w:val="24"/>
          <w:szCs w:val="24"/>
        </w:rPr>
        <w:t xml:space="preserve"> Germany </w:t>
      </w:r>
      <w:proofErr w:type="spellStart"/>
      <w:r w:rsidR="009918F8">
        <w:rPr>
          <w:rFonts w:ascii="Times New Roman" w:hAnsi="Times New Roman" w:cs="Times New Roman"/>
          <w:sz w:val="24"/>
          <w:szCs w:val="24"/>
        </w:rPr>
        <w:t>needed</w:t>
      </w:r>
      <w:proofErr w:type="spellEnd"/>
      <w:r w:rsidR="008A5A23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="008A5A23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="008A5A23">
        <w:rPr>
          <w:rFonts w:ascii="Times New Roman" w:hAnsi="Times New Roman" w:cs="Times New Roman"/>
          <w:sz w:val="24"/>
          <w:szCs w:val="24"/>
        </w:rPr>
        <w:t>, 2017, p.41)</w:t>
      </w:r>
    </w:p>
    <w:p w14:paraId="362E394C" w14:textId="77777777" w:rsidR="003A216C" w:rsidRDefault="003A216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23D5F6" w14:textId="328D3587" w:rsidR="0047205F" w:rsidRPr="00FE7254" w:rsidRDefault="0047205F" w:rsidP="00A4008E">
      <w:pPr>
        <w:pStyle w:val="Nadpis3"/>
      </w:pPr>
      <w:bookmarkStart w:id="11" w:name="_Toc152315187"/>
      <w:proofErr w:type="spellStart"/>
      <w:r w:rsidRPr="00FE7254">
        <w:t>S</w:t>
      </w:r>
      <w:r w:rsidR="00C65380" w:rsidRPr="00FE7254">
        <w:t>turmabteilung</w:t>
      </w:r>
      <w:proofErr w:type="spellEnd"/>
      <w:r w:rsidRPr="00FE7254">
        <w:t xml:space="preserve"> and </w:t>
      </w:r>
      <w:proofErr w:type="spellStart"/>
      <w:r w:rsidRPr="00FE7254">
        <w:t>S</w:t>
      </w:r>
      <w:r w:rsidR="00C65380" w:rsidRPr="00FE7254">
        <w:t>chutzstaffel</w:t>
      </w:r>
      <w:bookmarkEnd w:id="11"/>
      <w:proofErr w:type="spellEnd"/>
    </w:p>
    <w:p w14:paraId="7F277A9F" w14:textId="77777777" w:rsidR="0047205F" w:rsidRPr="0047205F" w:rsidRDefault="0047205F" w:rsidP="009A5872">
      <w:pPr>
        <w:pStyle w:val="Odstavecseseznamem"/>
        <w:tabs>
          <w:tab w:val="left" w:pos="237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7D6B68" w14:textId="77777777" w:rsidR="0001672C" w:rsidRDefault="00D8358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3585">
        <w:rPr>
          <w:rFonts w:ascii="Times New Roman" w:hAnsi="Times New Roman" w:cs="Times New Roman"/>
          <w:sz w:val="24"/>
          <w:szCs w:val="24"/>
        </w:rPr>
        <w:t xml:space="preserve">Hitler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formed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Sturmabteilung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shortly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SA </w:t>
      </w:r>
      <w:r>
        <w:rPr>
          <w:rFonts w:ascii="Times New Roman" w:hAnsi="Times New Roman" w:cs="Times New Roman"/>
          <w:sz w:val="24"/>
          <w:szCs w:val="24"/>
        </w:rPr>
        <w:t>(“</w:t>
      </w:r>
      <w:proofErr w:type="spellStart"/>
      <w:r>
        <w:rPr>
          <w:rFonts w:ascii="Times New Roman" w:hAnsi="Times New Roman" w:cs="Times New Roman"/>
          <w:sz w:val="24"/>
          <w:szCs w:val="24"/>
        </w:rPr>
        <w:t>storm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troopers</w:t>
      </w:r>
      <w:proofErr w:type="spellEnd"/>
      <w:r>
        <w:rPr>
          <w:rFonts w:ascii="Times New Roman" w:hAnsi="Times New Roman" w:cs="Times New Roman"/>
          <w:sz w:val="24"/>
          <w:szCs w:val="24"/>
        </w:rPr>
        <w:t>“)</w:t>
      </w:r>
      <w:r w:rsidRPr="00D835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otherwise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Brownshirts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,"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color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uniform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formed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another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Schutzstaffel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SS</w:t>
      </w:r>
      <w:r w:rsidRPr="00D835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intended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a sort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reliable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alternative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D835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83585">
        <w:rPr>
          <w:rFonts w:ascii="Times New Roman" w:hAnsi="Times New Roman" w:cs="Times New Roman"/>
          <w:sz w:val="24"/>
          <w:szCs w:val="24"/>
        </w:rPr>
        <w:t xml:space="preserve"> SA.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>
        <w:rPr>
          <w:rFonts w:ascii="Times New Roman" w:hAnsi="Times New Roman" w:cs="Times New Roman"/>
          <w:sz w:val="24"/>
          <w:szCs w:val="24"/>
        </w:rPr>
        <w:t>, 2015, p.3)</w:t>
      </w:r>
      <w:r w:rsidR="000600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666C44" w14:textId="77777777" w:rsidR="0001672C" w:rsidRDefault="0001672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33E9E0" w14:textId="368E1FCA" w:rsidR="0001672C" w:rsidRDefault="000600D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>
        <w:rPr>
          <w:rFonts w:ascii="Times New Roman" w:hAnsi="Times New Roman" w:cs="Times New Roman"/>
          <w:sz w:val="24"/>
          <w:szCs w:val="24"/>
        </w:rPr>
        <w:t>Emmert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(2018, p.30,31), </w:t>
      </w:r>
      <w:proofErr w:type="spellStart"/>
      <w:r w:rsidR="00476C77">
        <w:rPr>
          <w:rFonts w:ascii="Times New Roman" w:hAnsi="Times New Roman" w:cs="Times New Roman"/>
          <w:sz w:val="24"/>
          <w:szCs w:val="24"/>
        </w:rPr>
        <w:t>t</w:t>
      </w:r>
      <w:r w:rsidR="00476C77" w:rsidRPr="00476C77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SA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originally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established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hall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protection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orderly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service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NSDAP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meetings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. By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early </w:t>
      </w:r>
      <w:proofErr w:type="gramStart"/>
      <w:r w:rsidR="00476C77" w:rsidRPr="00476C77">
        <w:rPr>
          <w:rFonts w:ascii="Times New Roman" w:hAnsi="Times New Roman" w:cs="Times New Roman"/>
          <w:sz w:val="24"/>
          <w:szCs w:val="24"/>
        </w:rPr>
        <w:t>1930s</w:t>
      </w:r>
      <w:proofErr w:type="gram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had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grown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members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Uniformed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members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SA,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wearing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brown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shirts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swastikas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sleeves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organised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parades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red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party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flags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streets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cities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evening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marches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drums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torches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often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committed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street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violence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. Many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commander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Ernst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R</w:t>
      </w:r>
      <w:r w:rsidR="00476C77">
        <w:rPr>
          <w:rFonts w:ascii="Times New Roman" w:hAnsi="Times New Roman" w:cs="Times New Roman"/>
          <w:sz w:val="24"/>
          <w:szCs w:val="24"/>
        </w:rPr>
        <w:t>ӧ</w:t>
      </w:r>
      <w:r w:rsidR="00476C77" w:rsidRPr="00476C77">
        <w:rPr>
          <w:rFonts w:ascii="Times New Roman" w:hAnsi="Times New Roman" w:cs="Times New Roman"/>
          <w:sz w:val="24"/>
          <w:szCs w:val="24"/>
        </w:rPr>
        <w:t>hm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believed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Hitler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came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a "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revolution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" and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SA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replace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traditional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army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r w:rsidR="00476C77">
        <w:rPr>
          <w:rFonts w:ascii="Times New Roman" w:hAnsi="Times New Roman" w:cs="Times New Roman"/>
          <w:sz w:val="24"/>
          <w:szCs w:val="24"/>
        </w:rPr>
        <w:lastRenderedPageBreak/>
        <w:t>“</w:t>
      </w:r>
      <w:r w:rsidR="00476C77" w:rsidRPr="00476C77">
        <w:rPr>
          <w:rFonts w:ascii="Times New Roman" w:hAnsi="Times New Roman" w:cs="Times New Roman"/>
          <w:sz w:val="24"/>
          <w:szCs w:val="24"/>
        </w:rPr>
        <w:t xml:space="preserve">Night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Long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Knives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>,</w:t>
      </w:r>
      <w:r w:rsidR="00476C77">
        <w:rPr>
          <w:rFonts w:ascii="Times New Roman" w:hAnsi="Times New Roman" w:cs="Times New Roman"/>
          <w:sz w:val="24"/>
          <w:szCs w:val="24"/>
        </w:rPr>
        <w:t>“</w:t>
      </w:r>
      <w:r w:rsidR="00476C77" w:rsidRPr="00476C77">
        <w:rPr>
          <w:rFonts w:ascii="Times New Roman" w:hAnsi="Times New Roman" w:cs="Times New Roman"/>
          <w:sz w:val="24"/>
          <w:szCs w:val="24"/>
        </w:rPr>
        <w:t xml:space="preserve"> on 30 June 1934, Hitler had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R</w:t>
      </w:r>
      <w:r w:rsidR="00476C77">
        <w:rPr>
          <w:rFonts w:ascii="Times New Roman" w:hAnsi="Times New Roman" w:cs="Times New Roman"/>
          <w:sz w:val="24"/>
          <w:szCs w:val="24"/>
        </w:rPr>
        <w:t>ӧ</w:t>
      </w:r>
      <w:r w:rsidR="00476C77" w:rsidRPr="00476C77">
        <w:rPr>
          <w:rFonts w:ascii="Times New Roman" w:hAnsi="Times New Roman" w:cs="Times New Roman"/>
          <w:sz w:val="24"/>
          <w:szCs w:val="24"/>
        </w:rPr>
        <w:t>hm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commanders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murdered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organisation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continued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operate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auxiliary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6C77" w:rsidRPr="00476C77">
        <w:rPr>
          <w:rFonts w:ascii="Times New Roman" w:hAnsi="Times New Roman" w:cs="Times New Roman"/>
          <w:sz w:val="24"/>
          <w:szCs w:val="24"/>
        </w:rPr>
        <w:t>formation</w:t>
      </w:r>
      <w:proofErr w:type="spellEnd"/>
      <w:r w:rsidR="00476C77" w:rsidRPr="00476C77">
        <w:rPr>
          <w:rFonts w:ascii="Times New Roman" w:hAnsi="Times New Roman" w:cs="Times New Roman"/>
          <w:sz w:val="24"/>
          <w:szCs w:val="24"/>
        </w:rPr>
        <w:t>.</w:t>
      </w:r>
      <w:r w:rsidR="000167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00D734" w14:textId="77777777" w:rsidR="0001672C" w:rsidRDefault="0001672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E4FAB9" w14:textId="043CD33E" w:rsidR="000B6A04" w:rsidRDefault="0001672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672C">
        <w:rPr>
          <w:rFonts w:ascii="Times New Roman" w:hAnsi="Times New Roman" w:cs="Times New Roman"/>
          <w:sz w:val="24"/>
          <w:szCs w:val="24"/>
        </w:rPr>
        <w:t xml:space="preserve">On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hand,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SS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troops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originally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served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security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Hitler and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NSDAP leadership.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came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strictly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selective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organisation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overshadowing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previously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dominant SA and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becoming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a rival to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army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headed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Reichsf</w:t>
      </w:r>
      <w:r w:rsidR="00182CC6" w:rsidRPr="0001672C">
        <w:rPr>
          <w:rFonts w:ascii="Times New Roman" w:hAnsi="Times New Roman" w:cs="Times New Roman"/>
          <w:sz w:val="24"/>
          <w:szCs w:val="24"/>
        </w:rPr>
        <w:t>ü</w:t>
      </w:r>
      <w:r w:rsidRPr="0001672C">
        <w:rPr>
          <w:rFonts w:ascii="Times New Roman" w:hAnsi="Times New Roman" w:cs="Times New Roman"/>
          <w:sz w:val="24"/>
          <w:szCs w:val="24"/>
        </w:rPr>
        <w:t>hrer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SS, Heinrich Himmler,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reported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Supreme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Commander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, Adolf Hitler. SS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members</w:t>
      </w:r>
      <w:proofErr w:type="spellEnd"/>
      <w:r w:rsidR="00182CC6">
        <w:rPr>
          <w:rFonts w:ascii="Times New Roman" w:hAnsi="Times New Roman" w:cs="Times New Roman"/>
          <w:sz w:val="24"/>
          <w:szCs w:val="24"/>
        </w:rPr>
        <w:t xml:space="preserve">, </w:t>
      </w:r>
      <w:r w:rsidRPr="0001672C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black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uniforms</w:t>
      </w:r>
      <w:proofErr w:type="spellEnd"/>
      <w:r w:rsidR="00182CC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terror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organisation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transformed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a '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' and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mainstay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regime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implementation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racist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policies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majority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SS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members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served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frontline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Waffen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-SS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formations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serving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Totenkopf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units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guarded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. In 1945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SS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banned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declared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criminal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672C">
        <w:rPr>
          <w:rFonts w:ascii="Times New Roman" w:hAnsi="Times New Roman" w:cs="Times New Roman"/>
          <w:sz w:val="24"/>
          <w:szCs w:val="24"/>
        </w:rPr>
        <w:t>organisation</w:t>
      </w:r>
      <w:proofErr w:type="spellEnd"/>
      <w:r w:rsidRPr="0001672C">
        <w:rPr>
          <w:rFonts w:ascii="Times New Roman" w:hAnsi="Times New Roman" w:cs="Times New Roman"/>
          <w:sz w:val="24"/>
          <w:szCs w:val="24"/>
        </w:rPr>
        <w:t>.</w:t>
      </w:r>
      <w:r w:rsidR="008F555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F5550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8F5550">
        <w:rPr>
          <w:rFonts w:ascii="Times New Roman" w:hAnsi="Times New Roman" w:cs="Times New Roman"/>
          <w:sz w:val="24"/>
          <w:szCs w:val="24"/>
        </w:rPr>
        <w:t>, 2018, p.30,31)</w:t>
      </w:r>
    </w:p>
    <w:p w14:paraId="1E08E357" w14:textId="560633AB" w:rsidR="000600DF" w:rsidRDefault="000600D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AA8695" w14:textId="16A3C550" w:rsidR="000600DF" w:rsidRPr="00FE7254" w:rsidRDefault="000600DF" w:rsidP="00A4008E">
      <w:pPr>
        <w:pStyle w:val="Nadpis3"/>
      </w:pPr>
      <w:bookmarkStart w:id="12" w:name="_Toc152315188"/>
      <w:r w:rsidRPr="00FE7254">
        <w:t>1933</w:t>
      </w:r>
      <w:r w:rsidR="006A05C4" w:rsidRPr="00FE7254">
        <w:t xml:space="preserve"> and </w:t>
      </w:r>
      <w:proofErr w:type="spellStart"/>
      <w:r w:rsidR="006A05C4" w:rsidRPr="00FE7254">
        <w:t>onwards</w:t>
      </w:r>
      <w:bookmarkEnd w:id="12"/>
      <w:proofErr w:type="spellEnd"/>
    </w:p>
    <w:p w14:paraId="266DD965" w14:textId="5F39B55B" w:rsidR="00496D2C" w:rsidRDefault="00496D2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EC6620" w14:textId="76022E45" w:rsidR="00496D2C" w:rsidRDefault="00496D2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6D2C">
        <w:rPr>
          <w:rFonts w:ascii="Times New Roman" w:hAnsi="Times New Roman" w:cs="Times New Roman"/>
          <w:sz w:val="24"/>
          <w:szCs w:val="24"/>
        </w:rPr>
        <w:t xml:space="preserve">By 1932,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Party had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become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Germany's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largest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party in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Reichstag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, and in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January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1933,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then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96D2C">
        <w:rPr>
          <w:rFonts w:ascii="Times New Roman" w:hAnsi="Times New Roman" w:cs="Times New Roman"/>
          <w:sz w:val="24"/>
          <w:szCs w:val="24"/>
        </w:rPr>
        <w:t>president</w:t>
      </w:r>
      <w:proofErr w:type="gramEnd"/>
      <w:r w:rsidRPr="00496D2C">
        <w:rPr>
          <w:rFonts w:ascii="Times New Roman" w:hAnsi="Times New Roman" w:cs="Times New Roman"/>
          <w:sz w:val="24"/>
          <w:szCs w:val="24"/>
        </w:rPr>
        <w:t xml:space="preserve"> Paul von Hindenburg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appointed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Hitler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chancellor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giving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birth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>' so-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Third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Reich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Thousand-Year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Reich.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r w:rsidR="00050382">
        <w:rPr>
          <w:rFonts w:ascii="Times New Roman" w:hAnsi="Times New Roman" w:cs="Times New Roman"/>
          <w:sz w:val="24"/>
          <w:szCs w:val="24"/>
        </w:rPr>
        <w:t xml:space="preserve">On 24 </w:t>
      </w:r>
      <w:proofErr w:type="spellStart"/>
      <w:r w:rsidR="00050382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="00050382">
        <w:rPr>
          <w:rFonts w:ascii="Times New Roman" w:hAnsi="Times New Roman" w:cs="Times New Roman"/>
          <w:sz w:val="24"/>
          <w:szCs w:val="24"/>
        </w:rPr>
        <w:t xml:space="preserve"> 1933</w:t>
      </w:r>
      <w:r w:rsidR="00637508">
        <w:rPr>
          <w:rFonts w:ascii="Times New Roman" w:hAnsi="Times New Roman" w:cs="Times New Roman"/>
          <w:sz w:val="24"/>
          <w:szCs w:val="24"/>
        </w:rPr>
        <w:t>,</w:t>
      </w:r>
      <w:r w:rsidR="0005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03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5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0382">
        <w:rPr>
          <w:rFonts w:ascii="Times New Roman" w:hAnsi="Times New Roman" w:cs="Times New Roman"/>
          <w:sz w:val="24"/>
          <w:szCs w:val="24"/>
        </w:rPr>
        <w:t>Enabling</w:t>
      </w:r>
      <w:proofErr w:type="spellEnd"/>
      <w:r w:rsidR="0005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0382">
        <w:rPr>
          <w:rFonts w:ascii="Times New Roman" w:hAnsi="Times New Roman" w:cs="Times New Roman"/>
          <w:sz w:val="24"/>
          <w:szCs w:val="24"/>
        </w:rPr>
        <w:t>Act</w:t>
      </w:r>
      <w:proofErr w:type="spellEnd"/>
      <w:r w:rsidR="0005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0382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5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0382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="0005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0382">
        <w:rPr>
          <w:rFonts w:ascii="Times New Roman" w:hAnsi="Times New Roman" w:cs="Times New Roman"/>
          <w:sz w:val="24"/>
          <w:szCs w:val="24"/>
        </w:rPr>
        <w:t>passed</w:t>
      </w:r>
      <w:proofErr w:type="spellEnd"/>
      <w:r w:rsidR="0005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0382">
        <w:rPr>
          <w:rFonts w:ascii="Times New Roman" w:hAnsi="Times New Roman" w:cs="Times New Roman"/>
          <w:sz w:val="24"/>
          <w:szCs w:val="24"/>
        </w:rPr>
        <w:t>giving</w:t>
      </w:r>
      <w:proofErr w:type="spellEnd"/>
      <w:r w:rsidR="00050382">
        <w:rPr>
          <w:rFonts w:ascii="Times New Roman" w:hAnsi="Times New Roman" w:cs="Times New Roman"/>
          <w:sz w:val="24"/>
          <w:szCs w:val="24"/>
        </w:rPr>
        <w:t xml:space="preserve"> Hitler </w:t>
      </w:r>
      <w:proofErr w:type="spellStart"/>
      <w:r w:rsidR="000C0D53">
        <w:rPr>
          <w:rFonts w:ascii="Times New Roman" w:hAnsi="Times New Roman" w:cs="Times New Roman"/>
          <w:sz w:val="24"/>
          <w:szCs w:val="24"/>
        </w:rPr>
        <w:t>dictatorial</w:t>
      </w:r>
      <w:proofErr w:type="spellEnd"/>
      <w:r w:rsidR="000C0D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0382">
        <w:rPr>
          <w:rFonts w:ascii="Times New Roman" w:hAnsi="Times New Roman" w:cs="Times New Roman"/>
          <w:sz w:val="24"/>
          <w:szCs w:val="24"/>
        </w:rPr>
        <w:t>powers</w:t>
      </w:r>
      <w:proofErr w:type="spellEnd"/>
      <w:r w:rsidR="00050382">
        <w:rPr>
          <w:rFonts w:ascii="Times New Roman" w:hAnsi="Times New Roman" w:cs="Times New Roman"/>
          <w:sz w:val="24"/>
          <w:szCs w:val="24"/>
        </w:rPr>
        <w:t xml:space="preserve"> to rule </w:t>
      </w:r>
      <w:proofErr w:type="spellStart"/>
      <w:r w:rsidR="00050382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="0005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03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503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0382">
        <w:rPr>
          <w:rFonts w:ascii="Times New Roman" w:hAnsi="Times New Roman" w:cs="Times New Roman"/>
          <w:sz w:val="24"/>
          <w:szCs w:val="24"/>
        </w:rPr>
        <w:t>Reichstag</w:t>
      </w:r>
      <w:proofErr w:type="spellEnd"/>
      <w:r w:rsidR="00050382">
        <w:rPr>
          <w:rFonts w:ascii="Times New Roman" w:hAnsi="Times New Roman" w:cs="Times New Roman"/>
          <w:sz w:val="24"/>
          <w:szCs w:val="24"/>
        </w:rPr>
        <w:t xml:space="preserve">. </w:t>
      </w:r>
      <w:r w:rsidR="000C0D53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C0D53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="000C0D53">
        <w:rPr>
          <w:rFonts w:ascii="Times New Roman" w:hAnsi="Times New Roman" w:cs="Times New Roman"/>
          <w:sz w:val="24"/>
          <w:szCs w:val="24"/>
        </w:rPr>
        <w:t xml:space="preserve">, 2017, p.58)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moment on,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regime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gained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legislative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46A20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="0074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6A20">
        <w:rPr>
          <w:rFonts w:ascii="Times New Roman" w:hAnsi="Times New Roman" w:cs="Times New Roman"/>
          <w:sz w:val="24"/>
          <w:szCs w:val="24"/>
        </w:rPr>
        <w:t>months</w:t>
      </w:r>
      <w:proofErr w:type="spellEnd"/>
      <w:r w:rsidR="0074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6A20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746A20">
        <w:rPr>
          <w:rFonts w:ascii="Times New Roman" w:hAnsi="Times New Roman" w:cs="Times New Roman"/>
          <w:sz w:val="24"/>
          <w:szCs w:val="24"/>
        </w:rPr>
        <w:t xml:space="preserve"> non-</w:t>
      </w:r>
      <w:proofErr w:type="spellStart"/>
      <w:r w:rsidR="00746A20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="0074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6A20">
        <w:rPr>
          <w:rFonts w:ascii="Times New Roman" w:hAnsi="Times New Roman" w:cs="Times New Roman"/>
          <w:sz w:val="24"/>
          <w:szCs w:val="24"/>
        </w:rPr>
        <w:t>parties</w:t>
      </w:r>
      <w:proofErr w:type="spellEnd"/>
      <w:r w:rsidR="0074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6A20">
        <w:rPr>
          <w:rFonts w:ascii="Times New Roman" w:hAnsi="Times New Roman" w:cs="Times New Roman"/>
          <w:sz w:val="24"/>
          <w:szCs w:val="24"/>
        </w:rPr>
        <w:t>ceased</w:t>
      </w:r>
      <w:proofErr w:type="spellEnd"/>
      <w:r w:rsidR="00746A2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746A20">
        <w:rPr>
          <w:rFonts w:ascii="Times New Roman" w:hAnsi="Times New Roman" w:cs="Times New Roman"/>
          <w:sz w:val="24"/>
          <w:szCs w:val="24"/>
        </w:rPr>
        <w:t>exist</w:t>
      </w:r>
      <w:proofErr w:type="spellEnd"/>
      <w:r w:rsidR="00746A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46A20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74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6A20">
        <w:rPr>
          <w:rFonts w:ascii="Times New Roman" w:hAnsi="Times New Roman" w:cs="Times New Roman"/>
          <w:sz w:val="24"/>
          <w:szCs w:val="24"/>
        </w:rPr>
        <w:t>meant</w:t>
      </w:r>
      <w:proofErr w:type="spellEnd"/>
      <w:r w:rsidR="0074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Party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bec</w:t>
      </w:r>
      <w:r w:rsidR="00746A20">
        <w:rPr>
          <w:rFonts w:ascii="Times New Roman" w:hAnsi="Times New Roman" w:cs="Times New Roman"/>
          <w:sz w:val="24"/>
          <w:szCs w:val="24"/>
        </w:rPr>
        <w:t>oming</w:t>
      </w:r>
      <w:proofErr w:type="spellEnd"/>
      <w:r w:rsidR="00746A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official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party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allowed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96D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96D2C">
        <w:rPr>
          <w:rFonts w:ascii="Times New Roman" w:hAnsi="Times New Roman" w:cs="Times New Roman"/>
          <w:sz w:val="24"/>
          <w:szCs w:val="24"/>
        </w:rPr>
        <w:t xml:space="preserve"> German Reich.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6267">
        <w:rPr>
          <w:rFonts w:ascii="Times New Roman" w:hAnsi="Times New Roman" w:cs="Times New Roman"/>
          <w:sz w:val="24"/>
          <w:szCs w:val="24"/>
        </w:rPr>
        <w:t>NSDAP</w:t>
      </w:r>
      <w:r w:rsidR="009354F7">
        <w:rPr>
          <w:rFonts w:ascii="Times New Roman" w:hAnsi="Times New Roman" w:cs="Times New Roman"/>
          <w:sz w:val="24"/>
          <w:szCs w:val="24"/>
        </w:rPr>
        <w:t xml:space="preserve"> </w:t>
      </w:r>
      <w:r w:rsidR="009354F7" w:rsidRPr="009354F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354F7" w:rsidRPr="009354F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the</w:t>
      </w:r>
      <w:proofErr w:type="spellEnd"/>
      <w:r w:rsidR="009354F7" w:rsidRPr="009354F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proofErr w:type="spellStart"/>
      <w:r w:rsidR="009354F7" w:rsidRPr="009354F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National</w:t>
      </w:r>
      <w:proofErr w:type="spellEnd"/>
      <w:r w:rsidR="009354F7" w:rsidRPr="009354F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="009354F7" w:rsidRPr="009354F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Socialist</w:t>
      </w:r>
      <w:proofErr w:type="spellEnd"/>
      <w:r w:rsidR="009354F7" w:rsidRPr="009354F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German </w:t>
      </w:r>
      <w:proofErr w:type="spellStart"/>
      <w:r w:rsidR="009354F7" w:rsidRPr="009354F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Workers</w:t>
      </w:r>
      <w:proofErr w:type="spellEnd"/>
      <w:r w:rsidR="009354F7" w:rsidRPr="009354F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' Party)</w:t>
      </w:r>
      <w:r w:rsidR="005B6267" w:rsidRPr="005B6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6267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5B6267" w:rsidRPr="005B6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6267" w:rsidRPr="005B6267">
        <w:rPr>
          <w:rFonts w:ascii="Times New Roman" w:hAnsi="Times New Roman" w:cs="Times New Roman"/>
          <w:sz w:val="24"/>
          <w:szCs w:val="24"/>
        </w:rPr>
        <w:t>declared</w:t>
      </w:r>
      <w:proofErr w:type="spellEnd"/>
      <w:r w:rsidR="005B6267" w:rsidRPr="005B626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B6267" w:rsidRPr="005B6267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="005B6267" w:rsidRPr="005B6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6267" w:rsidRPr="005B626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B6267" w:rsidRPr="005B6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6267" w:rsidRPr="005B6267">
        <w:rPr>
          <w:rFonts w:ascii="Times New Roman" w:hAnsi="Times New Roman" w:cs="Times New Roman"/>
          <w:sz w:val="24"/>
          <w:szCs w:val="24"/>
        </w:rPr>
        <w:t>emergency</w:t>
      </w:r>
      <w:proofErr w:type="spellEnd"/>
      <w:r w:rsidR="005B6267" w:rsidRPr="005B62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6267" w:rsidRPr="005B6267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5B6267" w:rsidRPr="005B62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6267" w:rsidRPr="005B6267">
        <w:rPr>
          <w:rFonts w:ascii="Times New Roman" w:hAnsi="Times New Roman" w:cs="Times New Roman"/>
          <w:sz w:val="24"/>
          <w:szCs w:val="24"/>
        </w:rPr>
        <w:t>remained</w:t>
      </w:r>
      <w:proofErr w:type="spellEnd"/>
      <w:r w:rsidR="005B6267" w:rsidRPr="005B626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5B6267" w:rsidRPr="005B6267">
        <w:rPr>
          <w:rFonts w:ascii="Times New Roman" w:hAnsi="Times New Roman" w:cs="Times New Roman"/>
          <w:sz w:val="24"/>
          <w:szCs w:val="24"/>
        </w:rPr>
        <w:t>force</w:t>
      </w:r>
      <w:proofErr w:type="spellEnd"/>
      <w:r w:rsidR="005B6267" w:rsidRPr="005B6267">
        <w:rPr>
          <w:rFonts w:ascii="Times New Roman" w:hAnsi="Times New Roman" w:cs="Times New Roman"/>
          <w:sz w:val="24"/>
          <w:szCs w:val="24"/>
        </w:rPr>
        <w:t xml:space="preserve"> in Germany </w:t>
      </w:r>
      <w:proofErr w:type="spellStart"/>
      <w:r w:rsidR="005B6267" w:rsidRPr="005B6267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="005B6267" w:rsidRPr="005B6267">
        <w:rPr>
          <w:rFonts w:ascii="Times New Roman" w:hAnsi="Times New Roman" w:cs="Times New Roman"/>
          <w:sz w:val="24"/>
          <w:szCs w:val="24"/>
        </w:rPr>
        <w:t xml:space="preserve"> May 1945. </w:t>
      </w:r>
      <w:r>
        <w:rPr>
          <w:rFonts w:ascii="Times New Roman" w:hAnsi="Times New Roman" w:cs="Times New Roman"/>
          <w:sz w:val="24"/>
          <w:szCs w:val="24"/>
        </w:rPr>
        <w:t>(URL5)</w:t>
      </w:r>
    </w:p>
    <w:p w14:paraId="1DA883A8" w14:textId="77777777" w:rsidR="004F3173" w:rsidRDefault="004F317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F1B44D" w14:textId="7DF822A8" w:rsidR="00496D2C" w:rsidRDefault="008C339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339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month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February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1933,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Reichstag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building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deliberately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set on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fire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. As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339D">
        <w:rPr>
          <w:rFonts w:ascii="Times New Roman" w:hAnsi="Times New Roman" w:cs="Times New Roman"/>
          <w:sz w:val="24"/>
          <w:szCs w:val="24"/>
        </w:rPr>
        <w:t>notes</w:t>
      </w:r>
      <w:r>
        <w:rPr>
          <w:rFonts w:ascii="Times New Roman" w:hAnsi="Times New Roman" w:cs="Times New Roman"/>
          <w:sz w:val="24"/>
          <w:szCs w:val="24"/>
        </w:rPr>
        <w:t xml:space="preserve"> (2018, p.19,20)</w:t>
      </w:r>
      <w:r w:rsidRPr="008C33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blame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attributed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to a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Dutch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communist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Pr="008C339D">
        <w:rPr>
          <w:rFonts w:ascii="Times New Roman" w:hAnsi="Times New Roman" w:cs="Times New Roman"/>
          <w:sz w:val="24"/>
          <w:szCs w:val="24"/>
        </w:rPr>
        <w:t>lthough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certain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real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culprit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. Evidence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suggested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themselves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had set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fire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building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participation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crime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never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proved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conclusively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>.</w:t>
      </w:r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certain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act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arson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immense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benefit to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82E">
        <w:rPr>
          <w:rFonts w:ascii="Times New Roman" w:hAnsi="Times New Roman" w:cs="Times New Roman"/>
          <w:sz w:val="24"/>
          <w:szCs w:val="24"/>
        </w:rPr>
        <w:t>naturally</w:t>
      </w:r>
      <w:proofErr w:type="spellEnd"/>
      <w:r w:rsidR="00AA58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event as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excuse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ban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Communist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Party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Germany and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skilfully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seized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control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security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apparatus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fire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heralded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t>parliamentary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339D">
        <w:rPr>
          <w:rFonts w:ascii="Times New Roman" w:hAnsi="Times New Roman" w:cs="Times New Roman"/>
          <w:sz w:val="24"/>
          <w:szCs w:val="24"/>
        </w:rPr>
        <w:lastRenderedPageBreak/>
        <w:t>democracy</w:t>
      </w:r>
      <w:proofErr w:type="spellEnd"/>
      <w:r w:rsidRPr="008C339D">
        <w:rPr>
          <w:rFonts w:ascii="Times New Roman" w:hAnsi="Times New Roman" w:cs="Times New Roman"/>
          <w:sz w:val="24"/>
          <w:szCs w:val="24"/>
        </w:rPr>
        <w:t xml:space="preserve"> in Germany.</w:t>
      </w:r>
      <w:r w:rsidR="00EF07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5FB" w:rsidRPr="008875F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8875FB" w:rsidRPr="0088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5FB" w:rsidRPr="008875FB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="008875FB" w:rsidRPr="0088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5FB" w:rsidRPr="008875FB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="008875FB" w:rsidRPr="008875F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875FB" w:rsidRPr="008875FB">
        <w:rPr>
          <w:rFonts w:ascii="Times New Roman" w:hAnsi="Times New Roman" w:cs="Times New Roman"/>
          <w:sz w:val="24"/>
          <w:szCs w:val="24"/>
        </w:rPr>
        <w:t>Hitler's</w:t>
      </w:r>
      <w:proofErr w:type="spellEnd"/>
      <w:r w:rsidR="008875FB" w:rsidRPr="008875FB">
        <w:rPr>
          <w:rFonts w:ascii="Times New Roman" w:hAnsi="Times New Roman" w:cs="Times New Roman"/>
          <w:sz w:val="24"/>
          <w:szCs w:val="24"/>
        </w:rPr>
        <w:t xml:space="preserve"> Germany </w:t>
      </w:r>
      <w:proofErr w:type="spellStart"/>
      <w:r w:rsidR="008875FB" w:rsidRPr="008875FB">
        <w:rPr>
          <w:rFonts w:ascii="Times New Roman" w:hAnsi="Times New Roman" w:cs="Times New Roman"/>
          <w:sz w:val="24"/>
          <w:szCs w:val="24"/>
        </w:rPr>
        <w:t>withdrew</w:t>
      </w:r>
      <w:proofErr w:type="spellEnd"/>
      <w:r w:rsidR="008875FB" w:rsidRPr="0088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5FB" w:rsidRPr="008875F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8875FB" w:rsidRPr="0088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5FB" w:rsidRPr="008875F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875FB" w:rsidRPr="0088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5FB" w:rsidRPr="008875FB">
        <w:rPr>
          <w:rFonts w:ascii="Times New Roman" w:hAnsi="Times New Roman" w:cs="Times New Roman"/>
          <w:sz w:val="24"/>
          <w:szCs w:val="24"/>
        </w:rPr>
        <w:t>League</w:t>
      </w:r>
      <w:proofErr w:type="spellEnd"/>
      <w:r w:rsidR="008875FB" w:rsidRPr="0088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5FB" w:rsidRPr="008875F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875FB" w:rsidRPr="008875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75FB" w:rsidRPr="008875FB">
        <w:rPr>
          <w:rFonts w:ascii="Times New Roman" w:hAnsi="Times New Roman" w:cs="Times New Roman"/>
          <w:sz w:val="24"/>
          <w:szCs w:val="24"/>
        </w:rPr>
        <w:t>Nations</w:t>
      </w:r>
      <w:proofErr w:type="spellEnd"/>
      <w:r w:rsidR="008875FB">
        <w:rPr>
          <w:rFonts w:ascii="Times New Roman" w:hAnsi="Times New Roman" w:cs="Times New Roman"/>
          <w:sz w:val="24"/>
          <w:szCs w:val="24"/>
        </w:rPr>
        <w:t xml:space="preserve"> and on </w:t>
      </w:r>
      <w:proofErr w:type="spellStart"/>
      <w:r w:rsidR="008875FB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="008875FB">
        <w:rPr>
          <w:rFonts w:ascii="Times New Roman" w:hAnsi="Times New Roman" w:cs="Times New Roman"/>
          <w:sz w:val="24"/>
          <w:szCs w:val="24"/>
        </w:rPr>
        <w:t xml:space="preserve"> 13th</w:t>
      </w:r>
      <w:r w:rsidR="00E44DA0">
        <w:rPr>
          <w:rFonts w:ascii="Times New Roman" w:hAnsi="Times New Roman" w:cs="Times New Roman"/>
          <w:sz w:val="24"/>
          <w:szCs w:val="24"/>
        </w:rPr>
        <w:t>, a</w:t>
      </w:r>
      <w:r w:rsidR="00E44DA0" w:rsidRPr="00E44DA0">
        <w:rPr>
          <w:rFonts w:ascii="Times New Roman" w:hAnsi="Times New Roman" w:cs="Times New Roman"/>
          <w:sz w:val="24"/>
          <w:szCs w:val="24"/>
        </w:rPr>
        <w:t xml:space="preserve">s part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campaign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government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boycott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merchants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businesses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intended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to cause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isolation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4DA0" w:rsidRPr="00E44DA0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="00E44DA0" w:rsidRPr="00E44DA0">
        <w:rPr>
          <w:rFonts w:ascii="Times New Roman" w:hAnsi="Times New Roman" w:cs="Times New Roman"/>
          <w:sz w:val="24"/>
          <w:szCs w:val="24"/>
        </w:rPr>
        <w:t>.</w:t>
      </w:r>
    </w:p>
    <w:p w14:paraId="79DC057D" w14:textId="77777777" w:rsidR="00D7287D" w:rsidRDefault="00D7287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F52631" w14:textId="47B5527B" w:rsidR="00604D45" w:rsidRPr="003A216C" w:rsidRDefault="00A13DB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3DBB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Pr="00A13DB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13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DBB">
        <w:rPr>
          <w:rFonts w:ascii="Times New Roman" w:hAnsi="Times New Roman" w:cs="Times New Roman"/>
          <w:sz w:val="24"/>
          <w:szCs w:val="24"/>
        </w:rPr>
        <w:t>beginning</w:t>
      </w:r>
      <w:proofErr w:type="spellEnd"/>
      <w:r w:rsidRPr="00A13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DB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13DBB">
        <w:rPr>
          <w:rFonts w:ascii="Times New Roman" w:hAnsi="Times New Roman" w:cs="Times New Roman"/>
          <w:sz w:val="24"/>
          <w:szCs w:val="24"/>
        </w:rPr>
        <w:t xml:space="preserve"> August 1934,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Pr="00A13DBB">
        <w:rPr>
          <w:rFonts w:ascii="Times New Roman" w:hAnsi="Times New Roman" w:cs="Times New Roman"/>
          <w:sz w:val="24"/>
          <w:szCs w:val="24"/>
        </w:rPr>
        <w:t>resident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Paul von</w:t>
      </w:r>
      <w:r w:rsidRPr="00A13DBB">
        <w:rPr>
          <w:rFonts w:ascii="Times New Roman" w:hAnsi="Times New Roman" w:cs="Times New Roman"/>
          <w:sz w:val="24"/>
          <w:szCs w:val="24"/>
        </w:rPr>
        <w:t xml:space="preserve"> Hindenburg </w:t>
      </w:r>
      <w:proofErr w:type="spellStart"/>
      <w:r w:rsidRPr="00A13DBB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Pr="00A13D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13DBB">
        <w:rPr>
          <w:rFonts w:ascii="Times New Roman" w:hAnsi="Times New Roman" w:cs="Times New Roman"/>
          <w:sz w:val="24"/>
          <w:szCs w:val="24"/>
        </w:rPr>
        <w:t>making</w:t>
      </w:r>
      <w:proofErr w:type="spellEnd"/>
      <w:r w:rsidRPr="00A13DBB">
        <w:rPr>
          <w:rFonts w:ascii="Times New Roman" w:hAnsi="Times New Roman" w:cs="Times New Roman"/>
          <w:sz w:val="24"/>
          <w:szCs w:val="24"/>
        </w:rPr>
        <w:t xml:space="preserve"> Hitler not </w:t>
      </w:r>
      <w:proofErr w:type="spellStart"/>
      <w:r w:rsidRPr="00A13DBB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A13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DBB">
        <w:rPr>
          <w:rFonts w:ascii="Times New Roman" w:hAnsi="Times New Roman" w:cs="Times New Roman"/>
          <w:sz w:val="24"/>
          <w:szCs w:val="24"/>
        </w:rPr>
        <w:t>Chancellor</w:t>
      </w:r>
      <w:proofErr w:type="spellEnd"/>
      <w:r w:rsidRPr="00A13DBB">
        <w:rPr>
          <w:rFonts w:ascii="Times New Roman" w:hAnsi="Times New Roman" w:cs="Times New Roman"/>
          <w:sz w:val="24"/>
          <w:szCs w:val="24"/>
        </w:rPr>
        <w:t xml:space="preserve"> but </w:t>
      </w:r>
      <w:proofErr w:type="spellStart"/>
      <w:r w:rsidRPr="00A13DBB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A13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DBB">
        <w:rPr>
          <w:rFonts w:ascii="Times New Roman" w:hAnsi="Times New Roman" w:cs="Times New Roman"/>
          <w:sz w:val="24"/>
          <w:szCs w:val="24"/>
        </w:rPr>
        <w:t>head</w:t>
      </w:r>
      <w:proofErr w:type="spellEnd"/>
      <w:r w:rsidRPr="00A13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DB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13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DB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13DBB">
        <w:rPr>
          <w:rFonts w:ascii="Times New Roman" w:hAnsi="Times New Roman" w:cs="Times New Roman"/>
          <w:sz w:val="24"/>
          <w:szCs w:val="24"/>
        </w:rPr>
        <w:t xml:space="preserve"> German Empire, </w:t>
      </w:r>
      <w:proofErr w:type="spellStart"/>
      <w:r w:rsidRPr="00A13DBB">
        <w:rPr>
          <w:rFonts w:ascii="Times New Roman" w:hAnsi="Times New Roman" w:cs="Times New Roman"/>
          <w:sz w:val="24"/>
          <w:szCs w:val="24"/>
        </w:rPr>
        <w:t>thus</w:t>
      </w:r>
      <w:proofErr w:type="spellEnd"/>
      <w:r w:rsidRPr="00A13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DBB">
        <w:rPr>
          <w:rFonts w:ascii="Times New Roman" w:hAnsi="Times New Roman" w:cs="Times New Roman"/>
          <w:sz w:val="24"/>
          <w:szCs w:val="24"/>
        </w:rPr>
        <w:t>becoming</w:t>
      </w:r>
      <w:proofErr w:type="spellEnd"/>
      <w:r w:rsidRPr="00A13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DB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13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unquestionable</w:t>
      </w:r>
      <w:proofErr w:type="spellEnd"/>
      <w:r w:rsidRPr="00A13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DBB">
        <w:rPr>
          <w:rFonts w:ascii="Times New Roman" w:hAnsi="Times New Roman" w:cs="Times New Roman"/>
          <w:sz w:val="24"/>
          <w:szCs w:val="24"/>
        </w:rPr>
        <w:t>ruler</w:t>
      </w:r>
      <w:proofErr w:type="spellEnd"/>
      <w:r w:rsidRPr="00A13D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3DB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13DBB">
        <w:rPr>
          <w:rFonts w:ascii="Times New Roman" w:hAnsi="Times New Roman" w:cs="Times New Roman"/>
          <w:sz w:val="24"/>
          <w:szCs w:val="24"/>
        </w:rPr>
        <w:t xml:space="preserve"> Germany.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Rees</w:t>
      </w:r>
      <w:proofErr w:type="spellEnd"/>
      <w:r>
        <w:rPr>
          <w:rFonts w:ascii="Times New Roman" w:hAnsi="Times New Roman" w:cs="Times New Roman"/>
          <w:sz w:val="24"/>
          <w:szCs w:val="24"/>
        </w:rPr>
        <w:t>, 2017, p.84)</w:t>
      </w:r>
      <w:r w:rsidR="008875F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D0B8FF" w14:textId="77777777" w:rsidR="00787EEC" w:rsidRDefault="00787EE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3DF96AAD" w14:textId="3A7A74EE" w:rsidR="00787EEC" w:rsidRDefault="00787EE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1935, Germany </w:t>
      </w:r>
      <w:proofErr w:type="spellStart"/>
      <w:r>
        <w:rPr>
          <w:rFonts w:ascii="Times New Roman" w:hAnsi="Times New Roman" w:cs="Times New Roman"/>
          <w:sz w:val="24"/>
          <w:szCs w:val="24"/>
        </w:rPr>
        <w:t>reinstated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universal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conscription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 and a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marched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demilitarized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zone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Rhineland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neutral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 area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 Germany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prohibited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occupy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Treaty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 Versailles in 1919 </w:t>
      </w:r>
      <w:proofErr w:type="spellStart"/>
      <w:r w:rsidR="00BD14BE">
        <w:rPr>
          <w:rFonts w:ascii="Times New Roman" w:hAnsi="Times New Roman" w:cs="Times New Roman"/>
          <w:sz w:val="24"/>
          <w:szCs w:val="24"/>
        </w:rPr>
        <w:t>stated</w:t>
      </w:r>
      <w:proofErr w:type="spellEnd"/>
      <w:r w:rsidR="00BD14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45E43E" w14:textId="77777777" w:rsidR="00C157ED" w:rsidRDefault="00C157E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552FA1" w14:textId="4CB5FCA2" w:rsidR="00C157ED" w:rsidRDefault="00C157E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year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1938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turning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point. On </w:t>
      </w:r>
      <w:proofErr w:type="spellStart"/>
      <w:r>
        <w:rPr>
          <w:rFonts w:ascii="Times New Roman" w:hAnsi="Times New Roman" w:cs="Times New Roman"/>
          <w:sz w:val="24"/>
          <w:szCs w:val="24"/>
        </w:rPr>
        <w:t>March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>
        <w:rPr>
          <w:rFonts w:ascii="Times New Roman" w:hAnsi="Times New Roman" w:cs="Times New Roman"/>
          <w:sz w:val="24"/>
          <w:szCs w:val="24"/>
        </w:rPr>
        <w:t>troops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Austria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any</w:t>
      </w:r>
      <w:r w:rsidRPr="00C15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7ED">
        <w:rPr>
          <w:rFonts w:ascii="Times New Roman" w:hAnsi="Times New Roman" w:cs="Times New Roman"/>
          <w:sz w:val="24"/>
          <w:szCs w:val="24"/>
        </w:rPr>
        <w:t>fighting</w:t>
      </w:r>
      <w:proofErr w:type="spellEnd"/>
      <w:r w:rsidRPr="00C157E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157ED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Pr="00C15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7ED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Pr="00C15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7E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157ED">
        <w:rPr>
          <w:rFonts w:ascii="Times New Roman" w:hAnsi="Times New Roman" w:cs="Times New Roman"/>
          <w:sz w:val="24"/>
          <w:szCs w:val="24"/>
        </w:rPr>
        <w:t xml:space="preserve"> leadership </w:t>
      </w:r>
      <w:proofErr w:type="spellStart"/>
      <w:r w:rsidRPr="00C157E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15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157E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157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country</w:t>
      </w:r>
      <w:r w:rsidR="009C4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F5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9C4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showed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>
        <w:rPr>
          <w:rFonts w:ascii="Times New Roman" w:hAnsi="Times New Roman" w:cs="Times New Roman"/>
          <w:sz w:val="24"/>
          <w:szCs w:val="24"/>
        </w:rPr>
        <w:t>resistance</w:t>
      </w:r>
      <w:proofErr w:type="spellEnd"/>
      <w:r w:rsidR="009C4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F57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9C4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F57">
        <w:rPr>
          <w:rFonts w:ascii="Times New Roman" w:hAnsi="Times New Roman" w:cs="Times New Roman"/>
          <w:sz w:val="24"/>
          <w:szCs w:val="24"/>
        </w:rPr>
        <w:t>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C4F57" w:rsidRPr="009C4F57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9C4F57" w:rsidRPr="009C4F57">
        <w:rPr>
          <w:rFonts w:ascii="Times New Roman" w:hAnsi="Times New Roman" w:cs="Times New Roman"/>
          <w:sz w:val="24"/>
          <w:szCs w:val="24"/>
        </w:rPr>
        <w:t xml:space="preserve"> event </w:t>
      </w:r>
      <w:proofErr w:type="spellStart"/>
      <w:r w:rsidR="009C4F57" w:rsidRPr="009C4F5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9C4F57" w:rsidRPr="009C4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F57" w:rsidRPr="009C4F57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="009C4F57" w:rsidRPr="009C4F57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9C4F57" w:rsidRPr="009C4F5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C4F57" w:rsidRPr="009C4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F57" w:rsidRPr="009C4F57">
        <w:rPr>
          <w:rFonts w:ascii="Times New Roman" w:hAnsi="Times New Roman" w:cs="Times New Roman"/>
          <w:sz w:val="24"/>
          <w:szCs w:val="24"/>
        </w:rPr>
        <w:t>Anschluss</w:t>
      </w:r>
      <w:proofErr w:type="spellEnd"/>
      <w:r w:rsidR="009C4F57" w:rsidRPr="009C4F57">
        <w:rPr>
          <w:rFonts w:ascii="Times New Roman" w:hAnsi="Times New Roman" w:cs="Times New Roman"/>
          <w:sz w:val="24"/>
          <w:szCs w:val="24"/>
        </w:rPr>
        <w:t>.</w:t>
      </w:r>
      <w:r w:rsidR="009C4F5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 w:rsidR="009C4F57">
        <w:rPr>
          <w:rFonts w:ascii="Times New Roman" w:hAnsi="Times New Roman" w:cs="Times New Roman"/>
          <w:sz w:val="24"/>
          <w:szCs w:val="24"/>
        </w:rPr>
        <w:t>,</w:t>
      </w:r>
      <w:r w:rsidR="00F874C5">
        <w:rPr>
          <w:rFonts w:ascii="Times New Roman" w:hAnsi="Times New Roman" w:cs="Times New Roman"/>
          <w:sz w:val="24"/>
          <w:szCs w:val="24"/>
        </w:rPr>
        <w:t xml:space="preserve"> 2015,</w:t>
      </w:r>
      <w:r w:rsidR="009C4F57">
        <w:rPr>
          <w:rFonts w:ascii="Times New Roman" w:hAnsi="Times New Roman" w:cs="Times New Roman"/>
          <w:sz w:val="24"/>
          <w:szCs w:val="24"/>
        </w:rPr>
        <w:t xml:space="preserve"> p.</w:t>
      </w:r>
      <w:r w:rsidR="00F874C5">
        <w:rPr>
          <w:rFonts w:ascii="Times New Roman" w:hAnsi="Times New Roman" w:cs="Times New Roman"/>
          <w:sz w:val="24"/>
          <w:szCs w:val="24"/>
        </w:rPr>
        <w:t>5</w:t>
      </w:r>
      <w:r w:rsidR="009C4F5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9C4F57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="009C4F5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="009C4F57">
        <w:rPr>
          <w:rFonts w:ascii="Times New Roman" w:hAnsi="Times New Roman" w:cs="Times New Roman"/>
          <w:sz w:val="24"/>
          <w:szCs w:val="24"/>
        </w:rPr>
        <w:t xml:space="preserve"> (</w:t>
      </w:r>
      <w:r w:rsidR="00F874C5">
        <w:rPr>
          <w:rFonts w:ascii="Times New Roman" w:hAnsi="Times New Roman" w:cs="Times New Roman"/>
          <w:sz w:val="24"/>
          <w:szCs w:val="24"/>
        </w:rPr>
        <w:t>2017, p.113</w:t>
      </w:r>
      <w:r w:rsidR="009C4F5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9C4F57">
        <w:rPr>
          <w:rFonts w:ascii="Times New Roman" w:hAnsi="Times New Roman" w:cs="Times New Roman"/>
          <w:sz w:val="24"/>
          <w:szCs w:val="24"/>
        </w:rPr>
        <w:t>millions</w:t>
      </w:r>
      <w:proofErr w:type="spellEnd"/>
      <w:r w:rsidR="009C4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F5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C4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F57">
        <w:rPr>
          <w:rFonts w:ascii="Times New Roman" w:hAnsi="Times New Roman" w:cs="Times New Roman"/>
          <w:sz w:val="24"/>
          <w:szCs w:val="24"/>
        </w:rPr>
        <w:t>ordinary</w:t>
      </w:r>
      <w:proofErr w:type="spellEnd"/>
      <w:r w:rsidR="009C4F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4F57">
        <w:rPr>
          <w:rFonts w:ascii="Times New Roman" w:hAnsi="Times New Roman" w:cs="Times New Roman"/>
          <w:sz w:val="24"/>
          <w:szCs w:val="24"/>
        </w:rPr>
        <w:t>Austrians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welcomed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Wehrmacht (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army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garlanding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flowers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. Many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Austrians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thought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arrival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offered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hope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stronger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Austria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longer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beset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economic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problems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. As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>
        <w:rPr>
          <w:rFonts w:ascii="Times New Roman" w:hAnsi="Times New Roman" w:cs="Times New Roman"/>
          <w:sz w:val="24"/>
          <w:szCs w:val="24"/>
        </w:rPr>
        <w:t>stated</w:t>
      </w:r>
      <w:proofErr w:type="spellEnd"/>
      <w:r w:rsidR="00F874C5">
        <w:rPr>
          <w:rFonts w:ascii="Times New Roman" w:hAnsi="Times New Roman" w:cs="Times New Roman"/>
          <w:sz w:val="24"/>
          <w:szCs w:val="24"/>
        </w:rPr>
        <w:t xml:space="preserve">, </w:t>
      </w:r>
      <w:r w:rsidR="00F874C5" w:rsidRPr="00F874C5">
        <w:rPr>
          <w:rFonts w:ascii="Times New Roman" w:hAnsi="Times New Roman" w:cs="Times New Roman"/>
          <w:sz w:val="24"/>
          <w:szCs w:val="24"/>
        </w:rPr>
        <w:t xml:space="preserve">Hitler </w:t>
      </w:r>
      <w:proofErr w:type="spellStart"/>
      <w:r w:rsidR="00F874C5" w:rsidRPr="00F874C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F874C5" w:rsidRP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 w:rsidRPr="00F874C5">
        <w:rPr>
          <w:rFonts w:ascii="Times New Roman" w:hAnsi="Times New Roman" w:cs="Times New Roman"/>
          <w:sz w:val="24"/>
          <w:szCs w:val="24"/>
        </w:rPr>
        <w:t>received</w:t>
      </w:r>
      <w:proofErr w:type="spellEnd"/>
      <w:r w:rsidR="00F874C5" w:rsidRP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 w:rsidRPr="00F874C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F874C5" w:rsidRP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 w:rsidRPr="00F874C5">
        <w:rPr>
          <w:rFonts w:ascii="Times New Roman" w:hAnsi="Times New Roman" w:cs="Times New Roman"/>
          <w:sz w:val="24"/>
          <w:szCs w:val="24"/>
        </w:rPr>
        <w:t>enthusiasm</w:t>
      </w:r>
      <w:proofErr w:type="spellEnd"/>
      <w:r w:rsidR="00F874C5" w:rsidRPr="00F874C5">
        <w:rPr>
          <w:rFonts w:ascii="Times New Roman" w:hAnsi="Times New Roman" w:cs="Times New Roman"/>
          <w:sz w:val="24"/>
          <w:szCs w:val="24"/>
        </w:rPr>
        <w:t xml:space="preserve"> by many </w:t>
      </w:r>
      <w:proofErr w:type="spellStart"/>
      <w:r w:rsidR="00F874C5" w:rsidRPr="00F874C5">
        <w:rPr>
          <w:rFonts w:ascii="Times New Roman" w:hAnsi="Times New Roman" w:cs="Times New Roman"/>
          <w:sz w:val="24"/>
          <w:szCs w:val="24"/>
        </w:rPr>
        <w:t>Austrian</w:t>
      </w:r>
      <w:proofErr w:type="spellEnd"/>
      <w:r w:rsidR="00F874C5" w:rsidRPr="00F874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74C5" w:rsidRPr="00F874C5">
        <w:rPr>
          <w:rFonts w:ascii="Times New Roman" w:hAnsi="Times New Roman" w:cs="Times New Roman"/>
          <w:sz w:val="24"/>
          <w:szCs w:val="24"/>
        </w:rPr>
        <w:t>citizens</w:t>
      </w:r>
      <w:proofErr w:type="spellEnd"/>
      <w:r w:rsidR="00F874C5" w:rsidRPr="00F874C5">
        <w:rPr>
          <w:rFonts w:ascii="Times New Roman" w:hAnsi="Times New Roman" w:cs="Times New Roman"/>
          <w:sz w:val="24"/>
          <w:szCs w:val="24"/>
        </w:rPr>
        <w:t>.</w:t>
      </w:r>
      <w:r w:rsidR="007D6FD7">
        <w:rPr>
          <w:rFonts w:ascii="Times New Roman" w:hAnsi="Times New Roman" w:cs="Times New Roman"/>
          <w:sz w:val="24"/>
          <w:szCs w:val="24"/>
        </w:rPr>
        <w:t xml:space="preserve"> </w:t>
      </w:r>
      <w:r w:rsidR="007D6FD7" w:rsidRPr="007D6FD7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7D6FD7" w:rsidRPr="007D6FD7"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="007D6FD7" w:rsidRPr="007D6F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6FD7" w:rsidRPr="007D6FD7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="007D6FD7" w:rsidRP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 w:rsidRPr="007D6FD7">
        <w:rPr>
          <w:rFonts w:ascii="Times New Roman" w:hAnsi="Times New Roman" w:cs="Times New Roman"/>
          <w:sz w:val="24"/>
          <w:szCs w:val="24"/>
        </w:rPr>
        <w:t>troops</w:t>
      </w:r>
      <w:proofErr w:type="spellEnd"/>
      <w:r w:rsidR="007D6FD7" w:rsidRP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 w:rsidRPr="007D6FD7">
        <w:rPr>
          <w:rFonts w:ascii="Times New Roman" w:hAnsi="Times New Roman" w:cs="Times New Roman"/>
          <w:sz w:val="24"/>
          <w:szCs w:val="24"/>
        </w:rPr>
        <w:t>marched</w:t>
      </w:r>
      <w:proofErr w:type="spellEnd"/>
      <w:r w:rsidR="007D6FD7" w:rsidRP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 w:rsidRPr="007D6FD7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7D6FD7" w:rsidRP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 w:rsidRPr="007D6FD7">
        <w:rPr>
          <w:rFonts w:ascii="Times New Roman" w:hAnsi="Times New Roman" w:cs="Times New Roman"/>
          <w:sz w:val="24"/>
          <w:szCs w:val="24"/>
        </w:rPr>
        <w:t>Austria</w:t>
      </w:r>
      <w:proofErr w:type="spellEnd"/>
      <w:r w:rsidR="007D6FD7" w:rsidRPr="007D6FD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7D6FD7" w:rsidRPr="007D6F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D6FD7" w:rsidRP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 w:rsidRPr="007D6FD7">
        <w:rPr>
          <w:rFonts w:ascii="Times New Roman" w:hAnsi="Times New Roman" w:cs="Times New Roman"/>
          <w:sz w:val="24"/>
          <w:szCs w:val="24"/>
        </w:rPr>
        <w:t>morning</w:t>
      </w:r>
      <w:proofErr w:type="spellEnd"/>
      <w:r w:rsidR="007D6FD7" w:rsidRPr="007D6FD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D6FD7" w:rsidRPr="007D6F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D6FD7" w:rsidRPr="007D6FD7">
        <w:rPr>
          <w:rFonts w:ascii="Times New Roman" w:hAnsi="Times New Roman" w:cs="Times New Roman"/>
          <w:sz w:val="24"/>
          <w:szCs w:val="24"/>
        </w:rPr>
        <w:t xml:space="preserve"> Führer </w:t>
      </w:r>
      <w:proofErr w:type="spellStart"/>
      <w:r w:rsidR="007D6FD7" w:rsidRPr="007D6FD7">
        <w:rPr>
          <w:rFonts w:ascii="Times New Roman" w:hAnsi="Times New Roman" w:cs="Times New Roman"/>
          <w:sz w:val="24"/>
          <w:szCs w:val="24"/>
        </w:rPr>
        <w:t>himself</w:t>
      </w:r>
      <w:proofErr w:type="spellEnd"/>
      <w:r w:rsidR="007D6FD7" w:rsidRP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 w:rsidRPr="007D6FD7">
        <w:rPr>
          <w:rFonts w:ascii="Times New Roman" w:hAnsi="Times New Roman" w:cs="Times New Roman"/>
          <w:sz w:val="24"/>
          <w:szCs w:val="24"/>
        </w:rPr>
        <w:t>crossed</w:t>
      </w:r>
      <w:proofErr w:type="spellEnd"/>
      <w:r w:rsidR="007D6FD7" w:rsidRP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 w:rsidRPr="007D6F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D6FD7" w:rsidRP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 w:rsidRPr="007D6FD7">
        <w:rPr>
          <w:rFonts w:ascii="Times New Roman" w:hAnsi="Times New Roman" w:cs="Times New Roman"/>
          <w:sz w:val="24"/>
          <w:szCs w:val="24"/>
        </w:rPr>
        <w:t>border</w:t>
      </w:r>
      <w:proofErr w:type="spellEnd"/>
      <w:r w:rsidR="007D6FD7" w:rsidRPr="007D6FD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7D6FD7" w:rsidRPr="007D6F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D6FD7" w:rsidRP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 w:rsidRPr="007D6FD7">
        <w:rPr>
          <w:rFonts w:ascii="Times New Roman" w:hAnsi="Times New Roman" w:cs="Times New Roman"/>
          <w:sz w:val="24"/>
          <w:szCs w:val="24"/>
        </w:rPr>
        <w:t>afternoon</w:t>
      </w:r>
      <w:proofErr w:type="spellEnd"/>
      <w:r w:rsidR="007D6FD7" w:rsidRPr="007D6FD7">
        <w:rPr>
          <w:rFonts w:ascii="Times New Roman" w:hAnsi="Times New Roman" w:cs="Times New Roman"/>
          <w:sz w:val="24"/>
          <w:szCs w:val="24"/>
        </w:rPr>
        <w:t>.</w:t>
      </w:r>
      <w:r w:rsidR="007D6FD7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crossed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river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 Inn, on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hometown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Braunau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 Inn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lies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, so his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invasion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certain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symbolism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 to point out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 union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6FD7">
        <w:rPr>
          <w:rFonts w:ascii="Times New Roman" w:hAnsi="Times New Roman" w:cs="Times New Roman"/>
          <w:sz w:val="24"/>
          <w:szCs w:val="24"/>
        </w:rPr>
        <w:t>Austria</w:t>
      </w:r>
      <w:proofErr w:type="spellEnd"/>
      <w:r w:rsidR="007D6F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446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524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446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24469">
        <w:rPr>
          <w:rFonts w:ascii="Times New Roman" w:hAnsi="Times New Roman" w:cs="Times New Roman"/>
          <w:sz w:val="24"/>
          <w:szCs w:val="24"/>
        </w:rPr>
        <w:t xml:space="preserve"> German Empire </w:t>
      </w:r>
      <w:proofErr w:type="spellStart"/>
      <w:r w:rsidR="00524469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52446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24469">
        <w:rPr>
          <w:rFonts w:ascii="Times New Roman" w:hAnsi="Times New Roman" w:cs="Times New Roman"/>
          <w:sz w:val="24"/>
          <w:szCs w:val="24"/>
        </w:rPr>
        <w:t>great</w:t>
      </w:r>
      <w:proofErr w:type="spellEnd"/>
      <w:r w:rsidR="00524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4469">
        <w:rPr>
          <w:rFonts w:ascii="Times New Roman" w:hAnsi="Times New Roman" w:cs="Times New Roman"/>
          <w:sz w:val="24"/>
          <w:szCs w:val="24"/>
        </w:rPr>
        <w:t>achievement</w:t>
      </w:r>
      <w:proofErr w:type="spellEnd"/>
      <w:r w:rsidR="00524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446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524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4469">
        <w:rPr>
          <w:rFonts w:ascii="Times New Roman" w:hAnsi="Times New Roman" w:cs="Times New Roman"/>
          <w:sz w:val="24"/>
          <w:szCs w:val="24"/>
        </w:rPr>
        <w:t>Hitler´s</w:t>
      </w:r>
      <w:proofErr w:type="spellEnd"/>
      <w:r w:rsidR="005244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4469">
        <w:rPr>
          <w:rFonts w:ascii="Times New Roman" w:hAnsi="Times New Roman" w:cs="Times New Roman"/>
          <w:sz w:val="24"/>
          <w:szCs w:val="24"/>
        </w:rPr>
        <w:t>government</w:t>
      </w:r>
      <w:proofErr w:type="spellEnd"/>
      <w:r w:rsidR="0052446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D72361C" w14:textId="77777777" w:rsidR="00524469" w:rsidRDefault="0052446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45C799" w14:textId="16FEF532" w:rsidR="00524469" w:rsidRDefault="0052446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next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step in </w:t>
      </w:r>
      <w:proofErr w:type="spellStart"/>
      <w:r>
        <w:rPr>
          <w:rFonts w:ascii="Times New Roman" w:hAnsi="Times New Roman" w:cs="Times New Roman"/>
          <w:sz w:val="24"/>
          <w:szCs w:val="24"/>
        </w:rPr>
        <w:t>Hitler´s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expand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territory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Agreement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took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place on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night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29-30 </w:t>
      </w:r>
      <w:proofErr w:type="spellStart"/>
      <w:r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prime </w:t>
      </w:r>
      <w:proofErr w:type="spellStart"/>
      <w:r>
        <w:rPr>
          <w:rFonts w:ascii="Times New Roman" w:hAnsi="Times New Roman" w:cs="Times New Roman"/>
          <w:sz w:val="24"/>
          <w:szCs w:val="24"/>
        </w:rPr>
        <w:t>ministers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England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Neville Chamberlaine, France </w:t>
      </w:r>
      <w:r w:rsidR="009237E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Édouard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Daladier, Italy – Benito Mussolini, </w:t>
      </w:r>
      <w:r w:rsidR="009237ED" w:rsidRPr="009237ED">
        <w:rPr>
          <w:rFonts w:ascii="Times New Roman" w:hAnsi="Times New Roman" w:cs="Times New Roman"/>
          <w:sz w:val="24"/>
          <w:szCs w:val="24"/>
        </w:rPr>
        <w:t xml:space="preserve">and last but not least, </w:t>
      </w:r>
      <w:proofErr w:type="spellStart"/>
      <w:r w:rsidR="009237ED" w:rsidRPr="009237E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237ED" w:rsidRPr="00923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 w:rsidRPr="009237ED">
        <w:rPr>
          <w:rFonts w:ascii="Times New Roman" w:hAnsi="Times New Roman" w:cs="Times New Roman"/>
          <w:sz w:val="24"/>
          <w:szCs w:val="24"/>
        </w:rPr>
        <w:t>course</w:t>
      </w:r>
      <w:proofErr w:type="spellEnd"/>
      <w:r w:rsidR="009237ED" w:rsidRPr="009237ED">
        <w:rPr>
          <w:rFonts w:ascii="Times New Roman" w:hAnsi="Times New Roman" w:cs="Times New Roman"/>
          <w:sz w:val="24"/>
          <w:szCs w:val="24"/>
        </w:rPr>
        <w:t>,</w:t>
      </w:r>
      <w:r w:rsidR="009237ED">
        <w:rPr>
          <w:rFonts w:ascii="Times New Roman" w:hAnsi="Times New Roman" w:cs="Times New Roman"/>
          <w:sz w:val="24"/>
          <w:szCs w:val="24"/>
        </w:rPr>
        <w:t xml:space="preserve"> by Adolf Hitler.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="009237E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desperate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effort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maintain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="0063750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England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and France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decided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to sign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treaty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Germany,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consent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Czechoslovakia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itself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lacking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treaty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meant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Czechoslovakia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lost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part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7ED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="009237ED">
        <w:rPr>
          <w:rFonts w:ascii="Times New Roman" w:hAnsi="Times New Roman" w:cs="Times New Roman"/>
          <w:sz w:val="24"/>
          <w:szCs w:val="24"/>
        </w:rPr>
        <w:t xml:space="preserve"> area</w:t>
      </w:r>
      <w:r w:rsidR="005014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14D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014D6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="005014D6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="005014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14D6">
        <w:rPr>
          <w:rFonts w:ascii="Times New Roman" w:hAnsi="Times New Roman" w:cs="Times New Roman"/>
          <w:sz w:val="24"/>
          <w:szCs w:val="24"/>
        </w:rPr>
        <w:t>Sudetenland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mostly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German-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speaking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part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country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border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Germany),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subsequently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fell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to Germany. It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importance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to stress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here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Hitler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assured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everyone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intend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to start a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condition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gaining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10321">
        <w:rPr>
          <w:rFonts w:ascii="Times New Roman" w:hAnsi="Times New Roman" w:cs="Times New Roman"/>
          <w:sz w:val="24"/>
          <w:szCs w:val="24"/>
        </w:rPr>
        <w:lastRenderedPageBreak/>
        <w:t>Sudetenland</w:t>
      </w:r>
      <w:proofErr w:type="spellEnd"/>
      <w:r w:rsidR="0081032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625AF">
        <w:rPr>
          <w:rFonts w:ascii="Times New Roman" w:hAnsi="Times New Roman" w:cs="Times New Roman"/>
          <w:sz w:val="24"/>
          <w:szCs w:val="24"/>
        </w:rPr>
        <w:t>Nevertheless</w:t>
      </w:r>
      <w:proofErr w:type="spellEnd"/>
      <w:r w:rsidR="006625AF"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 w:rsidR="006625AF">
        <w:rPr>
          <w:rFonts w:ascii="Times New Roman" w:hAnsi="Times New Roman" w:cs="Times New Roman"/>
          <w:sz w:val="24"/>
          <w:szCs w:val="24"/>
        </w:rPr>
        <w:t>broke</w:t>
      </w:r>
      <w:proofErr w:type="spellEnd"/>
      <w:r w:rsidR="006625AF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6625AF">
        <w:rPr>
          <w:rFonts w:ascii="Times New Roman" w:hAnsi="Times New Roman" w:cs="Times New Roman"/>
          <w:sz w:val="24"/>
          <w:szCs w:val="24"/>
        </w:rPr>
        <w:t>promise</w:t>
      </w:r>
      <w:proofErr w:type="spellEnd"/>
      <w:r w:rsidR="006625A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625AF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="006625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5AF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="006625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625AF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="006625AF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6625AF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="006625AF">
        <w:rPr>
          <w:rFonts w:ascii="Times New Roman" w:hAnsi="Times New Roman" w:cs="Times New Roman"/>
          <w:sz w:val="24"/>
          <w:szCs w:val="24"/>
        </w:rPr>
        <w:t xml:space="preserve"> 15 he </w:t>
      </w:r>
      <w:proofErr w:type="spellStart"/>
      <w:r w:rsidR="006625AF">
        <w:rPr>
          <w:rFonts w:ascii="Times New Roman" w:hAnsi="Times New Roman" w:cs="Times New Roman"/>
          <w:sz w:val="24"/>
          <w:szCs w:val="24"/>
        </w:rPr>
        <w:t>occupied</w:t>
      </w:r>
      <w:proofErr w:type="spellEnd"/>
      <w:r w:rsidR="006625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5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625AF">
        <w:rPr>
          <w:rFonts w:ascii="Times New Roman" w:hAnsi="Times New Roman" w:cs="Times New Roman"/>
          <w:sz w:val="24"/>
          <w:szCs w:val="24"/>
        </w:rPr>
        <w:t xml:space="preserve"> rest </w:t>
      </w:r>
      <w:proofErr w:type="spellStart"/>
      <w:r w:rsidR="006625A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625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5AF">
        <w:rPr>
          <w:rFonts w:ascii="Times New Roman" w:hAnsi="Times New Roman" w:cs="Times New Roman"/>
          <w:sz w:val="24"/>
          <w:szCs w:val="24"/>
        </w:rPr>
        <w:t>Czechoslovakia</w:t>
      </w:r>
      <w:proofErr w:type="spellEnd"/>
      <w:r w:rsidR="006625A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625AF">
        <w:rPr>
          <w:rFonts w:ascii="Times New Roman" w:hAnsi="Times New Roman" w:cs="Times New Roman"/>
          <w:sz w:val="24"/>
          <w:szCs w:val="24"/>
        </w:rPr>
        <w:t>established</w:t>
      </w:r>
      <w:proofErr w:type="spellEnd"/>
      <w:r w:rsidR="006625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5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625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5AF">
        <w:rPr>
          <w:rFonts w:ascii="Times New Roman" w:hAnsi="Times New Roman" w:cs="Times New Roman"/>
          <w:sz w:val="24"/>
          <w:szCs w:val="24"/>
        </w:rPr>
        <w:t>Protectorate</w:t>
      </w:r>
      <w:proofErr w:type="spellEnd"/>
      <w:r w:rsidR="006625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25A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625AF">
        <w:rPr>
          <w:rFonts w:ascii="Times New Roman" w:hAnsi="Times New Roman" w:cs="Times New Roman"/>
          <w:sz w:val="24"/>
          <w:szCs w:val="24"/>
        </w:rPr>
        <w:t xml:space="preserve"> Bohemia and Moravia. </w:t>
      </w:r>
    </w:p>
    <w:p w14:paraId="2FB0B06D" w14:textId="77777777" w:rsidR="006625AF" w:rsidRDefault="006625A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E4A253" w14:textId="6042A9BE" w:rsidR="00A4008E" w:rsidRDefault="006625AF" w:rsidP="00E624E8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gaining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much </w:t>
      </w:r>
      <w:proofErr w:type="spellStart"/>
      <w:r>
        <w:rPr>
          <w:rFonts w:ascii="Times New Roman" w:hAnsi="Times New Roman" w:cs="Times New Roman"/>
          <w:sz w:val="24"/>
          <w:szCs w:val="24"/>
        </w:rPr>
        <w:t>territory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thus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gradually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Hitler </w:t>
      </w:r>
      <w:proofErr w:type="spellStart"/>
      <w:r>
        <w:rPr>
          <w:rFonts w:ascii="Times New Roman" w:hAnsi="Times New Roman" w:cs="Times New Roman"/>
          <w:sz w:val="24"/>
          <w:szCs w:val="24"/>
        </w:rPr>
        <w:t>invaded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1, 1939,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triggered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Second. (</w:t>
      </w:r>
      <w:proofErr w:type="spellStart"/>
      <w:r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2015, p.6) At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point,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forgotten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underline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hand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waging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visible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battlefields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, on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and in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air, but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secret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enemies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liquidated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outside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knowing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5E6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D005E6">
        <w:rPr>
          <w:rFonts w:ascii="Times New Roman" w:hAnsi="Times New Roman" w:cs="Times New Roman"/>
          <w:sz w:val="24"/>
          <w:szCs w:val="24"/>
        </w:rPr>
        <w:t>.</w:t>
      </w:r>
    </w:p>
    <w:p w14:paraId="41B21756" w14:textId="77777777" w:rsidR="00A4008E" w:rsidRPr="00787EEC" w:rsidRDefault="00A4008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4AE7EA" w14:textId="4EE8DC95" w:rsidR="00604D45" w:rsidRPr="00FE7254" w:rsidRDefault="00604D45" w:rsidP="00A4008E">
      <w:pPr>
        <w:pStyle w:val="Nadpis3"/>
      </w:pPr>
      <w:bookmarkStart w:id="13" w:name="_Toc152315189"/>
      <w:proofErr w:type="spellStart"/>
      <w:r w:rsidRPr="00FE7254">
        <w:t>Hitler´s</w:t>
      </w:r>
      <w:proofErr w:type="spellEnd"/>
      <w:r w:rsidRPr="00FE7254">
        <w:t xml:space="preserve"> </w:t>
      </w:r>
      <w:proofErr w:type="spellStart"/>
      <w:r w:rsidRPr="00FE7254">
        <w:t>death</w:t>
      </w:r>
      <w:bookmarkEnd w:id="13"/>
      <w:proofErr w:type="spellEnd"/>
    </w:p>
    <w:p w14:paraId="1005F085" w14:textId="77777777" w:rsidR="00604D45" w:rsidRPr="00604D45" w:rsidRDefault="00604D45" w:rsidP="009A5872">
      <w:pPr>
        <w:pStyle w:val="Odstavecseseznamem"/>
        <w:tabs>
          <w:tab w:val="left" w:pos="237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DFA1B8" w14:textId="77777777" w:rsidR="00604D45" w:rsidRPr="004B379B" w:rsidRDefault="00604D4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B379B">
        <w:rPr>
          <w:rFonts w:ascii="Times New Roman" w:hAnsi="Times New Roman" w:cs="Times New Roman"/>
          <w:sz w:val="24"/>
          <w:szCs w:val="24"/>
        </w:rPr>
        <w:t>Shortly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, on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night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April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29,</w:t>
      </w:r>
      <w:r w:rsidRPr="004B379B">
        <w:rPr>
          <w:rFonts w:ascii="Times New Roman" w:hAnsi="Times New Roman" w:cs="Times New Roman"/>
          <w:sz w:val="24"/>
          <w:szCs w:val="24"/>
        </w:rPr>
        <w:t xml:space="preserve"> 1945, Hitler,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age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56,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married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his long-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mistress Eva Braun, a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saleswoman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Munich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>.</w:t>
      </w:r>
    </w:p>
    <w:p w14:paraId="7D7E2F0E" w14:textId="674FC014" w:rsidR="00604D45" w:rsidRDefault="00604D4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79B"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apparent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1AC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31A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1AC1">
        <w:rPr>
          <w:rFonts w:ascii="Times New Roman" w:hAnsi="Times New Roman" w:cs="Times New Roman"/>
          <w:sz w:val="24"/>
          <w:szCs w:val="24"/>
        </w:rPr>
        <w:t>Soviets</w:t>
      </w:r>
      <w:proofErr w:type="spellEnd"/>
      <w:r w:rsidRPr="00631A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1AC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631A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1AC1">
        <w:rPr>
          <w:rFonts w:ascii="Times New Roman" w:hAnsi="Times New Roman" w:cs="Times New Roman"/>
          <w:sz w:val="24"/>
          <w:szCs w:val="24"/>
        </w:rPr>
        <w:t>closing</w:t>
      </w:r>
      <w:proofErr w:type="spellEnd"/>
      <w:r w:rsidRPr="00631AC1">
        <w:rPr>
          <w:rFonts w:ascii="Times New Roman" w:hAnsi="Times New Roman" w:cs="Times New Roman"/>
          <w:sz w:val="24"/>
          <w:szCs w:val="24"/>
        </w:rPr>
        <w:t xml:space="preserve"> in on </w:t>
      </w:r>
      <w:proofErr w:type="spellStart"/>
      <w:r w:rsidRPr="00631AC1">
        <w:rPr>
          <w:rFonts w:ascii="Times New Roman" w:hAnsi="Times New Roman" w:cs="Times New Roman"/>
          <w:sz w:val="24"/>
          <w:szCs w:val="24"/>
        </w:rPr>
        <w:t>Berlin</w:t>
      </w:r>
      <w:proofErr w:type="spellEnd"/>
      <w:r w:rsidRPr="00631AC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31AC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heading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towards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very end, and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defeat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German Reich, Hitler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retreated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to his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bunker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Berlin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continued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issue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orders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Fearing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meet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fate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Italian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leader Benito Mussolini,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shot and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hanged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by his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feet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square in Milan on 28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April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, Hitler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decided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commit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suicide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. On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April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30, 1945, he shot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himself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, Eva Braun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poisoned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herself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cyanide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bodies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removed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bunker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doused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petrol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eventually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B379B">
        <w:rPr>
          <w:rFonts w:ascii="Times New Roman" w:hAnsi="Times New Roman" w:cs="Times New Roman"/>
          <w:sz w:val="24"/>
          <w:szCs w:val="24"/>
        </w:rPr>
        <w:t>burned</w:t>
      </w:r>
      <w:proofErr w:type="spellEnd"/>
      <w:r w:rsidRPr="004B379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(URL 5)</w:t>
      </w:r>
    </w:p>
    <w:p w14:paraId="6EB3E8C4" w14:textId="77777777" w:rsidR="00604D45" w:rsidRDefault="00604D45" w:rsidP="0086538D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F89AD1F" w14:textId="77777777" w:rsidR="007665FC" w:rsidRDefault="007665FC" w:rsidP="0086538D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4C7073B" w14:textId="77777777" w:rsidR="007665FC" w:rsidRDefault="007665FC" w:rsidP="0086538D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93DDE93" w14:textId="77777777" w:rsidR="007665FC" w:rsidRDefault="007665FC" w:rsidP="0086538D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9DD2F4C" w14:textId="77777777" w:rsidR="007665FC" w:rsidRDefault="007665FC" w:rsidP="0086538D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4679FD7" w14:textId="77777777" w:rsidR="007665FC" w:rsidRDefault="007665FC" w:rsidP="0086538D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0E26C1B" w14:textId="77777777" w:rsidR="007665FC" w:rsidRDefault="007665FC" w:rsidP="0086538D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F895328" w14:textId="77777777" w:rsidR="00E624E8" w:rsidRDefault="00E624E8" w:rsidP="0086538D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4283C9C" w14:textId="77777777" w:rsidR="007665FC" w:rsidRPr="003A216C" w:rsidRDefault="007665FC" w:rsidP="0086538D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04E67C6" w14:textId="249922A9" w:rsidR="00604D45" w:rsidRPr="00FE7254" w:rsidRDefault="00604D45" w:rsidP="0086538D">
      <w:pPr>
        <w:pStyle w:val="Nadpis2"/>
        <w:spacing w:before="0" w:line="360" w:lineRule="auto"/>
        <w:jc w:val="both"/>
      </w:pPr>
      <w:bookmarkStart w:id="14" w:name="_Toc152315190"/>
      <w:proofErr w:type="spellStart"/>
      <w:r w:rsidRPr="00FE7254">
        <w:lastRenderedPageBreak/>
        <w:t>Antisemitism</w:t>
      </w:r>
      <w:proofErr w:type="spellEnd"/>
      <w:r w:rsidRPr="00FE7254">
        <w:t xml:space="preserve"> and </w:t>
      </w:r>
      <w:proofErr w:type="spellStart"/>
      <w:r w:rsidRPr="00FE7254">
        <w:t>its</w:t>
      </w:r>
      <w:proofErr w:type="spellEnd"/>
      <w:r w:rsidRPr="00FE7254">
        <w:t xml:space="preserve"> </w:t>
      </w:r>
      <w:proofErr w:type="spellStart"/>
      <w:r w:rsidRPr="00FE7254">
        <w:t>origins</w:t>
      </w:r>
      <w:bookmarkEnd w:id="14"/>
      <w:proofErr w:type="spellEnd"/>
    </w:p>
    <w:p w14:paraId="12A803C1" w14:textId="77777777" w:rsidR="00604D45" w:rsidRPr="003A216C" w:rsidRDefault="00604D45" w:rsidP="009A5872">
      <w:pPr>
        <w:pStyle w:val="Odstavecseseznamem"/>
        <w:tabs>
          <w:tab w:val="left" w:pos="237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90875BA" w14:textId="520C1D9F" w:rsidR="00604D45" w:rsidRPr="00FE7254" w:rsidRDefault="00604D45" w:rsidP="00A4008E">
      <w:pPr>
        <w:pStyle w:val="Nadpis3"/>
      </w:pPr>
      <w:bookmarkStart w:id="15" w:name="_Toc152315191"/>
      <w:proofErr w:type="spellStart"/>
      <w:r w:rsidRPr="00FE7254">
        <w:t>The</w:t>
      </w:r>
      <w:proofErr w:type="spellEnd"/>
      <w:r w:rsidRPr="00FE7254">
        <w:t xml:space="preserve"> </w:t>
      </w:r>
      <w:proofErr w:type="spellStart"/>
      <w:r w:rsidRPr="00FE7254">
        <w:t>roots</w:t>
      </w:r>
      <w:proofErr w:type="spellEnd"/>
      <w:r w:rsidRPr="00FE7254">
        <w:t xml:space="preserve"> </w:t>
      </w:r>
      <w:proofErr w:type="spellStart"/>
      <w:r w:rsidRPr="00FE7254">
        <w:t>of</w:t>
      </w:r>
      <w:proofErr w:type="spellEnd"/>
      <w:r w:rsidRPr="00FE7254">
        <w:t xml:space="preserve"> </w:t>
      </w:r>
      <w:proofErr w:type="spellStart"/>
      <w:r w:rsidRPr="00FE7254">
        <w:t>Jews</w:t>
      </w:r>
      <w:bookmarkEnd w:id="15"/>
      <w:proofErr w:type="spellEnd"/>
    </w:p>
    <w:p w14:paraId="293BF0AA" w14:textId="77777777" w:rsidR="00F57AC6" w:rsidRDefault="00F57AC6" w:rsidP="009A5872">
      <w:pPr>
        <w:pStyle w:val="Odstavecseseznamem"/>
        <w:tabs>
          <w:tab w:val="left" w:pos="237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A18B14" w14:textId="7D7AC037" w:rsidR="00604D45" w:rsidRDefault="00082A0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4E01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originally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Middle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East,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lived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almost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thousand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and are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oldest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peoples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4E01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534E01">
        <w:rPr>
          <w:rFonts w:ascii="Times New Roman" w:hAnsi="Times New Roman" w:cs="Times New Roman"/>
          <w:sz w:val="24"/>
          <w:szCs w:val="24"/>
        </w:rPr>
        <w:t>.</w:t>
      </w:r>
      <w:r w:rsidR="00534E01" w:rsidRPr="00534E01">
        <w:rPr>
          <w:rFonts w:ascii="Times New Roman" w:hAnsi="Times New Roman" w:cs="Times New Roman"/>
          <w:sz w:val="24"/>
          <w:szCs w:val="24"/>
        </w:rPr>
        <w:t xml:space="preserve"> It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realize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intolerance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towards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not a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matter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half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20th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much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earlier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object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4E01" w:rsidRPr="00534E01">
        <w:rPr>
          <w:rFonts w:ascii="Times New Roman" w:hAnsi="Times New Roman" w:cs="Times New Roman"/>
          <w:sz w:val="24"/>
          <w:szCs w:val="24"/>
        </w:rPr>
        <w:t>persecution</w:t>
      </w:r>
      <w:proofErr w:type="spellEnd"/>
      <w:r w:rsidR="00534E01" w:rsidRPr="00534E01">
        <w:rPr>
          <w:rFonts w:ascii="Times New Roman" w:hAnsi="Times New Roman" w:cs="Times New Roman"/>
          <w:sz w:val="24"/>
          <w:szCs w:val="24"/>
        </w:rPr>
        <w:t xml:space="preserve"> and hos</w:t>
      </w:r>
      <w:r w:rsidR="00534E01">
        <w:rPr>
          <w:rFonts w:ascii="Times New Roman" w:hAnsi="Times New Roman" w:cs="Times New Roman"/>
          <w:sz w:val="24"/>
          <w:szCs w:val="24"/>
        </w:rPr>
        <w:t>tility.</w:t>
      </w:r>
      <w:r w:rsid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faith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oldest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monotheistic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religion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belief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God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Christianity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Islam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emerged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roots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Orthodox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takes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place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synagogue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rabbis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leading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14BE" w:rsidRPr="006E14BE">
        <w:rPr>
          <w:rFonts w:ascii="Times New Roman" w:hAnsi="Times New Roman" w:cs="Times New Roman"/>
          <w:sz w:val="24"/>
          <w:szCs w:val="24"/>
        </w:rPr>
        <w:t>communities</w:t>
      </w:r>
      <w:proofErr w:type="spellEnd"/>
      <w:r w:rsidR="006E14BE" w:rsidRPr="006E14BE">
        <w:rPr>
          <w:rFonts w:ascii="Times New Roman" w:hAnsi="Times New Roman" w:cs="Times New Roman"/>
          <w:sz w:val="24"/>
          <w:szCs w:val="24"/>
        </w:rPr>
        <w:t>.</w:t>
      </w:r>
    </w:p>
    <w:p w14:paraId="7FCF4F6B" w14:textId="77777777" w:rsidR="006E14BE" w:rsidRDefault="006E14B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0B12CA" w14:textId="5B9F668A" w:rsidR="00C3725F" w:rsidRDefault="00C3526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3526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settled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now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Israel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territory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inhabited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r w:rsidR="00EE5E94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promised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land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God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526E">
        <w:rPr>
          <w:rFonts w:ascii="Times New Roman" w:hAnsi="Times New Roman" w:cs="Times New Roman"/>
          <w:sz w:val="24"/>
          <w:szCs w:val="24"/>
        </w:rPr>
        <w:t>believed</w:t>
      </w:r>
      <w:proofErr w:type="spellEnd"/>
      <w:r w:rsidRPr="00C3526E">
        <w:rPr>
          <w:rFonts w:ascii="Times New Roman" w:hAnsi="Times New Roman" w:cs="Times New Roman"/>
          <w:sz w:val="24"/>
          <w:szCs w:val="24"/>
        </w:rPr>
        <w:t xml:space="preserve"> in.</w:t>
      </w:r>
      <w:r w:rsid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10th to 6th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centuries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BC,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built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a temple in Jerusalem,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burned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Romans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western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side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courtyard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Wailing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Wall,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remains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today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>.</w:t>
      </w:r>
      <w:r w:rsid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immemorial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had to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compete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surrounding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tribes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powerful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empires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tried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convince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Christianity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true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religion,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forcing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to abandon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faith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defeated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collectively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4761" w:rsidRPr="00144761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144761" w:rsidRPr="00144761">
        <w:rPr>
          <w:rFonts w:ascii="Times New Roman" w:hAnsi="Times New Roman" w:cs="Times New Roman"/>
          <w:sz w:val="24"/>
          <w:szCs w:val="24"/>
        </w:rPr>
        <w:t xml:space="preserve"> exile.</w:t>
      </w:r>
      <w:r w:rsidR="00E42A1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, 2018, p.11) As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 (2017, p.2),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though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Jesus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born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himself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passages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 Bible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emphasize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antagonistic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E42A13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="00E42A13">
        <w:rPr>
          <w:rFonts w:ascii="Times New Roman" w:hAnsi="Times New Roman" w:cs="Times New Roman"/>
          <w:sz w:val="24"/>
          <w:szCs w:val="24"/>
        </w:rPr>
        <w:t>.</w:t>
      </w:r>
      <w:r w:rsidR="008E09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ADB1DD" w14:textId="77777777" w:rsidR="00C3725F" w:rsidRDefault="00C3725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A03783" w14:textId="1ECE27C2" w:rsidR="00C37584" w:rsidRDefault="00981FC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FCE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centre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Spain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culture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reached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peak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11th-15th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centuries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, in 1492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expelled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Spain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subsequently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moving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 xml:space="preserve">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Thessaloniki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</w:t>
      </w:r>
      <w:r w:rsidRPr="00981F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81FCE">
        <w:rPr>
          <w:rFonts w:ascii="Times New Roman" w:hAnsi="Times New Roman" w:cs="Times New Roman"/>
          <w:sz w:val="24"/>
          <w:szCs w:val="24"/>
        </w:rPr>
        <w:t>Greece</w:t>
      </w:r>
      <w:proofErr w:type="spellEnd"/>
      <w:r w:rsidRPr="00981FCE">
        <w:rPr>
          <w:rFonts w:ascii="Times New Roman" w:hAnsi="Times New Roman" w:cs="Times New Roman"/>
          <w:sz w:val="24"/>
          <w:szCs w:val="24"/>
        </w:rPr>
        <w:t>.</w:t>
      </w:r>
      <w:r w:rsidR="00C3725F">
        <w:rPr>
          <w:rFonts w:ascii="Times New Roman" w:hAnsi="Times New Roman" w:cs="Times New Roman"/>
          <w:sz w:val="24"/>
          <w:szCs w:val="24"/>
        </w:rPr>
        <w:t xml:space="preserve"> </w:t>
      </w:r>
      <w:r w:rsidR="00C3725F" w:rsidRPr="00C3725F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C3725F" w:rsidRPr="00C3725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C3725F" w:rsidRPr="00C37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5F" w:rsidRPr="00C3725F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="00C3725F" w:rsidRPr="00C3725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3725F" w:rsidRPr="00C3725F">
        <w:rPr>
          <w:rFonts w:ascii="Times New Roman" w:hAnsi="Times New Roman" w:cs="Times New Roman"/>
          <w:sz w:val="24"/>
          <w:szCs w:val="24"/>
        </w:rPr>
        <w:t>note</w:t>
      </w:r>
      <w:proofErr w:type="spellEnd"/>
      <w:r w:rsidR="00C3725F" w:rsidRPr="00C37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5F" w:rsidRPr="00C3725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C3725F" w:rsidRPr="00C37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5F" w:rsidRPr="00C3725F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C3725F" w:rsidRPr="00C3725F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C3725F" w:rsidRPr="00C3725F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C3725F" w:rsidRPr="00C37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5F" w:rsidRPr="00C3725F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="00C3725F" w:rsidRPr="00C37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5F" w:rsidRPr="00C3725F">
        <w:rPr>
          <w:rFonts w:ascii="Times New Roman" w:hAnsi="Times New Roman" w:cs="Times New Roman"/>
          <w:sz w:val="24"/>
          <w:szCs w:val="24"/>
        </w:rPr>
        <w:t>branches</w:t>
      </w:r>
      <w:proofErr w:type="spellEnd"/>
      <w:r w:rsidR="00C3725F" w:rsidRPr="00C37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5F" w:rsidRPr="00C3725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3725F" w:rsidRPr="00C37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5F" w:rsidRPr="00C3725F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="00C3725F" w:rsidRPr="00C37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5F" w:rsidRPr="00C3725F">
        <w:rPr>
          <w:rFonts w:ascii="Times New Roman" w:hAnsi="Times New Roman" w:cs="Times New Roman"/>
          <w:sz w:val="24"/>
          <w:szCs w:val="24"/>
        </w:rPr>
        <w:t>Jewry</w:t>
      </w:r>
      <w:proofErr w:type="spellEnd"/>
      <w:r w:rsidR="00C3725F" w:rsidRPr="00C372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3725F" w:rsidRPr="00C3725F">
        <w:rPr>
          <w:rFonts w:ascii="Times New Roman" w:hAnsi="Times New Roman" w:cs="Times New Roman"/>
          <w:sz w:val="24"/>
          <w:szCs w:val="24"/>
        </w:rPr>
        <w:t>namely</w:t>
      </w:r>
      <w:proofErr w:type="spellEnd"/>
      <w:r w:rsidR="00C3725F" w:rsidRPr="00C37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5F" w:rsidRPr="00C3725F">
        <w:rPr>
          <w:rFonts w:ascii="Times New Roman" w:hAnsi="Times New Roman" w:cs="Times New Roman"/>
          <w:sz w:val="24"/>
          <w:szCs w:val="24"/>
        </w:rPr>
        <w:t>Sephardic</w:t>
      </w:r>
      <w:proofErr w:type="spellEnd"/>
      <w:r w:rsidR="00C3725F" w:rsidRPr="00C3725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3725F" w:rsidRPr="00C3725F">
        <w:rPr>
          <w:rFonts w:ascii="Times New Roman" w:hAnsi="Times New Roman" w:cs="Times New Roman"/>
          <w:sz w:val="24"/>
          <w:szCs w:val="24"/>
        </w:rPr>
        <w:t>Spanish</w:t>
      </w:r>
      <w:proofErr w:type="spellEnd"/>
      <w:r w:rsidR="00C3725F" w:rsidRPr="00C3725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C3725F" w:rsidRPr="00C3725F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C3725F" w:rsidRPr="00C3725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C3725F" w:rsidRPr="00C3725F">
        <w:rPr>
          <w:rFonts w:ascii="Times New Roman" w:hAnsi="Times New Roman" w:cs="Times New Roman"/>
          <w:sz w:val="24"/>
          <w:szCs w:val="24"/>
        </w:rPr>
        <w:t>Ashkenazi</w:t>
      </w:r>
      <w:proofErr w:type="spellEnd"/>
      <w:r w:rsidR="00C3725F" w:rsidRPr="00C372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25F" w:rsidRPr="00C3725F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C3725F" w:rsidRPr="00C3725F">
        <w:rPr>
          <w:rFonts w:ascii="Times New Roman" w:hAnsi="Times New Roman" w:cs="Times New Roman"/>
          <w:sz w:val="24"/>
          <w:szCs w:val="24"/>
        </w:rPr>
        <w:t>.</w:t>
      </w:r>
      <w:r w:rsidR="004F18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B0DCB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8B0DCB">
        <w:rPr>
          <w:rFonts w:ascii="Times New Roman" w:hAnsi="Times New Roman" w:cs="Times New Roman"/>
          <w:sz w:val="24"/>
          <w:szCs w:val="24"/>
        </w:rPr>
        <w:t xml:space="preserve">, 2018, p.12,13) </w:t>
      </w:r>
    </w:p>
    <w:p w14:paraId="1FFCDDDF" w14:textId="77777777" w:rsidR="00C37584" w:rsidRDefault="00C375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101E32E" w14:textId="4E602270" w:rsidR="00C3526E" w:rsidRDefault="008B0DC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DCB"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mentioned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subject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oppression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 xml:space="preserve"> past.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 xml:space="preserve"> in medieval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 xml:space="preserve"> Christian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culture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dominated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persecution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8B0DCB">
        <w:rPr>
          <w:rFonts w:ascii="Times New Roman" w:hAnsi="Times New Roman" w:cs="Times New Roman"/>
          <w:sz w:val="24"/>
          <w:szCs w:val="24"/>
        </w:rPr>
        <w:t>uncommon</w:t>
      </w:r>
      <w:proofErr w:type="spellEnd"/>
      <w:r w:rsidRPr="008B0DC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Christians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burned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Talmud (a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collection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writings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civil and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religious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laws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) and </w:t>
      </w:r>
      <w:r w:rsidR="00DA01C1">
        <w:rPr>
          <w:rFonts w:ascii="Times New Roman" w:hAnsi="Times New Roman" w:cs="Times New Roman"/>
          <w:sz w:val="24"/>
          <w:szCs w:val="24"/>
        </w:rPr>
        <w:t xml:space="preserve">many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holy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books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further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02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E5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024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E5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024">
        <w:rPr>
          <w:rFonts w:ascii="Times New Roman" w:hAnsi="Times New Roman" w:cs="Times New Roman"/>
          <w:sz w:val="24"/>
          <w:szCs w:val="24"/>
        </w:rPr>
        <w:t>forbidden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building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temples</w:t>
      </w:r>
      <w:proofErr w:type="spellEnd"/>
      <w:r w:rsidR="00E5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024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E5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024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E5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024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E5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024">
        <w:rPr>
          <w:rFonts w:ascii="Times New Roman" w:hAnsi="Times New Roman" w:cs="Times New Roman"/>
          <w:sz w:val="24"/>
          <w:szCs w:val="24"/>
        </w:rPr>
        <w:t>pray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57024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E5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024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E5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024">
        <w:rPr>
          <w:rFonts w:ascii="Times New Roman" w:hAnsi="Times New Roman" w:cs="Times New Roman"/>
          <w:sz w:val="24"/>
          <w:szCs w:val="24"/>
        </w:rPr>
        <w:t>exiled</w:t>
      </w:r>
      <w:proofErr w:type="spellEnd"/>
      <w:r w:rsidR="00E5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024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E570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024">
        <w:rPr>
          <w:rFonts w:ascii="Times New Roman" w:hAnsi="Times New Roman" w:cs="Times New Roman"/>
          <w:sz w:val="24"/>
          <w:szCs w:val="24"/>
        </w:rPr>
        <w:t>another</w:t>
      </w:r>
      <w:proofErr w:type="spellEnd"/>
      <w:r w:rsidR="00E57024">
        <w:rPr>
          <w:rFonts w:ascii="Times New Roman" w:hAnsi="Times New Roman" w:cs="Times New Roman"/>
          <w:sz w:val="24"/>
          <w:szCs w:val="24"/>
        </w:rPr>
        <w:t xml:space="preserve"> country, </w:t>
      </w:r>
      <w:r w:rsidR="00DA01C1" w:rsidRPr="00DA01C1">
        <w:rPr>
          <w:rFonts w:ascii="Times New Roman" w:hAnsi="Times New Roman" w:cs="Times New Roman"/>
          <w:sz w:val="24"/>
          <w:szCs w:val="24"/>
        </w:rPr>
        <w:t xml:space="preserve">and in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places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024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7024">
        <w:rPr>
          <w:rFonts w:ascii="Times New Roman" w:hAnsi="Times New Roman" w:cs="Times New Roman"/>
          <w:sz w:val="24"/>
          <w:szCs w:val="24"/>
        </w:rPr>
        <w:t>crucified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r w:rsidR="00DA01C1" w:rsidRPr="00DA01C1">
        <w:rPr>
          <w:rFonts w:ascii="Times New Roman" w:hAnsi="Times New Roman" w:cs="Times New Roman"/>
          <w:sz w:val="24"/>
          <w:szCs w:val="24"/>
        </w:rPr>
        <w:lastRenderedPageBreak/>
        <w:t xml:space="preserve">as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guilty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practicing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01C1" w:rsidRPr="00DA01C1">
        <w:rPr>
          <w:rFonts w:ascii="Times New Roman" w:hAnsi="Times New Roman" w:cs="Times New Roman"/>
          <w:sz w:val="24"/>
          <w:szCs w:val="24"/>
        </w:rPr>
        <w:t>faith</w:t>
      </w:r>
      <w:proofErr w:type="spellEnd"/>
      <w:r w:rsidR="00DA01C1" w:rsidRPr="00DA01C1">
        <w:rPr>
          <w:rFonts w:ascii="Times New Roman" w:hAnsi="Times New Roman" w:cs="Times New Roman"/>
          <w:sz w:val="24"/>
          <w:szCs w:val="24"/>
        </w:rPr>
        <w:t>.</w:t>
      </w:r>
      <w:r w:rsidR="006B32E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B32EE"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 w:rsidR="006B32EE">
        <w:rPr>
          <w:rFonts w:ascii="Times New Roman" w:hAnsi="Times New Roman" w:cs="Times New Roman"/>
          <w:sz w:val="24"/>
          <w:szCs w:val="24"/>
        </w:rPr>
        <w:t xml:space="preserve">, 2015, p.9) </w:t>
      </w:r>
      <w:proofErr w:type="spellStart"/>
      <w:r w:rsidR="006B32EE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="006B32E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6B32EE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="006B32EE">
        <w:rPr>
          <w:rFonts w:ascii="Times New Roman" w:hAnsi="Times New Roman" w:cs="Times New Roman"/>
          <w:sz w:val="24"/>
          <w:szCs w:val="24"/>
        </w:rPr>
        <w:t xml:space="preserve"> (2017, p.2), in many </w:t>
      </w:r>
      <w:proofErr w:type="spellStart"/>
      <w:r w:rsidR="006B32EE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="006B32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2EE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6B32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2E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6B32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2EE">
        <w:rPr>
          <w:rFonts w:ascii="Times New Roman" w:hAnsi="Times New Roman" w:cs="Times New Roman"/>
          <w:sz w:val="24"/>
          <w:szCs w:val="24"/>
        </w:rPr>
        <w:t>banned</w:t>
      </w:r>
      <w:proofErr w:type="spellEnd"/>
      <w:r w:rsidR="006B32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2EE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6B32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2EE">
        <w:rPr>
          <w:rFonts w:ascii="Times New Roman" w:hAnsi="Times New Roman" w:cs="Times New Roman"/>
          <w:sz w:val="24"/>
          <w:szCs w:val="24"/>
        </w:rPr>
        <w:t>owning</w:t>
      </w:r>
      <w:proofErr w:type="spellEnd"/>
      <w:r w:rsidR="006B32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2EE">
        <w:rPr>
          <w:rFonts w:ascii="Times New Roman" w:hAnsi="Times New Roman" w:cs="Times New Roman"/>
          <w:sz w:val="24"/>
          <w:szCs w:val="24"/>
        </w:rPr>
        <w:t>land</w:t>
      </w:r>
      <w:proofErr w:type="spellEnd"/>
      <w:r w:rsidR="006B32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32EE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6B32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2EE">
        <w:rPr>
          <w:rFonts w:ascii="Times New Roman" w:hAnsi="Times New Roman" w:cs="Times New Roman"/>
          <w:sz w:val="24"/>
          <w:szCs w:val="24"/>
        </w:rPr>
        <w:t>practising</w:t>
      </w:r>
      <w:proofErr w:type="spellEnd"/>
      <w:r w:rsidR="006B32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2EE">
        <w:rPr>
          <w:rFonts w:ascii="Times New Roman" w:hAnsi="Times New Roman" w:cs="Times New Roman"/>
          <w:sz w:val="24"/>
          <w:szCs w:val="24"/>
        </w:rPr>
        <w:t>certain</w:t>
      </w:r>
      <w:proofErr w:type="spellEnd"/>
      <w:r w:rsidR="006B32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2EE">
        <w:rPr>
          <w:rFonts w:ascii="Times New Roman" w:hAnsi="Times New Roman" w:cs="Times New Roman"/>
          <w:sz w:val="24"/>
          <w:szCs w:val="24"/>
        </w:rPr>
        <w:t>professions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living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wherever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chose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. At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various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periods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, in a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cities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across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forced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to live in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ghettos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wear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special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mark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identification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5E44">
        <w:rPr>
          <w:rFonts w:ascii="Times New Roman" w:hAnsi="Times New Roman" w:cs="Times New Roman"/>
          <w:sz w:val="24"/>
          <w:szCs w:val="24"/>
        </w:rPr>
        <w:t>clothing</w:t>
      </w:r>
      <w:proofErr w:type="spellEnd"/>
      <w:r w:rsidR="00B35E44">
        <w:rPr>
          <w:rFonts w:ascii="Times New Roman" w:hAnsi="Times New Roman" w:cs="Times New Roman"/>
          <w:sz w:val="24"/>
          <w:szCs w:val="24"/>
        </w:rPr>
        <w:t>.</w:t>
      </w:r>
      <w:r w:rsidR="006E49D2">
        <w:rPr>
          <w:rFonts w:ascii="Times New Roman" w:hAnsi="Times New Roman" w:cs="Times New Roman"/>
          <w:sz w:val="24"/>
          <w:szCs w:val="24"/>
        </w:rPr>
        <w:t xml:space="preserve"> </w:t>
      </w:r>
      <w:r w:rsidR="006E49D2" w:rsidRPr="006E49D2">
        <w:rPr>
          <w:rFonts w:ascii="Times New Roman" w:hAnsi="Times New Roman" w:cs="Times New Roman"/>
          <w:sz w:val="24"/>
          <w:szCs w:val="24"/>
        </w:rPr>
        <w:t xml:space="preserve">In medieval </w:t>
      </w:r>
      <w:proofErr w:type="spellStart"/>
      <w:r w:rsidR="006E49D2" w:rsidRPr="006E49D2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="006E49D2" w:rsidRPr="006E49D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E49D2" w:rsidRPr="006E49D2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6E49D2" w:rsidRPr="006E4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49D2" w:rsidRPr="006E49D2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6E49D2" w:rsidRPr="006E4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49D2" w:rsidRPr="006E49D2">
        <w:rPr>
          <w:rFonts w:ascii="Times New Roman" w:hAnsi="Times New Roman" w:cs="Times New Roman"/>
          <w:sz w:val="24"/>
          <w:szCs w:val="24"/>
        </w:rPr>
        <w:t>thus</w:t>
      </w:r>
      <w:proofErr w:type="spellEnd"/>
      <w:r w:rsidR="006E49D2" w:rsidRPr="006E4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49D2" w:rsidRPr="006E49D2">
        <w:rPr>
          <w:rFonts w:ascii="Times New Roman" w:hAnsi="Times New Roman" w:cs="Times New Roman"/>
          <w:sz w:val="24"/>
          <w:szCs w:val="24"/>
        </w:rPr>
        <w:t>perceived</w:t>
      </w:r>
      <w:proofErr w:type="spellEnd"/>
      <w:r w:rsidR="006E49D2" w:rsidRPr="006E49D2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6E49D2" w:rsidRPr="006E49D2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6E49D2" w:rsidRPr="006E4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49D2" w:rsidRPr="006E49D2">
        <w:rPr>
          <w:rFonts w:ascii="Times New Roman" w:hAnsi="Times New Roman" w:cs="Times New Roman"/>
          <w:sz w:val="24"/>
          <w:szCs w:val="24"/>
        </w:rPr>
        <w:t>alien</w:t>
      </w:r>
      <w:proofErr w:type="spellEnd"/>
      <w:r w:rsidR="006E49D2" w:rsidRPr="006E49D2">
        <w:rPr>
          <w:rFonts w:ascii="Times New Roman" w:hAnsi="Times New Roman" w:cs="Times New Roman"/>
          <w:sz w:val="24"/>
          <w:szCs w:val="24"/>
        </w:rPr>
        <w:t xml:space="preserve"> non-Christian </w:t>
      </w:r>
      <w:proofErr w:type="spellStart"/>
      <w:r w:rsidR="006E49D2" w:rsidRPr="006E49D2">
        <w:rPr>
          <w:rFonts w:ascii="Times New Roman" w:hAnsi="Times New Roman" w:cs="Times New Roman"/>
          <w:sz w:val="24"/>
          <w:szCs w:val="24"/>
        </w:rPr>
        <w:t>religious</w:t>
      </w:r>
      <w:proofErr w:type="spellEnd"/>
      <w:r w:rsidR="006E49D2" w:rsidRPr="006E4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49D2" w:rsidRPr="006E49D2">
        <w:rPr>
          <w:rFonts w:ascii="Times New Roman" w:hAnsi="Times New Roman" w:cs="Times New Roman"/>
          <w:sz w:val="24"/>
          <w:szCs w:val="24"/>
        </w:rPr>
        <w:t>community</w:t>
      </w:r>
      <w:proofErr w:type="spellEnd"/>
      <w:r w:rsidR="006E49D2" w:rsidRPr="006E49D2">
        <w:rPr>
          <w:rFonts w:ascii="Times New Roman" w:hAnsi="Times New Roman" w:cs="Times New Roman"/>
          <w:sz w:val="24"/>
          <w:szCs w:val="24"/>
        </w:rPr>
        <w:t>.</w:t>
      </w:r>
      <w:r w:rsidR="006E49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lies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spread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very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common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helped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as much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hatred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accused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>
        <w:rPr>
          <w:rFonts w:ascii="Times New Roman" w:hAnsi="Times New Roman" w:cs="Times New Roman"/>
          <w:sz w:val="24"/>
          <w:szCs w:val="24"/>
        </w:rPr>
        <w:t>spreading</w:t>
      </w:r>
      <w:proofErr w:type="spellEnd"/>
      <w:r w:rsid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>
        <w:rPr>
          <w:rFonts w:ascii="Times New Roman" w:hAnsi="Times New Roman" w:cs="Times New Roman"/>
          <w:sz w:val="24"/>
          <w:szCs w:val="24"/>
        </w:rPr>
        <w:t>diseases</w:t>
      </w:r>
      <w:proofErr w:type="spellEnd"/>
      <w:r w:rsidR="00C3758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causing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plague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polluting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EE0791">
        <w:rPr>
          <w:rFonts w:ascii="Times New Roman" w:hAnsi="Times New Roman" w:cs="Times New Roman"/>
          <w:sz w:val="24"/>
          <w:szCs w:val="24"/>
        </w:rPr>
        <w:t>generally</w:t>
      </w:r>
      <w:proofErr w:type="spellEnd"/>
      <w:r w:rsid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descendants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0791" w:rsidRPr="00EE0791">
        <w:rPr>
          <w:rFonts w:ascii="Times New Roman" w:hAnsi="Times New Roman" w:cs="Times New Roman"/>
          <w:sz w:val="24"/>
          <w:szCs w:val="24"/>
        </w:rPr>
        <w:t>devil</w:t>
      </w:r>
      <w:proofErr w:type="spellEnd"/>
      <w:r w:rsidR="00EE0791" w:rsidRPr="00EE0791">
        <w:rPr>
          <w:rFonts w:ascii="Times New Roman" w:hAnsi="Times New Roman" w:cs="Times New Roman"/>
          <w:sz w:val="24"/>
          <w:szCs w:val="24"/>
        </w:rPr>
        <w:t>.</w:t>
      </w:r>
      <w:r w:rsid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rumours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committing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ritual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murders</w:t>
      </w:r>
      <w:proofErr w:type="spellEnd"/>
      <w:r w:rsidR="00C375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37584" w:rsidRPr="00EE0791">
        <w:rPr>
          <w:rFonts w:ascii="Times New Roman" w:hAnsi="Times New Roman" w:cs="Times New Roman"/>
          <w:sz w:val="24"/>
          <w:szCs w:val="24"/>
        </w:rPr>
        <w:t>killing</w:t>
      </w:r>
      <w:proofErr w:type="spellEnd"/>
      <w:r w:rsidR="00C37584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EE07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37584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EE0791">
        <w:rPr>
          <w:rFonts w:ascii="Times New Roman" w:hAnsi="Times New Roman" w:cs="Times New Roman"/>
          <w:sz w:val="24"/>
          <w:szCs w:val="24"/>
        </w:rPr>
        <w:t>babies</w:t>
      </w:r>
      <w:proofErr w:type="spellEnd"/>
      <w:r w:rsidR="00C37584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EE079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37584" w:rsidRPr="00EE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EE0791">
        <w:rPr>
          <w:rFonts w:ascii="Times New Roman" w:hAnsi="Times New Roman" w:cs="Times New Roman"/>
          <w:sz w:val="24"/>
          <w:szCs w:val="24"/>
        </w:rPr>
        <w:t>Christians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cause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>
        <w:rPr>
          <w:rFonts w:ascii="Times New Roman" w:hAnsi="Times New Roman" w:cs="Times New Roman"/>
          <w:sz w:val="24"/>
          <w:szCs w:val="24"/>
        </w:rPr>
        <w:t>aversion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undoubtedly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had not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accepted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faith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in Christ.</w:t>
      </w:r>
      <w:r w:rsidR="00A76723" w:rsidRPr="00A76723">
        <w:t xml:space="preserve"> </w:t>
      </w:r>
      <w:proofErr w:type="spellStart"/>
      <w:r w:rsidR="00A76723" w:rsidRPr="00A76723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A76723" w:rsidRPr="00A76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6723" w:rsidRPr="00A76723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A76723" w:rsidRPr="00A76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6723" w:rsidRPr="00A76723">
        <w:rPr>
          <w:rFonts w:ascii="Times New Roman" w:hAnsi="Times New Roman" w:cs="Times New Roman"/>
          <w:sz w:val="24"/>
          <w:szCs w:val="24"/>
        </w:rPr>
        <w:t>thus</w:t>
      </w:r>
      <w:proofErr w:type="spellEnd"/>
      <w:r w:rsidR="00A76723" w:rsidRPr="00A76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6723" w:rsidRPr="00A76723">
        <w:rPr>
          <w:rFonts w:ascii="Times New Roman" w:hAnsi="Times New Roman" w:cs="Times New Roman"/>
          <w:sz w:val="24"/>
          <w:szCs w:val="24"/>
        </w:rPr>
        <w:t>marginalised</w:t>
      </w:r>
      <w:proofErr w:type="spellEnd"/>
      <w:r w:rsidR="00A76723" w:rsidRPr="00A76723">
        <w:rPr>
          <w:rFonts w:ascii="Times New Roman" w:hAnsi="Times New Roman" w:cs="Times New Roman"/>
          <w:sz w:val="24"/>
          <w:szCs w:val="24"/>
        </w:rPr>
        <w:t xml:space="preserve"> and not </w:t>
      </w:r>
      <w:proofErr w:type="spellStart"/>
      <w:r w:rsidR="00A76723" w:rsidRPr="00A76723">
        <w:rPr>
          <w:rFonts w:ascii="Times New Roman" w:hAnsi="Times New Roman" w:cs="Times New Roman"/>
          <w:sz w:val="24"/>
          <w:szCs w:val="24"/>
        </w:rPr>
        <w:t>entitled</w:t>
      </w:r>
      <w:proofErr w:type="spellEnd"/>
      <w:r w:rsidR="00A76723" w:rsidRPr="00A7672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A76723" w:rsidRPr="00A7672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76723" w:rsidRPr="00A76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6723" w:rsidRPr="00A76723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="00A76723" w:rsidRPr="00A76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6723" w:rsidRPr="00A76723">
        <w:rPr>
          <w:rFonts w:ascii="Times New Roman" w:hAnsi="Times New Roman" w:cs="Times New Roman"/>
          <w:sz w:val="24"/>
          <w:szCs w:val="24"/>
        </w:rPr>
        <w:t>rights</w:t>
      </w:r>
      <w:proofErr w:type="spellEnd"/>
      <w:r w:rsidR="00A76723" w:rsidRPr="00A76723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A76723" w:rsidRPr="00A7672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76723" w:rsidRPr="00A76723">
        <w:rPr>
          <w:rFonts w:ascii="Times New Roman" w:hAnsi="Times New Roman" w:cs="Times New Roman"/>
          <w:sz w:val="24"/>
          <w:szCs w:val="24"/>
        </w:rPr>
        <w:t xml:space="preserve"> rest </w:t>
      </w:r>
      <w:proofErr w:type="spellStart"/>
      <w:r w:rsidR="00A76723" w:rsidRPr="00A7672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76723" w:rsidRPr="00A76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6723" w:rsidRPr="00A7672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76723" w:rsidRPr="00A767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6723" w:rsidRPr="00A76723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="00A76723" w:rsidRPr="00A76723">
        <w:rPr>
          <w:rFonts w:ascii="Times New Roman" w:hAnsi="Times New Roman" w:cs="Times New Roman"/>
          <w:sz w:val="24"/>
          <w:szCs w:val="24"/>
        </w:rPr>
        <w:t>.</w:t>
      </w:r>
      <w:r w:rsidR="00A7672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76723"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 w:rsidR="00A76723">
        <w:rPr>
          <w:rFonts w:ascii="Times New Roman" w:hAnsi="Times New Roman" w:cs="Times New Roman"/>
          <w:sz w:val="24"/>
          <w:szCs w:val="24"/>
        </w:rPr>
        <w:t>, 2015, p.9)</w:t>
      </w:r>
      <w:r w:rsidR="00C37584">
        <w:rPr>
          <w:rFonts w:ascii="Times New Roman" w:hAnsi="Times New Roman" w:cs="Times New Roman"/>
          <w:sz w:val="24"/>
          <w:szCs w:val="24"/>
        </w:rPr>
        <w:t xml:space="preserve"> </w:t>
      </w:r>
      <w:r w:rsidR="00C37584" w:rsidRPr="00C37584">
        <w:rPr>
          <w:rFonts w:ascii="Times New Roman" w:hAnsi="Times New Roman" w:cs="Times New Roman"/>
          <w:sz w:val="24"/>
          <w:szCs w:val="24"/>
        </w:rPr>
        <w:t xml:space="preserve">A permanent and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improvement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situation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occur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turn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18th and 19th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centuries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emancipation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majority society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place.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r w:rsidR="00C37584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Declaration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Rights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Man</w:t>
      </w:r>
      <w:r w:rsidR="00C37584">
        <w:rPr>
          <w:rFonts w:ascii="Times New Roman" w:hAnsi="Times New Roman" w:cs="Times New Roman"/>
          <w:sz w:val="24"/>
          <w:szCs w:val="24"/>
        </w:rPr>
        <w:t>“</w:t>
      </w:r>
      <w:r w:rsidR="00C37584" w:rsidRPr="00C37584">
        <w:rPr>
          <w:rFonts w:ascii="Times New Roman" w:hAnsi="Times New Roman" w:cs="Times New Roman"/>
          <w:sz w:val="24"/>
          <w:szCs w:val="24"/>
        </w:rPr>
        <w:t xml:space="preserve"> in France in 1789,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free and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equal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undoubtedly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contributed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, in Germany,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prohibitions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lifted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allowing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practice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hitherto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unauthorised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7584" w:rsidRPr="00C37584">
        <w:rPr>
          <w:rFonts w:ascii="Times New Roman" w:hAnsi="Times New Roman" w:cs="Times New Roman"/>
          <w:sz w:val="24"/>
          <w:szCs w:val="24"/>
        </w:rPr>
        <w:t>professions</w:t>
      </w:r>
      <w:proofErr w:type="spellEnd"/>
      <w:r w:rsidR="00C37584" w:rsidRPr="00C37584">
        <w:rPr>
          <w:rFonts w:ascii="Times New Roman" w:hAnsi="Times New Roman" w:cs="Times New Roman"/>
          <w:sz w:val="24"/>
          <w:szCs w:val="24"/>
        </w:rPr>
        <w:t>.</w:t>
      </w:r>
      <w:r w:rsidR="006C57D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C57D9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="006C57D9">
        <w:rPr>
          <w:rFonts w:ascii="Times New Roman" w:hAnsi="Times New Roman" w:cs="Times New Roman"/>
          <w:sz w:val="24"/>
          <w:szCs w:val="24"/>
        </w:rPr>
        <w:t>, 2017, p.3)</w:t>
      </w:r>
    </w:p>
    <w:p w14:paraId="51C0B349" w14:textId="77777777" w:rsidR="006C57D9" w:rsidRDefault="006C57D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D6248C" w14:textId="4E3A31A1" w:rsidR="007E1F26" w:rsidRDefault="00CD0FC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half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19th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Germany</w:t>
      </w:r>
      <w:r w:rsidR="003A4153" w:rsidRPr="003A4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concept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r w:rsidR="003A4153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Volk</w:t>
      </w:r>
      <w:proofErr w:type="spellEnd"/>
      <w:r w:rsidR="003A4153">
        <w:rPr>
          <w:rFonts w:ascii="Times New Roman" w:hAnsi="Times New Roman" w:cs="Times New Roman"/>
          <w:sz w:val="24"/>
          <w:szCs w:val="24"/>
        </w:rPr>
        <w:t>“</w:t>
      </w:r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widespread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supposed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represent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not just a "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," but </w:t>
      </w:r>
      <w:proofErr w:type="spellStart"/>
      <w:r>
        <w:rPr>
          <w:rFonts w:ascii="Times New Roman" w:hAnsi="Times New Roman" w:cs="Times New Roman"/>
          <w:sz w:val="24"/>
          <w:szCs w:val="24"/>
        </w:rPr>
        <w:t>rather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4153" w:rsidRPr="003A415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kind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spiritual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grouping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united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things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common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proofErr w:type="gram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cultural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heritage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native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land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excluded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concept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many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lived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cities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instead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countryside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thus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connected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>
        <w:rPr>
          <w:rFonts w:ascii="Times New Roman" w:hAnsi="Times New Roman" w:cs="Times New Roman"/>
          <w:sz w:val="24"/>
          <w:szCs w:val="24"/>
        </w:rPr>
        <w:t>soil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and</w:t>
      </w:r>
      <w:r w:rsid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unable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</w:t>
      </w:r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fulfill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ideals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r w:rsidR="003A4153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Volk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>.</w:t>
      </w:r>
      <w:r w:rsidR="003A4153">
        <w:rPr>
          <w:rFonts w:ascii="Times New Roman" w:hAnsi="Times New Roman" w:cs="Times New Roman"/>
          <w:sz w:val="24"/>
          <w:szCs w:val="24"/>
        </w:rPr>
        <w:t>“</w:t>
      </w:r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Nonetheless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everything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on prejudice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centuries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forbidden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land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, so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logically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practice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r w:rsidR="003A4153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völkisch</w:t>
      </w:r>
      <w:proofErr w:type="spellEnd"/>
      <w:r w:rsidR="003A4153">
        <w:rPr>
          <w:rFonts w:ascii="Times New Roman" w:hAnsi="Times New Roman" w:cs="Times New Roman"/>
          <w:sz w:val="24"/>
          <w:szCs w:val="24"/>
        </w:rPr>
        <w:t>“</w:t>
      </w:r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professions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4153" w:rsidRPr="003A4153">
        <w:rPr>
          <w:rFonts w:ascii="Times New Roman" w:hAnsi="Times New Roman" w:cs="Times New Roman"/>
          <w:sz w:val="24"/>
          <w:szCs w:val="24"/>
        </w:rPr>
        <w:t>countryside</w:t>
      </w:r>
      <w:proofErr w:type="spellEnd"/>
      <w:r w:rsidR="003A4153" w:rsidRPr="003A4153">
        <w:rPr>
          <w:rFonts w:ascii="Times New Roman" w:hAnsi="Times New Roman" w:cs="Times New Roman"/>
          <w:sz w:val="24"/>
          <w:szCs w:val="24"/>
        </w:rPr>
        <w:t>.</w:t>
      </w:r>
      <w:r w:rsidR="003A41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A4153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="003A4153">
        <w:rPr>
          <w:rFonts w:ascii="Times New Roman" w:hAnsi="Times New Roman" w:cs="Times New Roman"/>
          <w:sz w:val="24"/>
          <w:szCs w:val="24"/>
        </w:rPr>
        <w:t>, 2017, p.3,4,5)</w:t>
      </w:r>
      <w:r w:rsidR="00773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C0" w:rsidRPr="007732C0">
        <w:rPr>
          <w:rFonts w:ascii="Times New Roman" w:hAnsi="Times New Roman" w:cs="Times New Roman"/>
          <w:sz w:val="24"/>
          <w:szCs w:val="24"/>
        </w:rPr>
        <w:t>Moreover</w:t>
      </w:r>
      <w:proofErr w:type="spellEnd"/>
      <w:r w:rsidR="007732C0" w:rsidRPr="007732C0">
        <w:rPr>
          <w:rFonts w:ascii="Times New Roman" w:hAnsi="Times New Roman" w:cs="Times New Roman"/>
          <w:sz w:val="24"/>
          <w:szCs w:val="24"/>
        </w:rPr>
        <w:t xml:space="preserve">, many </w:t>
      </w:r>
      <w:proofErr w:type="spellStart"/>
      <w:r w:rsidR="007732C0" w:rsidRPr="007732C0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7732C0" w:rsidRPr="00773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C0" w:rsidRPr="007732C0">
        <w:rPr>
          <w:rFonts w:ascii="Times New Roman" w:hAnsi="Times New Roman" w:cs="Times New Roman"/>
          <w:sz w:val="24"/>
          <w:szCs w:val="24"/>
        </w:rPr>
        <w:t>still</w:t>
      </w:r>
      <w:proofErr w:type="spellEnd"/>
      <w:r w:rsidR="007732C0" w:rsidRPr="00773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C0" w:rsidRPr="007732C0">
        <w:rPr>
          <w:rFonts w:ascii="Times New Roman" w:hAnsi="Times New Roman" w:cs="Times New Roman"/>
          <w:sz w:val="24"/>
          <w:szCs w:val="24"/>
        </w:rPr>
        <w:t>believed</w:t>
      </w:r>
      <w:proofErr w:type="spellEnd"/>
      <w:r w:rsidR="007732C0" w:rsidRPr="00773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C0" w:rsidRPr="007732C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732C0" w:rsidRPr="00773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C0" w:rsidRPr="007732C0">
        <w:rPr>
          <w:rFonts w:ascii="Times New Roman" w:hAnsi="Times New Roman" w:cs="Times New Roman"/>
          <w:sz w:val="24"/>
          <w:szCs w:val="24"/>
        </w:rPr>
        <w:t>lies</w:t>
      </w:r>
      <w:proofErr w:type="spellEnd"/>
      <w:r w:rsidR="007732C0" w:rsidRPr="00773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C0" w:rsidRPr="007732C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7732C0" w:rsidRPr="007732C0">
        <w:rPr>
          <w:rFonts w:ascii="Times New Roman" w:hAnsi="Times New Roman" w:cs="Times New Roman"/>
          <w:sz w:val="24"/>
          <w:szCs w:val="24"/>
        </w:rPr>
        <w:t xml:space="preserve"> had </w:t>
      </w:r>
      <w:proofErr w:type="spellStart"/>
      <w:r w:rsidR="007732C0" w:rsidRPr="007732C0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="007732C0" w:rsidRPr="007732C0">
        <w:rPr>
          <w:rFonts w:ascii="Times New Roman" w:hAnsi="Times New Roman" w:cs="Times New Roman"/>
          <w:sz w:val="24"/>
          <w:szCs w:val="24"/>
        </w:rPr>
        <w:t xml:space="preserve"> spread </w:t>
      </w:r>
      <w:proofErr w:type="spellStart"/>
      <w:r w:rsidR="007732C0" w:rsidRPr="007732C0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7732C0" w:rsidRPr="00773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C0" w:rsidRPr="007732C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732C0" w:rsidRPr="00773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C0" w:rsidRPr="007732C0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773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C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773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732C0">
        <w:rPr>
          <w:rFonts w:ascii="Times New Roman" w:hAnsi="Times New Roman" w:cs="Times New Roman"/>
          <w:sz w:val="24"/>
          <w:szCs w:val="24"/>
        </w:rPr>
        <w:t>centuries</w:t>
      </w:r>
      <w:proofErr w:type="spellEnd"/>
      <w:r w:rsidR="007732C0" w:rsidRPr="007732C0">
        <w:rPr>
          <w:rFonts w:ascii="Times New Roman" w:hAnsi="Times New Roman" w:cs="Times New Roman"/>
          <w:sz w:val="24"/>
          <w:szCs w:val="24"/>
        </w:rPr>
        <w:t>.</w:t>
      </w:r>
    </w:p>
    <w:p w14:paraId="0264A595" w14:textId="77777777" w:rsidR="009E63E7" w:rsidRPr="003A216C" w:rsidRDefault="009E63E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6A30FCB9" w14:textId="66481704" w:rsidR="009E63E7" w:rsidRPr="00FE7254" w:rsidRDefault="009E63E7" w:rsidP="00A4008E">
      <w:pPr>
        <w:pStyle w:val="Nadpis3"/>
      </w:pPr>
      <w:bookmarkStart w:id="16" w:name="_Toc152315192"/>
      <w:proofErr w:type="spellStart"/>
      <w:r w:rsidRPr="00FE7254">
        <w:t>Antisemitism</w:t>
      </w:r>
      <w:bookmarkEnd w:id="16"/>
      <w:proofErr w:type="spellEnd"/>
    </w:p>
    <w:p w14:paraId="28DEADF7" w14:textId="77777777" w:rsidR="007732C0" w:rsidRDefault="007732C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501BA7B" w14:textId="7360E1B0" w:rsidR="007732C0" w:rsidRDefault="007732C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„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word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antisemitism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means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prejudice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against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hatred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Jews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In 1879, German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journalist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Wilhelm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Marr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originated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term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antisemitism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denoting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hatred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Jews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and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also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hatred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various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liberal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cosmopolitan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and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international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political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trends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18th and </w:t>
      </w: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19th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centuries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20AC2">
        <w:rPr>
          <w:rFonts w:ascii="Times New Roman" w:hAnsi="Times New Roman" w:cs="Times New Roman"/>
          <w:i/>
          <w:iCs/>
          <w:sz w:val="24"/>
          <w:szCs w:val="24"/>
        </w:rPr>
        <w:t>often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20AC2">
        <w:rPr>
          <w:rFonts w:ascii="Times New Roman" w:hAnsi="Times New Roman" w:cs="Times New Roman"/>
          <w:i/>
          <w:iCs/>
          <w:sz w:val="24"/>
          <w:szCs w:val="24"/>
        </w:rPr>
        <w:t>associated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20AC2">
        <w:rPr>
          <w:rFonts w:ascii="Times New Roman" w:hAnsi="Times New Roman" w:cs="Times New Roman"/>
          <w:i/>
          <w:iCs/>
          <w:sz w:val="24"/>
          <w:szCs w:val="24"/>
        </w:rPr>
        <w:t>with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20AC2">
        <w:rPr>
          <w:rFonts w:ascii="Times New Roman" w:hAnsi="Times New Roman" w:cs="Times New Roman"/>
          <w:i/>
          <w:iCs/>
          <w:sz w:val="24"/>
          <w:szCs w:val="24"/>
        </w:rPr>
        <w:t>Jews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="00320AC2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20AC2">
        <w:rPr>
          <w:rFonts w:ascii="Times New Roman" w:hAnsi="Times New Roman" w:cs="Times New Roman"/>
          <w:i/>
          <w:iCs/>
          <w:sz w:val="24"/>
          <w:szCs w:val="24"/>
        </w:rPr>
        <w:t>trends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20AC2">
        <w:rPr>
          <w:rFonts w:ascii="Times New Roman" w:hAnsi="Times New Roman" w:cs="Times New Roman"/>
          <w:i/>
          <w:iCs/>
          <w:sz w:val="24"/>
          <w:szCs w:val="24"/>
        </w:rPr>
        <w:t>under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20AC2">
        <w:rPr>
          <w:rFonts w:ascii="Times New Roman" w:hAnsi="Times New Roman" w:cs="Times New Roman"/>
          <w:i/>
          <w:iCs/>
          <w:sz w:val="24"/>
          <w:szCs w:val="24"/>
        </w:rPr>
        <w:t>attack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20AC2">
        <w:rPr>
          <w:rFonts w:ascii="Times New Roman" w:hAnsi="Times New Roman" w:cs="Times New Roman"/>
          <w:i/>
          <w:iCs/>
          <w:sz w:val="24"/>
          <w:szCs w:val="24"/>
        </w:rPr>
        <w:t>included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20AC2">
        <w:rPr>
          <w:rFonts w:ascii="Times New Roman" w:hAnsi="Times New Roman" w:cs="Times New Roman"/>
          <w:i/>
          <w:iCs/>
          <w:sz w:val="24"/>
          <w:szCs w:val="24"/>
        </w:rPr>
        <w:t>equal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 civil </w:t>
      </w:r>
      <w:proofErr w:type="spellStart"/>
      <w:r w:rsidR="00320AC2">
        <w:rPr>
          <w:rFonts w:ascii="Times New Roman" w:hAnsi="Times New Roman" w:cs="Times New Roman"/>
          <w:i/>
          <w:iCs/>
          <w:sz w:val="24"/>
          <w:szCs w:val="24"/>
        </w:rPr>
        <w:t>rights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320AC2">
        <w:rPr>
          <w:rFonts w:ascii="Times New Roman" w:hAnsi="Times New Roman" w:cs="Times New Roman"/>
          <w:i/>
          <w:iCs/>
          <w:sz w:val="24"/>
          <w:szCs w:val="24"/>
        </w:rPr>
        <w:t>constitutional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20AC2">
        <w:rPr>
          <w:rFonts w:ascii="Times New Roman" w:hAnsi="Times New Roman" w:cs="Times New Roman"/>
          <w:i/>
          <w:iCs/>
          <w:sz w:val="24"/>
          <w:szCs w:val="24"/>
        </w:rPr>
        <w:t>democracy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, free </w:t>
      </w:r>
      <w:proofErr w:type="spellStart"/>
      <w:r w:rsidR="00320AC2">
        <w:rPr>
          <w:rFonts w:ascii="Times New Roman" w:hAnsi="Times New Roman" w:cs="Times New Roman"/>
          <w:i/>
          <w:iCs/>
          <w:sz w:val="24"/>
          <w:szCs w:val="24"/>
        </w:rPr>
        <w:t>trade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320AC2">
        <w:rPr>
          <w:rFonts w:ascii="Times New Roman" w:hAnsi="Times New Roman" w:cs="Times New Roman"/>
          <w:i/>
          <w:iCs/>
          <w:sz w:val="24"/>
          <w:szCs w:val="24"/>
        </w:rPr>
        <w:t>socialism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, finance </w:t>
      </w:r>
      <w:proofErr w:type="spellStart"/>
      <w:r w:rsidR="00320AC2">
        <w:rPr>
          <w:rFonts w:ascii="Times New Roman" w:hAnsi="Times New Roman" w:cs="Times New Roman"/>
          <w:i/>
          <w:iCs/>
          <w:sz w:val="24"/>
          <w:szCs w:val="24"/>
        </w:rPr>
        <w:t>capitalism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, and </w:t>
      </w:r>
      <w:proofErr w:type="spellStart"/>
      <w:r w:rsidR="00320AC2">
        <w:rPr>
          <w:rFonts w:ascii="Times New Roman" w:hAnsi="Times New Roman" w:cs="Times New Roman"/>
          <w:i/>
          <w:iCs/>
          <w:sz w:val="24"/>
          <w:szCs w:val="24"/>
        </w:rPr>
        <w:t>pacifism</w:t>
      </w:r>
      <w:proofErr w:type="spellEnd"/>
      <w:r w:rsidR="00320AC2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320AC2">
        <w:rPr>
          <w:rFonts w:ascii="Times New Roman" w:hAnsi="Times New Roman" w:cs="Times New Roman"/>
          <w:sz w:val="24"/>
          <w:szCs w:val="24"/>
        </w:rPr>
        <w:t>(URL 7)</w:t>
      </w:r>
    </w:p>
    <w:p w14:paraId="3E3F6DBF" w14:textId="77777777" w:rsidR="00320AC2" w:rsidRDefault="00320AC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9061B2" w14:textId="4C9101F1" w:rsidR="00320AC2" w:rsidRDefault="00320AC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0AC2">
        <w:rPr>
          <w:rFonts w:ascii="Times New Roman" w:hAnsi="Times New Roman" w:cs="Times New Roman"/>
          <w:sz w:val="24"/>
          <w:szCs w:val="24"/>
        </w:rPr>
        <w:t>Anti-</w:t>
      </w:r>
      <w:proofErr w:type="spellStart"/>
      <w:r w:rsidRPr="00320AC2">
        <w:rPr>
          <w:rFonts w:ascii="Times New Roman" w:hAnsi="Times New Roman" w:cs="Times New Roman"/>
          <w:sz w:val="24"/>
          <w:szCs w:val="24"/>
        </w:rPr>
        <w:t>Semitism</w:t>
      </w:r>
      <w:proofErr w:type="spellEnd"/>
      <w:r w:rsidRPr="00320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AC2">
        <w:rPr>
          <w:rFonts w:ascii="Times New Roman" w:hAnsi="Times New Roman" w:cs="Times New Roman"/>
          <w:sz w:val="24"/>
          <w:szCs w:val="24"/>
        </w:rPr>
        <w:t>established</w:t>
      </w:r>
      <w:proofErr w:type="spellEnd"/>
      <w:r w:rsidRPr="00320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AC2">
        <w:rPr>
          <w:rFonts w:ascii="Times New Roman" w:hAnsi="Times New Roman" w:cs="Times New Roman"/>
          <w:sz w:val="24"/>
          <w:szCs w:val="24"/>
        </w:rPr>
        <w:t>itself</w:t>
      </w:r>
      <w:proofErr w:type="spellEnd"/>
      <w:r w:rsidRPr="00320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AC2">
        <w:rPr>
          <w:rFonts w:ascii="Times New Roman" w:hAnsi="Times New Roman" w:cs="Times New Roman"/>
          <w:sz w:val="24"/>
          <w:szCs w:val="24"/>
        </w:rPr>
        <w:t>along</w:t>
      </w:r>
      <w:proofErr w:type="spellEnd"/>
      <w:r w:rsidRPr="00320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AC2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20A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20AC2">
        <w:rPr>
          <w:rFonts w:ascii="Times New Roman" w:hAnsi="Times New Roman" w:cs="Times New Roman"/>
          <w:sz w:val="24"/>
          <w:szCs w:val="24"/>
        </w:rPr>
        <w:t>racism</w:t>
      </w:r>
      <w:proofErr w:type="spellEnd"/>
      <w:r w:rsidRPr="00320AC2">
        <w:rPr>
          <w:rFonts w:ascii="Times New Roman" w:hAnsi="Times New Roman" w:cs="Times New Roman"/>
          <w:sz w:val="24"/>
          <w:szCs w:val="24"/>
        </w:rPr>
        <w:t>.</w:t>
      </w:r>
      <w:r w:rsid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Towards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19th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cult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Aryan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race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supposedly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superior to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others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growing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German environment.</w:t>
      </w:r>
      <w:r w:rsidR="003656AF">
        <w:rPr>
          <w:rFonts w:ascii="Times New Roman" w:hAnsi="Times New Roman" w:cs="Times New Roman"/>
          <w:sz w:val="24"/>
          <w:szCs w:val="24"/>
        </w:rPr>
        <w:t xml:space="preserve"> </w:t>
      </w:r>
      <w:r w:rsidR="003656AF" w:rsidRPr="003656AF"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notes</w:t>
      </w:r>
      <w:r w:rsidR="003656AF">
        <w:rPr>
          <w:rFonts w:ascii="Times New Roman" w:hAnsi="Times New Roman" w:cs="Times New Roman"/>
          <w:sz w:val="24"/>
          <w:szCs w:val="24"/>
        </w:rPr>
        <w:t xml:space="preserve"> (2017</w:t>
      </w:r>
      <w:r w:rsidR="003656AF" w:rsidRPr="003656AF">
        <w:rPr>
          <w:rFonts w:ascii="Times New Roman" w:hAnsi="Times New Roman" w:cs="Times New Roman"/>
          <w:sz w:val="24"/>
          <w:szCs w:val="24"/>
        </w:rPr>
        <w:t>,</w:t>
      </w:r>
      <w:r w:rsidR="003656AF">
        <w:rPr>
          <w:rFonts w:ascii="Times New Roman" w:hAnsi="Times New Roman" w:cs="Times New Roman"/>
          <w:sz w:val="24"/>
          <w:szCs w:val="24"/>
        </w:rPr>
        <w:t xml:space="preserve"> p.7),</w:t>
      </w:r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F0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F7F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F03">
        <w:rPr>
          <w:rFonts w:ascii="Times New Roman" w:hAnsi="Times New Roman" w:cs="Times New Roman"/>
          <w:sz w:val="24"/>
          <w:szCs w:val="24"/>
        </w:rPr>
        <w:t>writer</w:t>
      </w:r>
      <w:proofErr w:type="spellEnd"/>
      <w:r w:rsidR="005F7F03">
        <w:rPr>
          <w:rFonts w:ascii="Times New Roman" w:hAnsi="Times New Roman" w:cs="Times New Roman"/>
          <w:sz w:val="24"/>
          <w:szCs w:val="24"/>
        </w:rPr>
        <w:t xml:space="preserve"> Houston Stewart </w:t>
      </w:r>
      <w:r w:rsidR="003656AF" w:rsidRPr="003656AF">
        <w:rPr>
          <w:rFonts w:ascii="Times New Roman" w:hAnsi="Times New Roman" w:cs="Times New Roman"/>
          <w:sz w:val="24"/>
          <w:szCs w:val="24"/>
        </w:rPr>
        <w:t xml:space="preserve">Chamberlain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argued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Aryans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represent</w:t>
      </w:r>
      <w:r w:rsidR="003656AF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>
        <w:rPr>
          <w:rFonts w:ascii="Times New Roman" w:hAnsi="Times New Roman" w:cs="Times New Roman"/>
          <w:sz w:val="24"/>
          <w:szCs w:val="24"/>
        </w:rPr>
        <w:t>ultimate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ideal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Jew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embod</w:t>
      </w:r>
      <w:r w:rsidR="003656AF">
        <w:rPr>
          <w:rFonts w:ascii="Times New Roman" w:hAnsi="Times New Roman" w:cs="Times New Roman"/>
          <w:sz w:val="24"/>
          <w:szCs w:val="24"/>
        </w:rPr>
        <w:t>ied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>
        <w:rPr>
          <w:rFonts w:ascii="Times New Roman" w:hAnsi="Times New Roman" w:cs="Times New Roman"/>
          <w:sz w:val="24"/>
          <w:szCs w:val="24"/>
        </w:rPr>
        <w:t>precisely</w:t>
      </w:r>
      <w:proofErr w:type="spellEnd"/>
      <w:r w:rsid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656AF">
        <w:rPr>
          <w:rFonts w:ascii="Times New Roman" w:hAnsi="Times New Roman" w:cs="Times New Roman"/>
          <w:sz w:val="24"/>
          <w:szCs w:val="24"/>
        </w:rPr>
        <w:t xml:space="preserve"> reverse. </w:t>
      </w:r>
      <w:r w:rsidR="003656AF" w:rsidRPr="003656AF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>, anti-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Semites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hostile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yet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extremely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intelligent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element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must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destroyed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purify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56AF" w:rsidRPr="003656AF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="003656AF" w:rsidRPr="003656AF">
        <w:rPr>
          <w:rFonts w:ascii="Times New Roman" w:hAnsi="Times New Roman" w:cs="Times New Roman"/>
          <w:sz w:val="24"/>
          <w:szCs w:val="24"/>
        </w:rPr>
        <w:t>.</w:t>
      </w:r>
    </w:p>
    <w:p w14:paraId="450E1BEC" w14:textId="77777777" w:rsidR="00996182" w:rsidRDefault="0099618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63E0F8" w14:textId="6410DC65" w:rsidR="00147957" w:rsidRDefault="0014795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Emmert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(2018, p.17),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147957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term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Zionism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explained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movement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advocating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return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ancient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homeland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Palestine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restoration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movement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whose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founder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Theodor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Herzl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arose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reaction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aggressive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Semitism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late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19th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tenets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movement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proclaimed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Zionist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Congress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47957">
        <w:rPr>
          <w:rFonts w:ascii="Times New Roman" w:hAnsi="Times New Roman" w:cs="Times New Roman"/>
          <w:sz w:val="24"/>
          <w:szCs w:val="24"/>
        </w:rPr>
        <w:t>Basel</w:t>
      </w:r>
      <w:proofErr w:type="spellEnd"/>
      <w:r w:rsidRPr="00147957">
        <w:rPr>
          <w:rFonts w:ascii="Times New Roman" w:hAnsi="Times New Roman" w:cs="Times New Roman"/>
          <w:sz w:val="24"/>
          <w:szCs w:val="24"/>
        </w:rPr>
        <w:t xml:space="preserve"> in 1897.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DF715B" w14:textId="77777777" w:rsidR="00147957" w:rsidRDefault="0014795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D1B133" w14:textId="42BA8DD1" w:rsidR="00706FCC" w:rsidRDefault="00706FC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6FC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notorious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document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Semitic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forgery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Protocols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Elders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Zion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allegedly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produced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479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957">
        <w:rPr>
          <w:rFonts w:ascii="Times New Roman" w:hAnsi="Times New Roman" w:cs="Times New Roman"/>
          <w:sz w:val="24"/>
          <w:szCs w:val="24"/>
        </w:rPr>
        <w:t>aforementioned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Zionist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Congress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fiction, and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Elders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Zion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conspiracy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never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existed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most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widely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Semitic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publication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modern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Jew-hatred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core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Supposedly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elders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planned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eradication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Christianity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assimilation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peoples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except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achievement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6FCC">
        <w:rPr>
          <w:rFonts w:ascii="Times New Roman" w:hAnsi="Times New Roman" w:cs="Times New Roman"/>
          <w:sz w:val="24"/>
          <w:szCs w:val="24"/>
        </w:rPr>
        <w:t>domination</w:t>
      </w:r>
      <w:proofErr w:type="spellEnd"/>
      <w:r w:rsidRPr="00706FC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(URL 8)</w:t>
      </w:r>
    </w:p>
    <w:p w14:paraId="5C0415CA" w14:textId="77777777" w:rsidR="00996182" w:rsidRDefault="0099618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5F163A" w14:textId="3B6D3B6F" w:rsidR="00996182" w:rsidRDefault="0088215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, as has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mentioned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many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target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conspiracies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bad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happened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in society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attributed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held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collectively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responsible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Bolshevik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Revolution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place in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in 1917. It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mentioned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here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pogroms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place</w:t>
      </w:r>
      <w:r w:rsidR="00A6263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6263C">
        <w:rPr>
          <w:rFonts w:ascii="Times New Roman" w:hAnsi="Times New Roman" w:cs="Times New Roman"/>
          <w:sz w:val="24"/>
          <w:szCs w:val="24"/>
        </w:rPr>
        <w:t>meaning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violence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, mob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persecution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killings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burning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houses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period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82151">
        <w:rPr>
          <w:rFonts w:ascii="Times New Roman" w:hAnsi="Times New Roman" w:cs="Times New Roman"/>
          <w:sz w:val="24"/>
          <w:szCs w:val="24"/>
        </w:rPr>
        <w:t>1880s</w:t>
      </w:r>
      <w:proofErr w:type="gram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approximately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Russian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forced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flee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U.S.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tens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thousands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victims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these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pogroms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Czarist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2151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Pr="0088215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Rees</w:t>
      </w:r>
      <w:proofErr w:type="spellEnd"/>
      <w:r>
        <w:rPr>
          <w:rFonts w:ascii="Times New Roman" w:hAnsi="Times New Roman" w:cs="Times New Roman"/>
          <w:sz w:val="24"/>
          <w:szCs w:val="24"/>
        </w:rPr>
        <w:t>, 2017, p. 9,10)</w:t>
      </w:r>
    </w:p>
    <w:p w14:paraId="7ABEE68B" w14:textId="77777777" w:rsidR="00996182" w:rsidRDefault="0099618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4D31FA" w14:textId="015F0264" w:rsidR="007732C0" w:rsidRDefault="00742B6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2B66">
        <w:rPr>
          <w:rFonts w:ascii="Times New Roman" w:hAnsi="Times New Roman" w:cs="Times New Roman"/>
          <w:sz w:val="24"/>
          <w:szCs w:val="24"/>
        </w:rPr>
        <w:lastRenderedPageBreak/>
        <w:t>However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>, anti-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Semitism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reached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greatest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peak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in Germany in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42B66">
        <w:rPr>
          <w:rFonts w:ascii="Times New Roman" w:hAnsi="Times New Roman" w:cs="Times New Roman"/>
          <w:sz w:val="24"/>
          <w:szCs w:val="24"/>
        </w:rPr>
        <w:t>1920s</w:t>
      </w:r>
      <w:proofErr w:type="gramEnd"/>
      <w:r w:rsidRPr="00742B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Party,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made no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secret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hatred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gradually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came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points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NSDAP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removal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Pr="00742B66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742B66">
        <w:rPr>
          <w:rFonts w:ascii="Times New Roman" w:hAnsi="Times New Roman" w:cs="Times New Roman"/>
          <w:sz w:val="24"/>
          <w:szCs w:val="24"/>
        </w:rPr>
        <w:t>.</w:t>
      </w:r>
      <w:r w:rsidR="00F260C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260CE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F260CE">
        <w:rPr>
          <w:rFonts w:ascii="Times New Roman" w:hAnsi="Times New Roman" w:cs="Times New Roman"/>
          <w:sz w:val="24"/>
          <w:szCs w:val="24"/>
        </w:rPr>
        <w:t>, 2018, p.16)</w:t>
      </w:r>
      <w:r w:rsidRPr="00742B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>
        <w:rPr>
          <w:rFonts w:ascii="Times New Roman" w:hAnsi="Times New Roman" w:cs="Times New Roman"/>
          <w:sz w:val="24"/>
          <w:szCs w:val="24"/>
        </w:rPr>
        <w:t>Rees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(2017, p.12),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not just </w:t>
      </w:r>
      <w:proofErr w:type="spellStart"/>
      <w:r>
        <w:rPr>
          <w:rFonts w:ascii="Times New Roman" w:hAnsi="Times New Roman" w:cs="Times New Roman"/>
          <w:sz w:val="24"/>
          <w:szCs w:val="24"/>
        </w:rPr>
        <w:t>blamed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trying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instigate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Communist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revolution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Germany. They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blamed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destruction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Kaiser, </w:t>
      </w:r>
      <w:proofErr w:type="spellStart"/>
      <w:r>
        <w:rPr>
          <w:rFonts w:ascii="Times New Roman" w:hAnsi="Times New Roman" w:cs="Times New Roman"/>
          <w:sz w:val="24"/>
          <w:szCs w:val="24"/>
        </w:rPr>
        <w:t>agreeing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Versailles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treaty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participating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Weimar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government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presided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over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hyperinflation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early </w:t>
      </w:r>
      <w:proofErr w:type="gramStart"/>
      <w:r>
        <w:rPr>
          <w:rFonts w:ascii="Times New Roman" w:hAnsi="Times New Roman" w:cs="Times New Roman"/>
          <w:sz w:val="24"/>
          <w:szCs w:val="24"/>
        </w:rPr>
        <w:t>1920s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446F6AB8" w14:textId="77777777" w:rsidR="00F260CE" w:rsidRPr="007732C0" w:rsidRDefault="00F260C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90F0B34" w14:textId="688DE83D" w:rsidR="007732C0" w:rsidRDefault="00F260C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Immediately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gained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in 1933, a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boycott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shops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businesses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up by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SA.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businesses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plastered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Semitic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posters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Stars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David and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signs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urging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residents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not to shop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majority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respect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appeal and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attempt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elementally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exclude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society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failed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violence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terror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occur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step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purge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sanitize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culture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publicly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burning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thousands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"non-German"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books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authored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Berlin's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Opernplatz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on May 10, 1933.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whole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overseen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Minister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0C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260CE">
        <w:rPr>
          <w:rFonts w:ascii="Times New Roman" w:hAnsi="Times New Roman" w:cs="Times New Roman"/>
          <w:sz w:val="24"/>
          <w:szCs w:val="24"/>
        </w:rPr>
        <w:t xml:space="preserve"> Propaganda, Joseph Goebbels.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>
        <w:rPr>
          <w:rFonts w:ascii="Times New Roman" w:hAnsi="Times New Roman" w:cs="Times New Roman"/>
          <w:sz w:val="24"/>
          <w:szCs w:val="24"/>
        </w:rPr>
        <w:t>, 2015, p.10,11)</w:t>
      </w:r>
    </w:p>
    <w:p w14:paraId="3BDDBC8F" w14:textId="77777777" w:rsidR="00EB5A31" w:rsidRDefault="00EB5A3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6161DAC" w14:textId="39CAC4DE" w:rsidR="00EB5A31" w:rsidRDefault="00EB5A3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5A31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made a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impact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German </w:t>
      </w:r>
      <w:r w:rsidR="00EC6B28">
        <w:rPr>
          <w:rFonts w:ascii="Times New Roman" w:hAnsi="Times New Roman" w:cs="Times New Roman"/>
          <w:sz w:val="24"/>
          <w:szCs w:val="24"/>
        </w:rPr>
        <w:t>society</w:t>
      </w:r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newspaper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Der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Stürmer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published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fanatic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Julius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Streicher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radically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Semitic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weekly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newspaper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appearing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in 1923 and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initially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limited to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Nuremberg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area, but by 1933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paper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had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expanded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become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circulation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magazine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portraying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Marxists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bloodthirsty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5A31">
        <w:rPr>
          <w:rFonts w:ascii="Times New Roman" w:hAnsi="Times New Roman" w:cs="Times New Roman"/>
          <w:sz w:val="24"/>
          <w:szCs w:val="24"/>
        </w:rPr>
        <w:t>beasts</w:t>
      </w:r>
      <w:proofErr w:type="spellEnd"/>
      <w:r w:rsidRPr="00EB5A3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(URL</w:t>
      </w:r>
      <w:r w:rsidR="00EC6B28">
        <w:rPr>
          <w:rFonts w:ascii="Times New Roman" w:hAnsi="Times New Roman" w:cs="Times New Roman"/>
          <w:sz w:val="24"/>
          <w:szCs w:val="24"/>
        </w:rPr>
        <w:t xml:space="preserve"> 9)</w:t>
      </w:r>
      <w:r w:rsidR="001035B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089969" w14:textId="77777777" w:rsidR="001035B6" w:rsidRDefault="001035B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542E58" w14:textId="5FE38D3A" w:rsidR="00604D45" w:rsidRPr="005B7D6E" w:rsidRDefault="001035B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035B6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worth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explaining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notion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eugenics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items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agenda.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eugenics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racial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hygiene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comes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Greek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literally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meaning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race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".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term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coined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scientist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Francis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Galton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(URL 10)</w:t>
      </w:r>
      <w:r w:rsidRPr="001035B6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5B6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 w:rsidRPr="001035B6">
        <w:rPr>
          <w:rFonts w:ascii="Times New Roman" w:hAnsi="Times New Roman" w:cs="Times New Roman"/>
          <w:sz w:val="24"/>
          <w:szCs w:val="24"/>
        </w:rPr>
        <w:t xml:space="preserve"> (2017, p. 8),</w:t>
      </w:r>
      <w:r>
        <w:rPr>
          <w:rFonts w:ascii="Times New Roman" w:hAnsi="Times New Roman" w:cs="Times New Roman"/>
          <w:sz w:val="24"/>
          <w:szCs w:val="24"/>
        </w:rPr>
        <w:t xml:space="preserve"> in 1869 in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Hereditary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Genius </w:t>
      </w:r>
      <w:r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i/>
          <w:iCs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Galton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argued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question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society had to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simple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who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permitted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breed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He </w:t>
      </w:r>
      <w:proofErr w:type="spellStart"/>
      <w:r>
        <w:rPr>
          <w:rFonts w:ascii="Times New Roman" w:hAnsi="Times New Roman" w:cs="Times New Roman"/>
          <w:sz w:val="24"/>
          <w:szCs w:val="24"/>
        </w:rPr>
        <w:t>wrote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´</w:t>
      </w:r>
      <w:proofErr w:type="spellStart"/>
      <w:r>
        <w:rPr>
          <w:rFonts w:ascii="Times New Roman" w:hAnsi="Times New Roman" w:cs="Times New Roman"/>
          <w:sz w:val="24"/>
          <w:szCs w:val="24"/>
        </w:rPr>
        <w:t>careful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selection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´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would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´to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highly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gifted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/>
          <w:sz w:val="24"/>
          <w:szCs w:val="24"/>
        </w:rPr>
        <w:t>judicious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marriages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consecutive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generations</w:t>
      </w:r>
      <w:proofErr w:type="spellEnd"/>
      <w:r>
        <w:rPr>
          <w:rFonts w:ascii="Times New Roman" w:hAnsi="Times New Roman" w:cs="Times New Roman"/>
          <w:sz w:val="24"/>
          <w:szCs w:val="24"/>
        </w:rPr>
        <w:t>.´</w:t>
      </w:r>
      <w:proofErr w:type="gramEnd"/>
      <w:r w:rsidR="0045598D">
        <w:rPr>
          <w:rFonts w:ascii="Times New Roman" w:hAnsi="Times New Roman" w:cs="Times New Roman"/>
          <w:sz w:val="24"/>
          <w:szCs w:val="24"/>
        </w:rPr>
        <w:t xml:space="preserve"> </w:t>
      </w:r>
      <w:r w:rsidR="00CC02F6" w:rsidRPr="00CC02F6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mentioned</w:t>
      </w:r>
      <w:proofErr w:type="spellEnd"/>
      <w:r w:rsidR="003D4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BBE">
        <w:rPr>
          <w:rFonts w:ascii="Times New Roman" w:hAnsi="Times New Roman" w:cs="Times New Roman"/>
          <w:sz w:val="24"/>
          <w:szCs w:val="24"/>
        </w:rPr>
        <w:t>here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r w:rsidR="003D4BBE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euthanasia</w:t>
      </w:r>
      <w:proofErr w:type="spellEnd"/>
      <w:r w:rsidR="003D4BBE">
        <w:rPr>
          <w:rFonts w:ascii="Times New Roman" w:hAnsi="Times New Roman" w:cs="Times New Roman"/>
          <w:sz w:val="24"/>
          <w:szCs w:val="24"/>
        </w:rPr>
        <w:t>“</w:t>
      </w:r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>
        <w:rPr>
          <w:rFonts w:ascii="Times New Roman" w:hAnsi="Times New Roman" w:cs="Times New Roman"/>
          <w:sz w:val="24"/>
          <w:szCs w:val="24"/>
        </w:rPr>
        <w:t>incurably</w:t>
      </w:r>
      <w:proofErr w:type="spellEnd"/>
      <w:r w:rsid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physically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mentally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ill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very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often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secretly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out.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secret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T4</w:t>
      </w:r>
      <w:r w:rsidR="00326839">
        <w:rPr>
          <w:rFonts w:ascii="Times New Roman" w:hAnsi="Times New Roman" w:cs="Times New Roman"/>
          <w:sz w:val="24"/>
          <w:szCs w:val="24"/>
        </w:rPr>
        <w:t>:</w:t>
      </w:r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euthanasia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mentally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ill</w:t>
      </w:r>
      <w:proofErr w:type="spellEnd"/>
      <w:r w:rsidR="003268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allowed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know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anything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326839">
        <w:rPr>
          <w:rFonts w:ascii="Times New Roman" w:hAnsi="Times New Roman" w:cs="Times New Roman"/>
          <w:sz w:val="24"/>
          <w:szCs w:val="24"/>
        </w:rPr>
        <w:t>,</w:t>
      </w:r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launched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autumn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1939</w:t>
      </w:r>
      <w:r w:rsidR="00326839">
        <w:rPr>
          <w:rFonts w:ascii="Times New Roman" w:hAnsi="Times New Roman" w:cs="Times New Roman"/>
          <w:sz w:val="24"/>
          <w:szCs w:val="24"/>
        </w:rPr>
        <w:t xml:space="preserve">. </w:t>
      </w:r>
      <w:r w:rsidR="00CC02F6" w:rsidRPr="00CC02F6">
        <w:rPr>
          <w:rFonts w:ascii="Times New Roman" w:hAnsi="Times New Roman" w:cs="Times New Roman"/>
          <w:sz w:val="24"/>
          <w:szCs w:val="24"/>
        </w:rPr>
        <w:t xml:space="preserve">Hitler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himself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despised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>
        <w:rPr>
          <w:rFonts w:ascii="Times New Roman" w:hAnsi="Times New Roman" w:cs="Times New Roman"/>
          <w:sz w:val="24"/>
          <w:szCs w:val="24"/>
        </w:rPr>
        <w:t>disabled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logically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these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lastRenderedPageBreak/>
        <w:t>people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not meet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points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ideals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C02F6" w:rsidRPr="00CC02F6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CC02F6" w:rsidRPr="00CC02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02F6">
        <w:rPr>
          <w:rFonts w:ascii="Times New Roman" w:hAnsi="Times New Roman" w:cs="Times New Roman"/>
          <w:sz w:val="24"/>
          <w:szCs w:val="24"/>
        </w:rPr>
        <w:t>put</w:t>
      </w:r>
      <w:proofErr w:type="spellEnd"/>
      <w:r w:rsidR="00CC02F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C02F6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="005B7D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Patients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murdered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lethal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injections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false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families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fabricated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causes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>.</w:t>
      </w:r>
      <w:r w:rsidR="005B7D6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B7D6E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5B7D6E">
        <w:rPr>
          <w:rFonts w:ascii="Times New Roman" w:hAnsi="Times New Roman" w:cs="Times New Roman"/>
          <w:sz w:val="24"/>
          <w:szCs w:val="24"/>
        </w:rPr>
        <w:t xml:space="preserve">, 2018, p.75) 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 xml:space="preserve"> set up 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six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centers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euthanasia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Five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 xml:space="preserve"> in Germany (Brandenburg, 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Grafeneck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Bernburg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Hadamar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Sonnenstein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Austria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E1FFE" w:rsidRPr="00DE1FFE">
        <w:rPr>
          <w:rFonts w:ascii="Times New Roman" w:hAnsi="Times New Roman" w:cs="Times New Roman"/>
          <w:sz w:val="24"/>
          <w:szCs w:val="24"/>
        </w:rPr>
        <w:t>Hartheim</w:t>
      </w:r>
      <w:proofErr w:type="spellEnd"/>
      <w:r w:rsidR="00DE1FFE" w:rsidRPr="00DE1FFE">
        <w:rPr>
          <w:rFonts w:ascii="Times New Roman" w:hAnsi="Times New Roman" w:cs="Times New Roman"/>
          <w:sz w:val="24"/>
          <w:szCs w:val="24"/>
        </w:rPr>
        <w:t>).</w:t>
      </w:r>
      <w:r w:rsidR="00DE1FFE">
        <w:rPr>
          <w:rFonts w:ascii="Times New Roman" w:hAnsi="Times New Roman" w:cs="Times New Roman"/>
          <w:sz w:val="24"/>
          <w:szCs w:val="24"/>
        </w:rPr>
        <w:t xml:space="preserve"> </w:t>
      </w:r>
      <w:r w:rsidR="00326839" w:rsidRPr="00326839">
        <w:rPr>
          <w:rFonts w:ascii="Times New Roman" w:hAnsi="Times New Roman" w:cs="Times New Roman"/>
          <w:sz w:val="24"/>
          <w:szCs w:val="24"/>
        </w:rPr>
        <w:t xml:space="preserve">Very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soon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6839" w:rsidRPr="00326839">
        <w:rPr>
          <w:rFonts w:ascii="Times New Roman" w:hAnsi="Times New Roman" w:cs="Times New Roman"/>
          <w:sz w:val="24"/>
          <w:szCs w:val="24"/>
        </w:rPr>
        <w:t>euthanasia</w:t>
      </w:r>
      <w:proofErr w:type="spellEnd"/>
      <w:r w:rsidR="00326839" w:rsidRPr="00326839">
        <w:rPr>
          <w:rFonts w:ascii="Times New Roman" w:hAnsi="Times New Roman" w:cs="Times New Roman"/>
          <w:sz w:val="24"/>
          <w:szCs w:val="24"/>
        </w:rPr>
        <w:t>.</w:t>
      </w:r>
      <w:r w:rsidR="003268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0600" w:rsidRPr="0091060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0600" w:rsidRPr="00910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0600" w:rsidRPr="00910600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910600" w:rsidRPr="00910600">
        <w:rPr>
          <w:rFonts w:ascii="Times New Roman" w:hAnsi="Times New Roman" w:cs="Times New Roman"/>
          <w:sz w:val="24"/>
          <w:szCs w:val="24"/>
        </w:rPr>
        <w:t xml:space="preserve"> place </w:t>
      </w:r>
      <w:proofErr w:type="spellStart"/>
      <w:r w:rsidR="00910600" w:rsidRPr="00910600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910600" w:rsidRPr="00910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0600" w:rsidRPr="0091060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10600" w:rsidRPr="00910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0600">
        <w:rPr>
          <w:rFonts w:ascii="Times New Roman" w:hAnsi="Times New Roman" w:cs="Times New Roman"/>
          <w:sz w:val="24"/>
          <w:szCs w:val="24"/>
        </w:rPr>
        <w:t>gassing</w:t>
      </w:r>
      <w:proofErr w:type="spellEnd"/>
      <w:r w:rsidR="00910600" w:rsidRPr="00910600">
        <w:rPr>
          <w:rFonts w:ascii="Times New Roman" w:hAnsi="Times New Roman" w:cs="Times New Roman"/>
          <w:sz w:val="24"/>
          <w:szCs w:val="24"/>
        </w:rPr>
        <w:t xml:space="preserve"> experiment </w:t>
      </w:r>
      <w:proofErr w:type="spellStart"/>
      <w:r w:rsidR="00910600" w:rsidRPr="0091060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910600" w:rsidRPr="00910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4BBE">
        <w:rPr>
          <w:rFonts w:ascii="Times New Roman" w:hAnsi="Times New Roman" w:cs="Times New Roman"/>
          <w:sz w:val="24"/>
          <w:szCs w:val="24"/>
        </w:rPr>
        <w:t>implemented</w:t>
      </w:r>
      <w:proofErr w:type="spellEnd"/>
      <w:r w:rsidR="00910600" w:rsidRPr="00910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0600" w:rsidRPr="0091060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910600" w:rsidRPr="00910600">
        <w:rPr>
          <w:rFonts w:ascii="Times New Roman" w:hAnsi="Times New Roman" w:cs="Times New Roman"/>
          <w:sz w:val="24"/>
          <w:szCs w:val="24"/>
        </w:rPr>
        <w:t xml:space="preserve"> Brandenburg. It </w:t>
      </w:r>
      <w:proofErr w:type="spellStart"/>
      <w:r w:rsidR="00910600" w:rsidRPr="0091060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910600" w:rsidRPr="00910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0600" w:rsidRPr="00910600">
        <w:rPr>
          <w:rFonts w:ascii="Times New Roman" w:hAnsi="Times New Roman" w:cs="Times New Roman"/>
          <w:sz w:val="24"/>
          <w:szCs w:val="24"/>
        </w:rPr>
        <w:t>personally</w:t>
      </w:r>
      <w:proofErr w:type="spellEnd"/>
      <w:r w:rsidR="00910600" w:rsidRPr="00910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0600" w:rsidRPr="00910600">
        <w:rPr>
          <w:rFonts w:ascii="Times New Roman" w:hAnsi="Times New Roman" w:cs="Times New Roman"/>
          <w:sz w:val="24"/>
          <w:szCs w:val="24"/>
        </w:rPr>
        <w:t>supervised</w:t>
      </w:r>
      <w:proofErr w:type="spellEnd"/>
      <w:r w:rsidR="00910600" w:rsidRPr="00910600">
        <w:rPr>
          <w:rFonts w:ascii="Times New Roman" w:hAnsi="Times New Roman" w:cs="Times New Roman"/>
          <w:sz w:val="24"/>
          <w:szCs w:val="24"/>
        </w:rPr>
        <w:t xml:space="preserve"> by Dr. Karl </w:t>
      </w:r>
      <w:proofErr w:type="spellStart"/>
      <w:r w:rsidR="00910600" w:rsidRPr="00910600">
        <w:rPr>
          <w:rFonts w:ascii="Times New Roman" w:hAnsi="Times New Roman" w:cs="Times New Roman"/>
          <w:sz w:val="24"/>
          <w:szCs w:val="24"/>
        </w:rPr>
        <w:t>Brandt</w:t>
      </w:r>
      <w:proofErr w:type="spellEnd"/>
      <w:r w:rsidR="00910600" w:rsidRPr="009106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10600" w:rsidRPr="00910600">
        <w:rPr>
          <w:rFonts w:ascii="Times New Roman" w:hAnsi="Times New Roman" w:cs="Times New Roman"/>
          <w:sz w:val="24"/>
          <w:szCs w:val="24"/>
        </w:rPr>
        <w:t>Hitler's</w:t>
      </w:r>
      <w:proofErr w:type="spellEnd"/>
      <w:r w:rsidR="00910600" w:rsidRPr="00910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0600" w:rsidRPr="00910600">
        <w:rPr>
          <w:rFonts w:ascii="Times New Roman" w:hAnsi="Times New Roman" w:cs="Times New Roman"/>
          <w:sz w:val="24"/>
          <w:szCs w:val="24"/>
        </w:rPr>
        <w:t>personal</w:t>
      </w:r>
      <w:proofErr w:type="spellEnd"/>
      <w:r w:rsidR="00910600" w:rsidRPr="00910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0600" w:rsidRPr="00910600">
        <w:rPr>
          <w:rFonts w:ascii="Times New Roman" w:hAnsi="Times New Roman" w:cs="Times New Roman"/>
          <w:sz w:val="24"/>
          <w:szCs w:val="24"/>
        </w:rPr>
        <w:t>doctor</w:t>
      </w:r>
      <w:proofErr w:type="spellEnd"/>
      <w:r w:rsidR="00910600" w:rsidRPr="00910600">
        <w:rPr>
          <w:rFonts w:ascii="Times New Roman" w:hAnsi="Times New Roman" w:cs="Times New Roman"/>
          <w:sz w:val="24"/>
          <w:szCs w:val="24"/>
        </w:rPr>
        <w:t xml:space="preserve">. </w:t>
      </w:r>
      <w:r w:rsidR="00DE1FF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DE1FFE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="00DE1FFE">
        <w:rPr>
          <w:rFonts w:ascii="Times New Roman" w:hAnsi="Times New Roman" w:cs="Times New Roman"/>
          <w:sz w:val="24"/>
          <w:szCs w:val="24"/>
        </w:rPr>
        <w:t>, 2017, p.</w:t>
      </w:r>
      <w:r w:rsidR="00910600">
        <w:rPr>
          <w:rFonts w:ascii="Times New Roman" w:hAnsi="Times New Roman" w:cs="Times New Roman"/>
          <w:sz w:val="24"/>
          <w:szCs w:val="24"/>
        </w:rPr>
        <w:t>166,</w:t>
      </w:r>
      <w:r w:rsidR="00DE1FFE">
        <w:rPr>
          <w:rFonts w:ascii="Times New Roman" w:hAnsi="Times New Roman" w:cs="Times New Roman"/>
          <w:sz w:val="24"/>
          <w:szCs w:val="24"/>
        </w:rPr>
        <w:t>168)</w:t>
      </w:r>
      <w:r w:rsidR="00EB7CB9">
        <w:rPr>
          <w:rFonts w:ascii="Times New Roman" w:hAnsi="Times New Roman" w:cs="Times New Roman"/>
          <w:sz w:val="24"/>
          <w:szCs w:val="24"/>
        </w:rPr>
        <w:t xml:space="preserve"> </w:t>
      </w:r>
      <w:r w:rsidR="005B7D6E" w:rsidRPr="005B7D6E"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deaths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institutions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suspicious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stopped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killings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denied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everything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Nearly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90,000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patients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murdered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injection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gassing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5B7D6E" w:rsidRPr="005B7D6E"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 w:rsidR="005B7D6E" w:rsidRPr="005B7D6E">
        <w:rPr>
          <w:rFonts w:ascii="Times New Roman" w:hAnsi="Times New Roman" w:cs="Times New Roman"/>
          <w:sz w:val="24"/>
          <w:szCs w:val="24"/>
        </w:rPr>
        <w:t xml:space="preserve"> 1941.</w:t>
      </w:r>
    </w:p>
    <w:p w14:paraId="341FD3AD" w14:textId="77777777" w:rsidR="00CC02F6" w:rsidRPr="00CC02F6" w:rsidRDefault="00CC02F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CB35DB" w14:textId="0E8DBF86" w:rsidR="00604D45" w:rsidRPr="00FE7254" w:rsidRDefault="00604D45" w:rsidP="00A4008E">
      <w:pPr>
        <w:pStyle w:val="Nadpis3"/>
      </w:pPr>
      <w:bookmarkStart w:id="17" w:name="_Toc152315193"/>
      <w:proofErr w:type="spellStart"/>
      <w:r w:rsidRPr="00FE7254">
        <w:t>Nuremberg</w:t>
      </w:r>
      <w:proofErr w:type="spellEnd"/>
      <w:r w:rsidRPr="00FE7254">
        <w:t xml:space="preserve"> </w:t>
      </w:r>
      <w:proofErr w:type="spellStart"/>
      <w:r w:rsidRPr="00FE7254">
        <w:t>Laws</w:t>
      </w:r>
      <w:bookmarkEnd w:id="17"/>
      <w:proofErr w:type="spellEnd"/>
    </w:p>
    <w:p w14:paraId="3D7646D3" w14:textId="77777777" w:rsidR="00604D45" w:rsidRDefault="00604D45" w:rsidP="009A5872">
      <w:pPr>
        <w:pStyle w:val="Odstavecseseznamem"/>
        <w:tabs>
          <w:tab w:val="left" w:pos="237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677E04" w14:textId="77777777" w:rsidR="00604D45" w:rsidRDefault="00604D4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64E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Nuremberg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Laws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focal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point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ongoing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NSDAP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congress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1935 in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Nuremberg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reason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entered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Nuremberg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racial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>/anti-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64EF">
        <w:rPr>
          <w:rFonts w:ascii="Times New Roman" w:hAnsi="Times New Roman" w:cs="Times New Roman"/>
          <w:sz w:val="24"/>
          <w:szCs w:val="24"/>
        </w:rPr>
        <w:t>laws</w:t>
      </w:r>
      <w:proofErr w:type="spellEnd"/>
      <w:r w:rsidRPr="002D64EF">
        <w:rPr>
          <w:rFonts w:ascii="Times New Roman" w:hAnsi="Times New Roman" w:cs="Times New Roman"/>
          <w:sz w:val="24"/>
          <w:szCs w:val="24"/>
        </w:rPr>
        <w:t>.</w:t>
      </w:r>
    </w:p>
    <w:p w14:paraId="285A1926" w14:textId="77777777" w:rsidR="00604D45" w:rsidRDefault="00604D4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839B67" w14:textId="77777777" w:rsidR="00604D45" w:rsidRDefault="00604D4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>
        <w:rPr>
          <w:rFonts w:ascii="Times New Roman" w:hAnsi="Times New Roman" w:cs="Times New Roman"/>
          <w:sz w:val="24"/>
          <w:szCs w:val="24"/>
        </w:rPr>
        <w:t>Emmert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(2018, p.37),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8A5C7B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Reich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Citizenship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stipulated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tribal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member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nation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blood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a Reich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citizen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defined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citizens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Reich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citizenship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deprived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civil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rights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rights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noted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here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affected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Germans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themselves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had to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carefully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prove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racial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origin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applied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certain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selected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jobs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positions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legislation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invaded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>
        <w:rPr>
          <w:rFonts w:ascii="Times New Roman" w:hAnsi="Times New Roman" w:cs="Times New Roman"/>
          <w:sz w:val="24"/>
          <w:szCs w:val="24"/>
        </w:rPr>
        <w:t>citizen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Protection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Blood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and German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Honour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prohibited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further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marriages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extramarital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sexual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relations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Germans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Violation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prohibition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severely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punished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racial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5C7B">
        <w:rPr>
          <w:rFonts w:ascii="Times New Roman" w:hAnsi="Times New Roman" w:cs="Times New Roman"/>
          <w:sz w:val="24"/>
          <w:szCs w:val="24"/>
        </w:rPr>
        <w:t>dishonour</w:t>
      </w:r>
      <w:proofErr w:type="spellEnd"/>
      <w:r w:rsidRPr="008A5C7B">
        <w:rPr>
          <w:rFonts w:ascii="Times New Roman" w:hAnsi="Times New Roman" w:cs="Times New Roman"/>
          <w:sz w:val="24"/>
          <w:szCs w:val="24"/>
        </w:rPr>
        <w:t>.</w:t>
      </w:r>
    </w:p>
    <w:p w14:paraId="6099CD57" w14:textId="77777777" w:rsidR="00604D45" w:rsidRDefault="00604D45" w:rsidP="009A5872">
      <w:pPr>
        <w:pStyle w:val="Odstavecseseznamem"/>
        <w:tabs>
          <w:tab w:val="left" w:pos="237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3B8C3A" w14:textId="1B5E3016" w:rsidR="00604D45" w:rsidRPr="00FE7254" w:rsidRDefault="00604D45" w:rsidP="00A4008E">
      <w:pPr>
        <w:pStyle w:val="Nadpis3"/>
      </w:pPr>
      <w:bookmarkStart w:id="18" w:name="_Toc152315194"/>
      <w:proofErr w:type="spellStart"/>
      <w:r w:rsidRPr="00FE7254">
        <w:t>Kristallnacht</w:t>
      </w:r>
      <w:bookmarkEnd w:id="18"/>
      <w:proofErr w:type="spellEnd"/>
    </w:p>
    <w:p w14:paraId="1F44374B" w14:textId="77777777" w:rsidR="00453C3F" w:rsidRDefault="00453C3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232AE" w14:textId="32D0AB07" w:rsidR="00875E79" w:rsidRPr="00875E79" w:rsidRDefault="00875E7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5E79">
        <w:rPr>
          <w:rFonts w:ascii="Times New Roman" w:hAnsi="Times New Roman" w:cs="Times New Roman"/>
          <w:sz w:val="24"/>
          <w:szCs w:val="24"/>
        </w:rPr>
        <w:t xml:space="preserve">On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night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9-10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1938,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most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extensive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pre-war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violent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action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place.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Kristallnacht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"Night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Long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Knives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,"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out a German-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wide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pogrom. SA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troops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attacked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communities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burning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lastRenderedPageBreak/>
        <w:t>hundreds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synagogues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buildings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destroying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hospitals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cemeteries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schools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homes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storefronts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beaten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painted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="005B79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79B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B7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9B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5B7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9B1">
        <w:rPr>
          <w:rFonts w:ascii="Times New Roman" w:hAnsi="Times New Roman" w:cs="Times New Roman"/>
          <w:sz w:val="24"/>
          <w:szCs w:val="24"/>
        </w:rPr>
        <w:t>themselves</w:t>
      </w:r>
      <w:proofErr w:type="spellEnd"/>
      <w:r w:rsidR="005B7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9B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5B7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79B1">
        <w:rPr>
          <w:rFonts w:ascii="Times New Roman" w:hAnsi="Times New Roman" w:cs="Times New Roman"/>
          <w:sz w:val="24"/>
          <w:szCs w:val="24"/>
        </w:rPr>
        <w:t>beaten</w:t>
      </w:r>
      <w:proofErr w:type="spellEnd"/>
      <w:r w:rsidR="005B79B1">
        <w:rPr>
          <w:rFonts w:ascii="Times New Roman" w:hAnsi="Times New Roman" w:cs="Times New Roman"/>
          <w:sz w:val="24"/>
          <w:szCs w:val="24"/>
        </w:rPr>
        <w:t xml:space="preserve"> up</w:t>
      </w:r>
      <w:r w:rsidRPr="00875E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alleged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pretext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brutal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violence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murder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secretary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in Paris by a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emigre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pogrom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lasted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11, 1938, and 96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lost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lives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persecution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another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30,000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arrested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Moreover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responsibility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attributed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damage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caused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pogrom,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Semitic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graffiti on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walls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, had to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removed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themselves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days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supervision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SA. In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addition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collectively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fined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billion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Reichsmarks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event,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unbearable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, many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whom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committed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suicide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5E79">
        <w:rPr>
          <w:rFonts w:ascii="Times New Roman" w:hAnsi="Times New Roman" w:cs="Times New Roman"/>
          <w:sz w:val="24"/>
          <w:szCs w:val="24"/>
        </w:rPr>
        <w:t>emigrated</w:t>
      </w:r>
      <w:proofErr w:type="spellEnd"/>
      <w:r w:rsidRPr="00875E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>
        <w:rPr>
          <w:rFonts w:ascii="Times New Roman" w:hAnsi="Times New Roman" w:cs="Times New Roman"/>
          <w:sz w:val="24"/>
          <w:szCs w:val="24"/>
        </w:rPr>
        <w:t>, 2015, p.12)</w:t>
      </w:r>
    </w:p>
    <w:p w14:paraId="73FC9391" w14:textId="77777777" w:rsidR="00604D45" w:rsidRPr="00D3499B" w:rsidRDefault="00604D4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27EC8C18" w14:textId="7CAB4893" w:rsidR="00604D45" w:rsidRPr="00FE7254" w:rsidRDefault="00604D45" w:rsidP="00A4008E">
      <w:pPr>
        <w:pStyle w:val="Nadpis3"/>
      </w:pPr>
      <w:bookmarkStart w:id="19" w:name="_Toc152315195"/>
      <w:proofErr w:type="spellStart"/>
      <w:r w:rsidRPr="00FE7254">
        <w:t>Emigration</w:t>
      </w:r>
      <w:bookmarkEnd w:id="19"/>
      <w:proofErr w:type="spellEnd"/>
    </w:p>
    <w:p w14:paraId="4E8B5460" w14:textId="77777777" w:rsidR="00A222F9" w:rsidRDefault="00A222F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B8AD55" w14:textId="3D0894BC" w:rsidR="00A222F9" w:rsidRDefault="0070326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326B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Kristallnacht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racial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laws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stricter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authorities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gradually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mark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identity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papers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letter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J (</w:t>
      </w:r>
      <w:r w:rsidR="0078209D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78209D">
        <w:rPr>
          <w:rFonts w:ascii="Times New Roman" w:hAnsi="Times New Roman" w:cs="Times New Roman"/>
          <w:sz w:val="24"/>
          <w:szCs w:val="24"/>
        </w:rPr>
        <w:t>Jude</w:t>
      </w:r>
      <w:proofErr w:type="spellEnd"/>
      <w:r w:rsidR="0078209D">
        <w:rPr>
          <w:rFonts w:ascii="Times New Roman" w:hAnsi="Times New Roman" w:cs="Times New Roman"/>
          <w:sz w:val="24"/>
          <w:szCs w:val="24"/>
        </w:rPr>
        <w:t xml:space="preserve">“ </w:t>
      </w:r>
      <w:proofErr w:type="spellStart"/>
      <w:r w:rsidR="0078209D">
        <w:rPr>
          <w:rFonts w:ascii="Times New Roman" w:hAnsi="Times New Roman" w:cs="Times New Roman"/>
          <w:sz w:val="24"/>
          <w:szCs w:val="24"/>
        </w:rPr>
        <w:t>meaning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Jew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). They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herded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ghettos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isolate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rest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Pr="0070326B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Pr="0070326B">
        <w:rPr>
          <w:rFonts w:ascii="Times New Roman" w:hAnsi="Times New Roman" w:cs="Times New Roman"/>
          <w:sz w:val="24"/>
          <w:szCs w:val="24"/>
        </w:rPr>
        <w:t>.</w:t>
      </w:r>
    </w:p>
    <w:p w14:paraId="4E607387" w14:textId="77777777" w:rsidR="0070326B" w:rsidRDefault="0070326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ED1644B" w14:textId="09B682AA" w:rsidR="00A03DE6" w:rsidRDefault="0078209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820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option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emigration</w:t>
      </w:r>
      <w:proofErr w:type="spellEnd"/>
      <w:r w:rsidR="007573F4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="007573F4">
        <w:rPr>
          <w:rFonts w:ascii="Times New Roman" w:hAnsi="Times New Roman" w:cs="Times New Roman"/>
          <w:sz w:val="24"/>
          <w:szCs w:val="24"/>
        </w:rPr>
        <w:t>exchange</w:t>
      </w:r>
      <w:proofErr w:type="spellEnd"/>
      <w:r w:rsidR="007573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73F4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7573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73F4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7573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73F4">
        <w:rPr>
          <w:rFonts w:ascii="Times New Roman" w:hAnsi="Times New Roman" w:cs="Times New Roman"/>
          <w:sz w:val="24"/>
          <w:szCs w:val="24"/>
        </w:rPr>
        <w:t>property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. Germany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inhabited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half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Hitler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came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in 1933,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37,000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country.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Subsequently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360,000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emigrated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 xml:space="preserve"> by 1941. (</w:t>
      </w:r>
      <w:proofErr w:type="spellStart"/>
      <w:r w:rsidRPr="0078209D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Pr="0078209D">
        <w:rPr>
          <w:rFonts w:ascii="Times New Roman" w:hAnsi="Times New Roman" w:cs="Times New Roman"/>
          <w:sz w:val="24"/>
          <w:szCs w:val="24"/>
        </w:rPr>
        <w:t>, 2017, p.63)</w:t>
      </w:r>
      <w:r w:rsidR="000E6CBF">
        <w:rPr>
          <w:rFonts w:ascii="Times New Roman" w:hAnsi="Times New Roman" w:cs="Times New Roman"/>
          <w:sz w:val="24"/>
          <w:szCs w:val="24"/>
        </w:rPr>
        <w:t xml:space="preserve"> </w:t>
      </w:r>
      <w:r w:rsidR="000E6CBF" w:rsidRPr="000E6CBF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rather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voluntarily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1938,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position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worsened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forced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emigrate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>.</w:t>
      </w:r>
      <w:r w:rsidR="000E6CBF">
        <w:rPr>
          <w:rFonts w:ascii="Times New Roman" w:hAnsi="Times New Roman" w:cs="Times New Roman"/>
          <w:sz w:val="24"/>
          <w:szCs w:val="24"/>
        </w:rPr>
        <w:t xml:space="preserve"> </w:t>
      </w:r>
      <w:r w:rsidR="000E6CBF" w:rsidRPr="000E6CBF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worth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mentioning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personalities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, such as Albert Einstein </w:t>
      </w:r>
      <w:proofErr w:type="spellStart"/>
      <w:r w:rsidR="000E6CBF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Erich Maria Remarque,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Germany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CBF" w:rsidRPr="000E6CBF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0E6CBF" w:rsidRPr="000E6CBF">
        <w:rPr>
          <w:rFonts w:ascii="Times New Roman" w:hAnsi="Times New Roman" w:cs="Times New Roman"/>
          <w:sz w:val="24"/>
          <w:szCs w:val="24"/>
        </w:rPr>
        <w:t>.</w:t>
      </w:r>
      <w:r w:rsidR="005B79B1">
        <w:rPr>
          <w:rFonts w:ascii="Times New Roman" w:hAnsi="Times New Roman" w:cs="Times New Roman"/>
          <w:sz w:val="24"/>
          <w:szCs w:val="24"/>
        </w:rPr>
        <w:t xml:space="preserve"> </w:t>
      </w:r>
      <w:r w:rsidR="001076B8">
        <w:rPr>
          <w:rFonts w:ascii="Times New Roman" w:hAnsi="Times New Roman" w:cs="Times New Roman"/>
          <w:sz w:val="24"/>
          <w:szCs w:val="24"/>
        </w:rPr>
        <w:t xml:space="preserve">On </w:t>
      </w:r>
      <w:proofErr w:type="spellStart"/>
      <w:r w:rsidR="001076B8">
        <w:rPr>
          <w:rFonts w:ascii="Times New Roman" w:hAnsi="Times New Roman" w:cs="Times New Roman"/>
          <w:sz w:val="24"/>
          <w:szCs w:val="24"/>
        </w:rPr>
        <w:t>October</w:t>
      </w:r>
      <w:proofErr w:type="spellEnd"/>
      <w:r w:rsidR="001076B8">
        <w:rPr>
          <w:rFonts w:ascii="Times New Roman" w:hAnsi="Times New Roman" w:cs="Times New Roman"/>
          <w:sz w:val="24"/>
          <w:szCs w:val="24"/>
        </w:rPr>
        <w:t xml:space="preserve"> 23rd, 1941, </w:t>
      </w:r>
      <w:proofErr w:type="spellStart"/>
      <w:r w:rsidR="001076B8">
        <w:rPr>
          <w:rFonts w:ascii="Times New Roman" w:hAnsi="Times New Roman" w:cs="Times New Roman"/>
          <w:sz w:val="24"/>
          <w:szCs w:val="24"/>
        </w:rPr>
        <w:t>legal</w:t>
      </w:r>
      <w:proofErr w:type="spellEnd"/>
      <w:r w:rsidR="001076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76B8">
        <w:rPr>
          <w:rFonts w:ascii="Times New Roman" w:hAnsi="Times New Roman" w:cs="Times New Roman"/>
          <w:sz w:val="24"/>
          <w:szCs w:val="24"/>
        </w:rPr>
        <w:t>emmigration</w:t>
      </w:r>
      <w:proofErr w:type="spellEnd"/>
      <w:r w:rsidR="001076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76B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076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76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076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76B8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1076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76B8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1076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76B8">
        <w:rPr>
          <w:rFonts w:ascii="Times New Roman" w:hAnsi="Times New Roman" w:cs="Times New Roman"/>
          <w:sz w:val="24"/>
          <w:szCs w:val="24"/>
        </w:rPr>
        <w:t>stopped</w:t>
      </w:r>
      <w:proofErr w:type="spellEnd"/>
      <w:r w:rsidR="001076B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076B8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="001076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76B8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1076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76B8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1076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76B8">
        <w:rPr>
          <w:rFonts w:ascii="Times New Roman" w:hAnsi="Times New Roman" w:cs="Times New Roman"/>
          <w:sz w:val="24"/>
          <w:szCs w:val="24"/>
        </w:rPr>
        <w:t>strictly</w:t>
      </w:r>
      <w:proofErr w:type="spellEnd"/>
      <w:r w:rsidR="001076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76B8">
        <w:rPr>
          <w:rFonts w:ascii="Times New Roman" w:hAnsi="Times New Roman" w:cs="Times New Roman"/>
          <w:sz w:val="24"/>
          <w:szCs w:val="24"/>
        </w:rPr>
        <w:t>forbidden</w:t>
      </w:r>
      <w:proofErr w:type="spellEnd"/>
      <w:r w:rsidR="001076B8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="005B79B1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5B79B1">
        <w:rPr>
          <w:rFonts w:ascii="Times New Roman" w:hAnsi="Times New Roman" w:cs="Times New Roman"/>
          <w:sz w:val="24"/>
          <w:szCs w:val="24"/>
        </w:rPr>
        <w:t xml:space="preserve">, 2018, p.47) </w:t>
      </w:r>
    </w:p>
    <w:p w14:paraId="1D086A90" w14:textId="77777777" w:rsidR="00A03DE6" w:rsidRDefault="00A03DE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7B3FDD" w14:textId="46A742DA" w:rsidR="0070326B" w:rsidRDefault="005B79B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79B1">
        <w:rPr>
          <w:rFonts w:ascii="Times New Roman" w:hAnsi="Times New Roman" w:cs="Times New Roman"/>
          <w:sz w:val="24"/>
          <w:szCs w:val="24"/>
        </w:rPr>
        <w:t xml:space="preserve">Not </w:t>
      </w:r>
      <w:proofErr w:type="spellStart"/>
      <w:r w:rsidRPr="005B79B1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5B79B1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Pr="005B79B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5B79B1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Pr="005B79B1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5B7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9B1">
        <w:rPr>
          <w:rFonts w:ascii="Times New Roman" w:hAnsi="Times New Roman" w:cs="Times New Roman"/>
          <w:sz w:val="24"/>
          <w:szCs w:val="24"/>
        </w:rPr>
        <w:t>Czechoslovak</w:t>
      </w:r>
      <w:proofErr w:type="spellEnd"/>
      <w:r w:rsidRPr="005B79B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B79B1">
        <w:rPr>
          <w:rFonts w:ascii="Times New Roman" w:hAnsi="Times New Roman" w:cs="Times New Roman"/>
          <w:sz w:val="24"/>
          <w:szCs w:val="24"/>
        </w:rPr>
        <w:t>Austrian</w:t>
      </w:r>
      <w:proofErr w:type="spellEnd"/>
      <w:r w:rsidRPr="005B7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9B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5B7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9B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5B7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</w:t>
      </w:r>
      <w:r w:rsidRPr="005B79B1">
        <w:rPr>
          <w:rFonts w:ascii="Times New Roman" w:hAnsi="Times New Roman" w:cs="Times New Roman"/>
          <w:sz w:val="24"/>
          <w:szCs w:val="24"/>
        </w:rPr>
        <w:t>forced</w:t>
      </w:r>
      <w:proofErr w:type="spellEnd"/>
      <w:r w:rsidRPr="005B79B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move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</w:t>
      </w:r>
      <w:r w:rsidR="000C087B">
        <w:rPr>
          <w:rFonts w:ascii="Times New Roman" w:hAnsi="Times New Roman" w:cs="Times New Roman"/>
          <w:sz w:val="24"/>
          <w:szCs w:val="24"/>
        </w:rPr>
        <w:t>.</w:t>
      </w:r>
      <w:r w:rsidRPr="005B7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9B1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5B79B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B79B1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Pr="005B79B1">
        <w:rPr>
          <w:rFonts w:ascii="Times New Roman" w:hAnsi="Times New Roman" w:cs="Times New Roman"/>
          <w:sz w:val="24"/>
          <w:szCs w:val="24"/>
        </w:rPr>
        <w:t xml:space="preserve"> (2017, p.110)</w:t>
      </w:r>
      <w:r w:rsidR="000C087B">
        <w:rPr>
          <w:rFonts w:ascii="Times New Roman" w:hAnsi="Times New Roman" w:cs="Times New Roman"/>
          <w:sz w:val="24"/>
          <w:szCs w:val="24"/>
        </w:rPr>
        <w:t xml:space="preserve">, by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entered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Austria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1938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180,000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Vienna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alone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perhaps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as many as 200,000 –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whole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Germany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now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fewer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twice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Thus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´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problem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´ in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Austria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proportionately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bigger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087B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C087B">
        <w:rPr>
          <w:rFonts w:ascii="Times New Roman" w:hAnsi="Times New Roman" w:cs="Times New Roman"/>
          <w:sz w:val="24"/>
          <w:szCs w:val="24"/>
        </w:rPr>
        <w:t xml:space="preserve"> in Germany. </w:t>
      </w:r>
      <w:r w:rsidR="00F140FC" w:rsidRPr="00F140FC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total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537,000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Germany,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Austria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Czechoslovakia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went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abroad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October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1941.</w:t>
      </w:r>
      <w:r w:rsid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made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, and many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ended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up in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neighboring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</w:t>
      </w:r>
      <w:r w:rsidR="00F140FC" w:rsidRPr="00F140FC">
        <w:rPr>
          <w:rFonts w:ascii="Times New Roman" w:hAnsi="Times New Roman" w:cs="Times New Roman"/>
          <w:sz w:val="24"/>
          <w:szCs w:val="24"/>
        </w:rPr>
        <w:lastRenderedPageBreak/>
        <w:t xml:space="preserve">Germany, such as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Holland</w:t>
      </w:r>
      <w:proofErr w:type="spellEnd"/>
      <w:r w:rsidR="00F140FC">
        <w:rPr>
          <w:rFonts w:ascii="Times New Roman" w:hAnsi="Times New Roman" w:cs="Times New Roman"/>
          <w:sz w:val="24"/>
          <w:szCs w:val="24"/>
        </w:rPr>
        <w:t xml:space="preserve">, </w:t>
      </w:r>
      <w:r w:rsidR="00F140FC" w:rsidRPr="00F140FC">
        <w:rPr>
          <w:rFonts w:ascii="Times New Roman" w:hAnsi="Times New Roman" w:cs="Times New Roman"/>
          <w:sz w:val="24"/>
          <w:szCs w:val="24"/>
        </w:rPr>
        <w:t>France</w:t>
      </w:r>
      <w:r w:rsid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>
        <w:rPr>
          <w:rFonts w:ascii="Times New Roman" w:hAnsi="Times New Roman" w:cs="Times New Roman"/>
          <w:sz w:val="24"/>
          <w:szCs w:val="24"/>
        </w:rPr>
        <w:t>Switzerland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dream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destination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most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immigrants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Promised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Land,"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biblical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40FC" w:rsidRPr="00F140FC">
        <w:rPr>
          <w:rFonts w:ascii="Times New Roman" w:hAnsi="Times New Roman" w:cs="Times New Roman"/>
          <w:sz w:val="24"/>
          <w:szCs w:val="24"/>
        </w:rPr>
        <w:t>Palestine</w:t>
      </w:r>
      <w:proofErr w:type="spellEnd"/>
      <w:r w:rsidR="00F140FC" w:rsidRPr="00F140FC">
        <w:rPr>
          <w:rFonts w:ascii="Times New Roman" w:hAnsi="Times New Roman" w:cs="Times New Roman"/>
          <w:sz w:val="24"/>
          <w:szCs w:val="24"/>
        </w:rPr>
        <w:t>.</w:t>
      </w:r>
      <w:r w:rsid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situation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easy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emigrants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democratic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want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accept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large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numbers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sometimes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imprisoned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French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internment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deported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Australia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British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government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Immigrant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visas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Palestine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relatives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living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specially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trained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peasants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businessmen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sufficient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3664" w:rsidRPr="00403664">
        <w:rPr>
          <w:rFonts w:ascii="Times New Roman" w:hAnsi="Times New Roman" w:cs="Times New Roman"/>
          <w:sz w:val="24"/>
          <w:szCs w:val="24"/>
        </w:rPr>
        <w:t>capital</w:t>
      </w:r>
      <w:proofErr w:type="spellEnd"/>
      <w:r w:rsidR="00403664" w:rsidRPr="00403664">
        <w:rPr>
          <w:rFonts w:ascii="Times New Roman" w:hAnsi="Times New Roman" w:cs="Times New Roman"/>
          <w:sz w:val="24"/>
          <w:szCs w:val="24"/>
        </w:rPr>
        <w:t>.</w:t>
      </w:r>
      <w:r w:rsidR="00A03DE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03DE6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A03DE6">
        <w:rPr>
          <w:rFonts w:ascii="Times New Roman" w:hAnsi="Times New Roman" w:cs="Times New Roman"/>
          <w:sz w:val="24"/>
          <w:szCs w:val="24"/>
        </w:rPr>
        <w:t>, 2018, p.48,49,51)</w:t>
      </w:r>
    </w:p>
    <w:p w14:paraId="66306BCE" w14:textId="77777777" w:rsidR="00EB7CB9" w:rsidRPr="00EF63D8" w:rsidRDefault="00EB7CB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596509" w14:textId="75D6A493" w:rsidR="00D50130" w:rsidRPr="00FE7254" w:rsidRDefault="00D50130" w:rsidP="00A4008E">
      <w:pPr>
        <w:pStyle w:val="Nadpis3"/>
      </w:pPr>
      <w:bookmarkStart w:id="20" w:name="_Toc152315196"/>
      <w:proofErr w:type="spellStart"/>
      <w:r w:rsidRPr="00FE7254">
        <w:t>Ghettos</w:t>
      </w:r>
      <w:bookmarkEnd w:id="20"/>
      <w:proofErr w:type="spellEnd"/>
    </w:p>
    <w:p w14:paraId="226C449D" w14:textId="77777777" w:rsidR="00D50130" w:rsidRDefault="00D5013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A63722" w14:textId="05DCA513" w:rsidR="001269B7" w:rsidRDefault="00D5013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0130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greatest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Poland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invaded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Germans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on 1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1939,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logical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ghettos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spring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up </w:t>
      </w:r>
      <w:proofErr w:type="spellStart"/>
      <w:r w:rsidR="00C132A6">
        <w:rPr>
          <w:rFonts w:ascii="Times New Roman" w:hAnsi="Times New Roman" w:cs="Times New Roman"/>
          <w:sz w:val="24"/>
          <w:szCs w:val="24"/>
        </w:rPr>
        <w:t>particularly</w:t>
      </w:r>
      <w:proofErr w:type="spellEnd"/>
      <w:r w:rsidR="00C132A6">
        <w:rPr>
          <w:rFonts w:ascii="Times New Roman" w:hAnsi="Times New Roman" w:cs="Times New Roman"/>
          <w:sz w:val="24"/>
          <w:szCs w:val="24"/>
        </w:rPr>
        <w:t xml:space="preserve"> </w:t>
      </w:r>
      <w:r w:rsidRPr="00D50130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country.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decision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made to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establish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heavily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guarded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ghettos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major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Polish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cities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Placing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in these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ghettos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preceded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establishment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themselves</w:t>
      </w:r>
      <w:proofErr w:type="spellEnd"/>
      <w:r w:rsidR="00507DD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07DD5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507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DD5" w:rsidRPr="00507DD5">
        <w:rPr>
          <w:rFonts w:ascii="Times New Roman" w:hAnsi="Times New Roman" w:cs="Times New Roman"/>
          <w:sz w:val="24"/>
          <w:szCs w:val="24"/>
        </w:rPr>
        <w:t>intended</w:t>
      </w:r>
      <w:proofErr w:type="spellEnd"/>
      <w:r w:rsidR="00507DD5" w:rsidRPr="00507DD5">
        <w:rPr>
          <w:rFonts w:ascii="Times New Roman" w:hAnsi="Times New Roman" w:cs="Times New Roman"/>
          <w:sz w:val="24"/>
          <w:szCs w:val="24"/>
        </w:rPr>
        <w:t xml:space="preserve"> to serve as a </w:t>
      </w:r>
      <w:proofErr w:type="spellStart"/>
      <w:r w:rsidR="00507DD5" w:rsidRPr="00507DD5">
        <w:rPr>
          <w:rFonts w:ascii="Times New Roman" w:hAnsi="Times New Roman" w:cs="Times New Roman"/>
          <w:sz w:val="24"/>
          <w:szCs w:val="24"/>
        </w:rPr>
        <w:t>gathering</w:t>
      </w:r>
      <w:proofErr w:type="spellEnd"/>
      <w:r w:rsidR="00507DD5" w:rsidRPr="00507DD5">
        <w:rPr>
          <w:rFonts w:ascii="Times New Roman" w:hAnsi="Times New Roman" w:cs="Times New Roman"/>
          <w:sz w:val="24"/>
          <w:szCs w:val="24"/>
        </w:rPr>
        <w:t xml:space="preserve"> place </w:t>
      </w:r>
      <w:proofErr w:type="spellStart"/>
      <w:r w:rsidR="00507DD5" w:rsidRPr="00507DD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507DD5" w:rsidRPr="00507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DD5" w:rsidRPr="00507DD5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507DD5" w:rsidRPr="00507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DD5" w:rsidRPr="00507DD5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="00507DD5" w:rsidRPr="00507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DD5" w:rsidRPr="00507DD5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507DD5" w:rsidRPr="00507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DD5" w:rsidRPr="00507DD5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507DD5" w:rsidRPr="00507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DD5" w:rsidRPr="00507DD5">
        <w:rPr>
          <w:rFonts w:ascii="Times New Roman" w:hAnsi="Times New Roman" w:cs="Times New Roman"/>
          <w:sz w:val="24"/>
          <w:szCs w:val="24"/>
        </w:rPr>
        <w:t>transported</w:t>
      </w:r>
      <w:proofErr w:type="spellEnd"/>
      <w:r w:rsidR="00507DD5" w:rsidRPr="00507DD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07DD5" w:rsidRPr="00507D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07DD5" w:rsidRPr="00507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DD5" w:rsidRPr="00507DD5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="00507DD5" w:rsidRPr="00507D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7DD5" w:rsidRPr="00507DD5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part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Pr="00D50130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B7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1269B7">
        <w:rPr>
          <w:rFonts w:ascii="Times New Roman" w:hAnsi="Times New Roman" w:cs="Times New Roman"/>
          <w:i/>
          <w:iCs/>
          <w:sz w:val="24"/>
          <w:szCs w:val="24"/>
        </w:rPr>
        <w:t>inal</w:t>
      </w:r>
      <w:proofErr w:type="spellEnd"/>
      <w:r w:rsidRPr="001269B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269B7">
        <w:rPr>
          <w:rFonts w:ascii="Times New Roman" w:hAnsi="Times New Roman" w:cs="Times New Roman"/>
          <w:i/>
          <w:iCs/>
          <w:sz w:val="24"/>
          <w:szCs w:val="24"/>
        </w:rPr>
        <w:t>solution</w:t>
      </w:r>
      <w:proofErr w:type="spellEnd"/>
      <w:r w:rsidRPr="001269B7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Pr="001269B7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1269B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269B7">
        <w:rPr>
          <w:rFonts w:ascii="Times New Roman" w:hAnsi="Times New Roman" w:cs="Times New Roman"/>
          <w:i/>
          <w:iCs/>
          <w:sz w:val="24"/>
          <w:szCs w:val="24"/>
        </w:rPr>
        <w:t>Jewish</w:t>
      </w:r>
      <w:proofErr w:type="spellEnd"/>
      <w:r w:rsidRPr="001269B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269B7">
        <w:rPr>
          <w:rFonts w:ascii="Times New Roman" w:hAnsi="Times New Roman" w:cs="Times New Roman"/>
          <w:i/>
          <w:iCs/>
          <w:sz w:val="24"/>
          <w:szCs w:val="24"/>
        </w:rPr>
        <w:t>question</w:t>
      </w:r>
      <w:proofErr w:type="spellEnd"/>
      <w:r w:rsidRPr="00D50130">
        <w:rPr>
          <w:rFonts w:ascii="Times New Roman" w:hAnsi="Times New Roman" w:cs="Times New Roman"/>
          <w:sz w:val="24"/>
          <w:szCs w:val="24"/>
        </w:rPr>
        <w:t>.</w:t>
      </w:r>
      <w:r w:rsidR="001269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ghettos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established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1940 and 1941,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guarded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SS and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isolated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outside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69B7" w:rsidRPr="001269B7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1269B7" w:rsidRPr="001269B7">
        <w:rPr>
          <w:rFonts w:ascii="Times New Roman" w:hAnsi="Times New Roman" w:cs="Times New Roman"/>
          <w:sz w:val="24"/>
          <w:szCs w:val="24"/>
        </w:rPr>
        <w:t xml:space="preserve">. </w:t>
      </w:r>
      <w:r w:rsidR="001269B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269B7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1269B7">
        <w:rPr>
          <w:rFonts w:ascii="Times New Roman" w:hAnsi="Times New Roman" w:cs="Times New Roman"/>
          <w:sz w:val="24"/>
          <w:szCs w:val="24"/>
        </w:rPr>
        <w:t xml:space="preserve">, 2018, p.85) </w:t>
      </w:r>
      <w:r w:rsidR="00AF120C" w:rsidRPr="00AF120C">
        <w:rPr>
          <w:rFonts w:ascii="Times New Roman" w:hAnsi="Times New Roman" w:cs="Times New Roman"/>
          <w:sz w:val="24"/>
          <w:szCs w:val="24"/>
        </w:rPr>
        <w:t xml:space="preserve">In these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cramped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ghettos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enclosed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walls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fences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barbed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wire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allowed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leave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imprisoned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inhabitants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faced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enormous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shortages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food and drink,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space</w:t>
      </w:r>
      <w:proofErr w:type="spellEnd"/>
      <w:r w:rsidR="00AF12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120C">
        <w:rPr>
          <w:rFonts w:ascii="Times New Roman" w:hAnsi="Times New Roman" w:cs="Times New Roman"/>
          <w:sz w:val="24"/>
          <w:szCs w:val="24"/>
        </w:rPr>
        <w:t>fuel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medicine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surprising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one-fifth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integrated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starvation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untreated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diseases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disastrous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sanitary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20C" w:rsidRPr="00AF120C">
        <w:rPr>
          <w:rFonts w:ascii="Times New Roman" w:hAnsi="Times New Roman" w:cs="Times New Roman"/>
          <w:sz w:val="24"/>
          <w:szCs w:val="24"/>
        </w:rPr>
        <w:t>conditions</w:t>
      </w:r>
      <w:proofErr w:type="spellEnd"/>
      <w:r w:rsidR="00AF120C" w:rsidRPr="00AF120C">
        <w:rPr>
          <w:rFonts w:ascii="Times New Roman" w:hAnsi="Times New Roman" w:cs="Times New Roman"/>
          <w:sz w:val="24"/>
          <w:szCs w:val="24"/>
        </w:rPr>
        <w:t>.</w:t>
      </w:r>
      <w:r w:rsid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ordered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ghetto,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elect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self-government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Council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Judenrat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), to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administration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>, food</w:t>
      </w:r>
      <w:r w:rsid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>
        <w:rPr>
          <w:rFonts w:ascii="Times New Roman" w:hAnsi="Times New Roman" w:cs="Times New Roman"/>
          <w:sz w:val="24"/>
          <w:szCs w:val="24"/>
        </w:rPr>
        <w:t>distribution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housing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relocation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2A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="00C132A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C132A6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C13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2A6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Obviously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council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accountable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SS </w:t>
      </w:r>
      <w:proofErr w:type="spellStart"/>
      <w:r w:rsidR="004E0FB1" w:rsidRPr="004E0FB1">
        <w:rPr>
          <w:rFonts w:ascii="Times New Roman" w:hAnsi="Times New Roman" w:cs="Times New Roman"/>
          <w:sz w:val="24"/>
          <w:szCs w:val="24"/>
        </w:rPr>
        <w:t>commandant's</w:t>
      </w:r>
      <w:proofErr w:type="spellEnd"/>
      <w:r w:rsidR="004E0FB1" w:rsidRPr="004E0FB1">
        <w:rPr>
          <w:rFonts w:ascii="Times New Roman" w:hAnsi="Times New Roman" w:cs="Times New Roman"/>
          <w:sz w:val="24"/>
          <w:szCs w:val="24"/>
        </w:rPr>
        <w:t xml:space="preserve"> office.</w:t>
      </w:r>
      <w:r w:rsidR="004E0FB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E0FB1"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 w:rsidR="004E0FB1">
        <w:rPr>
          <w:rFonts w:ascii="Times New Roman" w:hAnsi="Times New Roman" w:cs="Times New Roman"/>
          <w:sz w:val="24"/>
          <w:szCs w:val="24"/>
        </w:rPr>
        <w:t>, 2015, p.13)</w:t>
      </w:r>
    </w:p>
    <w:p w14:paraId="047B7E4C" w14:textId="77777777" w:rsidR="004E0FB1" w:rsidRDefault="004E0FB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FDC8AC" w14:textId="1932C30A" w:rsidR="001269B7" w:rsidRDefault="004E0FB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E0FB1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largest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ghettos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Warsaw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Lodz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, Lvov, Terezin and Minsk,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 ghetto to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built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established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February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 8, 1940 in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Polish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 city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E0FB1">
        <w:rPr>
          <w:rFonts w:ascii="Times New Roman" w:hAnsi="Times New Roman" w:cs="Times New Roman"/>
          <w:sz w:val="24"/>
          <w:szCs w:val="24"/>
        </w:rPr>
        <w:t>Lodz</w:t>
      </w:r>
      <w:proofErr w:type="spellEnd"/>
      <w:r w:rsidRPr="004E0FB1">
        <w:rPr>
          <w:rFonts w:ascii="Times New Roman" w:hAnsi="Times New Roman" w:cs="Times New Roman"/>
          <w:sz w:val="24"/>
          <w:szCs w:val="24"/>
        </w:rPr>
        <w:t>.</w:t>
      </w:r>
      <w:r w:rsid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largest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community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Polish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capital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Warsaw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percent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making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836BB" w:rsidRPr="00483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36BB" w:rsidRPr="004836BB">
        <w:rPr>
          <w:rFonts w:ascii="Times New Roman" w:hAnsi="Times New Roman" w:cs="Times New Roman"/>
          <w:sz w:val="24"/>
          <w:szCs w:val="24"/>
        </w:rPr>
        <w:t>largest</w:t>
      </w:r>
      <w:proofErr w:type="spellEnd"/>
      <w:r w:rsidR="004836BB">
        <w:rPr>
          <w:rFonts w:ascii="Times New Roman" w:hAnsi="Times New Roman" w:cs="Times New Roman"/>
          <w:sz w:val="24"/>
          <w:szCs w:val="24"/>
        </w:rPr>
        <w:t>. (</w:t>
      </w:r>
      <w:proofErr w:type="spellStart"/>
      <w:r w:rsidR="004836BB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="004836BB">
        <w:rPr>
          <w:rFonts w:ascii="Times New Roman" w:hAnsi="Times New Roman" w:cs="Times New Roman"/>
          <w:sz w:val="24"/>
          <w:szCs w:val="24"/>
        </w:rPr>
        <w:t>, 2017, p.194)</w:t>
      </w:r>
      <w:r w:rsidR="00207C27">
        <w:rPr>
          <w:rFonts w:ascii="Times New Roman" w:hAnsi="Times New Roman" w:cs="Times New Roman"/>
          <w:sz w:val="24"/>
          <w:szCs w:val="24"/>
        </w:rPr>
        <w:t xml:space="preserve"> </w:t>
      </w:r>
      <w:r w:rsidR="00207C27" w:rsidRPr="00207C27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207C27">
        <w:rPr>
          <w:rFonts w:ascii="Times New Roman" w:hAnsi="Times New Roman" w:cs="Times New Roman"/>
          <w:sz w:val="24"/>
          <w:szCs w:val="24"/>
        </w:rPr>
        <w:t xml:space="preserve"> </w:t>
      </w:r>
      <w:r w:rsidR="00207C27" w:rsidRPr="00207C27">
        <w:rPr>
          <w:rFonts w:ascii="Times New Roman" w:hAnsi="Times New Roman" w:cs="Times New Roman"/>
          <w:sz w:val="24"/>
          <w:szCs w:val="24"/>
        </w:rPr>
        <w:t xml:space="preserve">ghetto,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rate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rise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sharply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1941.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Thousands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hunger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untreated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diseases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r w:rsidR="00207C27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207C27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many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attempts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C3E65">
        <w:rPr>
          <w:rFonts w:ascii="Times New Roman" w:hAnsi="Times New Roman" w:cs="Times New Roman"/>
          <w:sz w:val="24"/>
          <w:szCs w:val="24"/>
        </w:rPr>
        <w:lastRenderedPageBreak/>
        <w:t>resistance</w:t>
      </w:r>
      <w:proofErr w:type="spellEnd"/>
      <w:r w:rsidR="00207C2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207C27">
        <w:rPr>
          <w:rFonts w:ascii="Times New Roman" w:hAnsi="Times New Roman" w:cs="Times New Roman"/>
          <w:sz w:val="24"/>
          <w:szCs w:val="24"/>
        </w:rPr>
        <w:t>ghettos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place, </w:t>
      </w:r>
      <w:proofErr w:type="spellStart"/>
      <w:r w:rsidR="007C3E65">
        <w:rPr>
          <w:rFonts w:ascii="Times New Roman" w:hAnsi="Times New Roman" w:cs="Times New Roman"/>
          <w:sz w:val="24"/>
          <w:szCs w:val="24"/>
        </w:rPr>
        <w:t>nevertheless</w:t>
      </w:r>
      <w:proofErr w:type="spellEnd"/>
      <w:r w:rsidR="007C3E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th</w:t>
      </w:r>
      <w:r w:rsidR="00207C27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>
        <w:rPr>
          <w:rFonts w:ascii="Times New Roman" w:hAnsi="Times New Roman" w:cs="Times New Roman"/>
          <w:sz w:val="24"/>
          <w:szCs w:val="24"/>
        </w:rPr>
        <w:t>Warsaw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ghetto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succeeded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armed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rebellion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namely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April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and May 1943.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started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3E65">
        <w:rPr>
          <w:rFonts w:ascii="Times New Roman" w:hAnsi="Times New Roman" w:cs="Times New Roman"/>
          <w:sz w:val="24"/>
          <w:szCs w:val="24"/>
        </w:rPr>
        <w:t>attacking</w:t>
      </w:r>
      <w:proofErr w:type="spellEnd"/>
      <w:r w:rsidR="00487E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7E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87E77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="00487E77">
        <w:rPr>
          <w:rFonts w:ascii="Times New Roman" w:hAnsi="Times New Roman" w:cs="Times New Roman"/>
          <w:sz w:val="24"/>
          <w:szCs w:val="24"/>
        </w:rPr>
        <w:t>troops</w:t>
      </w:r>
      <w:proofErr w:type="spellEnd"/>
      <w:r w:rsidR="007C3E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throwing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handmade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bombs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r w:rsidR="007C3E65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blowing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up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mines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>.</w:t>
      </w:r>
      <w:r w:rsidR="007C3E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 w:rsidRPr="00207C27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="00B539DA" w:rsidRPr="00207C2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539DA" w:rsidRPr="00207C27">
        <w:rPr>
          <w:rFonts w:ascii="Times New Roman" w:hAnsi="Times New Roman" w:cs="Times New Roman"/>
          <w:sz w:val="24"/>
          <w:szCs w:val="24"/>
        </w:rPr>
        <w:t>roughly</w:t>
      </w:r>
      <w:proofErr w:type="spellEnd"/>
      <w:r w:rsidR="00B539DA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 w:rsidRPr="00207C27">
        <w:rPr>
          <w:rFonts w:ascii="Times New Roman" w:hAnsi="Times New Roman" w:cs="Times New Roman"/>
          <w:sz w:val="24"/>
          <w:szCs w:val="24"/>
        </w:rPr>
        <w:t>three-week</w:t>
      </w:r>
      <w:proofErr w:type="spellEnd"/>
      <w:r w:rsidR="00B539DA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uprising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desperate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effort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to revolt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ended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brought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tanks</w:t>
      </w:r>
      <w:proofErr w:type="spellEnd"/>
      <w:r w:rsidR="00487E77">
        <w:rPr>
          <w:rFonts w:ascii="Times New Roman" w:hAnsi="Times New Roman" w:cs="Times New Roman"/>
          <w:sz w:val="24"/>
          <w:szCs w:val="24"/>
        </w:rPr>
        <w:t xml:space="preserve"> and</w:t>
      </w:r>
      <w:r w:rsidR="00B53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machine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guns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shooting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rooftops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setting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fire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buildings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destroying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nearly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everything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T</w:t>
      </w:r>
      <w:r w:rsidR="00207C27" w:rsidRPr="00207C27">
        <w:rPr>
          <w:rFonts w:ascii="Times New Roman" w:hAnsi="Times New Roman" w:cs="Times New Roman"/>
          <w:sz w:val="24"/>
          <w:szCs w:val="24"/>
        </w:rPr>
        <w:t>hose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Jew</w:t>
      </w:r>
      <w:r w:rsidR="00207C27" w:rsidRPr="00207C2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survived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offensive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failed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escape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39DA">
        <w:rPr>
          <w:rFonts w:ascii="Times New Roman" w:hAnsi="Times New Roman" w:cs="Times New Roman"/>
          <w:sz w:val="24"/>
          <w:szCs w:val="24"/>
        </w:rPr>
        <w:t>eventually</w:t>
      </w:r>
      <w:proofErr w:type="spellEnd"/>
      <w:r w:rsidR="00B539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7C27" w:rsidRPr="00207C27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207C27" w:rsidRPr="00207C27">
        <w:rPr>
          <w:rFonts w:ascii="Times New Roman" w:hAnsi="Times New Roman" w:cs="Times New Roman"/>
          <w:sz w:val="24"/>
          <w:szCs w:val="24"/>
        </w:rPr>
        <w:t>.</w:t>
      </w:r>
      <w:r w:rsidR="007C3E6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220FD"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 w:rsidR="002220FD">
        <w:rPr>
          <w:rFonts w:ascii="Times New Roman" w:hAnsi="Times New Roman" w:cs="Times New Roman"/>
          <w:sz w:val="24"/>
          <w:szCs w:val="24"/>
        </w:rPr>
        <w:t>, 2015, p.18</w:t>
      </w:r>
      <w:r w:rsidR="007C3E65">
        <w:rPr>
          <w:rFonts w:ascii="Times New Roman" w:hAnsi="Times New Roman" w:cs="Times New Roman"/>
          <w:sz w:val="24"/>
          <w:szCs w:val="24"/>
        </w:rPr>
        <w:t>)</w:t>
      </w:r>
      <w:r w:rsidR="0083115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0EA1CF" w14:textId="77777777" w:rsidR="00831152" w:rsidRDefault="0083115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8473CC" w14:textId="6D777921" w:rsidR="004836BB" w:rsidRDefault="002220F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20FD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largest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ghettos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Czech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fortress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town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near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Prague, Terezín,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whose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construction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1941. </w:t>
      </w:r>
      <w:proofErr w:type="spellStart"/>
      <w:r>
        <w:rPr>
          <w:rFonts w:ascii="Times New Roman" w:hAnsi="Times New Roman" w:cs="Times New Roman"/>
          <w:sz w:val="24"/>
          <w:szCs w:val="24"/>
        </w:rPr>
        <w:t>Originally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intended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to serve as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assembly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and transit camp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Protectorate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Bohemia and Moravia, but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many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deported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140,000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passed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ghetto. As in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ghettos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various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October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1941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almost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trains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Terezín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bound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20FD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Pr="002220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Emmert</w:t>
      </w:r>
      <w:proofErr w:type="spellEnd"/>
      <w:r>
        <w:rPr>
          <w:rFonts w:ascii="Times New Roman" w:hAnsi="Times New Roman" w:cs="Times New Roman"/>
          <w:sz w:val="24"/>
          <w:szCs w:val="24"/>
        </w:rPr>
        <w:t>, 2018, p.97)</w:t>
      </w:r>
    </w:p>
    <w:p w14:paraId="1800AE7D" w14:textId="77777777" w:rsidR="004836BB" w:rsidRDefault="004836B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75E6D9E" w14:textId="77777777" w:rsidR="007665FC" w:rsidRDefault="007665F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21F973" w14:textId="77777777" w:rsidR="007665FC" w:rsidRDefault="007665F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CCEB509" w14:textId="77777777" w:rsidR="007665FC" w:rsidRDefault="007665F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0259E1" w14:textId="77777777" w:rsidR="007665FC" w:rsidRDefault="007665F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6A5256A" w14:textId="77777777" w:rsidR="007665FC" w:rsidRDefault="007665F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F27C2A" w14:textId="77777777" w:rsidR="007665FC" w:rsidRDefault="007665F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442DCB5" w14:textId="77777777" w:rsidR="007665FC" w:rsidRDefault="007665F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025A39" w14:textId="77777777" w:rsidR="007665FC" w:rsidRDefault="007665F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5BE8D" w14:textId="77777777" w:rsidR="007665FC" w:rsidRDefault="007665F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F94C1E" w14:textId="77777777" w:rsidR="007665FC" w:rsidRDefault="007665F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3B2003" w14:textId="77777777" w:rsidR="007665FC" w:rsidRDefault="007665F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1333EB" w14:textId="77777777" w:rsidR="007665FC" w:rsidRDefault="007665F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9B0029" w14:textId="77777777" w:rsidR="007665FC" w:rsidRDefault="007665F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10F6F9E" w14:textId="77777777" w:rsidR="007665FC" w:rsidRPr="00D3499B" w:rsidRDefault="007665F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5A03AF" w14:textId="7F50F085" w:rsidR="004836BB" w:rsidRPr="00FE7254" w:rsidRDefault="00C03340" w:rsidP="0086538D">
      <w:pPr>
        <w:pStyle w:val="Nadpis2"/>
        <w:spacing w:before="0" w:line="360" w:lineRule="auto"/>
        <w:jc w:val="both"/>
      </w:pPr>
      <w:bookmarkStart w:id="21" w:name="_Toc152315197"/>
      <w:proofErr w:type="spellStart"/>
      <w:r w:rsidRPr="00FE7254">
        <w:lastRenderedPageBreak/>
        <w:t>Final</w:t>
      </w:r>
      <w:proofErr w:type="spellEnd"/>
      <w:r w:rsidRPr="00FE7254">
        <w:t xml:space="preserve"> </w:t>
      </w:r>
      <w:proofErr w:type="spellStart"/>
      <w:r w:rsidRPr="00FE7254">
        <w:t>Solution</w:t>
      </w:r>
      <w:bookmarkEnd w:id="21"/>
      <w:proofErr w:type="spellEnd"/>
    </w:p>
    <w:p w14:paraId="6BBAD205" w14:textId="77777777" w:rsidR="005D1E91" w:rsidRDefault="005D1E9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ABA82B0" w14:textId="27E71540" w:rsidR="005D1E91" w:rsidRDefault="005D1E9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1E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Final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r w:rsidR="00575935">
        <w:rPr>
          <w:rFonts w:ascii="Times New Roman" w:hAnsi="Times New Roman" w:cs="Times New Roman"/>
          <w:sz w:val="24"/>
          <w:szCs w:val="24"/>
        </w:rPr>
        <w:t>to</w:t>
      </w:r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Question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Endlösung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der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Judenfrage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leaders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="00E33D54">
        <w:rPr>
          <w:rFonts w:ascii="Times New Roman" w:hAnsi="Times New Roman" w:cs="Times New Roman"/>
          <w:sz w:val="24"/>
          <w:szCs w:val="24"/>
        </w:rPr>
        <w:t>deliberately</w:t>
      </w:r>
      <w:proofErr w:type="spellEnd"/>
      <w:r w:rsidR="00E33D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euphemistic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term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systematic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murder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place </w:t>
      </w:r>
      <w:proofErr w:type="spellStart"/>
      <w:r w:rsidRPr="005D1E91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5D1E91">
        <w:rPr>
          <w:rFonts w:ascii="Times New Roman" w:hAnsi="Times New Roman" w:cs="Times New Roman"/>
          <w:sz w:val="24"/>
          <w:szCs w:val="24"/>
        </w:rPr>
        <w:t xml:space="preserve"> 1941 and 1945.</w:t>
      </w:r>
      <w:r w:rsid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Historians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, are not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unanimous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as to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Hitler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decided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physically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exterminate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pre-war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period,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severely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persecuted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="00D07AD7">
        <w:rPr>
          <w:rFonts w:ascii="Times New Roman" w:hAnsi="Times New Roman" w:cs="Times New Roman"/>
          <w:sz w:val="24"/>
          <w:szCs w:val="24"/>
        </w:rPr>
        <w:t>strong</w:t>
      </w:r>
      <w:proofErr w:type="spellEnd"/>
      <w:r w:rsidR="00D07AD7">
        <w:rPr>
          <w:rFonts w:ascii="Times New Roman" w:hAnsi="Times New Roman" w:cs="Times New Roman"/>
          <w:sz w:val="24"/>
          <w:szCs w:val="24"/>
        </w:rPr>
        <w:t xml:space="preserve"> evidence </w:t>
      </w:r>
      <w:proofErr w:type="spellStart"/>
      <w:r w:rsidR="00D07AD7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indication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soon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exterminated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discussions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preliminary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organizational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preparations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final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must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place in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closest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leadership </w:t>
      </w:r>
      <w:proofErr w:type="spellStart"/>
      <w:r w:rsidR="00575935" w:rsidRPr="00575935">
        <w:rPr>
          <w:rFonts w:ascii="Times New Roman" w:hAnsi="Times New Roman" w:cs="Times New Roman"/>
          <w:sz w:val="24"/>
          <w:szCs w:val="24"/>
        </w:rPr>
        <w:t>sometime</w:t>
      </w:r>
      <w:proofErr w:type="spellEnd"/>
      <w:r w:rsidR="00575935" w:rsidRPr="00575935">
        <w:rPr>
          <w:rFonts w:ascii="Times New Roman" w:hAnsi="Times New Roman" w:cs="Times New Roman"/>
          <w:sz w:val="24"/>
          <w:szCs w:val="24"/>
        </w:rPr>
        <w:t xml:space="preserve"> in 1938 and 1939. </w:t>
      </w:r>
      <w:r>
        <w:rPr>
          <w:rFonts w:ascii="Times New Roman" w:hAnsi="Times New Roman" w:cs="Times New Roman"/>
          <w:sz w:val="24"/>
          <w:szCs w:val="24"/>
        </w:rPr>
        <w:t xml:space="preserve"> (URL11)</w:t>
      </w:r>
    </w:p>
    <w:p w14:paraId="575E52B2" w14:textId="77777777" w:rsidR="00756EFA" w:rsidRDefault="00756EF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11D2F8" w14:textId="7ABAFD12" w:rsidR="00F62208" w:rsidRDefault="00756EF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6EFA">
        <w:rPr>
          <w:rFonts w:ascii="Times New Roman" w:hAnsi="Times New Roman" w:cs="Times New Roman"/>
          <w:sz w:val="24"/>
          <w:szCs w:val="24"/>
        </w:rPr>
        <w:t xml:space="preserve">On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January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30, 1939, Hitler made a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speech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in front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Reichstag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building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gone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down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as a "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prophecy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." He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declared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broke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out,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race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destroyed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moment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army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invaded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Poland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, on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1, 1939,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immediately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labeled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propaganda as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culprits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6EFA">
        <w:rPr>
          <w:rFonts w:ascii="Times New Roman" w:hAnsi="Times New Roman" w:cs="Times New Roman"/>
          <w:sz w:val="24"/>
          <w:szCs w:val="24"/>
        </w:rPr>
        <w:t>hostile</w:t>
      </w:r>
      <w:proofErr w:type="spellEnd"/>
      <w:r w:rsidRPr="00756EFA">
        <w:rPr>
          <w:rFonts w:ascii="Times New Roman" w:hAnsi="Times New Roman" w:cs="Times New Roman"/>
          <w:sz w:val="24"/>
          <w:szCs w:val="24"/>
        </w:rPr>
        <w:t>.</w:t>
      </w:r>
      <w:r w:rsid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and a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half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fell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hands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territory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defeated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Poland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Subsequently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tighten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. As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December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1939,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Polish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age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ten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647E28" w:rsidRPr="00647E28">
        <w:rPr>
          <w:rFonts w:ascii="Times New Roman" w:hAnsi="Times New Roman" w:cs="Times New Roman"/>
          <w:sz w:val="24"/>
          <w:szCs w:val="24"/>
        </w:rPr>
        <w:t>wear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357B" w:rsidRPr="00FE357B">
        <w:rPr>
          <w:rFonts w:ascii="Times New Roman" w:hAnsi="Times New Roman" w:cs="Times New Roman"/>
          <w:sz w:val="24"/>
          <w:szCs w:val="24"/>
        </w:rPr>
        <w:t>a</w:t>
      </w:r>
      <w:r w:rsidR="000743C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FE357B" w:rsidRPr="00FE3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357B" w:rsidRPr="00FE357B">
        <w:rPr>
          <w:rFonts w:ascii="Times New Roman" w:hAnsi="Times New Roman" w:cs="Times New Roman"/>
          <w:sz w:val="24"/>
          <w:szCs w:val="24"/>
        </w:rPr>
        <w:t>armband</w:t>
      </w:r>
      <w:proofErr w:type="spellEnd"/>
      <w:r w:rsidR="00FE357B" w:rsidRPr="00FE3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357B" w:rsidRPr="00FE357B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FE357B" w:rsidRPr="00FE357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FE357B">
        <w:rPr>
          <w:rFonts w:ascii="Times New Roman" w:hAnsi="Times New Roman" w:cs="Times New Roman"/>
          <w:sz w:val="24"/>
          <w:szCs w:val="24"/>
        </w:rPr>
        <w:t>yellow</w:t>
      </w:r>
      <w:proofErr w:type="spellEnd"/>
      <w:r w:rsidR="00FE35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357B" w:rsidRPr="00FE357B">
        <w:rPr>
          <w:rFonts w:ascii="Times New Roman" w:hAnsi="Times New Roman" w:cs="Times New Roman"/>
          <w:sz w:val="24"/>
          <w:szCs w:val="24"/>
        </w:rPr>
        <w:t>star</w:t>
      </w:r>
      <w:proofErr w:type="spellEnd"/>
      <w:r w:rsidR="00FE357B" w:rsidRPr="00FE357B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FE357B" w:rsidRPr="00FE357B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647E28" w:rsidRPr="00647E28">
        <w:rPr>
          <w:rFonts w:ascii="Times New Roman" w:hAnsi="Times New Roman" w:cs="Times New Roman"/>
          <w:sz w:val="24"/>
          <w:szCs w:val="24"/>
        </w:rPr>
        <w:t>.</w:t>
      </w:r>
      <w:r w:rsidR="00647E2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47E28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647E28">
        <w:rPr>
          <w:rFonts w:ascii="Times New Roman" w:hAnsi="Times New Roman" w:cs="Times New Roman"/>
          <w:sz w:val="24"/>
          <w:szCs w:val="24"/>
        </w:rPr>
        <w:t xml:space="preserve">, 2018, p.59,63)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regulation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modified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tape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replaced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by a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cut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-out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six-pointed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yellow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star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least 10 cm in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size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Jew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" in German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local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. All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age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six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had to pin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side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upper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chest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outside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2208" w:rsidRPr="00F62208">
        <w:rPr>
          <w:rFonts w:ascii="Times New Roman" w:hAnsi="Times New Roman" w:cs="Times New Roman"/>
          <w:sz w:val="24"/>
          <w:szCs w:val="24"/>
        </w:rPr>
        <w:t>clothing</w:t>
      </w:r>
      <w:proofErr w:type="spellEnd"/>
      <w:r w:rsidR="00F62208" w:rsidRPr="00F6220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4F7E72" w14:textId="77777777" w:rsidR="009B35D3" w:rsidRDefault="009B35D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EB36526" w14:textId="0E1F1A43" w:rsidR="00756EFA" w:rsidRDefault="00F6220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2208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F62208">
        <w:rPr>
          <w:rFonts w:ascii="Times New Roman" w:hAnsi="Times New Roman" w:cs="Times New Roman"/>
          <w:sz w:val="24"/>
          <w:szCs w:val="24"/>
        </w:rPr>
        <w:t>addition</w:t>
      </w:r>
      <w:proofErr w:type="spellEnd"/>
      <w:r w:rsidRPr="00F62208">
        <w:rPr>
          <w:rFonts w:ascii="Times New Roman" w:hAnsi="Times New Roman" w:cs="Times New Roman"/>
          <w:sz w:val="24"/>
          <w:szCs w:val="24"/>
        </w:rPr>
        <w:t xml:space="preserve">, in most public </w:t>
      </w:r>
      <w:proofErr w:type="spellStart"/>
      <w:r w:rsidRPr="00F62208">
        <w:rPr>
          <w:rFonts w:ascii="Times New Roman" w:hAnsi="Times New Roman" w:cs="Times New Roman"/>
          <w:sz w:val="24"/>
          <w:szCs w:val="24"/>
        </w:rPr>
        <w:t>places</w:t>
      </w:r>
      <w:proofErr w:type="spellEnd"/>
      <w:r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208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20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208">
        <w:rPr>
          <w:rFonts w:ascii="Times New Roman" w:hAnsi="Times New Roman" w:cs="Times New Roman"/>
          <w:sz w:val="24"/>
          <w:szCs w:val="24"/>
        </w:rPr>
        <w:t>humiliating</w:t>
      </w:r>
      <w:proofErr w:type="spellEnd"/>
      <w:r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208">
        <w:rPr>
          <w:rFonts w:ascii="Times New Roman" w:hAnsi="Times New Roman" w:cs="Times New Roman"/>
          <w:sz w:val="24"/>
          <w:szCs w:val="24"/>
        </w:rPr>
        <w:t>signs</w:t>
      </w:r>
      <w:proofErr w:type="spellEnd"/>
      <w:r w:rsidRPr="00F6220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62208">
        <w:rPr>
          <w:rFonts w:ascii="Times New Roman" w:hAnsi="Times New Roman" w:cs="Times New Roman"/>
          <w:sz w:val="24"/>
          <w:szCs w:val="24"/>
        </w:rPr>
        <w:t>notices</w:t>
      </w:r>
      <w:proofErr w:type="spellEnd"/>
      <w:r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208">
        <w:rPr>
          <w:rFonts w:ascii="Times New Roman" w:hAnsi="Times New Roman" w:cs="Times New Roman"/>
          <w:sz w:val="24"/>
          <w:szCs w:val="24"/>
        </w:rPr>
        <w:t>announcing</w:t>
      </w:r>
      <w:proofErr w:type="spellEnd"/>
      <w:r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208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20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F622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208">
        <w:rPr>
          <w:rFonts w:ascii="Times New Roman" w:hAnsi="Times New Roman" w:cs="Times New Roman"/>
          <w:sz w:val="24"/>
          <w:szCs w:val="24"/>
        </w:rPr>
        <w:t>forbidden</w:t>
      </w:r>
      <w:proofErr w:type="spellEnd"/>
      <w:r w:rsidRPr="00F62208">
        <w:rPr>
          <w:rFonts w:ascii="Times New Roman" w:hAnsi="Times New Roman" w:cs="Times New Roman"/>
          <w:sz w:val="24"/>
          <w:szCs w:val="24"/>
        </w:rPr>
        <w:t xml:space="preserve"> to enter.</w:t>
      </w:r>
      <w:r w:rsidR="009B35D3">
        <w:rPr>
          <w:rFonts w:ascii="Times New Roman" w:hAnsi="Times New Roman" w:cs="Times New Roman"/>
          <w:sz w:val="24"/>
          <w:szCs w:val="24"/>
        </w:rPr>
        <w:t xml:space="preserve"> </w:t>
      </w:r>
      <w:r w:rsidR="009B35D3" w:rsidRPr="009B35D3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explain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concept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arization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expropriation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property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completed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on 25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1941.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millions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evacuated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considerable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property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, most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private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automatically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forfeited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movable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property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turn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allocated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deserving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homeless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35D3" w:rsidRPr="009B35D3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9B35D3" w:rsidRPr="009B35D3">
        <w:rPr>
          <w:rFonts w:ascii="Times New Roman" w:hAnsi="Times New Roman" w:cs="Times New Roman"/>
          <w:sz w:val="24"/>
          <w:szCs w:val="24"/>
        </w:rPr>
        <w:t>.</w:t>
      </w:r>
      <w:r w:rsidR="009B35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B35D3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9B35D3">
        <w:rPr>
          <w:rFonts w:ascii="Times New Roman" w:hAnsi="Times New Roman" w:cs="Times New Roman"/>
          <w:sz w:val="24"/>
          <w:szCs w:val="24"/>
        </w:rPr>
        <w:t>, 2018, p.83)</w:t>
      </w:r>
    </w:p>
    <w:p w14:paraId="462B4A50" w14:textId="77777777" w:rsidR="009B35D3" w:rsidRDefault="009B35D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5935F1" w14:textId="2923F4CF" w:rsidR="009B35D3" w:rsidRDefault="0056447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4475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interesting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note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here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beginning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deal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murder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, such as a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deportation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African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island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Madagascar</w:t>
      </w:r>
      <w:proofErr w:type="spellEnd"/>
      <w:r w:rsidR="00874C5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74C56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="00874C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4C56">
        <w:rPr>
          <w:rFonts w:ascii="Times New Roman" w:hAnsi="Times New Roman" w:cs="Times New Roman"/>
          <w:sz w:val="24"/>
          <w:szCs w:val="24"/>
        </w:rPr>
        <w:t>Sealion</w:t>
      </w:r>
      <w:proofErr w:type="spellEnd"/>
      <w:r w:rsidR="00874C56">
        <w:rPr>
          <w:rFonts w:ascii="Times New Roman" w:hAnsi="Times New Roman" w:cs="Times New Roman"/>
          <w:sz w:val="24"/>
          <w:szCs w:val="24"/>
        </w:rPr>
        <w:t>)</w:t>
      </w:r>
      <w:r w:rsidRPr="005644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eventually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abandoned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lastRenderedPageBreak/>
        <w:t>only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60,000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supposedly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survive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island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intention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settle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 xml:space="preserve">. </w:t>
      </w:r>
      <w:r w:rsidR="000743CB" w:rsidRPr="000743CB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="000743CB" w:rsidRPr="000743C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743CB" w:rsidRPr="00074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3CB" w:rsidRPr="000743CB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="000743CB" w:rsidRPr="00074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3CB" w:rsidRPr="000743CB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0743CB" w:rsidRPr="000743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743CB" w:rsidRPr="000743CB">
        <w:rPr>
          <w:rFonts w:ascii="Times New Roman" w:hAnsi="Times New Roman" w:cs="Times New Roman"/>
          <w:sz w:val="24"/>
          <w:szCs w:val="24"/>
        </w:rPr>
        <w:t>transporting</w:t>
      </w:r>
      <w:proofErr w:type="spellEnd"/>
      <w:r w:rsidR="000743CB" w:rsidRPr="00074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3CB" w:rsidRPr="000743CB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0743CB" w:rsidRPr="00074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3CB" w:rsidRPr="000743C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743CB" w:rsidRPr="00074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3CB" w:rsidRPr="000743CB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0743CB" w:rsidRPr="000743C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743CB" w:rsidRPr="000743C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743CB" w:rsidRPr="00074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3CB" w:rsidRPr="000743CB">
        <w:rPr>
          <w:rFonts w:ascii="Times New Roman" w:hAnsi="Times New Roman" w:cs="Times New Roman"/>
          <w:sz w:val="24"/>
          <w:szCs w:val="24"/>
        </w:rPr>
        <w:t>island</w:t>
      </w:r>
      <w:proofErr w:type="spellEnd"/>
      <w:r w:rsidR="000743CB" w:rsidRPr="00074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3CB" w:rsidRPr="000743CB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="000743CB" w:rsidRPr="00074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3CB" w:rsidRPr="000743CB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="000743CB" w:rsidRPr="00074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3CB" w:rsidRPr="000743CB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="000743CB" w:rsidRPr="000743CB">
        <w:rPr>
          <w:rFonts w:ascii="Times New Roman" w:hAnsi="Times New Roman" w:cs="Times New Roman"/>
          <w:sz w:val="24"/>
          <w:szCs w:val="24"/>
        </w:rPr>
        <w:t xml:space="preserve"> very </w:t>
      </w:r>
      <w:proofErr w:type="spellStart"/>
      <w:r w:rsidR="000743CB" w:rsidRPr="000743CB">
        <w:rPr>
          <w:rFonts w:ascii="Times New Roman" w:hAnsi="Times New Roman" w:cs="Times New Roman"/>
          <w:sz w:val="24"/>
          <w:szCs w:val="24"/>
        </w:rPr>
        <w:t>complicated</w:t>
      </w:r>
      <w:proofErr w:type="spellEnd"/>
      <w:r w:rsidR="000743CB" w:rsidRPr="000743CB">
        <w:rPr>
          <w:rFonts w:ascii="Times New Roman" w:hAnsi="Times New Roman" w:cs="Times New Roman"/>
          <w:sz w:val="24"/>
          <w:szCs w:val="24"/>
        </w:rPr>
        <w:t xml:space="preserve">. </w:t>
      </w:r>
      <w:r w:rsidRPr="0056447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64475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Pr="00564475">
        <w:rPr>
          <w:rFonts w:ascii="Times New Roman" w:hAnsi="Times New Roman" w:cs="Times New Roman"/>
          <w:sz w:val="24"/>
          <w:szCs w:val="24"/>
        </w:rPr>
        <w:t>, 2017, p.175)</w:t>
      </w:r>
    </w:p>
    <w:p w14:paraId="2E35BEB7" w14:textId="77777777" w:rsidR="002B0DB8" w:rsidRDefault="002B0DB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945A1F" w14:textId="2C2A013B" w:rsidR="002B0DB8" w:rsidRPr="00D3499B" w:rsidRDefault="002B0DB8" w:rsidP="00A4008E">
      <w:pPr>
        <w:pStyle w:val="Nadpis3"/>
      </w:pPr>
      <w:bookmarkStart w:id="22" w:name="_Toc152315198"/>
      <w:proofErr w:type="spellStart"/>
      <w:r w:rsidRPr="00D3499B">
        <w:t>Wannsee</w:t>
      </w:r>
      <w:proofErr w:type="spellEnd"/>
      <w:r w:rsidRPr="00D3499B">
        <w:t xml:space="preserve"> </w:t>
      </w:r>
      <w:proofErr w:type="spellStart"/>
      <w:r w:rsidRPr="00D3499B">
        <w:t>Conference</w:t>
      </w:r>
      <w:bookmarkEnd w:id="22"/>
      <w:proofErr w:type="spellEnd"/>
    </w:p>
    <w:p w14:paraId="0AACCE5A" w14:textId="77777777" w:rsidR="00D07AD7" w:rsidRDefault="00D07AD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88F018" w14:textId="65A86DF8" w:rsidR="00C72C2C" w:rsidRDefault="00D07AD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07A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plan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3CB">
        <w:rPr>
          <w:rFonts w:ascii="Times New Roman" w:hAnsi="Times New Roman" w:cs="Times New Roman"/>
          <w:sz w:val="24"/>
          <w:szCs w:val="24"/>
        </w:rPr>
        <w:t>F</w:t>
      </w:r>
      <w:r w:rsidRPr="00D07AD7">
        <w:rPr>
          <w:rFonts w:ascii="Times New Roman" w:hAnsi="Times New Roman" w:cs="Times New Roman"/>
          <w:sz w:val="24"/>
          <w:szCs w:val="24"/>
        </w:rPr>
        <w:t>inal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question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prepared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head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RSHA (Reich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Security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Office), Reinhard Heydrich. On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January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20, 1942,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organizational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3CB">
        <w:rPr>
          <w:rFonts w:ascii="Times New Roman" w:hAnsi="Times New Roman" w:cs="Times New Roman"/>
          <w:sz w:val="24"/>
          <w:szCs w:val="24"/>
        </w:rPr>
        <w:t>conference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convened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held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3CB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074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3CB">
        <w:rPr>
          <w:rFonts w:ascii="Times New Roman" w:hAnsi="Times New Roman" w:cs="Times New Roman"/>
          <w:sz w:val="24"/>
          <w:szCs w:val="24"/>
        </w:rPr>
        <w:t>Wannsee</w:t>
      </w:r>
      <w:proofErr w:type="spellEnd"/>
      <w:r w:rsidR="00EA6BA5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="00EA6BA5">
        <w:rPr>
          <w:rFonts w:ascii="Times New Roman" w:hAnsi="Times New Roman" w:cs="Times New Roman"/>
          <w:sz w:val="24"/>
          <w:szCs w:val="24"/>
        </w:rPr>
        <w:t>stylish</w:t>
      </w:r>
      <w:proofErr w:type="spellEnd"/>
      <w:r w:rsidR="00EA6B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6BA5">
        <w:rPr>
          <w:rFonts w:ascii="Times New Roman" w:hAnsi="Times New Roman" w:cs="Times New Roman"/>
          <w:sz w:val="24"/>
          <w:szCs w:val="24"/>
        </w:rPr>
        <w:t>villa</w:t>
      </w:r>
      <w:proofErr w:type="spellEnd"/>
      <w:r w:rsidR="000743CB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0743C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74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3CB">
        <w:rPr>
          <w:rFonts w:ascii="Times New Roman" w:hAnsi="Times New Roman" w:cs="Times New Roman"/>
          <w:sz w:val="24"/>
          <w:szCs w:val="24"/>
        </w:rPr>
        <w:t>outskirts</w:t>
      </w:r>
      <w:proofErr w:type="spellEnd"/>
      <w:r w:rsidR="000743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43C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Berlin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meeting place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leaders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Reich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authorities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, such as Adolf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Eichmann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Head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Department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RSHA</w:t>
      </w:r>
      <w:r>
        <w:rPr>
          <w:rFonts w:ascii="Times New Roman" w:hAnsi="Times New Roman" w:cs="Times New Roman"/>
          <w:sz w:val="24"/>
          <w:szCs w:val="24"/>
        </w:rPr>
        <w:t>)</w:t>
      </w:r>
      <w:r w:rsidR="00C72C2C">
        <w:rPr>
          <w:rFonts w:ascii="Times New Roman" w:hAnsi="Times New Roman" w:cs="Times New Roman"/>
          <w:sz w:val="24"/>
          <w:szCs w:val="24"/>
        </w:rPr>
        <w:t xml:space="preserve">, </w:t>
      </w:r>
      <w:r w:rsidRPr="00D07AD7">
        <w:rPr>
          <w:rFonts w:ascii="Times New Roman" w:hAnsi="Times New Roman" w:cs="Times New Roman"/>
          <w:sz w:val="24"/>
          <w:szCs w:val="24"/>
        </w:rPr>
        <w:t>Reinhard Heydrich</w:t>
      </w:r>
      <w:r w:rsidR="00C72C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C2C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C72C2C">
        <w:rPr>
          <w:rFonts w:ascii="Times New Roman" w:hAnsi="Times New Roman" w:cs="Times New Roman"/>
          <w:sz w:val="24"/>
          <w:szCs w:val="24"/>
        </w:rPr>
        <w:t xml:space="preserve"> Heinrich Müller (</w:t>
      </w:r>
      <w:proofErr w:type="spellStart"/>
      <w:r w:rsidR="00C72C2C">
        <w:rPr>
          <w:rFonts w:ascii="Times New Roman" w:hAnsi="Times New Roman" w:cs="Times New Roman"/>
          <w:sz w:val="24"/>
          <w:szCs w:val="24"/>
        </w:rPr>
        <w:t>head</w:t>
      </w:r>
      <w:proofErr w:type="spellEnd"/>
      <w:r w:rsidR="00C72C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C2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72C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C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72C2C">
        <w:rPr>
          <w:rFonts w:ascii="Times New Roman" w:hAnsi="Times New Roman" w:cs="Times New Roman"/>
          <w:sz w:val="24"/>
          <w:szCs w:val="24"/>
        </w:rPr>
        <w:t xml:space="preserve"> Gestapo, </w:t>
      </w:r>
      <w:proofErr w:type="spellStart"/>
      <w:r w:rsidR="00C72C2C">
        <w:rPr>
          <w:rFonts w:ascii="Times New Roman" w:hAnsi="Times New Roman" w:cs="Times New Roman"/>
          <w:sz w:val="24"/>
          <w:szCs w:val="24"/>
        </w:rPr>
        <w:t>Secret</w:t>
      </w:r>
      <w:proofErr w:type="spellEnd"/>
      <w:r w:rsidR="00C72C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C2C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="00C72C2C">
        <w:rPr>
          <w:rFonts w:ascii="Times New Roman" w:hAnsi="Times New Roman" w:cs="Times New Roman"/>
          <w:sz w:val="24"/>
          <w:szCs w:val="24"/>
        </w:rPr>
        <w:t xml:space="preserve"> Police)</w:t>
      </w:r>
      <w:r w:rsidRPr="00D07AD7">
        <w:rPr>
          <w:rFonts w:ascii="Times New Roman" w:hAnsi="Times New Roman" w:cs="Times New Roman"/>
          <w:sz w:val="24"/>
          <w:szCs w:val="24"/>
        </w:rPr>
        <w:t xml:space="preserve">. Hitler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himself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attend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7AD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7AD7">
        <w:rPr>
          <w:rFonts w:ascii="Times New Roman" w:hAnsi="Times New Roman" w:cs="Times New Roman"/>
          <w:sz w:val="24"/>
          <w:szCs w:val="24"/>
        </w:rPr>
        <w:t xml:space="preserve"> </w:t>
      </w:r>
      <w:r w:rsidR="00C72C2C">
        <w:rPr>
          <w:rFonts w:ascii="Times New Roman" w:hAnsi="Times New Roman" w:cs="Times New Roman"/>
          <w:sz w:val="24"/>
          <w:szCs w:val="24"/>
        </w:rPr>
        <w:t>meeting</w:t>
      </w:r>
      <w:r w:rsidRPr="00D07AD7">
        <w:rPr>
          <w:rFonts w:ascii="Times New Roman" w:hAnsi="Times New Roman" w:cs="Times New Roman"/>
          <w:sz w:val="24"/>
          <w:szCs w:val="24"/>
        </w:rPr>
        <w:t>. (URL12)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53B0" w:rsidRPr="002F53B0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conference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calculated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>
        <w:rPr>
          <w:rFonts w:ascii="Times New Roman" w:hAnsi="Times New Roman" w:cs="Times New Roman"/>
          <w:sz w:val="24"/>
          <w:szCs w:val="24"/>
        </w:rPr>
        <w:t>murdered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territory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Ireland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Urals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."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stage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Final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scheduled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place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immediately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in 1942 and 1943.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action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named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Reinhard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Heydrich's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in June 1942. All full and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half-Jews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>
        <w:rPr>
          <w:rFonts w:ascii="Times New Roman" w:hAnsi="Times New Roman" w:cs="Times New Roman"/>
          <w:sz w:val="24"/>
          <w:szCs w:val="24"/>
        </w:rPr>
        <w:t>exterminated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exception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regardless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religion,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smallest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Interestingly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>
        <w:rPr>
          <w:rFonts w:ascii="Times New Roman" w:hAnsi="Times New Roman" w:cs="Times New Roman"/>
          <w:sz w:val="24"/>
          <w:szCs w:val="24"/>
        </w:rPr>
        <w:t>killing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never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issued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by Hitler. It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safe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say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allowed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know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anything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murderous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intent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camouflaged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phrases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="00C72C2C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C72C2C">
        <w:rPr>
          <w:rFonts w:ascii="Times New Roman" w:hAnsi="Times New Roman" w:cs="Times New Roman"/>
          <w:sz w:val="24"/>
          <w:szCs w:val="24"/>
        </w:rPr>
        <w:t>special</w:t>
      </w:r>
      <w:proofErr w:type="spellEnd"/>
      <w:r w:rsidR="00C72C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2C2C">
        <w:rPr>
          <w:rFonts w:ascii="Times New Roman" w:hAnsi="Times New Roman" w:cs="Times New Roman"/>
          <w:sz w:val="24"/>
          <w:szCs w:val="24"/>
        </w:rPr>
        <w:t>handling</w:t>
      </w:r>
      <w:proofErr w:type="spellEnd"/>
      <w:r w:rsidR="00C72C2C">
        <w:rPr>
          <w:rFonts w:ascii="Times New Roman" w:hAnsi="Times New Roman" w:cs="Times New Roman"/>
          <w:sz w:val="24"/>
          <w:szCs w:val="24"/>
        </w:rPr>
        <w:t>,“</w:t>
      </w:r>
      <w:r w:rsidR="002F53B0" w:rsidRPr="002F53B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evacuation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>," "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projected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attrition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send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53B0" w:rsidRPr="002F53B0">
        <w:rPr>
          <w:rFonts w:ascii="Times New Roman" w:hAnsi="Times New Roman" w:cs="Times New Roman"/>
          <w:sz w:val="24"/>
          <w:szCs w:val="24"/>
        </w:rPr>
        <w:t>east</w:t>
      </w:r>
      <w:proofErr w:type="spellEnd"/>
      <w:r w:rsidR="002F53B0" w:rsidRPr="002F53B0">
        <w:rPr>
          <w:rFonts w:ascii="Times New Roman" w:hAnsi="Times New Roman" w:cs="Times New Roman"/>
          <w:sz w:val="24"/>
          <w:szCs w:val="24"/>
        </w:rPr>
        <w:t>."</w:t>
      </w:r>
      <w:r w:rsidR="00C72C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 w:rsidRPr="002F53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37309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 w:rsidRPr="002F53B0">
        <w:rPr>
          <w:rFonts w:ascii="Times New Roman" w:hAnsi="Times New Roman" w:cs="Times New Roman"/>
          <w:sz w:val="24"/>
          <w:szCs w:val="24"/>
        </w:rPr>
        <w:t>instruction</w:t>
      </w:r>
      <w:proofErr w:type="spellEnd"/>
      <w:r w:rsidR="00B37309" w:rsidRPr="002F53B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annihilate</w:t>
      </w:r>
      <w:proofErr w:type="spellEnd"/>
      <w:r w:rsidR="00B37309" w:rsidRPr="002F53B0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B37309" w:rsidRPr="002F53B0">
        <w:rPr>
          <w:rFonts w:ascii="Times New Roman" w:hAnsi="Times New Roman" w:cs="Times New Roman"/>
          <w:sz w:val="24"/>
          <w:szCs w:val="24"/>
        </w:rPr>
        <w:t>means</w:t>
      </w:r>
      <w:proofErr w:type="spellEnd"/>
      <w:r w:rsidR="00B37309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 w:rsidRPr="002F53B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37309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 w:rsidRPr="002F53B0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="00B37309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 w:rsidRPr="002F53B0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="00B37309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 w:rsidRPr="002F53B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B37309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 w:rsidRPr="002F53B0">
        <w:rPr>
          <w:rFonts w:ascii="Times New Roman" w:hAnsi="Times New Roman" w:cs="Times New Roman"/>
          <w:sz w:val="24"/>
          <w:szCs w:val="24"/>
        </w:rPr>
        <w:t>conveyed</w:t>
      </w:r>
      <w:proofErr w:type="spellEnd"/>
      <w:r w:rsidR="00B37309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 w:rsidRPr="002F53B0">
        <w:rPr>
          <w:rFonts w:ascii="Times New Roman" w:hAnsi="Times New Roman" w:cs="Times New Roman"/>
          <w:sz w:val="24"/>
          <w:szCs w:val="24"/>
        </w:rPr>
        <w:t>orally</w:t>
      </w:r>
      <w:proofErr w:type="spellEnd"/>
      <w:r w:rsidR="00B37309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 w:rsidRPr="002F53B0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B37309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 w:rsidRPr="002F53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37309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 w:rsidRPr="002F53B0">
        <w:rPr>
          <w:rFonts w:ascii="Times New Roman" w:hAnsi="Times New Roman" w:cs="Times New Roman"/>
          <w:sz w:val="24"/>
          <w:szCs w:val="24"/>
        </w:rPr>
        <w:t>highest</w:t>
      </w:r>
      <w:proofErr w:type="spellEnd"/>
      <w:r w:rsidR="00B37309" w:rsidRPr="002F53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 w:rsidRPr="002F53B0">
        <w:rPr>
          <w:rFonts w:ascii="Times New Roman" w:hAnsi="Times New Roman" w:cs="Times New Roman"/>
          <w:sz w:val="24"/>
          <w:szCs w:val="24"/>
        </w:rPr>
        <w:t>levels</w:t>
      </w:r>
      <w:proofErr w:type="spellEnd"/>
      <w:r w:rsidR="00B37309" w:rsidRPr="002F53B0">
        <w:rPr>
          <w:rFonts w:ascii="Times New Roman" w:hAnsi="Times New Roman" w:cs="Times New Roman"/>
          <w:sz w:val="24"/>
          <w:szCs w:val="24"/>
        </w:rPr>
        <w:t>.</w:t>
      </w:r>
      <w:r w:rsidR="00B37309">
        <w:rPr>
          <w:rFonts w:ascii="Times New Roman" w:hAnsi="Times New Roman" w:cs="Times New Roman"/>
          <w:sz w:val="24"/>
          <w:szCs w:val="24"/>
        </w:rPr>
        <w:t xml:space="preserve"> </w:t>
      </w:r>
      <w:r w:rsidR="00C72C2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72C2C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C72C2C">
        <w:rPr>
          <w:rFonts w:ascii="Times New Roman" w:hAnsi="Times New Roman" w:cs="Times New Roman"/>
          <w:sz w:val="24"/>
          <w:szCs w:val="24"/>
        </w:rPr>
        <w:t>, 2018, p.64,65)</w:t>
      </w:r>
      <w:r w:rsidR="00B37309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 xml:space="preserve"> (2017, p.230) 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 xml:space="preserve">, Hitler 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remarked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October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 xml:space="preserve"> 1941, ´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it´s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 xml:space="preserve"> much 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better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 xml:space="preserve"> to meet 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write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 xml:space="preserve"> least 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matter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capital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importance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7309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B37309">
        <w:rPr>
          <w:rFonts w:ascii="Times New Roman" w:hAnsi="Times New Roman" w:cs="Times New Roman"/>
          <w:sz w:val="24"/>
          <w:szCs w:val="24"/>
        </w:rPr>
        <w:t>issue</w:t>
      </w:r>
      <w:proofErr w:type="spellEnd"/>
      <w:r w:rsidR="00B37309">
        <w:rPr>
          <w:rFonts w:ascii="Times New Roman" w:hAnsi="Times New Roman" w:cs="Times New Roman"/>
          <w:sz w:val="24"/>
          <w:szCs w:val="24"/>
        </w:rPr>
        <w:t>.´</w:t>
      </w:r>
      <w:proofErr w:type="gramEnd"/>
    </w:p>
    <w:p w14:paraId="0B5DCA2C" w14:textId="77777777" w:rsidR="00406797" w:rsidRDefault="0040679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B725584" w14:textId="4D3E0B70" w:rsidR="00D07A5D" w:rsidRDefault="0040679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6797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autumn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1941,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Wannsee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Conference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deportations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Nazi-occupied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overcrowded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ghettos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East, and in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January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1942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directly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occupied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Poland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1941,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test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chamber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poison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Zyklon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tested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nine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hundred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Soviet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, and in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December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murder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vans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Chelmno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camp. At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orders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issued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to build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to serve a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purely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exterminationist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assumed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end in 1944, and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latest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in 1947.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half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1942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clear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killing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longer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deportations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lastRenderedPageBreak/>
        <w:t>ghettos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dispatch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involved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demanding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extensive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official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agenda.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Department"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RSHA,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headed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by Adolf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Eichmann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entrusted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organisation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large-scale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Schedules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drawn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up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individual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cities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numbers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deportees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destination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determined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had to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register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itself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actual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deportation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received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a call to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transport.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Subsequently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to a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makeshift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assembly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camp and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trains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occupied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Poland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journey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mostly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cattle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cars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. As a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cold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15A3">
        <w:rPr>
          <w:rFonts w:ascii="Times New Roman" w:hAnsi="Times New Roman" w:cs="Times New Roman"/>
          <w:sz w:val="24"/>
          <w:szCs w:val="24"/>
        </w:rPr>
        <w:t>heat</w:t>
      </w:r>
      <w:proofErr w:type="spellEnd"/>
      <w:r w:rsidR="00C715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715A3">
        <w:rPr>
          <w:rFonts w:ascii="Times New Roman" w:hAnsi="Times New Roman" w:cs="Times New Roman"/>
          <w:sz w:val="24"/>
          <w:szCs w:val="24"/>
        </w:rPr>
        <w:t>lack</w:t>
      </w:r>
      <w:proofErr w:type="spellEnd"/>
      <w:r w:rsidR="00C71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15A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715A3">
        <w:rPr>
          <w:rFonts w:ascii="Times New Roman" w:hAnsi="Times New Roman" w:cs="Times New Roman"/>
          <w:sz w:val="24"/>
          <w:szCs w:val="24"/>
        </w:rPr>
        <w:t xml:space="preserve"> air,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thirst</w:t>
      </w:r>
      <w:proofErr w:type="spellEnd"/>
      <w:r w:rsidR="00C715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715A3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hunger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thousands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6797">
        <w:rPr>
          <w:rFonts w:ascii="Times New Roman" w:hAnsi="Times New Roman" w:cs="Times New Roman"/>
          <w:sz w:val="24"/>
          <w:szCs w:val="24"/>
        </w:rPr>
        <w:t>journey</w:t>
      </w:r>
      <w:proofErr w:type="spellEnd"/>
      <w:r w:rsidRPr="0040679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07A5D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="00D07A5D">
        <w:rPr>
          <w:rFonts w:ascii="Times New Roman" w:hAnsi="Times New Roman" w:cs="Times New Roman"/>
          <w:sz w:val="24"/>
          <w:szCs w:val="24"/>
        </w:rPr>
        <w:t>, 2017, p.271,272)</w:t>
      </w:r>
    </w:p>
    <w:p w14:paraId="7FD46423" w14:textId="77777777" w:rsidR="00A4008E" w:rsidRDefault="00A4008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174FBE" w14:textId="02F06F7E" w:rsidR="002B0DB8" w:rsidRPr="00D3499B" w:rsidRDefault="002B0DB8" w:rsidP="00A4008E">
      <w:pPr>
        <w:pStyle w:val="Nadpis3"/>
      </w:pPr>
      <w:bookmarkStart w:id="23" w:name="_Toc152315199"/>
      <w:proofErr w:type="spellStart"/>
      <w:r w:rsidRPr="00D3499B">
        <w:t>Einsatzgruppen</w:t>
      </w:r>
      <w:bookmarkEnd w:id="23"/>
      <w:proofErr w:type="spellEnd"/>
    </w:p>
    <w:p w14:paraId="3DB449CD" w14:textId="77777777" w:rsidR="002B0DB8" w:rsidRDefault="002B0DB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CE6F6" w14:textId="6BD69B79" w:rsidR="003C2FD6" w:rsidRDefault="003C2FD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2FD6">
        <w:rPr>
          <w:rFonts w:ascii="Times New Roman" w:hAnsi="Times New Roman" w:cs="Times New Roman"/>
          <w:sz w:val="24"/>
          <w:szCs w:val="24"/>
        </w:rPr>
        <w:t xml:space="preserve">On June 22, 1941,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action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Barbarossa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place in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invaded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Soviet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Union. It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territory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direct and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systematic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four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special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SS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units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followed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>
        <w:rPr>
          <w:rFonts w:ascii="Times New Roman" w:hAnsi="Times New Roman" w:cs="Times New Roman"/>
          <w:sz w:val="24"/>
          <w:szCs w:val="24"/>
        </w:rPr>
        <w:t>army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Einsatzgruppen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referred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as </w:t>
      </w:r>
      <w:r w:rsidRPr="003C2FD6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task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forces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“mobile </w:t>
      </w:r>
      <w:proofErr w:type="spellStart"/>
      <w:r>
        <w:rPr>
          <w:rFonts w:ascii="Times New Roman" w:hAnsi="Times New Roman" w:cs="Times New Roman"/>
          <w:sz w:val="24"/>
          <w:szCs w:val="24"/>
        </w:rPr>
        <w:t>killing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units</w:t>
      </w:r>
      <w:proofErr w:type="spellEnd"/>
      <w:r>
        <w:rPr>
          <w:rFonts w:ascii="Times New Roman" w:hAnsi="Times New Roman" w:cs="Times New Roman"/>
          <w:sz w:val="24"/>
          <w:szCs w:val="24"/>
        </w:rPr>
        <w:t>“</w:t>
      </w:r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created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search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communists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occupied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territory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(URL13) </w:t>
      </w:r>
      <w:r w:rsidRPr="003C2FD6">
        <w:rPr>
          <w:rFonts w:ascii="Times New Roman" w:hAnsi="Times New Roman" w:cs="Times New Roman"/>
          <w:sz w:val="24"/>
          <w:szCs w:val="24"/>
        </w:rPr>
        <w:t xml:space="preserve">They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either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shot on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spot by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firing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squads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herded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to so-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assembly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points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separated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by sex,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robbed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sometimes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forced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strip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naked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shot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machine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gun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06C3B">
        <w:rPr>
          <w:rFonts w:ascii="Times New Roman" w:hAnsi="Times New Roman" w:cs="Times New Roman"/>
          <w:sz w:val="24"/>
          <w:szCs w:val="24"/>
        </w:rPr>
        <w:t>Quite</w:t>
      </w:r>
      <w:proofErr w:type="spellEnd"/>
      <w:r w:rsid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>
        <w:rPr>
          <w:rFonts w:ascii="Times New Roman" w:hAnsi="Times New Roman" w:cs="Times New Roman"/>
          <w:sz w:val="24"/>
          <w:szCs w:val="24"/>
        </w:rPr>
        <w:t>o</w:t>
      </w:r>
      <w:r w:rsidR="00306C3B" w:rsidRPr="00306C3B">
        <w:rPr>
          <w:rFonts w:ascii="Times New Roman" w:hAnsi="Times New Roman" w:cs="Times New Roman"/>
          <w:sz w:val="24"/>
          <w:szCs w:val="24"/>
        </w:rPr>
        <w:t>ften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>,</w:t>
      </w:r>
      <w:r w:rsid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had to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bury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victims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previous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massacred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themselves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shot.</w:t>
      </w:r>
      <w:r w:rsidR="00306C3B">
        <w:rPr>
          <w:rFonts w:ascii="Times New Roman" w:hAnsi="Times New Roman" w:cs="Times New Roman"/>
          <w:sz w:val="24"/>
          <w:szCs w:val="24"/>
        </w:rPr>
        <w:t xml:space="preserve"> </w:t>
      </w:r>
      <w:r w:rsidRPr="003C2FD6">
        <w:rPr>
          <w:rFonts w:ascii="Times New Roman" w:hAnsi="Times New Roman" w:cs="Times New Roman"/>
          <w:sz w:val="24"/>
          <w:szCs w:val="24"/>
        </w:rPr>
        <w:t xml:space="preserve">These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shooting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executions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place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mostly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bottom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ravines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 xml:space="preserve"> in anti-tank </w:t>
      </w:r>
      <w:proofErr w:type="spellStart"/>
      <w:r w:rsidRPr="003C2FD6">
        <w:rPr>
          <w:rFonts w:ascii="Times New Roman" w:hAnsi="Times New Roman" w:cs="Times New Roman"/>
          <w:sz w:val="24"/>
          <w:szCs w:val="24"/>
        </w:rPr>
        <w:t>trenches</w:t>
      </w:r>
      <w:proofErr w:type="spellEnd"/>
      <w:r w:rsidRPr="003C2FD6">
        <w:rPr>
          <w:rFonts w:ascii="Times New Roman" w:hAnsi="Times New Roman" w:cs="Times New Roman"/>
          <w:sz w:val="24"/>
          <w:szCs w:val="24"/>
        </w:rPr>
        <w:t>.</w:t>
      </w:r>
      <w:r w:rsidR="00526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904" w:rsidRPr="00526904">
        <w:rPr>
          <w:rFonts w:ascii="Times New Roman" w:hAnsi="Times New Roman" w:cs="Times New Roman"/>
          <w:sz w:val="24"/>
          <w:szCs w:val="24"/>
        </w:rPr>
        <w:t>Thousands</w:t>
      </w:r>
      <w:proofErr w:type="spellEnd"/>
      <w:r w:rsidR="00526904" w:rsidRPr="00526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904" w:rsidRPr="0052690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26904" w:rsidRPr="00526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904" w:rsidRPr="00526904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526904" w:rsidRPr="00526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904" w:rsidRPr="00526904">
        <w:rPr>
          <w:rFonts w:ascii="Times New Roman" w:hAnsi="Times New Roman" w:cs="Times New Roman"/>
          <w:sz w:val="24"/>
          <w:szCs w:val="24"/>
        </w:rPr>
        <w:t>fell</w:t>
      </w:r>
      <w:proofErr w:type="spellEnd"/>
      <w:r w:rsidR="00526904" w:rsidRPr="0052690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6904" w:rsidRPr="00526904">
        <w:rPr>
          <w:rFonts w:ascii="Times New Roman" w:hAnsi="Times New Roman" w:cs="Times New Roman"/>
          <w:sz w:val="24"/>
          <w:szCs w:val="24"/>
        </w:rPr>
        <w:t>victim</w:t>
      </w:r>
      <w:proofErr w:type="spellEnd"/>
      <w:r w:rsidR="00526904" w:rsidRPr="00526904">
        <w:rPr>
          <w:rFonts w:ascii="Times New Roman" w:hAnsi="Times New Roman" w:cs="Times New Roman"/>
          <w:sz w:val="24"/>
          <w:szCs w:val="24"/>
        </w:rPr>
        <w:t xml:space="preserve"> to these </w:t>
      </w:r>
      <w:proofErr w:type="spellStart"/>
      <w:r w:rsidR="00526904" w:rsidRPr="00526904">
        <w:rPr>
          <w:rFonts w:ascii="Times New Roman" w:hAnsi="Times New Roman" w:cs="Times New Roman"/>
          <w:sz w:val="24"/>
          <w:szCs w:val="24"/>
        </w:rPr>
        <w:t>massacres</w:t>
      </w:r>
      <w:proofErr w:type="spellEnd"/>
      <w:r w:rsidR="00526904" w:rsidRPr="00526904">
        <w:rPr>
          <w:rFonts w:ascii="Times New Roman" w:hAnsi="Times New Roman" w:cs="Times New Roman"/>
          <w:sz w:val="24"/>
          <w:szCs w:val="24"/>
        </w:rPr>
        <w:t>.</w:t>
      </w:r>
      <w:r w:rsid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>
        <w:rPr>
          <w:rFonts w:ascii="Times New Roman" w:hAnsi="Times New Roman" w:cs="Times New Roman"/>
          <w:sz w:val="24"/>
          <w:szCs w:val="24"/>
        </w:rPr>
        <w:t>infamous</w:t>
      </w:r>
      <w:proofErr w:type="spellEnd"/>
      <w:r w:rsidR="00306C3B">
        <w:rPr>
          <w:rFonts w:ascii="Times New Roman" w:hAnsi="Times New Roman" w:cs="Times New Roman"/>
          <w:sz w:val="24"/>
          <w:szCs w:val="24"/>
        </w:rPr>
        <w:t xml:space="preserve"> </w:t>
      </w:r>
      <w:r w:rsidR="00306C3B" w:rsidRPr="00306C3B">
        <w:rPr>
          <w:rFonts w:ascii="Times New Roman" w:hAnsi="Times New Roman" w:cs="Times New Roman"/>
          <w:sz w:val="24"/>
          <w:szCs w:val="24"/>
        </w:rPr>
        <w:t xml:space="preserve">place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Babi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Yar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near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Kiev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late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1941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Einsatzgruppen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allegedly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murdered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35,000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6C3B" w:rsidRPr="00306C3B">
        <w:rPr>
          <w:rFonts w:ascii="Times New Roman" w:hAnsi="Times New Roman" w:cs="Times New Roman"/>
          <w:sz w:val="24"/>
          <w:szCs w:val="24"/>
        </w:rPr>
        <w:t>days</w:t>
      </w:r>
      <w:proofErr w:type="spellEnd"/>
      <w:r w:rsidR="00306C3B" w:rsidRPr="00306C3B">
        <w:rPr>
          <w:rFonts w:ascii="Times New Roman" w:hAnsi="Times New Roman" w:cs="Times New Roman"/>
          <w:sz w:val="24"/>
          <w:szCs w:val="24"/>
        </w:rPr>
        <w:t>.</w:t>
      </w:r>
    </w:p>
    <w:p w14:paraId="3A968066" w14:textId="77777777" w:rsidR="00F0541B" w:rsidRDefault="00F0541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AD8AE3" w14:textId="663F07D3" w:rsidR="00F0541B" w:rsidRDefault="00F0541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054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Einsatzgruppen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mobile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kill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Soviet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territory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. These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special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trucks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had a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sealed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covered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cargo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compartment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poisonous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exhaust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fumes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engine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vented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Victims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suffocation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hundred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hundred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fifty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murdered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fifteen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thirty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total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thirty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vehicles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produced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mobile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killing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units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having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20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vehicles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estimated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Einsatzgruppen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murdered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700,000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vans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Pr="00F0541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0541B">
        <w:rPr>
          <w:rFonts w:ascii="Times New Roman" w:hAnsi="Times New Roman" w:cs="Times New Roman"/>
          <w:sz w:val="24"/>
          <w:szCs w:val="24"/>
        </w:rPr>
        <w:t xml:space="preserve"> 1942.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massacres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out by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Einsatzgruppen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vans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too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public,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too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bloody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vans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broke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down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bad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weather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, and last but not least </w:t>
      </w:r>
      <w:proofErr w:type="spellStart"/>
      <w:r w:rsidR="002B0DB8">
        <w:rPr>
          <w:rFonts w:ascii="Times New Roman" w:hAnsi="Times New Roman" w:cs="Times New Roman"/>
          <w:sz w:val="24"/>
          <w:szCs w:val="24"/>
        </w:rPr>
        <w:t>quite</w:t>
      </w:r>
      <w:proofErr w:type="spellEnd"/>
      <w:r w:rsidR="002B0D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>
        <w:rPr>
          <w:rFonts w:ascii="Times New Roman" w:hAnsi="Times New Roman" w:cs="Times New Roman"/>
          <w:sz w:val="24"/>
          <w:szCs w:val="24"/>
        </w:rPr>
        <w:t>often</w:t>
      </w:r>
      <w:proofErr w:type="spellEnd"/>
      <w:r w:rsidR="002B0D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killing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units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r w:rsidR="002B0DB8" w:rsidRPr="00921BEC">
        <w:rPr>
          <w:rFonts w:ascii="Times New Roman" w:hAnsi="Times New Roman" w:cs="Times New Roman"/>
          <w:sz w:val="24"/>
          <w:szCs w:val="24"/>
        </w:rPr>
        <w:lastRenderedPageBreak/>
        <w:t xml:space="preserve">had severe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headaches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nervous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breakdowns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emptying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vans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sawed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too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much,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need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come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up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better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faster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B0DB8" w:rsidRPr="00921BEC">
        <w:rPr>
          <w:rFonts w:ascii="Times New Roman" w:hAnsi="Times New Roman" w:cs="Times New Roman"/>
          <w:sz w:val="24"/>
          <w:szCs w:val="24"/>
        </w:rPr>
        <w:t>kill</w:t>
      </w:r>
      <w:proofErr w:type="spellEnd"/>
      <w:r w:rsidR="002B0DB8" w:rsidRPr="00921BEC">
        <w:rPr>
          <w:rFonts w:ascii="Times New Roman" w:hAnsi="Times New Roman" w:cs="Times New Roman"/>
          <w:sz w:val="24"/>
          <w:szCs w:val="24"/>
        </w:rPr>
        <w:t>.</w:t>
      </w:r>
      <w:r w:rsidR="002B0D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>
        <w:rPr>
          <w:rFonts w:ascii="Times New Roman" w:hAnsi="Times New Roman" w:cs="Times New Roman"/>
          <w:sz w:val="24"/>
          <w:szCs w:val="24"/>
        </w:rPr>
        <w:t>, 2015, p.15)</w:t>
      </w:r>
      <w:r w:rsidR="002B0DB8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2"/>
    <w:p w14:paraId="5D7B7489" w14:textId="77777777" w:rsidR="00FE7254" w:rsidRDefault="00FE725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9EC828" w14:textId="3073972D" w:rsidR="00C715A3" w:rsidRPr="002C2CBD" w:rsidRDefault="002B0DB8" w:rsidP="00A4008E">
      <w:pPr>
        <w:pStyle w:val="Nadpis3"/>
      </w:pPr>
      <w:bookmarkStart w:id="24" w:name="_Toc152315200"/>
      <w:proofErr w:type="spellStart"/>
      <w:r w:rsidRPr="002C2CBD">
        <w:t>Concentration</w:t>
      </w:r>
      <w:proofErr w:type="spellEnd"/>
      <w:r w:rsidRPr="002C2CBD">
        <w:t xml:space="preserve"> </w:t>
      </w:r>
      <w:proofErr w:type="spellStart"/>
      <w:r w:rsidRPr="002C2CBD">
        <w:t>Camps</w:t>
      </w:r>
      <w:bookmarkEnd w:id="24"/>
      <w:proofErr w:type="spellEnd"/>
    </w:p>
    <w:p w14:paraId="1CBEC2C5" w14:textId="77777777" w:rsidR="002B0DB8" w:rsidRDefault="002B0DB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CA0AE9" w14:textId="3EEA0CD3" w:rsidR="00AF15B0" w:rsidRDefault="00AF15B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established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in Germany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almost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immediately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came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half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1933. In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spite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harsh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conditions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, these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liquidation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pre-war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period, but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deteriorated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drastically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invasion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Poland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in 1939, and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turn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real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factories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1941. </w:t>
      </w:r>
      <w:r w:rsidR="00BD063F" w:rsidRPr="00BD063F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period,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guarded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members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"Brown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Shirts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." In 1934,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SS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administration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conditions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initially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shocked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members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Gestapo,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secret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063F" w:rsidRPr="00BD063F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="00BD063F" w:rsidRPr="00BD063F">
        <w:rPr>
          <w:rFonts w:ascii="Times New Roman" w:hAnsi="Times New Roman" w:cs="Times New Roman"/>
          <w:sz w:val="24"/>
          <w:szCs w:val="24"/>
        </w:rPr>
        <w:t xml:space="preserve"> police.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majority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nationality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Germany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occupy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any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country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1938.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guards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treated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detained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very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harshly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, and many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camp as a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beatings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r w:rsidR="002B0DB8">
        <w:rPr>
          <w:rFonts w:ascii="Times New Roman" w:hAnsi="Times New Roman" w:cs="Times New Roman"/>
          <w:sz w:val="24"/>
          <w:szCs w:val="24"/>
        </w:rPr>
        <w:t>and</w:t>
      </w:r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absence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food.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had to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sleep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wooden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bunk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beds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low-rise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DB8">
        <w:rPr>
          <w:rFonts w:ascii="Times New Roman" w:hAnsi="Times New Roman" w:cs="Times New Roman"/>
          <w:sz w:val="24"/>
          <w:szCs w:val="24"/>
        </w:rPr>
        <w:t>crowded</w:t>
      </w:r>
      <w:proofErr w:type="spellEnd"/>
      <w:r w:rsidR="002B0D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barracks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suffered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F15B0">
        <w:rPr>
          <w:rFonts w:ascii="Times New Roman" w:hAnsi="Times New Roman" w:cs="Times New Roman"/>
          <w:sz w:val="24"/>
          <w:szCs w:val="24"/>
        </w:rPr>
        <w:t>cold</w:t>
      </w:r>
      <w:proofErr w:type="spellEnd"/>
      <w:r w:rsidRPr="00AF15B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Emmert</w:t>
      </w:r>
      <w:proofErr w:type="spellEnd"/>
      <w:r>
        <w:rPr>
          <w:rFonts w:ascii="Times New Roman" w:hAnsi="Times New Roman" w:cs="Times New Roman"/>
          <w:sz w:val="24"/>
          <w:szCs w:val="24"/>
        </w:rPr>
        <w:t>, 2018, p.</w:t>
      </w:r>
      <w:r w:rsidR="002B0DB8">
        <w:rPr>
          <w:rFonts w:ascii="Times New Roman" w:hAnsi="Times New Roman" w:cs="Times New Roman"/>
          <w:sz w:val="24"/>
          <w:szCs w:val="24"/>
        </w:rPr>
        <w:t xml:space="preserve">53) </w:t>
      </w:r>
      <w:proofErr w:type="spellStart"/>
      <w:r w:rsidR="002B0DB8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="002B0DB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B0DB8"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 w:rsidR="002B0DB8">
        <w:rPr>
          <w:rFonts w:ascii="Times New Roman" w:hAnsi="Times New Roman" w:cs="Times New Roman"/>
          <w:sz w:val="24"/>
          <w:szCs w:val="24"/>
        </w:rPr>
        <w:t xml:space="preserve"> (2015, p.23), </w:t>
      </w:r>
      <w:r w:rsidR="002B0DB8" w:rsidRPr="00F73849">
        <w:rPr>
          <w:rFonts w:ascii="Times New Roman" w:hAnsi="Times New Roman" w:cs="Times New Roman"/>
          <w:i/>
          <w:iCs/>
          <w:sz w:val="24"/>
          <w:szCs w:val="24"/>
        </w:rPr>
        <w:t xml:space="preserve">by 1941, Hitler had </w:t>
      </w:r>
      <w:proofErr w:type="spellStart"/>
      <w:r w:rsidR="0074170C" w:rsidRPr="00F73849">
        <w:rPr>
          <w:rFonts w:ascii="Times New Roman" w:hAnsi="Times New Roman" w:cs="Times New Roman"/>
          <w:i/>
          <w:iCs/>
          <w:sz w:val="24"/>
          <w:szCs w:val="24"/>
        </w:rPr>
        <w:t>decided</w:t>
      </w:r>
      <w:proofErr w:type="spellEnd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>carry</w:t>
      </w:r>
      <w:proofErr w:type="spellEnd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 xml:space="preserve"> out his “</w:t>
      </w:r>
      <w:proofErr w:type="spellStart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>final</w:t>
      </w:r>
      <w:proofErr w:type="spellEnd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>solution</w:t>
      </w:r>
      <w:proofErr w:type="spellEnd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 xml:space="preserve">,“ </w:t>
      </w:r>
      <w:proofErr w:type="spellStart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>murder</w:t>
      </w:r>
      <w:proofErr w:type="spellEnd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>all</w:t>
      </w:r>
      <w:proofErr w:type="spellEnd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>European</w:t>
      </w:r>
      <w:proofErr w:type="spellEnd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>Jews</w:t>
      </w:r>
      <w:proofErr w:type="spellEnd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="00F73849" w:rsidRPr="00F73849">
        <w:rPr>
          <w:rFonts w:ascii="Times New Roman" w:hAnsi="Times New Roman" w:cs="Times New Roman"/>
          <w:i/>
          <w:iCs/>
          <w:sz w:val="24"/>
          <w:szCs w:val="24"/>
        </w:rPr>
        <w:t>Concentration</w:t>
      </w:r>
      <w:proofErr w:type="spell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camps</w:t>
      </w:r>
      <w:proofErr w:type="spell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provided</w:t>
      </w:r>
      <w:proofErr w:type="spell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one</w:t>
      </w:r>
      <w:proofErr w:type="spell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way</w:t>
      </w:r>
      <w:proofErr w:type="spell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carry</w:t>
      </w:r>
      <w:proofErr w:type="spell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 out 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Hitler´</w:t>
      </w:r>
      <w:proofErr w:type="gramStart"/>
      <w:r w:rsidR="00F73849">
        <w:rPr>
          <w:rFonts w:ascii="Times New Roman" w:hAnsi="Times New Roman" w:cs="Times New Roman"/>
          <w:i/>
          <w:iCs/>
          <w:sz w:val="24"/>
          <w:szCs w:val="24"/>
        </w:rPr>
        <w:t>s</w:t>
      </w:r>
      <w:proofErr w:type="spellEnd"/>
      <w:proofErr w:type="gram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scheme</w:t>
      </w:r>
      <w:proofErr w:type="spell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 – by 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working</w:t>
      </w:r>
      <w:proofErr w:type="spell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Jewish</w:t>
      </w:r>
      <w:proofErr w:type="spell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inmates</w:t>
      </w:r>
      <w:proofErr w:type="spell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death</w:t>
      </w:r>
      <w:proofErr w:type="spell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Nazis</w:t>
      </w:r>
      <w:proofErr w:type="spell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called</w:t>
      </w:r>
      <w:proofErr w:type="spell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this</w:t>
      </w:r>
      <w:proofErr w:type="spell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method</w:t>
      </w:r>
      <w:proofErr w:type="spell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 “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extermination</w:t>
      </w:r>
      <w:proofErr w:type="spellEnd"/>
      <w:r w:rsidR="00F7384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73849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314C93">
        <w:rPr>
          <w:rFonts w:ascii="Times New Roman" w:hAnsi="Times New Roman" w:cs="Times New Roman"/>
          <w:i/>
          <w:iCs/>
          <w:sz w:val="24"/>
          <w:szCs w:val="24"/>
        </w:rPr>
        <w:t>hrough</w:t>
      </w:r>
      <w:proofErr w:type="spellEnd"/>
      <w:r w:rsidR="00314C9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14C93">
        <w:rPr>
          <w:rFonts w:ascii="Times New Roman" w:hAnsi="Times New Roman" w:cs="Times New Roman"/>
          <w:i/>
          <w:iCs/>
          <w:sz w:val="24"/>
          <w:szCs w:val="24"/>
        </w:rPr>
        <w:t>labor</w:t>
      </w:r>
      <w:proofErr w:type="spellEnd"/>
      <w:r w:rsidR="00314C93">
        <w:rPr>
          <w:rFonts w:ascii="Times New Roman" w:hAnsi="Times New Roman" w:cs="Times New Roman"/>
          <w:i/>
          <w:iCs/>
          <w:sz w:val="24"/>
          <w:szCs w:val="24"/>
        </w:rPr>
        <w:t xml:space="preserve">.“ But </w:t>
      </w:r>
      <w:proofErr w:type="spellStart"/>
      <w:r w:rsidR="00314C93">
        <w:rPr>
          <w:rFonts w:ascii="Times New Roman" w:hAnsi="Times New Roman" w:cs="Times New Roman"/>
          <w:i/>
          <w:iCs/>
          <w:sz w:val="24"/>
          <w:szCs w:val="24"/>
        </w:rPr>
        <w:t>it</w:t>
      </w:r>
      <w:proofErr w:type="spellEnd"/>
      <w:r w:rsidR="00314C93">
        <w:rPr>
          <w:rFonts w:ascii="Times New Roman" w:hAnsi="Times New Roman" w:cs="Times New Roman"/>
          <w:i/>
          <w:iCs/>
          <w:sz w:val="24"/>
          <w:szCs w:val="24"/>
        </w:rPr>
        <w:t xml:space="preserve"> proved to </w:t>
      </w:r>
      <w:proofErr w:type="spellStart"/>
      <w:r w:rsidR="00314C93">
        <w:rPr>
          <w:rFonts w:ascii="Times New Roman" w:hAnsi="Times New Roman" w:cs="Times New Roman"/>
          <w:i/>
          <w:iCs/>
          <w:sz w:val="24"/>
          <w:szCs w:val="24"/>
        </w:rPr>
        <w:t>be</w:t>
      </w:r>
      <w:proofErr w:type="spellEnd"/>
      <w:r w:rsidR="00314C93">
        <w:rPr>
          <w:rFonts w:ascii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 w:rsidR="00314C93">
        <w:rPr>
          <w:rFonts w:ascii="Times New Roman" w:hAnsi="Times New Roman" w:cs="Times New Roman"/>
          <w:i/>
          <w:iCs/>
          <w:sz w:val="24"/>
          <w:szCs w:val="24"/>
        </w:rPr>
        <w:t>slow</w:t>
      </w:r>
      <w:proofErr w:type="spellEnd"/>
      <w:r w:rsidR="00314C9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14C93">
        <w:rPr>
          <w:rFonts w:ascii="Times New Roman" w:hAnsi="Times New Roman" w:cs="Times New Roman"/>
          <w:i/>
          <w:iCs/>
          <w:sz w:val="24"/>
          <w:szCs w:val="24"/>
        </w:rPr>
        <w:t>way</w:t>
      </w:r>
      <w:proofErr w:type="spellEnd"/>
      <w:r w:rsidR="00314C93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="00314C93">
        <w:rPr>
          <w:rFonts w:ascii="Times New Roman" w:hAnsi="Times New Roman" w:cs="Times New Roman"/>
          <w:i/>
          <w:iCs/>
          <w:sz w:val="24"/>
          <w:szCs w:val="24"/>
        </w:rPr>
        <w:t>get</w:t>
      </w:r>
      <w:proofErr w:type="spellEnd"/>
      <w:r w:rsidR="00314C9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14C93">
        <w:rPr>
          <w:rFonts w:ascii="Times New Roman" w:hAnsi="Times New Roman" w:cs="Times New Roman"/>
          <w:i/>
          <w:iCs/>
          <w:sz w:val="24"/>
          <w:szCs w:val="24"/>
        </w:rPr>
        <w:t>rid</w:t>
      </w:r>
      <w:proofErr w:type="spellEnd"/>
      <w:r w:rsidR="00314C9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14C93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="00314C9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14C93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314C9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14C93">
        <w:rPr>
          <w:rFonts w:ascii="Times New Roman" w:hAnsi="Times New Roman" w:cs="Times New Roman"/>
          <w:i/>
          <w:iCs/>
          <w:sz w:val="24"/>
          <w:szCs w:val="24"/>
        </w:rPr>
        <w:t>Jews</w:t>
      </w:r>
      <w:proofErr w:type="spellEnd"/>
      <w:r w:rsidR="00314C9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314C93">
        <w:rPr>
          <w:rFonts w:ascii="Times New Roman" w:hAnsi="Times New Roman" w:cs="Times New Roman"/>
          <w:i/>
          <w:iCs/>
          <w:sz w:val="24"/>
          <w:szCs w:val="24"/>
        </w:rPr>
        <w:t>too</w:t>
      </w:r>
      <w:proofErr w:type="spellEnd"/>
      <w:r w:rsidR="00314C9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14C93">
        <w:rPr>
          <w:rFonts w:ascii="Times New Roman" w:hAnsi="Times New Roman" w:cs="Times New Roman"/>
          <w:i/>
          <w:iCs/>
          <w:sz w:val="24"/>
          <w:szCs w:val="24"/>
        </w:rPr>
        <w:t>slow</w:t>
      </w:r>
      <w:proofErr w:type="spellEnd"/>
      <w:r w:rsidR="00314C9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14C93">
        <w:rPr>
          <w:rFonts w:ascii="Times New Roman" w:hAnsi="Times New Roman" w:cs="Times New Roman"/>
          <w:i/>
          <w:iCs/>
          <w:sz w:val="24"/>
          <w:szCs w:val="24"/>
        </w:rPr>
        <w:t>for</w:t>
      </w:r>
      <w:proofErr w:type="spellEnd"/>
      <w:r w:rsidR="00314C9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14C93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314C9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314C93">
        <w:rPr>
          <w:rFonts w:ascii="Times New Roman" w:hAnsi="Times New Roman" w:cs="Times New Roman"/>
          <w:i/>
          <w:iCs/>
          <w:sz w:val="24"/>
          <w:szCs w:val="24"/>
        </w:rPr>
        <w:t>Nazis</w:t>
      </w:r>
      <w:proofErr w:type="spellEnd"/>
      <w:r w:rsidR="00314C93">
        <w:rPr>
          <w:rFonts w:ascii="Times New Roman" w:hAnsi="Times New Roman" w:cs="Times New Roman"/>
          <w:i/>
          <w:iCs/>
          <w:sz w:val="24"/>
          <w:szCs w:val="24"/>
        </w:rPr>
        <w:t xml:space="preserve">´ </w:t>
      </w:r>
      <w:proofErr w:type="spellStart"/>
      <w:r w:rsidR="00314C93">
        <w:rPr>
          <w:rFonts w:ascii="Times New Roman" w:hAnsi="Times New Roman" w:cs="Times New Roman"/>
          <w:i/>
          <w:iCs/>
          <w:sz w:val="24"/>
          <w:szCs w:val="24"/>
        </w:rPr>
        <w:t>liking</w:t>
      </w:r>
      <w:proofErr w:type="spellEnd"/>
      <w:r w:rsidR="00314C93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3D295C80" w14:textId="77777777" w:rsidR="00287276" w:rsidRDefault="0028727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684C6B0B" w14:textId="19623196" w:rsidR="00287276" w:rsidRDefault="0028727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727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camp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established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on 22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1933 in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town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Dachau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west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Munich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six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outbreak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II.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Dachau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longest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serving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camp,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operating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April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1945.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, </w:t>
      </w:r>
      <w:r w:rsidR="00697F20">
        <w:rPr>
          <w:rFonts w:ascii="Times New Roman" w:hAnsi="Times New Roman" w:cs="Times New Roman"/>
          <w:sz w:val="24"/>
          <w:szCs w:val="24"/>
        </w:rPr>
        <w:t xml:space="preserve">more </w:t>
      </w:r>
      <w:proofErr w:type="spellStart"/>
      <w:r w:rsidR="00697F20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35,000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concentrated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09A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="00987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09A">
        <w:rPr>
          <w:rFonts w:ascii="Times New Roman" w:hAnsi="Times New Roman" w:cs="Times New Roman"/>
          <w:sz w:val="24"/>
          <w:szCs w:val="24"/>
        </w:rPr>
        <w:t>opponents</w:t>
      </w:r>
      <w:proofErr w:type="spellEnd"/>
      <w:r w:rsidR="0098709A">
        <w:rPr>
          <w:rFonts w:ascii="Times New Roman" w:hAnsi="Times New Roman" w:cs="Times New Roman"/>
          <w:sz w:val="24"/>
          <w:szCs w:val="24"/>
        </w:rPr>
        <w:t xml:space="preserve">, </w:t>
      </w:r>
      <w:r w:rsidRPr="00287276">
        <w:rPr>
          <w:rFonts w:ascii="Times New Roman" w:hAnsi="Times New Roman" w:cs="Times New Roman"/>
          <w:sz w:val="24"/>
          <w:szCs w:val="24"/>
        </w:rPr>
        <w:t xml:space="preserve">German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Communists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Democrats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>,</w:t>
      </w:r>
      <w:r w:rsidR="00860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08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6008A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="0086008A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="00860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08A">
        <w:rPr>
          <w:rFonts w:ascii="Times New Roman" w:hAnsi="Times New Roman" w:cs="Times New Roman"/>
          <w:sz w:val="24"/>
          <w:szCs w:val="24"/>
        </w:rPr>
        <w:t>enemies</w:t>
      </w:r>
      <w:proofErr w:type="spellEnd"/>
      <w:r w:rsidR="00860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08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60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08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600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08A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="0086008A">
        <w:rPr>
          <w:rFonts w:ascii="Times New Roman" w:hAnsi="Times New Roman" w:cs="Times New Roman"/>
          <w:sz w:val="24"/>
          <w:szCs w:val="24"/>
        </w:rPr>
        <w:t>,</w:t>
      </w:r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collective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arrived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Dachau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1938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Kristallnacht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8709A" w:rsidRPr="00697F20">
        <w:rPr>
          <w:rFonts w:ascii="Times New Roman" w:hAnsi="Times New Roman" w:cs="Times New Roman"/>
          <w:sz w:val="24"/>
          <w:szCs w:val="24"/>
        </w:rPr>
        <w:t>Dachau</w:t>
      </w:r>
      <w:proofErr w:type="spellEnd"/>
      <w:r w:rsidR="0098709A" w:rsidRPr="00697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09A" w:rsidRPr="00697F20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="0098709A" w:rsidRPr="00697F20">
        <w:rPr>
          <w:rFonts w:ascii="Times New Roman" w:hAnsi="Times New Roman" w:cs="Times New Roman"/>
          <w:sz w:val="24"/>
          <w:szCs w:val="24"/>
        </w:rPr>
        <w:t xml:space="preserve"> a model </w:t>
      </w:r>
      <w:proofErr w:type="spellStart"/>
      <w:r w:rsidR="0098709A" w:rsidRPr="00697F2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98709A" w:rsidRPr="00697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09A" w:rsidRPr="00697F20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98709A" w:rsidRPr="00697F2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09A" w:rsidRPr="00697F20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987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09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9870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09A">
        <w:rPr>
          <w:rFonts w:ascii="Times New Roman" w:hAnsi="Times New Roman" w:cs="Times New Roman"/>
          <w:sz w:val="24"/>
          <w:szCs w:val="24"/>
        </w:rPr>
        <w:t>served</w:t>
      </w:r>
      <w:proofErr w:type="spellEnd"/>
      <w:r w:rsidR="0098709A">
        <w:rPr>
          <w:rFonts w:ascii="Times New Roman" w:hAnsi="Times New Roman" w:cs="Times New Roman"/>
          <w:sz w:val="24"/>
          <w:szCs w:val="24"/>
        </w:rPr>
        <w:t xml:space="preserve"> as</w:t>
      </w:r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r w:rsidR="0098709A">
        <w:rPr>
          <w:rFonts w:ascii="Times New Roman" w:hAnsi="Times New Roman" w:cs="Times New Roman"/>
          <w:sz w:val="24"/>
          <w:szCs w:val="24"/>
        </w:rPr>
        <w:t xml:space="preserve">a </w:t>
      </w:r>
      <w:r w:rsidRPr="00287276">
        <w:rPr>
          <w:rFonts w:ascii="Times New Roman" w:hAnsi="Times New Roman" w:cs="Times New Roman"/>
          <w:sz w:val="24"/>
          <w:szCs w:val="24"/>
        </w:rPr>
        <w:t>so-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training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centre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large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commanders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oth</w:t>
      </w:r>
      <w:r w:rsidR="0098709A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trained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received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7276">
        <w:rPr>
          <w:rFonts w:ascii="Times New Roman" w:hAnsi="Times New Roman" w:cs="Times New Roman"/>
          <w:sz w:val="24"/>
          <w:szCs w:val="24"/>
        </w:rPr>
        <w:t>experience</w:t>
      </w:r>
      <w:proofErr w:type="spellEnd"/>
      <w:r w:rsidRPr="0028727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1C85" w:rsidRPr="00ED1C85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worth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mentioning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chamber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Dachau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liquidation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ED1C85" w:rsidRPr="00ED1C85">
        <w:rPr>
          <w:rFonts w:ascii="Times New Roman" w:hAnsi="Times New Roman" w:cs="Times New Roman"/>
          <w:sz w:val="24"/>
          <w:szCs w:val="24"/>
        </w:rPr>
        <w:lastRenderedPageBreak/>
        <w:t>directed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425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ED1C85" w:rsidRPr="00ED1C8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A1425" w:rsidRPr="006A1425">
        <w:rPr>
          <w:rFonts w:ascii="Times New Roman" w:hAnsi="Times New Roman" w:cs="Times New Roman"/>
          <w:sz w:val="24"/>
          <w:szCs w:val="24"/>
        </w:rPr>
        <w:t>Despite</w:t>
      </w:r>
      <w:proofErr w:type="spellEnd"/>
      <w:r w:rsidR="006A1425" w:rsidRPr="006A1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425" w:rsidRPr="006A142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A1425" w:rsidRPr="006A1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425" w:rsidRPr="006A1425">
        <w:rPr>
          <w:rFonts w:ascii="Times New Roman" w:hAnsi="Times New Roman" w:cs="Times New Roman"/>
          <w:sz w:val="24"/>
          <w:szCs w:val="24"/>
        </w:rPr>
        <w:t>harsh</w:t>
      </w:r>
      <w:proofErr w:type="spellEnd"/>
      <w:r w:rsidR="006A1425" w:rsidRPr="006A1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425" w:rsidRPr="006A1425">
        <w:rPr>
          <w:rFonts w:ascii="Times New Roman" w:hAnsi="Times New Roman" w:cs="Times New Roman"/>
          <w:sz w:val="24"/>
          <w:szCs w:val="24"/>
        </w:rPr>
        <w:t>conditions</w:t>
      </w:r>
      <w:proofErr w:type="spellEnd"/>
      <w:r w:rsidR="006A1425" w:rsidRPr="006A14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1425" w:rsidRPr="006A1425">
        <w:rPr>
          <w:rFonts w:ascii="Times New Roman" w:hAnsi="Times New Roman" w:cs="Times New Roman"/>
          <w:sz w:val="24"/>
          <w:szCs w:val="24"/>
        </w:rPr>
        <w:t>Dachau</w:t>
      </w:r>
      <w:proofErr w:type="spellEnd"/>
      <w:r w:rsidR="006A1425" w:rsidRPr="006A1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425" w:rsidRPr="006A1425">
        <w:rPr>
          <w:rFonts w:ascii="Times New Roman" w:hAnsi="Times New Roman" w:cs="Times New Roman"/>
          <w:sz w:val="24"/>
          <w:szCs w:val="24"/>
        </w:rPr>
        <w:t>remained</w:t>
      </w:r>
      <w:proofErr w:type="spellEnd"/>
      <w:r w:rsidR="006A1425" w:rsidRPr="006A1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425" w:rsidRPr="006A1425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6A1425" w:rsidRPr="006A142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A1425" w:rsidRPr="006A1425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="006A1425" w:rsidRPr="006A142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A1425" w:rsidRPr="006A1425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="006A1425" w:rsidRPr="006A1425">
        <w:rPr>
          <w:rFonts w:ascii="Times New Roman" w:hAnsi="Times New Roman" w:cs="Times New Roman"/>
          <w:sz w:val="24"/>
          <w:szCs w:val="24"/>
        </w:rPr>
        <w:t xml:space="preserve"> camp. </w:t>
      </w:r>
      <w:r>
        <w:rPr>
          <w:rFonts w:ascii="Times New Roman" w:hAnsi="Times New Roman" w:cs="Times New Roman"/>
          <w:sz w:val="24"/>
          <w:szCs w:val="24"/>
        </w:rPr>
        <w:t>(URL14)</w:t>
      </w:r>
    </w:p>
    <w:p w14:paraId="5399C53A" w14:textId="77777777" w:rsidR="00ED1C85" w:rsidRDefault="00ED1C8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6B3C3F" w14:textId="3C0150E7" w:rsidR="008D5CFB" w:rsidRDefault="00ED1C8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D1C85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outbreak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network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grow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rapidly</w:t>
      </w:r>
      <w:proofErr w:type="spellEnd"/>
      <w:r w:rsidR="006A14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1425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="006A142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6A142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A1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425">
        <w:rPr>
          <w:rFonts w:ascii="Times New Roman" w:hAnsi="Times New Roman" w:cs="Times New Roman"/>
          <w:sz w:val="24"/>
          <w:szCs w:val="24"/>
        </w:rPr>
        <w:t>occupied</w:t>
      </w:r>
      <w:proofErr w:type="spellEnd"/>
      <w:r w:rsidR="006A14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425">
        <w:rPr>
          <w:rFonts w:ascii="Times New Roman" w:hAnsi="Times New Roman" w:cs="Times New Roman"/>
          <w:sz w:val="24"/>
          <w:szCs w:val="24"/>
        </w:rPr>
        <w:t>territories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Additional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1425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Sachsenhausen (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founded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1936), Buchenwald (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founded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1937), in 1938 Mauthausen and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Flossenburg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founded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 xml:space="preserve">, and in 1939 </w:t>
      </w:r>
      <w:proofErr w:type="spellStart"/>
      <w:r w:rsidRPr="00ED1C85">
        <w:rPr>
          <w:rFonts w:ascii="Times New Roman" w:hAnsi="Times New Roman" w:cs="Times New Roman"/>
          <w:sz w:val="24"/>
          <w:szCs w:val="24"/>
        </w:rPr>
        <w:t>Ravensbrück</w:t>
      </w:r>
      <w:proofErr w:type="spellEnd"/>
      <w:r w:rsidRPr="00ED1C85">
        <w:rPr>
          <w:rFonts w:ascii="Times New Roman" w:hAnsi="Times New Roman" w:cs="Times New Roman"/>
          <w:sz w:val="24"/>
          <w:szCs w:val="24"/>
        </w:rPr>
        <w:t>.</w:t>
      </w:r>
      <w:r w:rsid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Large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mostly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established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territory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Great German Reich and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General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Government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Poland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), and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many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smaller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branches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slaves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arms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industry</w:t>
      </w:r>
      <w:proofErr w:type="spellEnd"/>
      <w:r w:rsidR="00E85926">
        <w:rPr>
          <w:rFonts w:ascii="Times New Roman" w:hAnsi="Times New Roman" w:cs="Times New Roman"/>
          <w:sz w:val="24"/>
          <w:szCs w:val="24"/>
        </w:rPr>
        <w:t xml:space="preserve">, many </w:t>
      </w:r>
      <w:proofErr w:type="spellStart"/>
      <w:r w:rsidR="00E85926">
        <w:rPr>
          <w:rFonts w:ascii="Times New Roman" w:hAnsi="Times New Roman" w:cs="Times New Roman"/>
          <w:sz w:val="24"/>
          <w:szCs w:val="24"/>
        </w:rPr>
        <w:t>companies</w:t>
      </w:r>
      <w:proofErr w:type="spellEnd"/>
      <w:r w:rsidR="00E8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926">
        <w:rPr>
          <w:rFonts w:ascii="Times New Roman" w:hAnsi="Times New Roman" w:cs="Times New Roman"/>
          <w:sz w:val="24"/>
          <w:szCs w:val="24"/>
        </w:rPr>
        <w:t>profitited</w:t>
      </w:r>
      <w:proofErr w:type="spellEnd"/>
      <w:r w:rsidR="00E8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926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E8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926">
        <w:rPr>
          <w:rFonts w:ascii="Times New Roman" w:hAnsi="Times New Roman" w:cs="Times New Roman"/>
          <w:sz w:val="24"/>
          <w:szCs w:val="24"/>
        </w:rPr>
        <w:t>slave</w:t>
      </w:r>
      <w:proofErr w:type="spellEnd"/>
      <w:r w:rsidR="00E8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926">
        <w:rPr>
          <w:rFonts w:ascii="Times New Roman" w:hAnsi="Times New Roman" w:cs="Times New Roman"/>
          <w:sz w:val="24"/>
          <w:szCs w:val="24"/>
        </w:rPr>
        <w:t>labor</w:t>
      </w:r>
      <w:proofErr w:type="spellEnd"/>
      <w:r w:rsidR="00E85926">
        <w:rPr>
          <w:rFonts w:ascii="Times New Roman" w:hAnsi="Times New Roman" w:cs="Times New Roman"/>
          <w:sz w:val="24"/>
          <w:szCs w:val="24"/>
        </w:rPr>
        <w:t xml:space="preserve"> such as BMW, </w:t>
      </w:r>
      <w:proofErr w:type="spellStart"/>
      <w:r w:rsidR="00E85926">
        <w:rPr>
          <w:rFonts w:ascii="Times New Roman" w:hAnsi="Times New Roman" w:cs="Times New Roman"/>
          <w:sz w:val="24"/>
          <w:szCs w:val="24"/>
        </w:rPr>
        <w:t>Krupps</w:t>
      </w:r>
      <w:proofErr w:type="spellEnd"/>
      <w:r w:rsidR="00E85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5926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E85926">
        <w:rPr>
          <w:rFonts w:ascii="Times New Roman" w:hAnsi="Times New Roman" w:cs="Times New Roman"/>
          <w:sz w:val="24"/>
          <w:szCs w:val="24"/>
        </w:rPr>
        <w:t xml:space="preserve"> I.G. </w:t>
      </w:r>
      <w:proofErr w:type="spellStart"/>
      <w:r w:rsidR="00E85926">
        <w:rPr>
          <w:rFonts w:ascii="Times New Roman" w:hAnsi="Times New Roman" w:cs="Times New Roman"/>
          <w:sz w:val="24"/>
          <w:szCs w:val="24"/>
        </w:rPr>
        <w:t>Farben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fell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directly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administration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SS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throughout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SS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Reichsführer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Heinrich Himmler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responsible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 xml:space="preserve"> existence and </w:t>
      </w:r>
      <w:proofErr w:type="spellStart"/>
      <w:r w:rsidR="00A0652A" w:rsidRPr="00A0652A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="00A0652A" w:rsidRPr="00A0652A">
        <w:rPr>
          <w:rFonts w:ascii="Times New Roman" w:hAnsi="Times New Roman" w:cs="Times New Roman"/>
          <w:sz w:val="24"/>
          <w:szCs w:val="24"/>
        </w:rPr>
        <w:t>.</w:t>
      </w:r>
      <w:r w:rsidR="00D87B9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87B9A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D87B9A">
        <w:rPr>
          <w:rFonts w:ascii="Times New Roman" w:hAnsi="Times New Roman" w:cs="Times New Roman"/>
          <w:sz w:val="24"/>
          <w:szCs w:val="24"/>
        </w:rPr>
        <w:t>, 2018, p.134)</w:t>
      </w:r>
    </w:p>
    <w:p w14:paraId="66BC31C5" w14:textId="2ADF2B38" w:rsidR="008D5CFB" w:rsidRDefault="008D5CF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8D5CF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D5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CFB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8D5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CFB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8D5CFB">
        <w:rPr>
          <w:rFonts w:ascii="Times New Roman" w:hAnsi="Times New Roman" w:cs="Times New Roman"/>
          <w:sz w:val="24"/>
          <w:szCs w:val="24"/>
        </w:rPr>
        <w:t xml:space="preserve"> camp </w:t>
      </w:r>
      <w:proofErr w:type="spellStart"/>
      <w:r w:rsidRPr="008D5CFB">
        <w:rPr>
          <w:rFonts w:ascii="Times New Roman" w:hAnsi="Times New Roman" w:cs="Times New Roman"/>
          <w:sz w:val="24"/>
          <w:szCs w:val="24"/>
        </w:rPr>
        <w:t>outside</w:t>
      </w:r>
      <w:proofErr w:type="spellEnd"/>
      <w:r w:rsidRPr="008D5CFB">
        <w:rPr>
          <w:rFonts w:ascii="Times New Roman" w:hAnsi="Times New Roman" w:cs="Times New Roman"/>
          <w:sz w:val="24"/>
          <w:szCs w:val="24"/>
        </w:rPr>
        <w:t xml:space="preserve"> Germany proper </w:t>
      </w:r>
      <w:proofErr w:type="spellStart"/>
      <w:r w:rsidRPr="008D5CFB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D5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CFB">
        <w:rPr>
          <w:rFonts w:ascii="Times New Roman" w:hAnsi="Times New Roman" w:cs="Times New Roman"/>
          <w:sz w:val="24"/>
          <w:szCs w:val="24"/>
        </w:rPr>
        <w:t>established</w:t>
      </w:r>
      <w:proofErr w:type="spellEnd"/>
      <w:r w:rsidRPr="008D5CFB">
        <w:rPr>
          <w:rFonts w:ascii="Times New Roman" w:hAnsi="Times New Roman" w:cs="Times New Roman"/>
          <w:sz w:val="24"/>
          <w:szCs w:val="24"/>
        </w:rPr>
        <w:t xml:space="preserve"> in August 1938 in </w:t>
      </w:r>
      <w:proofErr w:type="spellStart"/>
      <w:r w:rsidRPr="008D5CFB">
        <w:rPr>
          <w:rFonts w:ascii="Times New Roman" w:hAnsi="Times New Roman" w:cs="Times New Roman"/>
          <w:sz w:val="24"/>
          <w:szCs w:val="24"/>
        </w:rPr>
        <w:t>Nazi-occupied</w:t>
      </w:r>
      <w:proofErr w:type="spellEnd"/>
      <w:r w:rsidRPr="008D5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CFB">
        <w:rPr>
          <w:rFonts w:ascii="Times New Roman" w:hAnsi="Times New Roman" w:cs="Times New Roman"/>
          <w:sz w:val="24"/>
          <w:szCs w:val="24"/>
        </w:rPr>
        <w:t>Austria</w:t>
      </w:r>
      <w:proofErr w:type="spellEnd"/>
      <w:r w:rsidRPr="008D5CFB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Pr="008D5CFB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D5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CFB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8D5CFB">
        <w:rPr>
          <w:rFonts w:ascii="Times New Roman" w:hAnsi="Times New Roman" w:cs="Times New Roman"/>
          <w:sz w:val="24"/>
          <w:szCs w:val="24"/>
        </w:rPr>
        <w:t xml:space="preserve"> Mauthausen.</w:t>
      </w:r>
      <w:r w:rsidR="00631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5D8" w:rsidRPr="006315D8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="006315D8" w:rsidRPr="00631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5D8" w:rsidRPr="006315D8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6315D8" w:rsidRPr="00631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5D8" w:rsidRPr="006315D8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6315D8" w:rsidRPr="006315D8">
        <w:rPr>
          <w:rFonts w:ascii="Times New Roman" w:hAnsi="Times New Roman" w:cs="Times New Roman"/>
          <w:sz w:val="24"/>
          <w:szCs w:val="24"/>
        </w:rPr>
        <w:t xml:space="preserve"> very </w:t>
      </w:r>
      <w:proofErr w:type="spellStart"/>
      <w:r w:rsidR="006315D8" w:rsidRPr="006315D8">
        <w:rPr>
          <w:rFonts w:ascii="Times New Roman" w:hAnsi="Times New Roman" w:cs="Times New Roman"/>
          <w:sz w:val="24"/>
          <w:szCs w:val="24"/>
        </w:rPr>
        <w:t>close</w:t>
      </w:r>
      <w:proofErr w:type="spellEnd"/>
      <w:r w:rsidR="006315D8" w:rsidRPr="006315D8">
        <w:rPr>
          <w:rFonts w:ascii="Times New Roman" w:hAnsi="Times New Roman" w:cs="Times New Roman"/>
          <w:sz w:val="24"/>
          <w:szCs w:val="24"/>
        </w:rPr>
        <w:t xml:space="preserve"> to a </w:t>
      </w:r>
      <w:proofErr w:type="spellStart"/>
      <w:r w:rsidR="006315D8" w:rsidRPr="006315D8">
        <w:rPr>
          <w:rFonts w:ascii="Times New Roman" w:hAnsi="Times New Roman" w:cs="Times New Roman"/>
          <w:sz w:val="24"/>
          <w:szCs w:val="24"/>
        </w:rPr>
        <w:t>liquidation</w:t>
      </w:r>
      <w:proofErr w:type="spellEnd"/>
      <w:r w:rsidR="006315D8" w:rsidRPr="006315D8">
        <w:rPr>
          <w:rFonts w:ascii="Times New Roman" w:hAnsi="Times New Roman" w:cs="Times New Roman"/>
          <w:sz w:val="24"/>
          <w:szCs w:val="24"/>
        </w:rPr>
        <w:t xml:space="preserve"> camp, </w:t>
      </w:r>
      <w:proofErr w:type="spellStart"/>
      <w:r w:rsidR="006315D8" w:rsidRPr="006315D8">
        <w:rPr>
          <w:rFonts w:ascii="Times New Roman" w:hAnsi="Times New Roman" w:cs="Times New Roman"/>
          <w:sz w:val="24"/>
          <w:szCs w:val="24"/>
        </w:rPr>
        <w:t>historians</w:t>
      </w:r>
      <w:proofErr w:type="spellEnd"/>
      <w:r w:rsidR="006315D8" w:rsidRPr="00631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5D8" w:rsidRPr="006315D8">
        <w:rPr>
          <w:rFonts w:ascii="Times New Roman" w:hAnsi="Times New Roman" w:cs="Times New Roman"/>
          <w:sz w:val="24"/>
          <w:szCs w:val="24"/>
        </w:rPr>
        <w:t>classify</w:t>
      </w:r>
      <w:proofErr w:type="spellEnd"/>
      <w:r w:rsidR="006315D8" w:rsidRPr="00631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5D8" w:rsidRPr="006315D8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6315D8" w:rsidRPr="006315D8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="006315D8" w:rsidRPr="006315D8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="006315D8" w:rsidRPr="006315D8">
        <w:rPr>
          <w:rFonts w:ascii="Times New Roman" w:hAnsi="Times New Roman" w:cs="Times New Roman"/>
          <w:sz w:val="24"/>
          <w:szCs w:val="24"/>
        </w:rPr>
        <w:t xml:space="preserve"> camp, not </w:t>
      </w:r>
      <w:proofErr w:type="spellStart"/>
      <w:r w:rsidR="006315D8" w:rsidRPr="006315D8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6315D8" w:rsidRPr="00631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5D8" w:rsidRPr="006315D8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="006315D8" w:rsidRPr="006315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15D8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6315D8">
        <w:rPr>
          <w:rFonts w:ascii="Times New Roman" w:hAnsi="Times New Roman" w:cs="Times New Roman"/>
          <w:sz w:val="24"/>
          <w:szCs w:val="24"/>
        </w:rPr>
        <w:t>.</w:t>
      </w:r>
      <w:r w:rsid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most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numerous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here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Poles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Spaniards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Soviet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to Mauthausen not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gassing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destruction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F6543A">
        <w:rPr>
          <w:rFonts w:ascii="Times New Roman" w:hAnsi="Times New Roman" w:cs="Times New Roman"/>
          <w:sz w:val="24"/>
          <w:szCs w:val="24"/>
        </w:rPr>
        <w:t>s</w:t>
      </w:r>
      <w:r w:rsidR="00D87B9A" w:rsidRPr="00D87B9A">
        <w:rPr>
          <w:rFonts w:ascii="Times New Roman" w:hAnsi="Times New Roman" w:cs="Times New Roman"/>
          <w:sz w:val="24"/>
          <w:szCs w:val="24"/>
        </w:rPr>
        <w:t>tairs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543A">
        <w:rPr>
          <w:rFonts w:ascii="Times New Roman" w:hAnsi="Times New Roman" w:cs="Times New Roman"/>
          <w:sz w:val="24"/>
          <w:szCs w:val="24"/>
        </w:rPr>
        <w:t>d</w:t>
      </w:r>
      <w:r w:rsidR="00D87B9A" w:rsidRPr="00D87B9A">
        <w:rPr>
          <w:rFonts w:ascii="Times New Roman" w:hAnsi="Times New Roman" w:cs="Times New Roman"/>
          <w:sz w:val="24"/>
          <w:szCs w:val="24"/>
        </w:rPr>
        <w:t>eath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" </w:t>
      </w:r>
      <w:r w:rsidR="00F6543A" w:rsidRPr="00F6543A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F6543A" w:rsidRPr="00F6543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6543A" w:rsidRPr="00F654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543A" w:rsidRPr="00F6543A">
        <w:rPr>
          <w:rFonts w:ascii="Times New Roman" w:hAnsi="Times New Roman" w:cs="Times New Roman"/>
          <w:sz w:val="24"/>
          <w:szCs w:val="24"/>
        </w:rPr>
        <w:t>quarry</w:t>
      </w:r>
      <w:proofErr w:type="spellEnd"/>
      <w:r w:rsidR="00F6543A" w:rsidRPr="00F654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notorious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had to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carry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heavy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stone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blocks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every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thrown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down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again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B9A" w:rsidRPr="00D87B9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87B9A" w:rsidRPr="00D87B9A">
        <w:rPr>
          <w:rFonts w:ascii="Times New Roman" w:hAnsi="Times New Roman" w:cs="Times New Roman"/>
          <w:sz w:val="24"/>
          <w:szCs w:val="24"/>
        </w:rPr>
        <w:t xml:space="preserve"> top.</w:t>
      </w:r>
      <w:r w:rsidR="00F6543A">
        <w:rPr>
          <w:rFonts w:ascii="Times New Roman" w:hAnsi="Times New Roman" w:cs="Times New Roman"/>
          <w:sz w:val="24"/>
          <w:szCs w:val="24"/>
        </w:rPr>
        <w:t xml:space="preserve"> </w:t>
      </w:r>
      <w:r w:rsidR="00F6543A" w:rsidRPr="00F6543A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F6543A" w:rsidRPr="00F6543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F6543A" w:rsidRPr="00F6543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F6543A" w:rsidRPr="00F6543A">
        <w:rPr>
          <w:rFonts w:ascii="Times New Roman" w:hAnsi="Times New Roman" w:cs="Times New Roman"/>
          <w:sz w:val="24"/>
          <w:szCs w:val="24"/>
        </w:rPr>
        <w:t>total</w:t>
      </w:r>
      <w:proofErr w:type="spellEnd"/>
      <w:r w:rsidR="00F6543A" w:rsidRPr="00F654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543A" w:rsidRPr="00F6543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6543A" w:rsidRPr="00F6543A">
        <w:rPr>
          <w:rFonts w:ascii="Times New Roman" w:hAnsi="Times New Roman" w:cs="Times New Roman"/>
          <w:sz w:val="24"/>
          <w:szCs w:val="24"/>
        </w:rPr>
        <w:t xml:space="preserve"> 186 </w:t>
      </w:r>
      <w:proofErr w:type="spellStart"/>
      <w:r w:rsidR="00F6543A" w:rsidRPr="00F6543A">
        <w:rPr>
          <w:rFonts w:ascii="Times New Roman" w:hAnsi="Times New Roman" w:cs="Times New Roman"/>
          <w:sz w:val="24"/>
          <w:szCs w:val="24"/>
        </w:rPr>
        <w:t>steep</w:t>
      </w:r>
      <w:proofErr w:type="spellEnd"/>
      <w:r w:rsidR="00F6543A" w:rsidRPr="00F654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543A" w:rsidRPr="00F6543A">
        <w:rPr>
          <w:rFonts w:ascii="Times New Roman" w:hAnsi="Times New Roman" w:cs="Times New Roman"/>
          <w:sz w:val="24"/>
          <w:szCs w:val="24"/>
        </w:rPr>
        <w:t>steps</w:t>
      </w:r>
      <w:proofErr w:type="spellEnd"/>
      <w:r w:rsidR="00F6543A" w:rsidRPr="00F6543A">
        <w:rPr>
          <w:rFonts w:ascii="Times New Roman" w:hAnsi="Times New Roman" w:cs="Times New Roman"/>
          <w:sz w:val="24"/>
          <w:szCs w:val="24"/>
        </w:rPr>
        <w:t>.</w:t>
      </w:r>
      <w:r w:rsidR="0014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B07" w:rsidRPr="00143B07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="00143B07" w:rsidRPr="0014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B07" w:rsidRPr="00143B07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143B07" w:rsidRPr="0014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B07" w:rsidRPr="00143B07">
        <w:rPr>
          <w:rFonts w:ascii="Times New Roman" w:hAnsi="Times New Roman" w:cs="Times New Roman"/>
          <w:sz w:val="24"/>
          <w:szCs w:val="24"/>
        </w:rPr>
        <w:t>stumbled</w:t>
      </w:r>
      <w:proofErr w:type="spellEnd"/>
      <w:r w:rsidR="00143B07" w:rsidRPr="0014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B07" w:rsidRPr="00143B07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143B07" w:rsidRPr="0014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B07" w:rsidRPr="00143B07">
        <w:rPr>
          <w:rFonts w:ascii="Times New Roman" w:hAnsi="Times New Roman" w:cs="Times New Roman"/>
          <w:sz w:val="24"/>
          <w:szCs w:val="24"/>
        </w:rPr>
        <w:t>fell</w:t>
      </w:r>
      <w:proofErr w:type="spellEnd"/>
      <w:r w:rsidR="00143B07" w:rsidRPr="0014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B07" w:rsidRPr="00143B0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143B07" w:rsidRPr="0014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B07" w:rsidRPr="00143B07">
        <w:rPr>
          <w:rFonts w:ascii="Times New Roman" w:hAnsi="Times New Roman" w:cs="Times New Roman"/>
          <w:sz w:val="24"/>
          <w:szCs w:val="24"/>
        </w:rPr>
        <w:t>exhaustion</w:t>
      </w:r>
      <w:proofErr w:type="spellEnd"/>
      <w:r w:rsidR="00143B07" w:rsidRPr="0014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B07" w:rsidRPr="00143B0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143B07" w:rsidRPr="0014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B07" w:rsidRPr="00143B07">
        <w:rPr>
          <w:rFonts w:ascii="Times New Roman" w:hAnsi="Times New Roman" w:cs="Times New Roman"/>
          <w:sz w:val="24"/>
          <w:szCs w:val="24"/>
        </w:rPr>
        <w:t>usually</w:t>
      </w:r>
      <w:proofErr w:type="spellEnd"/>
      <w:r w:rsidR="00143B07" w:rsidRPr="0014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B07" w:rsidRPr="00143B07">
        <w:rPr>
          <w:rFonts w:ascii="Times New Roman" w:hAnsi="Times New Roman" w:cs="Times New Roman"/>
          <w:sz w:val="24"/>
          <w:szCs w:val="24"/>
        </w:rPr>
        <w:t>kicked</w:t>
      </w:r>
      <w:proofErr w:type="spellEnd"/>
      <w:r w:rsidR="00143B07" w:rsidRPr="0014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B07" w:rsidRPr="00143B07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143B07" w:rsidRPr="0014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B07" w:rsidRPr="00143B07">
        <w:rPr>
          <w:rFonts w:ascii="Times New Roman" w:hAnsi="Times New Roman" w:cs="Times New Roman"/>
          <w:sz w:val="24"/>
          <w:szCs w:val="24"/>
        </w:rPr>
        <w:t>beaten</w:t>
      </w:r>
      <w:proofErr w:type="spellEnd"/>
      <w:r w:rsidR="00143B07" w:rsidRPr="00143B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B07" w:rsidRPr="00143B0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143B07" w:rsidRPr="00143B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43B07" w:rsidRPr="00143B07">
        <w:rPr>
          <w:rFonts w:ascii="Times New Roman" w:hAnsi="Times New Roman" w:cs="Times New Roman"/>
          <w:sz w:val="24"/>
          <w:szCs w:val="24"/>
        </w:rPr>
        <w:t>stick</w:t>
      </w:r>
      <w:proofErr w:type="spellEnd"/>
      <w:r w:rsidR="00143B07" w:rsidRPr="00143B07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143B07" w:rsidRPr="00143B0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43B07" w:rsidRPr="00143B07">
        <w:rPr>
          <w:rFonts w:ascii="Times New Roman" w:hAnsi="Times New Roman" w:cs="Times New Roman"/>
          <w:sz w:val="24"/>
          <w:szCs w:val="24"/>
        </w:rPr>
        <w:t xml:space="preserve"> spot.</w:t>
      </w:r>
      <w:r w:rsidR="00F654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proofErr w:type="spellEnd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overall</w:t>
      </w:r>
      <w:proofErr w:type="spellEnd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number</w:t>
      </w:r>
      <w:proofErr w:type="spellEnd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prisoners</w:t>
      </w:r>
      <w:proofErr w:type="spellEnd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Mauthausen </w:t>
      </w:r>
      <w:proofErr w:type="spellStart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is</w:t>
      </w:r>
      <w:proofErr w:type="spellEnd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estimated</w:t>
      </w:r>
      <w:proofErr w:type="spellEnd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at</w:t>
      </w:r>
      <w:proofErr w:type="spellEnd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almost</w:t>
      </w:r>
      <w:proofErr w:type="spellEnd"/>
      <w:r w:rsid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200 000</w:t>
      </w:r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whom</w:t>
      </w:r>
      <w:proofErr w:type="spellEnd"/>
      <w:r w:rsid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about</w:t>
      </w:r>
      <w:proofErr w:type="spellEnd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</w:t>
      </w:r>
      <w:r w:rsid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20</w:t>
      </w:r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000 </w:t>
      </w:r>
      <w:proofErr w:type="spellStart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died</w:t>
      </w:r>
      <w:proofErr w:type="spellEnd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They </w:t>
      </w:r>
      <w:proofErr w:type="spellStart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included</w:t>
      </w:r>
      <w:proofErr w:type="spellEnd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38 120 </w:t>
      </w:r>
      <w:proofErr w:type="spellStart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Jews</w:t>
      </w:r>
      <w:proofErr w:type="spellEnd"/>
      <w:r w:rsidR="00F6543A" w:rsidRPr="00F6543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281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(URL15)</w:t>
      </w:r>
    </w:p>
    <w:p w14:paraId="4808CDB6" w14:textId="77777777" w:rsidR="00430019" w:rsidRDefault="0043001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E28061B" w14:textId="147CCD36" w:rsidR="00430019" w:rsidRDefault="0043001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It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is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general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knowledge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that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</w:t>
      </w:r>
      <w:r w:rsidRP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ack</w:t>
      </w:r>
      <w:proofErr w:type="spellEnd"/>
      <w:r w:rsidRP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P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hygiene</w:t>
      </w:r>
      <w:proofErr w:type="spellEnd"/>
      <w:r w:rsidRP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</w:t>
      </w:r>
      <w:proofErr w:type="spellStart"/>
      <w:r w:rsidRP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inadequate</w:t>
      </w:r>
      <w:proofErr w:type="spellEnd"/>
      <w:r w:rsidRP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food </w:t>
      </w:r>
      <w:proofErr w:type="spellStart"/>
      <w:r w:rsidRP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supply</w:t>
      </w:r>
      <w:proofErr w:type="spellEnd"/>
      <w:r w:rsidRP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led to </w:t>
      </w:r>
      <w:proofErr w:type="spellStart"/>
      <w:r w:rsidRP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various</w:t>
      </w:r>
      <w:proofErr w:type="spellEnd"/>
      <w:r w:rsidRP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diseases</w:t>
      </w:r>
      <w:proofErr w:type="spellEnd"/>
      <w:r w:rsidRPr="0043001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Prisoners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also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had to endure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cruel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guards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who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humiliated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tortured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them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All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kinds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of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disgusting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medical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experiments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were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also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carried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out in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the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camps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even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on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children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without</w:t>
      </w:r>
      <w:proofErr w:type="spellEnd"/>
      <w:r w:rsid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anaesthetic</w:t>
      </w:r>
      <w:proofErr w:type="spellEnd"/>
      <w:r w:rsidR="006B72E1" w:rsidRPr="006B72E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564AB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(</w:t>
      </w:r>
      <w:proofErr w:type="spellStart"/>
      <w:r w:rsidR="00564AB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Strahinich</w:t>
      </w:r>
      <w:proofErr w:type="spellEnd"/>
      <w:r w:rsidR="00564AB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2015, p.22)</w:t>
      </w:r>
    </w:p>
    <w:p w14:paraId="21C914B9" w14:textId="77777777" w:rsidR="00A0652A" w:rsidRPr="002C2CBD" w:rsidRDefault="00A0652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B998CA" w14:textId="435A6A82" w:rsidR="00A0652A" w:rsidRPr="002C2CBD" w:rsidRDefault="00A0652A" w:rsidP="00A4008E">
      <w:pPr>
        <w:pStyle w:val="Nadpis3"/>
      </w:pPr>
      <w:bookmarkStart w:id="25" w:name="_Toc152315201"/>
      <w:proofErr w:type="spellStart"/>
      <w:r w:rsidRPr="002C2CBD">
        <w:t>Death</w:t>
      </w:r>
      <w:proofErr w:type="spellEnd"/>
      <w:r w:rsidRPr="002C2CBD">
        <w:t xml:space="preserve"> </w:t>
      </w:r>
      <w:proofErr w:type="spellStart"/>
      <w:r w:rsidRPr="002C2CBD">
        <w:t>Camps</w:t>
      </w:r>
      <w:bookmarkEnd w:id="25"/>
      <w:proofErr w:type="spellEnd"/>
    </w:p>
    <w:p w14:paraId="3EB4CC34" w14:textId="77777777" w:rsidR="00A0652A" w:rsidRDefault="00A0652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E23716" w14:textId="09DCA5A3" w:rsidR="003D27D4" w:rsidRPr="003D27D4" w:rsidRDefault="003F662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662F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officials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established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44,000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incarceration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sites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Third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Reich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D27D4" w:rsidRPr="003D27D4">
        <w:rPr>
          <w:rFonts w:ascii="Times New Roman" w:hAnsi="Times New Roman" w:cs="Times New Roman"/>
          <w:sz w:val="24"/>
          <w:szCs w:val="24"/>
        </w:rPr>
        <w:t xml:space="preserve">Many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consider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>
        <w:rPr>
          <w:rFonts w:ascii="Times New Roman" w:hAnsi="Times New Roman" w:cs="Times New Roman"/>
          <w:sz w:val="24"/>
          <w:szCs w:val="24"/>
        </w:rPr>
        <w:t>incarceration</w:t>
      </w:r>
      <w:proofErr w:type="spellEnd"/>
      <w:r w:rsid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>
        <w:rPr>
          <w:rFonts w:ascii="Times New Roman" w:hAnsi="Times New Roman" w:cs="Times New Roman"/>
          <w:sz w:val="24"/>
          <w:szCs w:val="24"/>
        </w:rPr>
        <w:t>sites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built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lastRenderedPageBreak/>
        <w:t>concentration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>.</w:t>
      </w:r>
      <w:r w:rsid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="003D27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27D4">
        <w:rPr>
          <w:rFonts w:ascii="Times New Roman" w:hAnsi="Times New Roman" w:cs="Times New Roman"/>
          <w:sz w:val="24"/>
          <w:szCs w:val="24"/>
        </w:rPr>
        <w:t>i</w:t>
      </w:r>
      <w:r w:rsidR="003D27D4" w:rsidRPr="003D27D4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>
        <w:rPr>
          <w:rFonts w:ascii="Times New Roman" w:hAnsi="Times New Roman" w:cs="Times New Roman"/>
          <w:sz w:val="24"/>
          <w:szCs w:val="24"/>
        </w:rPr>
        <w:t>vital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distinguish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confused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sometimes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identified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ghettos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liquidation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largest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camp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camp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Majdanek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simultaneously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="003D27D4" w:rsidRPr="003D2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27D4" w:rsidRPr="003D27D4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classic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functioned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labor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held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various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nationalities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Soviet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purely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housed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fraction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permanent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served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exclusively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rapid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liquidation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as part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Final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Whereas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camp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survived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months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liquidated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662F">
        <w:rPr>
          <w:rFonts w:ascii="Times New Roman" w:hAnsi="Times New Roman" w:cs="Times New Roman"/>
          <w:sz w:val="24"/>
          <w:szCs w:val="24"/>
        </w:rPr>
        <w:t>arrival</w:t>
      </w:r>
      <w:proofErr w:type="spellEnd"/>
      <w:r w:rsidRPr="003F66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(URL16)</w:t>
      </w:r>
    </w:p>
    <w:p w14:paraId="19CEE78F" w14:textId="77777777" w:rsidR="00430019" w:rsidRDefault="0043001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D8AC94" w14:textId="36ED78C3" w:rsidR="0053527D" w:rsidRDefault="0046399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6399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99E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6399E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99E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99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99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99E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99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99E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99E">
        <w:rPr>
          <w:rFonts w:ascii="Times New Roman" w:hAnsi="Times New Roman" w:cs="Times New Roman"/>
          <w:sz w:val="24"/>
          <w:szCs w:val="24"/>
        </w:rPr>
        <w:t>murder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399E">
        <w:rPr>
          <w:rFonts w:ascii="Times New Roman" w:hAnsi="Times New Roman" w:cs="Times New Roman"/>
          <w:sz w:val="24"/>
          <w:szCs w:val="24"/>
        </w:rPr>
        <w:t>mostly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99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99E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6399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99E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6399E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 to build these </w:t>
      </w:r>
      <w:proofErr w:type="spellStart"/>
      <w:r w:rsidRPr="0046399E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6399E">
        <w:rPr>
          <w:rFonts w:ascii="Times New Roman" w:hAnsi="Times New Roman" w:cs="Times New Roman"/>
          <w:sz w:val="24"/>
          <w:szCs w:val="24"/>
        </w:rPr>
        <w:t>Poland</w:t>
      </w:r>
      <w:proofErr w:type="spellEnd"/>
      <w:r w:rsidR="0004484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044848">
        <w:rPr>
          <w:rFonts w:ascii="Times New Roman" w:hAnsi="Times New Roman" w:cs="Times New Roman"/>
          <w:sz w:val="24"/>
          <w:szCs w:val="24"/>
        </w:rPr>
        <w:t>remote</w:t>
      </w:r>
      <w:proofErr w:type="spellEnd"/>
      <w:r w:rsidR="00044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848">
        <w:rPr>
          <w:rFonts w:ascii="Times New Roman" w:hAnsi="Times New Roman" w:cs="Times New Roman"/>
          <w:sz w:val="24"/>
          <w:szCs w:val="24"/>
        </w:rPr>
        <w:t>areas</w:t>
      </w:r>
      <w:proofErr w:type="spellEnd"/>
      <w:r w:rsidR="0004484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044848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="0004484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44848">
        <w:rPr>
          <w:rFonts w:ascii="Times New Roman" w:hAnsi="Times New Roman" w:cs="Times New Roman"/>
          <w:sz w:val="24"/>
          <w:szCs w:val="24"/>
        </w:rPr>
        <w:t>hide</w:t>
      </w:r>
      <w:proofErr w:type="spellEnd"/>
      <w:r w:rsidR="00044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848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044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848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044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84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0448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848">
        <w:rPr>
          <w:rFonts w:ascii="Times New Roman" w:hAnsi="Times New Roman" w:cs="Times New Roman"/>
          <w:sz w:val="24"/>
          <w:szCs w:val="24"/>
        </w:rPr>
        <w:t>commiting</w:t>
      </w:r>
      <w:proofErr w:type="spellEnd"/>
      <w:r w:rsidRPr="0046399E">
        <w:rPr>
          <w:rFonts w:ascii="Times New Roman" w:hAnsi="Times New Roman" w:cs="Times New Roman"/>
          <w:sz w:val="24"/>
          <w:szCs w:val="24"/>
        </w:rPr>
        <w:t>.</w:t>
      </w:r>
      <w:r w:rsid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Chelmno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, in German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Kulmhof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vans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principle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mentioned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instead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camp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opened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in 1941 and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liquidated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Łódź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ghetto</w:t>
      </w:r>
      <w:r w:rsidR="00904147">
        <w:rPr>
          <w:rFonts w:ascii="Times New Roman" w:hAnsi="Times New Roman" w:cs="Times New Roman"/>
          <w:sz w:val="24"/>
          <w:szCs w:val="24"/>
        </w:rPr>
        <w:t xml:space="preserve">, </w:t>
      </w:r>
      <w:r w:rsidR="00904147" w:rsidRPr="00904147">
        <w:rPr>
          <w:rFonts w:ascii="Times New Roman" w:hAnsi="Times New Roman" w:cs="Times New Roman"/>
          <w:sz w:val="24"/>
          <w:szCs w:val="24"/>
        </w:rPr>
        <w:t xml:space="preserve">just as </w:t>
      </w:r>
      <w:proofErr w:type="spellStart"/>
      <w:r w:rsidR="00904147" w:rsidRPr="00904147">
        <w:rPr>
          <w:rFonts w:ascii="Times New Roman" w:hAnsi="Times New Roman" w:cs="Times New Roman"/>
          <w:sz w:val="24"/>
          <w:szCs w:val="24"/>
        </w:rPr>
        <w:t>Chelmno</w:t>
      </w:r>
      <w:proofErr w:type="spellEnd"/>
      <w:r w:rsidR="00904147" w:rsidRPr="00904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147" w:rsidRPr="0090414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904147" w:rsidRPr="00904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147" w:rsidRPr="00904147">
        <w:rPr>
          <w:rFonts w:ascii="Times New Roman" w:hAnsi="Times New Roman" w:cs="Times New Roman"/>
          <w:sz w:val="24"/>
          <w:szCs w:val="24"/>
        </w:rPr>
        <w:t>created</w:t>
      </w:r>
      <w:proofErr w:type="spellEnd"/>
      <w:r w:rsidR="00904147" w:rsidRPr="00904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147" w:rsidRPr="00904147">
        <w:rPr>
          <w:rFonts w:ascii="Times New Roman" w:hAnsi="Times New Roman" w:cs="Times New Roman"/>
          <w:sz w:val="24"/>
          <w:szCs w:val="24"/>
        </w:rPr>
        <w:t>primarily</w:t>
      </w:r>
      <w:proofErr w:type="spellEnd"/>
      <w:r w:rsidR="00904147" w:rsidRPr="0090414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904147" w:rsidRPr="00904147">
        <w:rPr>
          <w:rFonts w:ascii="Times New Roman" w:hAnsi="Times New Roman" w:cs="Times New Roman"/>
          <w:sz w:val="24"/>
          <w:szCs w:val="24"/>
        </w:rPr>
        <w:t>kill</w:t>
      </w:r>
      <w:proofErr w:type="spellEnd"/>
      <w:r w:rsidR="00904147" w:rsidRPr="00904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147" w:rsidRPr="00904147">
        <w:rPr>
          <w:rFonts w:ascii="Times New Roman" w:hAnsi="Times New Roman" w:cs="Times New Roman"/>
          <w:sz w:val="24"/>
          <w:szCs w:val="24"/>
        </w:rPr>
        <w:t>selected</w:t>
      </w:r>
      <w:proofErr w:type="spellEnd"/>
      <w:r w:rsidR="00904147" w:rsidRPr="00904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147" w:rsidRPr="00904147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904147" w:rsidRPr="00904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147" w:rsidRPr="0090414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904147" w:rsidRPr="00904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147" w:rsidRPr="0090414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04147" w:rsidRPr="009041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4147" w:rsidRPr="00904147">
        <w:rPr>
          <w:rFonts w:ascii="Times New Roman" w:hAnsi="Times New Roman" w:cs="Times New Roman"/>
          <w:sz w:val="24"/>
          <w:szCs w:val="24"/>
        </w:rPr>
        <w:t>Lodz</w:t>
      </w:r>
      <w:proofErr w:type="spellEnd"/>
      <w:r w:rsidR="00904147" w:rsidRPr="00904147">
        <w:rPr>
          <w:rFonts w:ascii="Times New Roman" w:hAnsi="Times New Roman" w:cs="Times New Roman"/>
          <w:sz w:val="24"/>
          <w:szCs w:val="24"/>
        </w:rPr>
        <w:t xml:space="preserve"> ghetto</w:t>
      </w:r>
      <w:r w:rsidR="00363C33" w:rsidRPr="00363C33">
        <w:rPr>
          <w:rFonts w:ascii="Times New Roman" w:hAnsi="Times New Roman" w:cs="Times New Roman"/>
          <w:sz w:val="24"/>
          <w:szCs w:val="24"/>
        </w:rPr>
        <w:t>.</w:t>
      </w:r>
      <w:r w:rsid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Belzec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Sobibor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, Treblinka,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II -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B</w:t>
      </w:r>
      <w:r w:rsidR="00363C33">
        <w:rPr>
          <w:rFonts w:ascii="Times New Roman" w:hAnsi="Times New Roman" w:cs="Times New Roman"/>
          <w:sz w:val="24"/>
          <w:szCs w:val="24"/>
        </w:rPr>
        <w:t>irkenau</w:t>
      </w:r>
      <w:proofErr w:type="spellEnd"/>
      <w:proofErr w:type="gram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, had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1942,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Majdanek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C33" w:rsidRPr="00363C33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="00363C33" w:rsidRPr="00363C33">
        <w:rPr>
          <w:rFonts w:ascii="Times New Roman" w:hAnsi="Times New Roman" w:cs="Times New Roman"/>
          <w:sz w:val="24"/>
          <w:szCs w:val="24"/>
        </w:rPr>
        <w:t xml:space="preserve"> 1943.</w:t>
      </w:r>
      <w:r w:rsidR="009D68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74EFD9" w14:textId="77777777" w:rsidR="0053527D" w:rsidRDefault="0053527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EC6C75" w14:textId="0BA7EE60" w:rsidR="0046399E" w:rsidRDefault="0053527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3527D">
        <w:rPr>
          <w:rFonts w:ascii="Times New Roman" w:hAnsi="Times New Roman" w:cs="Times New Roman"/>
          <w:sz w:val="24"/>
          <w:szCs w:val="24"/>
        </w:rPr>
        <w:t>Belzec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third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largest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camp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murder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camp had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built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autumn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1941 on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site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previous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camp,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had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closed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down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earlier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. More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half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gassed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Belzec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Germans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had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closed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abolished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3527D">
        <w:rPr>
          <w:rFonts w:ascii="Times New Roman" w:hAnsi="Times New Roman" w:cs="Times New Roman"/>
          <w:sz w:val="24"/>
          <w:szCs w:val="24"/>
        </w:rPr>
        <w:t>December</w:t>
      </w:r>
      <w:proofErr w:type="spellEnd"/>
      <w:r w:rsidRPr="0053527D">
        <w:rPr>
          <w:rFonts w:ascii="Times New Roman" w:hAnsi="Times New Roman" w:cs="Times New Roman"/>
          <w:sz w:val="24"/>
          <w:szCs w:val="24"/>
        </w:rPr>
        <w:t xml:space="preserve"> 1942.</w:t>
      </w:r>
    </w:p>
    <w:p w14:paraId="4C2DC25C" w14:textId="77777777" w:rsidR="0079629D" w:rsidRDefault="0079629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DBA43B" w14:textId="55807AFC" w:rsidR="0046399E" w:rsidRDefault="0079629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629D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infamous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9629D">
        <w:rPr>
          <w:rFonts w:ascii="Times New Roman" w:hAnsi="Times New Roman" w:cs="Times New Roman"/>
          <w:sz w:val="24"/>
          <w:szCs w:val="24"/>
        </w:rPr>
        <w:t xml:space="preserve">II -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Birkenau</w:t>
      </w:r>
      <w:proofErr w:type="spellEnd"/>
      <w:proofErr w:type="gramEnd"/>
      <w:r w:rsidRPr="0079629D">
        <w:rPr>
          <w:rFonts w:ascii="Times New Roman" w:hAnsi="Times New Roman" w:cs="Times New Roman"/>
          <w:sz w:val="24"/>
          <w:szCs w:val="24"/>
        </w:rPr>
        <w:t xml:space="preserve">, Treblinka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largest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camp,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built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summer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1942. It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served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camp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primarily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ghettos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General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Government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. At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camp, but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soon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expanded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to a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final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thirteen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. Treblinka,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870,000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probably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perished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629D">
        <w:rPr>
          <w:rFonts w:ascii="Times New Roman" w:hAnsi="Times New Roman" w:cs="Times New Roman"/>
          <w:sz w:val="24"/>
          <w:szCs w:val="24"/>
        </w:rPr>
        <w:t>closed</w:t>
      </w:r>
      <w:proofErr w:type="spellEnd"/>
      <w:r w:rsidRPr="0079629D">
        <w:rPr>
          <w:rFonts w:ascii="Times New Roman" w:hAnsi="Times New Roman" w:cs="Times New Roman"/>
          <w:sz w:val="24"/>
          <w:szCs w:val="24"/>
        </w:rPr>
        <w:t xml:space="preserve"> in August 1943.</w:t>
      </w:r>
      <w:r w:rsidR="0004484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044848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044848">
        <w:rPr>
          <w:rFonts w:ascii="Times New Roman" w:hAnsi="Times New Roman" w:cs="Times New Roman"/>
          <w:sz w:val="24"/>
          <w:szCs w:val="24"/>
        </w:rPr>
        <w:t>, 2018, p. 122)</w:t>
      </w:r>
      <w:r w:rsidR="001876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6AF">
        <w:rPr>
          <w:rFonts w:ascii="Times New Roman" w:hAnsi="Times New Roman" w:cs="Times New Roman"/>
          <w:sz w:val="24"/>
          <w:szCs w:val="24"/>
        </w:rPr>
        <w:t>Belzec</w:t>
      </w:r>
      <w:proofErr w:type="spellEnd"/>
      <w:r w:rsidR="001876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876AF">
        <w:rPr>
          <w:rFonts w:ascii="Times New Roman" w:hAnsi="Times New Roman" w:cs="Times New Roman"/>
          <w:sz w:val="24"/>
          <w:szCs w:val="24"/>
        </w:rPr>
        <w:t>Sobibor</w:t>
      </w:r>
      <w:proofErr w:type="spellEnd"/>
      <w:r w:rsidR="001876AF">
        <w:rPr>
          <w:rFonts w:ascii="Times New Roman" w:hAnsi="Times New Roman" w:cs="Times New Roman"/>
          <w:sz w:val="24"/>
          <w:szCs w:val="24"/>
        </w:rPr>
        <w:t xml:space="preserve"> and Treblinka</w:t>
      </w:r>
      <w:r w:rsidR="00EC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39C4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EC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39C4">
        <w:rPr>
          <w:rFonts w:ascii="Times New Roman" w:hAnsi="Times New Roman" w:cs="Times New Roman"/>
          <w:sz w:val="24"/>
          <w:szCs w:val="24"/>
        </w:rPr>
        <w:t>collectively</w:t>
      </w:r>
      <w:proofErr w:type="spellEnd"/>
      <w:r w:rsidR="00EC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39C4">
        <w:rPr>
          <w:rFonts w:ascii="Times New Roman" w:hAnsi="Times New Roman" w:cs="Times New Roman"/>
          <w:sz w:val="24"/>
          <w:szCs w:val="24"/>
        </w:rPr>
        <w:t>referred</w:t>
      </w:r>
      <w:proofErr w:type="spellEnd"/>
      <w:r w:rsidR="00EC39C4">
        <w:rPr>
          <w:rFonts w:ascii="Times New Roman" w:hAnsi="Times New Roman" w:cs="Times New Roman"/>
          <w:sz w:val="24"/>
          <w:szCs w:val="24"/>
        </w:rPr>
        <w:t xml:space="preserve"> to as Reinhard </w:t>
      </w:r>
      <w:proofErr w:type="spellStart"/>
      <w:r w:rsidR="00EC39C4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0B2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AAD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="000B2AAD">
        <w:rPr>
          <w:rFonts w:ascii="Times New Roman" w:hAnsi="Times New Roman" w:cs="Times New Roman"/>
          <w:sz w:val="24"/>
          <w:szCs w:val="24"/>
        </w:rPr>
        <w:t xml:space="preserve"> just </w:t>
      </w:r>
      <w:proofErr w:type="spellStart"/>
      <w:r w:rsidR="000B2AAD">
        <w:rPr>
          <w:rFonts w:ascii="Times New Roman" w:hAnsi="Times New Roman" w:cs="Times New Roman"/>
          <w:sz w:val="24"/>
          <w:szCs w:val="24"/>
        </w:rPr>
        <w:t>temporary</w:t>
      </w:r>
      <w:proofErr w:type="spellEnd"/>
      <w:r w:rsidR="000B2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AAD">
        <w:rPr>
          <w:rFonts w:ascii="Times New Roman" w:hAnsi="Times New Roman" w:cs="Times New Roman"/>
          <w:sz w:val="24"/>
          <w:szCs w:val="24"/>
        </w:rPr>
        <w:t>places</w:t>
      </w:r>
      <w:proofErr w:type="spellEnd"/>
      <w:r w:rsidR="000B2AA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0B2AAD">
        <w:rPr>
          <w:rFonts w:ascii="Times New Roman" w:hAnsi="Times New Roman" w:cs="Times New Roman"/>
          <w:sz w:val="24"/>
          <w:szCs w:val="24"/>
        </w:rPr>
        <w:t>Once</w:t>
      </w:r>
      <w:proofErr w:type="spellEnd"/>
      <w:r w:rsidR="000B2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AA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B2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AAD">
        <w:rPr>
          <w:rFonts w:ascii="Times New Roman" w:hAnsi="Times New Roman" w:cs="Times New Roman"/>
          <w:sz w:val="24"/>
          <w:szCs w:val="24"/>
        </w:rPr>
        <w:t>murderous</w:t>
      </w:r>
      <w:proofErr w:type="spellEnd"/>
      <w:r w:rsidR="000B2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AAD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0B2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AA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B2AAD">
        <w:rPr>
          <w:rFonts w:ascii="Times New Roman" w:hAnsi="Times New Roman" w:cs="Times New Roman"/>
          <w:sz w:val="24"/>
          <w:szCs w:val="24"/>
        </w:rPr>
        <w:t xml:space="preserve"> these </w:t>
      </w:r>
      <w:proofErr w:type="spellStart"/>
      <w:r w:rsidR="000B2AAD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="000B2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AAD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0B2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AA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B2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AAD">
        <w:rPr>
          <w:rFonts w:ascii="Times New Roman" w:hAnsi="Times New Roman" w:cs="Times New Roman"/>
          <w:sz w:val="24"/>
          <w:szCs w:val="24"/>
        </w:rPr>
        <w:t>completed</w:t>
      </w:r>
      <w:proofErr w:type="spellEnd"/>
      <w:r w:rsidR="000B2A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B2AAD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0B2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AAD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="000B2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AAD">
        <w:rPr>
          <w:rFonts w:ascii="Times New Roman" w:hAnsi="Times New Roman" w:cs="Times New Roman"/>
          <w:sz w:val="24"/>
          <w:szCs w:val="24"/>
        </w:rPr>
        <w:t>cease</w:t>
      </w:r>
      <w:proofErr w:type="spellEnd"/>
      <w:r w:rsidR="000B2AA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B2AAD">
        <w:rPr>
          <w:rFonts w:ascii="Times New Roman" w:hAnsi="Times New Roman" w:cs="Times New Roman"/>
          <w:sz w:val="24"/>
          <w:szCs w:val="24"/>
        </w:rPr>
        <w:t>exist</w:t>
      </w:r>
      <w:proofErr w:type="spellEnd"/>
      <w:r w:rsidR="000B2AAD">
        <w:rPr>
          <w:rFonts w:ascii="Times New Roman" w:hAnsi="Times New Roman" w:cs="Times New Roman"/>
          <w:sz w:val="24"/>
          <w:szCs w:val="24"/>
        </w:rPr>
        <w:t>.</w:t>
      </w:r>
    </w:p>
    <w:p w14:paraId="57B666EA" w14:textId="77777777" w:rsidR="00044848" w:rsidRDefault="0004484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325285" w14:textId="0871B05E" w:rsidR="002F049E" w:rsidRDefault="00D8503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03D">
        <w:rPr>
          <w:rFonts w:ascii="Times New Roman" w:hAnsi="Times New Roman" w:cs="Times New Roman"/>
          <w:sz w:val="24"/>
          <w:szCs w:val="24"/>
        </w:rPr>
        <w:lastRenderedPageBreak/>
        <w:t>Facilities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murder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built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fully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serve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Obviously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lied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so as not to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arouse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suspicion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, so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assured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victims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train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labor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Sometimes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offered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bread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and jam in return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signing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up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transport out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ghetto,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received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a ticket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8503D">
        <w:rPr>
          <w:rFonts w:ascii="Times New Roman" w:hAnsi="Times New Roman" w:cs="Times New Roman"/>
          <w:sz w:val="24"/>
          <w:szCs w:val="24"/>
        </w:rPr>
        <w:t>departure</w:t>
      </w:r>
      <w:proofErr w:type="spellEnd"/>
      <w:r w:rsidRPr="00D8503D">
        <w:rPr>
          <w:rFonts w:ascii="Times New Roman" w:hAnsi="Times New Roman" w:cs="Times New Roman"/>
          <w:sz w:val="24"/>
          <w:szCs w:val="24"/>
        </w:rPr>
        <w:t>.</w:t>
      </w:r>
      <w:r w:rsidR="002D2885">
        <w:rPr>
          <w:rFonts w:ascii="Times New Roman" w:hAnsi="Times New Roman" w:cs="Times New Roman"/>
          <w:sz w:val="24"/>
          <w:szCs w:val="24"/>
        </w:rPr>
        <w:t xml:space="preserve"> </w:t>
      </w:r>
      <w:r w:rsidR="002D2885" w:rsidRPr="002D2885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quite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safe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say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Western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often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traveled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on standard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passenger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trains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unlike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Polish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had to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travel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freight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cattle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trains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="002D2885" w:rsidRPr="002D2885">
        <w:rPr>
          <w:rFonts w:ascii="Times New Roman" w:hAnsi="Times New Roman" w:cs="Times New Roman"/>
          <w:sz w:val="24"/>
          <w:szCs w:val="24"/>
        </w:rPr>
        <w:t xml:space="preserve"> </w:t>
      </w:r>
      <w:r w:rsidR="002D2885">
        <w:rPr>
          <w:rFonts w:ascii="Times New Roman" w:hAnsi="Times New Roman" w:cs="Times New Roman"/>
          <w:sz w:val="24"/>
          <w:szCs w:val="24"/>
        </w:rPr>
        <w:t xml:space="preserve">food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water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, nor </w:t>
      </w:r>
      <w:proofErr w:type="spellStart"/>
      <w:r w:rsidR="002D2885" w:rsidRPr="002D2885">
        <w:rPr>
          <w:rFonts w:ascii="Times New Roman" w:hAnsi="Times New Roman" w:cs="Times New Roman"/>
          <w:sz w:val="24"/>
          <w:szCs w:val="24"/>
        </w:rPr>
        <w:t>toilets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. They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forced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stand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sometimes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days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pressed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. As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stated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previously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, many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survive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2885">
        <w:rPr>
          <w:rFonts w:ascii="Times New Roman" w:hAnsi="Times New Roman" w:cs="Times New Roman"/>
          <w:sz w:val="24"/>
          <w:szCs w:val="24"/>
        </w:rPr>
        <w:t>journey</w:t>
      </w:r>
      <w:proofErr w:type="spellEnd"/>
      <w:r w:rsidR="002D2885">
        <w:rPr>
          <w:rFonts w:ascii="Times New Roman" w:hAnsi="Times New Roman" w:cs="Times New Roman"/>
          <w:sz w:val="24"/>
          <w:szCs w:val="24"/>
        </w:rPr>
        <w:t>.</w:t>
      </w:r>
    </w:p>
    <w:p w14:paraId="2A0EA991" w14:textId="77777777" w:rsidR="00AA215A" w:rsidRDefault="00AA215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ED85C7" w14:textId="71624952" w:rsidR="00AA215A" w:rsidRDefault="00AA215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215A">
        <w:rPr>
          <w:rFonts w:ascii="Times New Roman" w:hAnsi="Times New Roman" w:cs="Times New Roman"/>
          <w:sz w:val="24"/>
          <w:szCs w:val="24"/>
        </w:rPr>
        <w:t>Upon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arrival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camp,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forced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surrender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luggage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personal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belongings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valuables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went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German Reich.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shaved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bald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hair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industrial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processing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Afterwards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had to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strip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naked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told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shower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rid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lice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. In reality,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herded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chamber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meant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give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impression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washroom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de-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worming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station.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Sometimes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pieces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soap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39C4" w:rsidRPr="00EC39C4">
        <w:rPr>
          <w:rFonts w:ascii="Times New Roman" w:hAnsi="Times New Roman" w:cs="Times New Roman"/>
          <w:sz w:val="24"/>
          <w:szCs w:val="24"/>
        </w:rPr>
        <w:t>despite</w:t>
      </w:r>
      <w:proofErr w:type="spellEnd"/>
      <w:r w:rsidR="00EC39C4" w:rsidRPr="00EC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39C4" w:rsidRPr="00EC39C4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="00EC39C4" w:rsidRPr="00EC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39C4" w:rsidRPr="00EC39C4">
        <w:rPr>
          <w:rFonts w:ascii="Times New Roman" w:hAnsi="Times New Roman" w:cs="Times New Roman"/>
          <w:sz w:val="24"/>
          <w:szCs w:val="24"/>
        </w:rPr>
        <w:t>assurances</w:t>
      </w:r>
      <w:proofErr w:type="spellEnd"/>
      <w:r w:rsidR="00EC39C4" w:rsidRPr="00EC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39C4" w:rsidRPr="00EC39C4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EC39C4" w:rsidRPr="00EC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39C4" w:rsidRPr="00EC39C4">
        <w:rPr>
          <w:rFonts w:ascii="Times New Roman" w:hAnsi="Times New Roman" w:cs="Times New Roman"/>
          <w:sz w:val="24"/>
          <w:szCs w:val="24"/>
        </w:rPr>
        <w:t>nothing</w:t>
      </w:r>
      <w:proofErr w:type="spellEnd"/>
      <w:r w:rsidR="00EC39C4" w:rsidRPr="00EC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39C4" w:rsidRPr="00EC39C4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="00EC39C4" w:rsidRPr="00EC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39C4" w:rsidRPr="00EC39C4">
        <w:rPr>
          <w:rFonts w:ascii="Times New Roman" w:hAnsi="Times New Roman" w:cs="Times New Roman"/>
          <w:sz w:val="24"/>
          <w:szCs w:val="24"/>
        </w:rPr>
        <w:t>happen</w:t>
      </w:r>
      <w:proofErr w:type="spellEnd"/>
      <w:r w:rsidR="00EC39C4" w:rsidRPr="00EC39C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EC39C4" w:rsidRPr="00EC39C4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EC39C4" w:rsidRPr="00EC39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usually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entered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fear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suspicion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massive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hermetic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door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closed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behind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light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switched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off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to enter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chamber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either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leaking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supply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pipe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inside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building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pellets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thrown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roof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opening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released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hydrogen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cyanide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action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heat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A215A">
        <w:rPr>
          <w:rFonts w:ascii="Times New Roman" w:hAnsi="Times New Roman" w:cs="Times New Roman"/>
          <w:sz w:val="24"/>
          <w:szCs w:val="24"/>
        </w:rPr>
        <w:t>moisture</w:t>
      </w:r>
      <w:proofErr w:type="spellEnd"/>
      <w:r w:rsidRPr="00AA215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>
        <w:rPr>
          <w:rFonts w:ascii="Times New Roman" w:hAnsi="Times New Roman" w:cs="Times New Roman"/>
          <w:sz w:val="24"/>
          <w:szCs w:val="24"/>
        </w:rPr>
        <w:t>, 2015, p.24,25)</w:t>
      </w:r>
    </w:p>
    <w:p w14:paraId="2F52D9DB" w14:textId="77777777" w:rsidR="00B6027E" w:rsidRDefault="00B6027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1ADAB6" w14:textId="6E84BFC5" w:rsidR="00AA215A" w:rsidRDefault="00AA215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process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SS </w:t>
      </w:r>
      <w:proofErr w:type="spellStart"/>
      <w:r>
        <w:rPr>
          <w:rFonts w:ascii="Times New Roman" w:hAnsi="Times New Roman" w:cs="Times New Roman"/>
          <w:sz w:val="24"/>
          <w:szCs w:val="24"/>
        </w:rPr>
        <w:t>discovered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>
        <w:rPr>
          <w:rFonts w:ascii="Times New Roman" w:hAnsi="Times New Roman" w:cs="Times New Roman"/>
          <w:sz w:val="24"/>
          <w:szCs w:val="24"/>
        </w:rPr>
        <w:t>effective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hotter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>
        <w:rPr>
          <w:rFonts w:ascii="Times New Roman" w:hAnsi="Times New Roman" w:cs="Times New Roman"/>
          <w:sz w:val="24"/>
          <w:szCs w:val="24"/>
        </w:rPr>
        <w:t>people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crammed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inside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AA21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Rees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(2017, p.225),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SS man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crawled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up on to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flat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roof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building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He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put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on 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gas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mask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he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opened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hatch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(in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roof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) and he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dropped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powder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in and he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shut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hatch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When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he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did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this</w:t>
      </w:r>
      <w:proofErr w:type="spellEnd"/>
      <w:r w:rsidR="00FE7FC0">
        <w:rPr>
          <w:rFonts w:ascii="Times New Roman" w:hAnsi="Times New Roman" w:cs="Times New Roman"/>
          <w:i/>
          <w:iCs/>
          <w:sz w:val="24"/>
          <w:szCs w:val="24"/>
        </w:rPr>
        <w:t xml:space="preserve">, in </w:t>
      </w:r>
      <w:proofErr w:type="spellStart"/>
      <w:r w:rsidR="00FE7FC0">
        <w:rPr>
          <w:rFonts w:ascii="Times New Roman" w:hAnsi="Times New Roman" w:cs="Times New Roman"/>
          <w:i/>
          <w:iCs/>
          <w:sz w:val="24"/>
          <w:szCs w:val="24"/>
        </w:rPr>
        <w:t>spite</w:t>
      </w:r>
      <w:proofErr w:type="spellEnd"/>
      <w:r w:rsidR="00FE7FC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E7FC0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="00FE7FC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E7FC0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FE7FC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E7FC0">
        <w:rPr>
          <w:rFonts w:ascii="Times New Roman" w:hAnsi="Times New Roman" w:cs="Times New Roman"/>
          <w:i/>
          <w:iCs/>
          <w:sz w:val="24"/>
          <w:szCs w:val="24"/>
        </w:rPr>
        <w:t>fact</w:t>
      </w:r>
      <w:proofErr w:type="spellEnd"/>
      <w:r w:rsidR="00FE7FC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E7FC0">
        <w:rPr>
          <w:rFonts w:ascii="Times New Roman" w:hAnsi="Times New Roman" w:cs="Times New Roman"/>
          <w:i/>
          <w:iCs/>
          <w:sz w:val="24"/>
          <w:szCs w:val="24"/>
        </w:rPr>
        <w:t>that</w:t>
      </w:r>
      <w:proofErr w:type="spellEnd"/>
      <w:r w:rsidR="00FE7FC0">
        <w:rPr>
          <w:rFonts w:ascii="Times New Roman" w:hAnsi="Times New Roman" w:cs="Times New Roman"/>
          <w:i/>
          <w:iCs/>
          <w:sz w:val="24"/>
          <w:szCs w:val="24"/>
        </w:rPr>
        <w:t xml:space="preserve"> these </w:t>
      </w:r>
      <w:proofErr w:type="spellStart"/>
      <w:r w:rsidR="00FE7FC0">
        <w:rPr>
          <w:rFonts w:ascii="Times New Roman" w:hAnsi="Times New Roman" w:cs="Times New Roman"/>
          <w:i/>
          <w:iCs/>
          <w:sz w:val="24"/>
          <w:szCs w:val="24"/>
        </w:rPr>
        <w:t>walls</w:t>
      </w:r>
      <w:proofErr w:type="spellEnd"/>
      <w:r w:rsidR="00FE7FC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E7FC0">
        <w:rPr>
          <w:rFonts w:ascii="Times New Roman" w:hAnsi="Times New Roman" w:cs="Times New Roman"/>
          <w:i/>
          <w:iCs/>
          <w:sz w:val="24"/>
          <w:szCs w:val="24"/>
        </w:rPr>
        <w:t>were</w:t>
      </w:r>
      <w:proofErr w:type="spellEnd"/>
      <w:r w:rsidR="00FE7FC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E7FC0">
        <w:rPr>
          <w:rFonts w:ascii="Times New Roman" w:hAnsi="Times New Roman" w:cs="Times New Roman"/>
          <w:i/>
          <w:iCs/>
          <w:sz w:val="24"/>
          <w:szCs w:val="24"/>
        </w:rPr>
        <w:t>thick</w:t>
      </w:r>
      <w:proofErr w:type="spellEnd"/>
      <w:r w:rsidR="00EB768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EB7685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="00EB768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B7685">
        <w:rPr>
          <w:rFonts w:ascii="Times New Roman" w:hAnsi="Times New Roman" w:cs="Times New Roman"/>
          <w:i/>
          <w:iCs/>
          <w:sz w:val="24"/>
          <w:szCs w:val="24"/>
        </w:rPr>
        <w:t>could</w:t>
      </w:r>
      <w:proofErr w:type="spellEnd"/>
      <w:r w:rsidR="00EB768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B7685">
        <w:rPr>
          <w:rFonts w:ascii="Times New Roman" w:hAnsi="Times New Roman" w:cs="Times New Roman"/>
          <w:i/>
          <w:iCs/>
          <w:sz w:val="24"/>
          <w:szCs w:val="24"/>
        </w:rPr>
        <w:t>hear</w:t>
      </w:r>
      <w:proofErr w:type="spellEnd"/>
      <w:r w:rsidR="00EB7685">
        <w:rPr>
          <w:rFonts w:ascii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 w:rsidR="00EB7685">
        <w:rPr>
          <w:rFonts w:ascii="Times New Roman" w:hAnsi="Times New Roman" w:cs="Times New Roman"/>
          <w:i/>
          <w:iCs/>
          <w:sz w:val="24"/>
          <w:szCs w:val="24"/>
        </w:rPr>
        <w:t>great</w:t>
      </w:r>
      <w:proofErr w:type="spellEnd"/>
      <w:r w:rsidR="00EB768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B7685">
        <w:rPr>
          <w:rFonts w:ascii="Times New Roman" w:hAnsi="Times New Roman" w:cs="Times New Roman"/>
          <w:i/>
          <w:iCs/>
          <w:sz w:val="24"/>
          <w:szCs w:val="24"/>
        </w:rPr>
        <w:t>scream</w:t>
      </w:r>
      <w:proofErr w:type="spellEnd"/>
      <w:r w:rsidR="00EB7685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="00EB7685" w:rsidRPr="00EB7685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="00EB7685" w:rsidRPr="00EB7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685" w:rsidRPr="00EB768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B7685" w:rsidRPr="00EB7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685" w:rsidRPr="00EB76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B7685" w:rsidRPr="00EB7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685" w:rsidRPr="00EB7685">
        <w:rPr>
          <w:rFonts w:ascii="Times New Roman" w:hAnsi="Times New Roman" w:cs="Times New Roman"/>
          <w:sz w:val="24"/>
          <w:szCs w:val="24"/>
        </w:rPr>
        <w:t>screaming</w:t>
      </w:r>
      <w:proofErr w:type="spellEnd"/>
      <w:r w:rsidR="00EB7685" w:rsidRPr="00EB76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B7685" w:rsidRPr="00EB76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SS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started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up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motorcycles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try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drown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out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noise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still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39C4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EC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39C4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EC39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39C4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heard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yelling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fifteen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twenty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becoming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weaker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B7685">
        <w:rPr>
          <w:rFonts w:ascii="Times New Roman" w:hAnsi="Times New Roman" w:cs="Times New Roman"/>
          <w:sz w:val="24"/>
          <w:szCs w:val="24"/>
        </w:rPr>
        <w:t>weaker</w:t>
      </w:r>
      <w:proofErr w:type="spellEnd"/>
      <w:r w:rsidR="00EB7685">
        <w:rPr>
          <w:rFonts w:ascii="Times New Roman" w:hAnsi="Times New Roman" w:cs="Times New Roman"/>
          <w:sz w:val="24"/>
          <w:szCs w:val="24"/>
        </w:rPr>
        <w:t>.</w:t>
      </w:r>
    </w:p>
    <w:p w14:paraId="1043537D" w14:textId="77777777" w:rsidR="00D640A0" w:rsidRDefault="00D640A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D4174E" w14:textId="201EC9F0" w:rsidR="00BD4282" w:rsidRDefault="00D640A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40A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64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0A0">
        <w:rPr>
          <w:rFonts w:ascii="Times New Roman" w:hAnsi="Times New Roman" w:cs="Times New Roman"/>
          <w:sz w:val="24"/>
          <w:szCs w:val="24"/>
        </w:rPr>
        <w:t>gassing</w:t>
      </w:r>
      <w:proofErr w:type="spellEnd"/>
      <w:r w:rsidRPr="00D64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0A0">
        <w:rPr>
          <w:rFonts w:ascii="Times New Roman" w:hAnsi="Times New Roman" w:cs="Times New Roman"/>
          <w:sz w:val="24"/>
          <w:szCs w:val="24"/>
        </w:rPr>
        <w:t>usually</w:t>
      </w:r>
      <w:proofErr w:type="spellEnd"/>
      <w:r w:rsidRPr="00D64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0A0">
        <w:rPr>
          <w:rFonts w:ascii="Times New Roman" w:hAnsi="Times New Roman" w:cs="Times New Roman"/>
          <w:sz w:val="24"/>
          <w:szCs w:val="24"/>
        </w:rPr>
        <w:t>lasted</w:t>
      </w:r>
      <w:proofErr w:type="spellEnd"/>
      <w:r w:rsidRPr="00D64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twenty</w:t>
      </w:r>
      <w:proofErr w:type="spellEnd"/>
      <w:r w:rsidRPr="00D640A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thirty</w:t>
      </w:r>
      <w:proofErr w:type="spellEnd"/>
      <w:r w:rsidRPr="00D640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40A0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Pr="00D640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="00BD4282">
        <w:rPr>
          <w:rFonts w:ascii="Times New Roman" w:hAnsi="Times New Roman" w:cs="Times New Roman"/>
          <w:sz w:val="24"/>
          <w:szCs w:val="24"/>
        </w:rPr>
        <w:t>fter</w:t>
      </w:r>
      <w:proofErr w:type="spellEnd"/>
      <w:r w:rsid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282">
        <w:rPr>
          <w:rFonts w:ascii="Times New Roman" w:hAnsi="Times New Roman" w:cs="Times New Roman"/>
          <w:sz w:val="24"/>
          <w:szCs w:val="24"/>
        </w:rPr>
        <w:t>venting</w:t>
      </w:r>
      <w:proofErr w:type="spellEnd"/>
      <w:r w:rsidR="00EC39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t>Sonderkommando</w:t>
      </w:r>
      <w:proofErr w:type="spellEnd"/>
      <w:r w:rsid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282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BD4282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BD4282">
        <w:rPr>
          <w:rFonts w:ascii="Times New Roman" w:hAnsi="Times New Roman" w:cs="Times New Roman"/>
          <w:sz w:val="24"/>
          <w:szCs w:val="24"/>
        </w:rPr>
        <w:t>prison</w:t>
      </w:r>
      <w:proofErr w:type="spellEnd"/>
      <w:r w:rsid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282">
        <w:rPr>
          <w:rFonts w:ascii="Times New Roman" w:hAnsi="Times New Roman" w:cs="Times New Roman"/>
          <w:sz w:val="24"/>
          <w:szCs w:val="24"/>
        </w:rPr>
        <w:t>squad</w:t>
      </w:r>
      <w:proofErr w:type="spellEnd"/>
      <w:r w:rsidR="00BD4282">
        <w:rPr>
          <w:rFonts w:ascii="Times New Roman" w:hAnsi="Times New Roman" w:cs="Times New Roman"/>
          <w:sz w:val="24"/>
          <w:szCs w:val="24"/>
        </w:rPr>
        <w:t xml:space="preserve">“ </w:t>
      </w:r>
      <w:r w:rsidR="00905D0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05D09">
        <w:rPr>
          <w:rFonts w:ascii="Times New Roman" w:hAnsi="Times New Roman" w:cs="Times New Roman"/>
          <w:sz w:val="24"/>
          <w:szCs w:val="24"/>
        </w:rPr>
        <w:t>special</w:t>
      </w:r>
      <w:proofErr w:type="spellEnd"/>
      <w:r w:rsid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09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09">
        <w:rPr>
          <w:rFonts w:ascii="Times New Roman" w:hAnsi="Times New Roman" w:cs="Times New Roman"/>
          <w:sz w:val="24"/>
          <w:szCs w:val="24"/>
        </w:rPr>
        <w:t>assigned</w:t>
      </w:r>
      <w:proofErr w:type="spellEnd"/>
      <w:r w:rsidR="00905D0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905D0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C416F">
        <w:rPr>
          <w:rFonts w:ascii="Times New Roman" w:hAnsi="Times New Roman" w:cs="Times New Roman"/>
          <w:sz w:val="24"/>
          <w:szCs w:val="24"/>
        </w:rPr>
        <w:t>dirty</w:t>
      </w:r>
      <w:proofErr w:type="spellEnd"/>
      <w:r w:rsid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09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905D09">
        <w:rPr>
          <w:rFonts w:ascii="Times New Roman" w:hAnsi="Times New Roman" w:cs="Times New Roman"/>
          <w:sz w:val="24"/>
          <w:szCs w:val="24"/>
        </w:rPr>
        <w:t>)</w:t>
      </w:r>
      <w:r w:rsidR="00905D09" w:rsidRP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282">
        <w:rPr>
          <w:rFonts w:ascii="Times New Roman" w:hAnsi="Times New Roman" w:cs="Times New Roman"/>
          <w:sz w:val="24"/>
          <w:szCs w:val="24"/>
        </w:rPr>
        <w:t>entered</w:t>
      </w:r>
      <w:proofErr w:type="spellEnd"/>
      <w:r w:rsid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282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2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282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282">
        <w:rPr>
          <w:rFonts w:ascii="Times New Roman" w:hAnsi="Times New Roman" w:cs="Times New Roman"/>
          <w:sz w:val="24"/>
          <w:szCs w:val="24"/>
        </w:rPr>
        <w:t>door</w:t>
      </w:r>
      <w:proofErr w:type="spellEnd"/>
      <w:r w:rsidR="00BD428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t>manual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905D09" w:rsidRPr="00905D09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8F32B2" w:rsidRPr="008F32B2">
        <w:rPr>
          <w:rFonts w:ascii="Times New Roman" w:hAnsi="Times New Roman" w:cs="Times New Roman"/>
          <w:sz w:val="24"/>
          <w:szCs w:val="24"/>
        </w:rPr>
        <w:t>searching</w:t>
      </w:r>
      <w:proofErr w:type="spellEnd"/>
      <w:proofErr w:type="gramEnd"/>
      <w:r w:rsidR="008F32B2" w:rsidRPr="008F3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32B2" w:rsidRPr="008F32B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F32B2" w:rsidRPr="008F3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32B2" w:rsidRPr="008F32B2">
        <w:rPr>
          <w:rFonts w:ascii="Times New Roman" w:hAnsi="Times New Roman" w:cs="Times New Roman"/>
          <w:sz w:val="24"/>
          <w:szCs w:val="24"/>
        </w:rPr>
        <w:t>body's</w:t>
      </w:r>
      <w:proofErr w:type="spellEnd"/>
      <w:r w:rsidR="008F32B2" w:rsidRPr="008F3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32B2" w:rsidRPr="008F32B2">
        <w:rPr>
          <w:rFonts w:ascii="Times New Roman" w:hAnsi="Times New Roman" w:cs="Times New Roman"/>
          <w:sz w:val="24"/>
          <w:szCs w:val="24"/>
        </w:rPr>
        <w:t>orifices</w:t>
      </w:r>
      <w:proofErr w:type="spellEnd"/>
      <w:r w:rsidR="008F32B2" w:rsidRPr="008F3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32B2" w:rsidRPr="008F32B2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8F32B2" w:rsidRPr="008F3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32B2" w:rsidRPr="008F32B2">
        <w:rPr>
          <w:rFonts w:ascii="Times New Roman" w:hAnsi="Times New Roman" w:cs="Times New Roman"/>
          <w:sz w:val="24"/>
          <w:szCs w:val="24"/>
        </w:rPr>
        <w:t>gold</w:t>
      </w:r>
      <w:proofErr w:type="spellEnd"/>
      <w:r w:rsidR="008F32B2" w:rsidRPr="008F32B2">
        <w:rPr>
          <w:rFonts w:ascii="Times New Roman" w:hAnsi="Times New Roman" w:cs="Times New Roman"/>
          <w:sz w:val="24"/>
          <w:szCs w:val="24"/>
        </w:rPr>
        <w:t xml:space="preserve">, such as </w:t>
      </w:r>
      <w:proofErr w:type="spellStart"/>
      <w:r w:rsidR="008F32B2" w:rsidRPr="008F32B2">
        <w:rPr>
          <w:rFonts w:ascii="Times New Roman" w:hAnsi="Times New Roman" w:cs="Times New Roman"/>
          <w:sz w:val="24"/>
          <w:szCs w:val="24"/>
        </w:rPr>
        <w:t>gold</w:t>
      </w:r>
      <w:proofErr w:type="spellEnd"/>
      <w:r w:rsidR="008F32B2" w:rsidRPr="008F3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32B2" w:rsidRPr="008F32B2">
        <w:rPr>
          <w:rFonts w:ascii="Times New Roman" w:hAnsi="Times New Roman" w:cs="Times New Roman"/>
          <w:sz w:val="24"/>
          <w:szCs w:val="24"/>
        </w:rPr>
        <w:t>teeth</w:t>
      </w:r>
      <w:proofErr w:type="spellEnd"/>
      <w:r w:rsidR="00EC39C4">
        <w:rPr>
          <w:rFonts w:ascii="Times New Roman" w:hAnsi="Times New Roman" w:cs="Times New Roman"/>
          <w:sz w:val="24"/>
          <w:szCs w:val="24"/>
        </w:rPr>
        <w:t>,</w:t>
      </w:r>
      <w:r w:rsidR="008F32B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F32B2">
        <w:rPr>
          <w:rFonts w:ascii="Times New Roman" w:hAnsi="Times New Roman" w:cs="Times New Roman"/>
          <w:sz w:val="24"/>
          <w:szCs w:val="24"/>
        </w:rPr>
        <w:t>subsequently</w:t>
      </w:r>
      <w:proofErr w:type="spellEnd"/>
      <w:r w:rsidR="008F32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t>pulling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t>dead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t>bodies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 xml:space="preserve"> out 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t>chamber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lastRenderedPageBreak/>
        <w:t>incinerating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5D09" w:rsidRPr="00905D09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BD4282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BD4282">
        <w:rPr>
          <w:rFonts w:ascii="Times New Roman" w:hAnsi="Times New Roman" w:cs="Times New Roman"/>
          <w:sz w:val="24"/>
          <w:szCs w:val="24"/>
        </w:rPr>
        <w:t>cremation</w:t>
      </w:r>
      <w:proofErr w:type="spellEnd"/>
      <w:r w:rsid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282">
        <w:rPr>
          <w:rFonts w:ascii="Times New Roman" w:hAnsi="Times New Roman" w:cs="Times New Roman"/>
          <w:sz w:val="24"/>
          <w:szCs w:val="24"/>
        </w:rPr>
        <w:t>ovens</w:t>
      </w:r>
      <w:proofErr w:type="spellEnd"/>
      <w:r w:rsidR="00905D09" w:rsidRPr="00905D09">
        <w:rPr>
          <w:rFonts w:ascii="Times New Roman" w:hAnsi="Times New Roman" w:cs="Times New Roman"/>
          <w:sz w:val="24"/>
          <w:szCs w:val="24"/>
        </w:rPr>
        <w:t>.</w:t>
      </w:r>
      <w:r w:rsidR="00905D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282">
        <w:rPr>
          <w:rFonts w:ascii="Times New Roman" w:hAnsi="Times New Roman" w:cs="Times New Roman"/>
          <w:sz w:val="24"/>
          <w:szCs w:val="24"/>
        </w:rPr>
        <w:t>Initially</w:t>
      </w:r>
      <w:proofErr w:type="spellEnd"/>
      <w:r w:rsidR="00BD4282">
        <w:rPr>
          <w:rFonts w:ascii="Times New Roman" w:hAnsi="Times New Roman" w:cs="Times New Roman"/>
          <w:sz w:val="24"/>
          <w:szCs w:val="24"/>
        </w:rPr>
        <w:t>,</w:t>
      </w:r>
      <w:r w:rsidR="00BD4282"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282" w:rsidRPr="00BD42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D4282"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282" w:rsidRPr="00BD4282">
        <w:rPr>
          <w:rFonts w:ascii="Times New Roman" w:hAnsi="Times New Roman" w:cs="Times New Roman"/>
          <w:sz w:val="24"/>
          <w:szCs w:val="24"/>
        </w:rPr>
        <w:t>bodies</w:t>
      </w:r>
      <w:proofErr w:type="spellEnd"/>
      <w:r w:rsidR="00BD4282"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282" w:rsidRPr="00BD4282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BD4282"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282" w:rsidRPr="00BD4282">
        <w:rPr>
          <w:rFonts w:ascii="Times New Roman" w:hAnsi="Times New Roman" w:cs="Times New Roman"/>
          <w:sz w:val="24"/>
          <w:szCs w:val="24"/>
        </w:rPr>
        <w:t>buried</w:t>
      </w:r>
      <w:proofErr w:type="spellEnd"/>
      <w:r w:rsidR="00BD4282" w:rsidRPr="00BD4282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BD4282" w:rsidRPr="00BD4282">
        <w:rPr>
          <w:rFonts w:ascii="Times New Roman" w:hAnsi="Times New Roman" w:cs="Times New Roman"/>
          <w:sz w:val="24"/>
          <w:szCs w:val="24"/>
        </w:rPr>
        <w:t>pits</w:t>
      </w:r>
      <w:proofErr w:type="spellEnd"/>
      <w:r w:rsidR="00BD4282" w:rsidRPr="00BD428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D4282" w:rsidRPr="00BD4282">
        <w:rPr>
          <w:rFonts w:ascii="Times New Roman" w:hAnsi="Times New Roman" w:cs="Times New Roman"/>
          <w:sz w:val="24"/>
          <w:szCs w:val="24"/>
        </w:rPr>
        <w:t>ditches</w:t>
      </w:r>
      <w:proofErr w:type="spellEnd"/>
      <w:r w:rsidR="00BD4282" w:rsidRPr="00BD42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D4282" w:rsidRPr="00BD4282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="00BD4282"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282" w:rsidRPr="00BD4282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BD4282"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282" w:rsidRPr="00BD4282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="00BD4282" w:rsidRPr="00BD428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BD4282" w:rsidRPr="00BD4282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BD4282"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282" w:rsidRPr="00BD4282">
        <w:rPr>
          <w:rFonts w:ascii="Times New Roman" w:hAnsi="Times New Roman" w:cs="Times New Roman"/>
          <w:sz w:val="24"/>
          <w:szCs w:val="24"/>
        </w:rPr>
        <w:t>burned</w:t>
      </w:r>
      <w:proofErr w:type="spellEnd"/>
      <w:r w:rsidR="00BD4282">
        <w:rPr>
          <w:rFonts w:ascii="Times New Roman" w:hAnsi="Times New Roman" w:cs="Times New Roman"/>
          <w:sz w:val="24"/>
          <w:szCs w:val="24"/>
        </w:rPr>
        <w:t>.</w:t>
      </w:r>
      <w:r w:rsidR="00BD4282"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stands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out,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always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SS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personnel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dropped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Zyklon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never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6C3D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="00446C3D">
        <w:rPr>
          <w:rFonts w:ascii="Times New Roman" w:hAnsi="Times New Roman" w:cs="Times New Roman"/>
          <w:sz w:val="24"/>
          <w:szCs w:val="24"/>
        </w:rPr>
        <w:t>.</w:t>
      </w:r>
    </w:p>
    <w:p w14:paraId="2269B45B" w14:textId="77777777" w:rsidR="00BD4282" w:rsidRPr="00BD4282" w:rsidRDefault="00BD428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255E56" w14:textId="6049B216" w:rsidR="00430019" w:rsidRDefault="00BD428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428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phase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carbon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monoxide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killing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poisonous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="0082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2947">
        <w:rPr>
          <w:rFonts w:ascii="Times New Roman" w:hAnsi="Times New Roman" w:cs="Times New Roman"/>
          <w:sz w:val="24"/>
          <w:szCs w:val="24"/>
        </w:rPr>
        <w:t>Zyklon</w:t>
      </w:r>
      <w:proofErr w:type="spellEnd"/>
      <w:r w:rsidR="0082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2947">
        <w:rPr>
          <w:rFonts w:ascii="Times New Roman" w:hAnsi="Times New Roman" w:cs="Times New Roman"/>
          <w:sz w:val="24"/>
          <w:szCs w:val="24"/>
        </w:rPr>
        <w:t>Blausäure</w:t>
      </w:r>
      <w:proofErr w:type="spellEnd"/>
      <w:r w:rsidR="0082294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22947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cyclone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B</w:t>
      </w:r>
      <w:r w:rsidR="0082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2947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822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2947">
        <w:rPr>
          <w:rFonts w:ascii="Times New Roman" w:hAnsi="Times New Roman" w:cs="Times New Roman"/>
          <w:sz w:val="24"/>
          <w:szCs w:val="24"/>
        </w:rPr>
        <w:t>short</w:t>
      </w:r>
      <w:proofErr w:type="spellEnd"/>
      <w:r w:rsidR="00822947">
        <w:rPr>
          <w:rFonts w:ascii="Times New Roman" w:hAnsi="Times New Roman" w:cs="Times New Roman"/>
          <w:sz w:val="24"/>
          <w:szCs w:val="24"/>
        </w:rPr>
        <w:t>)</w:t>
      </w:r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switched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to.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chemical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originally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developed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agricultural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pest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control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disinfecting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clothing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1942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destroy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substance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stored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granules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cans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opened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exposed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to oxygen,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quickly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turned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poisonous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282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BD428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Emmert</w:t>
      </w:r>
      <w:proofErr w:type="spellEnd"/>
      <w:r>
        <w:rPr>
          <w:rFonts w:ascii="Times New Roman" w:hAnsi="Times New Roman" w:cs="Times New Roman"/>
          <w:sz w:val="24"/>
          <w:szCs w:val="24"/>
        </w:rPr>
        <w:t>, 2018, p.122)</w:t>
      </w:r>
    </w:p>
    <w:p w14:paraId="4024D7E9" w14:textId="77777777" w:rsidR="00A4008E" w:rsidRPr="009A5872" w:rsidRDefault="00A4008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1756F7" w14:textId="3F81C9DE" w:rsidR="00A0652A" w:rsidRPr="009A5872" w:rsidRDefault="00A0652A" w:rsidP="00A4008E">
      <w:pPr>
        <w:pStyle w:val="Nadpis3"/>
      </w:pPr>
      <w:bookmarkStart w:id="26" w:name="_Toc152315202"/>
      <w:proofErr w:type="spellStart"/>
      <w:r w:rsidRPr="009A5872">
        <w:t>Auschwitz</w:t>
      </w:r>
      <w:bookmarkEnd w:id="26"/>
      <w:proofErr w:type="spellEnd"/>
    </w:p>
    <w:p w14:paraId="67E3FDA3" w14:textId="77777777" w:rsidR="00314C93" w:rsidRPr="00314C93" w:rsidRDefault="00314C9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FC7298" w14:textId="41FC0C00" w:rsidR="006C4A1A" w:rsidRDefault="008C0B4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C0B4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C0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B42">
        <w:rPr>
          <w:rFonts w:ascii="Times New Roman" w:hAnsi="Times New Roman" w:cs="Times New Roman"/>
          <w:sz w:val="24"/>
          <w:szCs w:val="24"/>
        </w:rPr>
        <w:t>largest</w:t>
      </w:r>
      <w:proofErr w:type="spellEnd"/>
      <w:r w:rsidRPr="008C0B42">
        <w:rPr>
          <w:rFonts w:ascii="Times New Roman" w:hAnsi="Times New Roman" w:cs="Times New Roman"/>
          <w:sz w:val="24"/>
          <w:szCs w:val="24"/>
        </w:rPr>
        <w:t xml:space="preserve"> camp </w:t>
      </w:r>
      <w:proofErr w:type="spellStart"/>
      <w:r w:rsidRPr="008C0B42">
        <w:rPr>
          <w:rFonts w:ascii="Times New Roman" w:hAnsi="Times New Roman" w:cs="Times New Roman"/>
          <w:sz w:val="24"/>
          <w:szCs w:val="24"/>
        </w:rPr>
        <w:t>complex</w:t>
      </w:r>
      <w:proofErr w:type="spellEnd"/>
      <w:r w:rsidRPr="008C0B42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C0B42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8C0B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C0B42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8C0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B42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8C0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B42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Pr="008C0B42">
        <w:rPr>
          <w:rFonts w:ascii="Times New Roman" w:hAnsi="Times New Roman" w:cs="Times New Roman"/>
          <w:sz w:val="24"/>
          <w:szCs w:val="24"/>
        </w:rPr>
        <w:t xml:space="preserve"> a symbol </w:t>
      </w:r>
      <w:proofErr w:type="spellStart"/>
      <w:r w:rsidRPr="008C0B4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C0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B4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C0B42">
        <w:rPr>
          <w:rFonts w:ascii="Times New Roman" w:hAnsi="Times New Roman" w:cs="Times New Roman"/>
          <w:sz w:val="24"/>
          <w:szCs w:val="24"/>
        </w:rPr>
        <w:t xml:space="preserve"> Holocaust, </w:t>
      </w:r>
      <w:proofErr w:type="spellStart"/>
      <w:r w:rsidRPr="008C0B42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8C0B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C0B42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Pr="008C0B42">
        <w:rPr>
          <w:rFonts w:ascii="Times New Roman" w:hAnsi="Times New Roman" w:cs="Times New Roman"/>
          <w:sz w:val="24"/>
          <w:szCs w:val="24"/>
        </w:rPr>
        <w:t>.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r w:rsidR="006C4A1A" w:rsidRPr="006C4A1A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6C4A1A" w:rsidRPr="006C4A1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6C4A1A"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1A" w:rsidRPr="006C4A1A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="006C4A1A" w:rsidRPr="006C4A1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6C4A1A" w:rsidRPr="006C4A1A">
        <w:rPr>
          <w:rFonts w:ascii="Times New Roman" w:hAnsi="Times New Roman" w:cs="Times New Roman"/>
          <w:sz w:val="24"/>
          <w:szCs w:val="24"/>
        </w:rPr>
        <w:t>occupied</w:t>
      </w:r>
      <w:proofErr w:type="spellEnd"/>
      <w:r w:rsidR="006C4A1A"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1A" w:rsidRPr="006C4A1A">
        <w:rPr>
          <w:rFonts w:ascii="Times New Roman" w:hAnsi="Times New Roman" w:cs="Times New Roman"/>
          <w:sz w:val="24"/>
          <w:szCs w:val="24"/>
        </w:rPr>
        <w:t>Poland</w:t>
      </w:r>
      <w:proofErr w:type="spellEnd"/>
      <w:r w:rsidR="006C4A1A" w:rsidRPr="006C4A1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C4A1A" w:rsidRPr="006C4A1A">
        <w:rPr>
          <w:rFonts w:ascii="Times New Roman" w:hAnsi="Times New Roman" w:cs="Times New Roman"/>
          <w:sz w:val="24"/>
          <w:szCs w:val="24"/>
        </w:rPr>
        <w:t>served</w:t>
      </w:r>
      <w:proofErr w:type="spellEnd"/>
      <w:r w:rsidR="006C4A1A" w:rsidRPr="006C4A1A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6C4A1A" w:rsidRPr="006C4A1A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="006C4A1A"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1A" w:rsidRPr="006C4A1A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6C4A1A"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1A" w:rsidRPr="006C4A1A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="006C4A1A" w:rsidRPr="006C4A1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C4A1A" w:rsidRPr="006C4A1A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="006C4A1A" w:rsidRPr="006C4A1A">
        <w:rPr>
          <w:rFonts w:ascii="Times New Roman" w:hAnsi="Times New Roman" w:cs="Times New Roman"/>
          <w:sz w:val="24"/>
          <w:szCs w:val="24"/>
        </w:rPr>
        <w:t xml:space="preserve"> camp.</w:t>
      </w:r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CDD815" w14:textId="65F5C414" w:rsidR="006C4A1A" w:rsidRDefault="006C4A1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C4A1A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phase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existence,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functioned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camp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mostly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Polish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nationality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1941,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camp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complex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expand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considerably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addition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existing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I, a much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larger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camp,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C4A1A">
        <w:rPr>
          <w:rFonts w:ascii="Times New Roman" w:hAnsi="Times New Roman" w:cs="Times New Roman"/>
          <w:sz w:val="24"/>
          <w:szCs w:val="24"/>
        </w:rPr>
        <w:t xml:space="preserve">II -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Birkenau</w:t>
      </w:r>
      <w:proofErr w:type="spellEnd"/>
      <w:proofErr w:type="gramEnd"/>
      <w:r w:rsidRPr="006C4A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established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soon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III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added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smaller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branches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A1A">
        <w:rPr>
          <w:rFonts w:ascii="Times New Roman" w:hAnsi="Times New Roman" w:cs="Times New Roman"/>
          <w:sz w:val="24"/>
          <w:szCs w:val="24"/>
        </w:rPr>
        <w:t>surrounding</w:t>
      </w:r>
      <w:proofErr w:type="spellEnd"/>
      <w:r w:rsidRPr="006C4A1A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150658C4" w14:textId="77777777" w:rsidR="008B5244" w:rsidRDefault="008B524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C4DB49" w14:textId="77777777" w:rsidR="00BC7776" w:rsidRDefault="008B524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B5244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1944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onwards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trains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entered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camp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directly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selections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carried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out on a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newly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built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ramp.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trains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ended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journey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outside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station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Birkenau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had to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continue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camp on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foot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B5244">
        <w:rPr>
          <w:rFonts w:ascii="Times New Roman" w:hAnsi="Times New Roman" w:cs="Times New Roman"/>
          <w:sz w:val="24"/>
          <w:szCs w:val="24"/>
        </w:rPr>
        <w:t>trucks</w:t>
      </w:r>
      <w:proofErr w:type="spellEnd"/>
      <w:r w:rsidRPr="008B524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4A1A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area,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´ramp´, SS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medical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personnel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spent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seconds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assessing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arrival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picked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forced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side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had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chosen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die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6C4A1A">
        <w:rPr>
          <w:rFonts w:ascii="Times New Roman" w:hAnsi="Times New Roman" w:cs="Times New Roman"/>
          <w:sz w:val="24"/>
          <w:szCs w:val="24"/>
        </w:rPr>
        <w:t>another</w:t>
      </w:r>
      <w:proofErr w:type="spellEnd"/>
      <w:r w:rsidR="006C4A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Rees</w:t>
      </w:r>
      <w:proofErr w:type="spellEnd"/>
      <w:r>
        <w:rPr>
          <w:rFonts w:ascii="Times New Roman" w:hAnsi="Times New Roman" w:cs="Times New Roman"/>
          <w:sz w:val="24"/>
          <w:szCs w:val="24"/>
        </w:rPr>
        <w:t>, 2017, p.264)</w:t>
      </w:r>
      <w:r w:rsidR="00BC77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093761" w14:textId="77777777" w:rsidR="00BC7776" w:rsidRDefault="00BC777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CF9F8B" w14:textId="5B2EA41D" w:rsidR="00D06177" w:rsidRDefault="005213B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213B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SS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units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waited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camp ramp and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immediately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divide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age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, sex and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sick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old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weak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often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immediately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13B3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Pr="005213B3">
        <w:rPr>
          <w:rFonts w:ascii="Times New Roman" w:hAnsi="Times New Roman" w:cs="Times New Roman"/>
          <w:sz w:val="24"/>
          <w:szCs w:val="24"/>
        </w:rPr>
        <w:t>.</w:t>
      </w:r>
    </w:p>
    <w:p w14:paraId="5FEC48E2" w14:textId="77777777" w:rsidR="005213B3" w:rsidRDefault="005213B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68AF3C" w14:textId="110697EC" w:rsidR="00D06177" w:rsidRDefault="00D0617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6177">
        <w:rPr>
          <w:rFonts w:ascii="Times New Roman" w:hAnsi="Times New Roman" w:cs="Times New Roman"/>
          <w:sz w:val="24"/>
          <w:szCs w:val="24"/>
        </w:rPr>
        <w:lastRenderedPageBreak/>
        <w:t xml:space="preserve">In 1941 and 1942,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g</w:t>
      </w:r>
      <w:r w:rsidRPr="00D06177">
        <w:rPr>
          <w:rFonts w:ascii="Times New Roman" w:hAnsi="Times New Roman" w:cs="Times New Roman"/>
          <w:sz w:val="24"/>
          <w:szCs w:val="24"/>
        </w:rPr>
        <w:t>as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built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Birkenau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four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working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summer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1943</w:t>
      </w:r>
      <w:r w:rsidRPr="00D06177">
        <w:rPr>
          <w:rFonts w:ascii="Times New Roman" w:hAnsi="Times New Roman" w:cs="Times New Roman"/>
          <w:sz w:val="24"/>
          <w:szCs w:val="24"/>
        </w:rPr>
        <w:t xml:space="preserve">. Up to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eight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thousand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murdered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in a single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primarily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putting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corpse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oven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76509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6509C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arriving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special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either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gassed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arrival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slaves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chosen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tattooed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identification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harsh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conditions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camp,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vast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majority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6177">
        <w:rPr>
          <w:rFonts w:ascii="Times New Roman" w:hAnsi="Times New Roman" w:cs="Times New Roman"/>
          <w:sz w:val="24"/>
          <w:szCs w:val="24"/>
        </w:rPr>
        <w:t>months</w:t>
      </w:r>
      <w:proofErr w:type="spellEnd"/>
      <w:r w:rsidRPr="00D06177">
        <w:rPr>
          <w:rFonts w:ascii="Times New Roman" w:hAnsi="Times New Roman" w:cs="Times New Roman"/>
          <w:sz w:val="24"/>
          <w:szCs w:val="24"/>
        </w:rPr>
        <w:t>.</w:t>
      </w:r>
    </w:p>
    <w:p w14:paraId="0C39A3D8" w14:textId="77777777" w:rsidR="00145DA4" w:rsidRDefault="00145DA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C4B0234" w14:textId="4938125B" w:rsidR="00145DA4" w:rsidRPr="00387E6D" w:rsidRDefault="00145DA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DA4">
        <w:rPr>
          <w:rFonts w:ascii="Times New Roman" w:hAnsi="Times New Roman" w:cs="Times New Roman"/>
          <w:sz w:val="24"/>
          <w:szCs w:val="24"/>
        </w:rPr>
        <w:t xml:space="preserve">As in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doctors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conducted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experiments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. In May 1943, a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young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practitioner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213B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5213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13B3">
        <w:rPr>
          <w:rFonts w:ascii="Times New Roman" w:hAnsi="Times New Roman" w:cs="Times New Roman"/>
          <w:sz w:val="24"/>
          <w:szCs w:val="24"/>
        </w:rPr>
        <w:t>infamous</w:t>
      </w:r>
      <w:proofErr w:type="spellEnd"/>
      <w:r w:rsidR="005213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Dr. </w:t>
      </w:r>
      <w:r w:rsidRPr="00145DA4">
        <w:rPr>
          <w:rFonts w:ascii="Times New Roman" w:hAnsi="Times New Roman" w:cs="Times New Roman"/>
          <w:sz w:val="24"/>
          <w:szCs w:val="24"/>
        </w:rPr>
        <w:t xml:space="preserve">Josef Mengele,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arrived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inhumane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experiments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chose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mostly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 xml:space="preserve"> Roma </w:t>
      </w:r>
      <w:proofErr w:type="spellStart"/>
      <w:r w:rsidRPr="00145DA4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145DA4">
        <w:rPr>
          <w:rFonts w:ascii="Times New Roman" w:hAnsi="Times New Roman" w:cs="Times New Roman"/>
          <w:sz w:val="24"/>
          <w:szCs w:val="24"/>
        </w:rPr>
        <w:t>.</w:t>
      </w:r>
      <w:r w:rsidR="005213B3">
        <w:rPr>
          <w:rFonts w:ascii="Times New Roman" w:hAnsi="Times New Roman" w:cs="Times New Roman"/>
          <w:sz w:val="24"/>
          <w:szCs w:val="24"/>
        </w:rPr>
        <w:t xml:space="preserve"> (URL17)</w:t>
      </w:r>
      <w:r w:rsidRPr="00145D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>
        <w:rPr>
          <w:rFonts w:ascii="Times New Roman" w:hAnsi="Times New Roman" w:cs="Times New Roman"/>
          <w:sz w:val="24"/>
          <w:szCs w:val="24"/>
        </w:rPr>
        <w:t>Rees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(2017, p.358) </w:t>
      </w:r>
      <w:proofErr w:type="spellStart"/>
      <w:r w:rsidR="00387E6D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Mengele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thirty-two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years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old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when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he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arrived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Auschwitz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handsome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decorated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veteran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war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. He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undoubtedly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brave – he had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won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Iron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Cross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rescuing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two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soldiers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burning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tank – and he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always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perfectly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turned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out.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Survivors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often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remark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instance, on his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immaculate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uniform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and his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beautifully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polished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boots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387E6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87E6D" w:rsidRPr="00387E6D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committed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incredible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cruelties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on his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patients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, such as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inducing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diseases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operating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anesthesia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>,</w:t>
      </w:r>
      <w:r w:rsidR="00BF7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D1F" w:rsidRPr="00BF7D1F">
        <w:rPr>
          <w:rFonts w:ascii="Times New Roman" w:hAnsi="Times New Roman" w:cs="Times New Roman"/>
          <w:sz w:val="24"/>
          <w:szCs w:val="24"/>
        </w:rPr>
        <w:t>dissecting</w:t>
      </w:r>
      <w:proofErr w:type="spellEnd"/>
      <w:r w:rsidR="00BF7D1F" w:rsidRPr="00BF7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D1F" w:rsidRPr="00BF7D1F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BF7D1F" w:rsidRPr="00BF7D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F7D1F" w:rsidRPr="00BF7D1F">
        <w:rPr>
          <w:rFonts w:ascii="Times New Roman" w:hAnsi="Times New Roman" w:cs="Times New Roman"/>
          <w:sz w:val="24"/>
          <w:szCs w:val="24"/>
        </w:rPr>
        <w:t>making</w:t>
      </w:r>
      <w:proofErr w:type="spellEnd"/>
      <w:r w:rsidR="00BF7D1F" w:rsidRPr="00BF7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D1F" w:rsidRPr="00BF7D1F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BF7D1F" w:rsidRPr="00BF7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D1F" w:rsidRPr="00BF7D1F">
        <w:rPr>
          <w:rFonts w:ascii="Times New Roman" w:hAnsi="Times New Roman" w:cs="Times New Roman"/>
          <w:sz w:val="24"/>
          <w:szCs w:val="24"/>
        </w:rPr>
        <w:t>bleed</w:t>
      </w:r>
      <w:proofErr w:type="spellEnd"/>
      <w:r w:rsidR="00BF7D1F" w:rsidRPr="00BF7D1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BF7D1F" w:rsidRPr="00BF7D1F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="00BF7D1F">
        <w:rPr>
          <w:rFonts w:ascii="Times New Roman" w:hAnsi="Times New Roman" w:cs="Times New Roman"/>
          <w:sz w:val="24"/>
          <w:szCs w:val="24"/>
        </w:rPr>
        <w:t>,</w:t>
      </w:r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stapling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twin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arteries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must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pointed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out,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Mengele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Professor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Carl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Clauberg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and Dr. Horst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Schumann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conducted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E6D" w:rsidRPr="00387E6D">
        <w:rPr>
          <w:rFonts w:ascii="Times New Roman" w:hAnsi="Times New Roman" w:cs="Times New Roman"/>
          <w:sz w:val="24"/>
          <w:szCs w:val="24"/>
        </w:rPr>
        <w:t>sterilization</w:t>
      </w:r>
      <w:proofErr w:type="spellEnd"/>
      <w:r w:rsidR="00387E6D" w:rsidRPr="00387E6D">
        <w:rPr>
          <w:rFonts w:ascii="Times New Roman" w:hAnsi="Times New Roman" w:cs="Times New Roman"/>
          <w:sz w:val="24"/>
          <w:szCs w:val="24"/>
        </w:rPr>
        <w:t>.</w:t>
      </w:r>
      <w:r w:rsidR="00BF7D1F">
        <w:rPr>
          <w:rFonts w:ascii="Times New Roman" w:hAnsi="Times New Roman" w:cs="Times New Roman"/>
          <w:sz w:val="24"/>
          <w:szCs w:val="24"/>
        </w:rPr>
        <w:t xml:space="preserve"> </w:t>
      </w:r>
      <w:r w:rsidR="00BF7D1F" w:rsidRPr="00BF7D1F">
        <w:rPr>
          <w:rFonts w:ascii="Times New Roman" w:hAnsi="Times New Roman" w:cs="Times New Roman"/>
          <w:sz w:val="24"/>
          <w:szCs w:val="24"/>
        </w:rPr>
        <w:t xml:space="preserve">Mengele </w:t>
      </w:r>
      <w:proofErr w:type="spellStart"/>
      <w:r w:rsidR="00BF7D1F" w:rsidRPr="00BF7D1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BF7D1F" w:rsidRPr="00BF7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D1F" w:rsidRPr="00BF7D1F">
        <w:rPr>
          <w:rFonts w:ascii="Times New Roman" w:hAnsi="Times New Roman" w:cs="Times New Roman"/>
          <w:sz w:val="24"/>
          <w:szCs w:val="24"/>
        </w:rPr>
        <w:t>never</w:t>
      </w:r>
      <w:proofErr w:type="spellEnd"/>
      <w:r w:rsidR="00BF7D1F" w:rsidRPr="00BF7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D1F" w:rsidRPr="00BF7D1F">
        <w:rPr>
          <w:rFonts w:ascii="Times New Roman" w:hAnsi="Times New Roman" w:cs="Times New Roman"/>
          <w:sz w:val="24"/>
          <w:szCs w:val="24"/>
        </w:rPr>
        <w:t>caught</w:t>
      </w:r>
      <w:proofErr w:type="spellEnd"/>
      <w:r w:rsidR="00BF7D1F" w:rsidRPr="00BF7D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F7D1F" w:rsidRPr="00BF7D1F">
        <w:rPr>
          <w:rFonts w:ascii="Times New Roman" w:hAnsi="Times New Roman" w:cs="Times New Roman"/>
          <w:sz w:val="24"/>
          <w:szCs w:val="24"/>
        </w:rPr>
        <w:t>dying</w:t>
      </w:r>
      <w:proofErr w:type="spellEnd"/>
      <w:r w:rsidR="00BF7D1F" w:rsidRPr="00BF7D1F">
        <w:rPr>
          <w:rFonts w:ascii="Times New Roman" w:hAnsi="Times New Roman" w:cs="Times New Roman"/>
          <w:sz w:val="24"/>
          <w:szCs w:val="24"/>
        </w:rPr>
        <w:t xml:space="preserve"> in 1979 </w:t>
      </w:r>
      <w:proofErr w:type="spellStart"/>
      <w:r w:rsidR="00BF7D1F" w:rsidRPr="00BF7D1F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="00BF7D1F" w:rsidRPr="00BF7D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F7D1F" w:rsidRPr="00BF7D1F">
        <w:rPr>
          <w:rFonts w:ascii="Times New Roman" w:hAnsi="Times New Roman" w:cs="Times New Roman"/>
          <w:sz w:val="24"/>
          <w:szCs w:val="24"/>
        </w:rPr>
        <w:t>swimming</w:t>
      </w:r>
      <w:proofErr w:type="spellEnd"/>
      <w:r w:rsidR="00BF7D1F" w:rsidRPr="00BF7D1F">
        <w:rPr>
          <w:rFonts w:ascii="Times New Roman" w:hAnsi="Times New Roman" w:cs="Times New Roman"/>
          <w:sz w:val="24"/>
          <w:szCs w:val="24"/>
        </w:rPr>
        <w:t xml:space="preserve"> in Latin America.</w:t>
      </w:r>
      <w:r w:rsidR="00A012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19A9B1" w14:textId="77777777" w:rsidR="00145DA4" w:rsidRPr="00387E6D" w:rsidRDefault="00145DA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B5A6C7B" w14:textId="56079CA9" w:rsidR="00145DA4" w:rsidRDefault="00AC416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416F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had a camp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prison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infamous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Block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11.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Here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whipped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hung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hands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, and last but not least, shot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black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wall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."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punishment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escape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attempts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stealing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food.</w:t>
      </w:r>
    </w:p>
    <w:p w14:paraId="77033BB7" w14:textId="77777777" w:rsidR="00145DA4" w:rsidRDefault="00145DA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4F8898" w14:textId="68A49C73" w:rsidR="00FC56AB" w:rsidRPr="00CA7CE7" w:rsidRDefault="00AC416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416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commander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camp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Rudolf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Höss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had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C416F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Pr="00AC416F">
        <w:rPr>
          <w:rFonts w:ascii="Times New Roman" w:hAnsi="Times New Roman" w:cs="Times New Roman"/>
          <w:sz w:val="24"/>
          <w:szCs w:val="24"/>
        </w:rPr>
        <w:t xml:space="preserve"> 1940. In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1947, he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sentenced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hanged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84C53C" w14:textId="77777777" w:rsidR="00FC56AB" w:rsidRPr="00CA7CE7" w:rsidRDefault="00FC56A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42894BD" w14:textId="68A9BF05" w:rsidR="0076509C" w:rsidRPr="00CA7CE7" w:rsidRDefault="0076509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7CE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1942 to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1944,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arrived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camp, and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abolition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Reinhard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1943,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ceased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continued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>.</w:t>
      </w:r>
    </w:p>
    <w:p w14:paraId="2FAEAFB7" w14:textId="77777777" w:rsidR="00FC56AB" w:rsidRPr="00CA7CE7" w:rsidRDefault="00FC56A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319639" w14:textId="7DA51AA4" w:rsidR="00FC56AB" w:rsidRPr="00CA7CE7" w:rsidRDefault="00FC56A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permanent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entire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complex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140,000. By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1944,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1,135,000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had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gassed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chambers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lastRenderedPageBreak/>
        <w:t>while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another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260,000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had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abuse,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starvation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exhaustion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shot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committing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suicide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by jumping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electric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fences</w:t>
      </w:r>
      <w:proofErr w:type="spellEnd"/>
      <w:r w:rsidR="00C62FA8"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FA8" w:rsidRPr="00CA7CE7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C62FA8"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FA8" w:rsidRPr="00CA7CE7">
        <w:rPr>
          <w:rFonts w:ascii="Times New Roman" w:hAnsi="Times New Roman" w:cs="Times New Roman"/>
          <w:sz w:val="24"/>
          <w:szCs w:val="24"/>
        </w:rPr>
        <w:t>barbed</w:t>
      </w:r>
      <w:proofErr w:type="spellEnd"/>
      <w:r w:rsidR="00C62FA8"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2FA8" w:rsidRPr="00CA7CE7">
        <w:rPr>
          <w:rFonts w:ascii="Times New Roman" w:hAnsi="Times New Roman" w:cs="Times New Roman"/>
          <w:sz w:val="24"/>
          <w:szCs w:val="24"/>
        </w:rPr>
        <w:t>wire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>.</w:t>
      </w:r>
    </w:p>
    <w:p w14:paraId="54DD5B59" w14:textId="77777777" w:rsidR="00FC56AB" w:rsidRPr="00CA7CE7" w:rsidRDefault="00FC56A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99E87E" w14:textId="744A785B" w:rsidR="00CA7CE7" w:rsidRPr="00CA7CE7" w:rsidRDefault="00CA7CE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CE7">
        <w:rPr>
          <w:rFonts w:ascii="Times New Roman" w:hAnsi="Times New Roman" w:cs="Times New Roman"/>
          <w:sz w:val="24"/>
          <w:szCs w:val="24"/>
        </w:rPr>
        <w:t xml:space="preserve">On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October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7, 1944,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prisoner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uprising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Birkenau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guards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shot and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crematorium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blown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up. On Heinrich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Himmler's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orders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>
        <w:rPr>
          <w:rFonts w:ascii="Times New Roman" w:hAnsi="Times New Roman" w:cs="Times New Roman"/>
          <w:sz w:val="24"/>
          <w:szCs w:val="24"/>
        </w:rPr>
        <w:t>covering</w:t>
      </w:r>
      <w:proofErr w:type="spellEnd"/>
      <w:r w:rsidR="00B73EBC">
        <w:rPr>
          <w:rFonts w:ascii="Times New Roman" w:hAnsi="Times New Roman" w:cs="Times New Roman"/>
          <w:sz w:val="24"/>
          <w:szCs w:val="24"/>
        </w:rPr>
        <w:t xml:space="preserve"> up evidence </w:t>
      </w:r>
      <w:proofErr w:type="spellStart"/>
      <w:r w:rsidR="00B73EB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>
        <w:rPr>
          <w:rFonts w:ascii="Times New Roman" w:hAnsi="Times New Roman" w:cs="Times New Roman"/>
          <w:sz w:val="24"/>
          <w:szCs w:val="24"/>
        </w:rPr>
        <w:t>crimes</w:t>
      </w:r>
      <w:proofErr w:type="spellEnd"/>
      <w:r w:rsidR="00B73EBC">
        <w:rPr>
          <w:rFonts w:ascii="Times New Roman" w:hAnsi="Times New Roman" w:cs="Times New Roman"/>
          <w:sz w:val="24"/>
          <w:szCs w:val="24"/>
        </w:rPr>
        <w:t xml:space="preserve"> by</w:t>
      </w:r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destroying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remaining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crematoria</w:t>
      </w:r>
      <w:proofErr w:type="spellEnd"/>
      <w:r w:rsidR="00B73EB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73EBC">
        <w:rPr>
          <w:rFonts w:ascii="Times New Roman" w:hAnsi="Times New Roman" w:cs="Times New Roman"/>
          <w:sz w:val="24"/>
          <w:szCs w:val="24"/>
        </w:rPr>
        <w:t>records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November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1944. In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January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1945, as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Soviet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troops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approached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evacuation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camp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. More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50,000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forced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to set out on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foot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supervision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shot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anyone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fell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down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exhaustion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along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continue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total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15,000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on these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marches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as part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evacuation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survived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further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transported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such as Mauthausen, Buchenwald and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Dachau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>.</w:t>
      </w:r>
      <w:r w:rsid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Czech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town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Terezín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last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places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evacuation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still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arriving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late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April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and early May 1945.</w:t>
      </w:r>
    </w:p>
    <w:p w14:paraId="79F74534" w14:textId="77777777" w:rsidR="00BC7776" w:rsidRPr="00CA7CE7" w:rsidRDefault="00BC777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8FF7F8" w14:textId="2FB9A667" w:rsidR="0076509C" w:rsidRDefault="00CA7CE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CE7">
        <w:rPr>
          <w:rFonts w:ascii="Times New Roman" w:hAnsi="Times New Roman" w:cs="Times New Roman"/>
          <w:sz w:val="24"/>
          <w:szCs w:val="24"/>
        </w:rPr>
        <w:t xml:space="preserve">On 27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January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1945,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Soviet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army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entered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liberated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7,000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half-dead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CE7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CA7CE7">
        <w:rPr>
          <w:rFonts w:ascii="Times New Roman" w:hAnsi="Times New Roman" w:cs="Times New Roman"/>
          <w:sz w:val="24"/>
          <w:szCs w:val="24"/>
        </w:rPr>
        <w:t xml:space="preserve">. </w:t>
      </w:r>
      <w:r w:rsidR="00B73EBC" w:rsidRPr="00B73EBC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pointed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out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just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shortly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liberation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truly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enormous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rate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 w:rsidRPr="00B73EBC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="00B73EBC" w:rsidRPr="00B73EBC">
        <w:rPr>
          <w:rFonts w:ascii="Times New Roman" w:hAnsi="Times New Roman" w:cs="Times New Roman"/>
          <w:sz w:val="24"/>
          <w:szCs w:val="24"/>
        </w:rPr>
        <w:t>.</w:t>
      </w:r>
      <w:r w:rsidR="00B73E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776" w:rsidRPr="00CA7CE7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="00BC7776"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776"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C7776"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776" w:rsidRPr="00CA7CE7">
        <w:rPr>
          <w:rFonts w:ascii="Times New Roman" w:hAnsi="Times New Roman" w:cs="Times New Roman"/>
          <w:sz w:val="24"/>
          <w:szCs w:val="24"/>
        </w:rPr>
        <w:t>liberation</w:t>
      </w:r>
      <w:proofErr w:type="spellEnd"/>
      <w:r w:rsidR="00BC7776"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776" w:rsidRPr="00CA7CE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C7776"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776"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C7776" w:rsidRPr="00CA7CE7">
        <w:rPr>
          <w:rFonts w:ascii="Times New Roman" w:hAnsi="Times New Roman" w:cs="Times New Roman"/>
          <w:sz w:val="24"/>
          <w:szCs w:val="24"/>
        </w:rPr>
        <w:t xml:space="preserve"> camp, a </w:t>
      </w:r>
      <w:proofErr w:type="spellStart"/>
      <w:r w:rsidR="00BC7776" w:rsidRPr="00CA7CE7">
        <w:rPr>
          <w:rFonts w:ascii="Times New Roman" w:hAnsi="Times New Roman" w:cs="Times New Roman"/>
          <w:sz w:val="24"/>
          <w:szCs w:val="24"/>
        </w:rPr>
        <w:t>large</w:t>
      </w:r>
      <w:proofErr w:type="spellEnd"/>
      <w:r w:rsidR="00BC7776"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776" w:rsidRPr="00CA7CE7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="00BC7776"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776" w:rsidRPr="00CA7CE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C7776"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776" w:rsidRPr="00CA7CE7">
        <w:rPr>
          <w:rFonts w:ascii="Times New Roman" w:hAnsi="Times New Roman" w:cs="Times New Roman"/>
          <w:sz w:val="24"/>
          <w:szCs w:val="24"/>
        </w:rPr>
        <w:t>valuables</w:t>
      </w:r>
      <w:proofErr w:type="spellEnd"/>
      <w:r w:rsidR="00BC7776"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776" w:rsidRPr="00CA7CE7">
        <w:rPr>
          <w:rFonts w:ascii="Times New Roman" w:hAnsi="Times New Roman" w:cs="Times New Roman"/>
          <w:sz w:val="24"/>
          <w:szCs w:val="24"/>
        </w:rPr>
        <w:t>looted</w:t>
      </w:r>
      <w:proofErr w:type="spellEnd"/>
      <w:r w:rsidR="00BC7776"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776" w:rsidRPr="00CA7CE7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BC7776"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776" w:rsidRPr="00CA7CE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C7776"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776" w:rsidRPr="00CA7CE7">
        <w:rPr>
          <w:rFonts w:ascii="Times New Roman" w:hAnsi="Times New Roman" w:cs="Times New Roman"/>
          <w:sz w:val="24"/>
          <w:szCs w:val="24"/>
        </w:rPr>
        <w:t>murdered</w:t>
      </w:r>
      <w:proofErr w:type="spellEnd"/>
      <w:r w:rsidR="00BC7776"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776" w:rsidRPr="00CA7CE7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BC7776"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776" w:rsidRPr="00CA7CE7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BC7776" w:rsidRPr="00CA7C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7776" w:rsidRPr="00CA7CE7">
        <w:rPr>
          <w:rFonts w:ascii="Times New Roman" w:hAnsi="Times New Roman" w:cs="Times New Roman"/>
          <w:sz w:val="24"/>
          <w:szCs w:val="24"/>
        </w:rPr>
        <w:t>found</w:t>
      </w:r>
      <w:proofErr w:type="spellEnd"/>
      <w:r w:rsidR="00BC7776" w:rsidRPr="00CA7CE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BC7776" w:rsidRPr="00CA7CE7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="00BC7776" w:rsidRPr="00CA7CE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Emmert</w:t>
      </w:r>
      <w:proofErr w:type="spellEnd"/>
      <w:r>
        <w:rPr>
          <w:rFonts w:ascii="Times New Roman" w:hAnsi="Times New Roman" w:cs="Times New Roman"/>
          <w:sz w:val="24"/>
          <w:szCs w:val="24"/>
        </w:rPr>
        <w:t>, 2018, p.109,110)</w:t>
      </w:r>
    </w:p>
    <w:p w14:paraId="32276291" w14:textId="62DF700A" w:rsidR="004A2266" w:rsidRDefault="004A226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E14B51" w14:textId="1652EE8A" w:rsidR="002C1E6B" w:rsidRPr="002C2CBD" w:rsidRDefault="002C1E6B" w:rsidP="00A4008E">
      <w:pPr>
        <w:pStyle w:val="Nadpis3"/>
      </w:pPr>
      <w:bookmarkStart w:id="27" w:name="_Toc152315203"/>
      <w:proofErr w:type="spellStart"/>
      <w:r w:rsidRPr="002C2CBD">
        <w:t>Victims</w:t>
      </w:r>
      <w:proofErr w:type="spellEnd"/>
      <w:r w:rsidR="00BA0F55" w:rsidRPr="002C2CBD">
        <w:t xml:space="preserve"> </w:t>
      </w:r>
      <w:proofErr w:type="spellStart"/>
      <w:r w:rsidR="00BA0F55" w:rsidRPr="002C2CBD">
        <w:t>of</w:t>
      </w:r>
      <w:proofErr w:type="spellEnd"/>
      <w:r w:rsidR="00BA0F55" w:rsidRPr="002C2CBD">
        <w:t xml:space="preserve"> </w:t>
      </w:r>
      <w:proofErr w:type="spellStart"/>
      <w:r w:rsidR="00BA0F55" w:rsidRPr="002C2CBD">
        <w:t>the</w:t>
      </w:r>
      <w:proofErr w:type="spellEnd"/>
      <w:r w:rsidR="00BA0F55" w:rsidRPr="002C2CBD">
        <w:t xml:space="preserve"> Holocaust</w:t>
      </w:r>
      <w:bookmarkEnd w:id="27"/>
    </w:p>
    <w:p w14:paraId="1A3BD805" w14:textId="77777777" w:rsidR="002C1E6B" w:rsidRDefault="002C1E6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10BFD12" w14:textId="6A5B9954" w:rsidR="00047270" w:rsidRDefault="001C25E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25E1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addition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assigned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prisoner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camp,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tattooed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on his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arm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pressed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top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side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prisoner's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uniform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mark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below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shape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coloured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triangle.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triangle,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served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identify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prisoner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triangle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determined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prisoner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imprisoned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red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, pink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homosexuals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brown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gypsies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and green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criminals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wore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usual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yellow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star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instead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25E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25E1">
        <w:rPr>
          <w:rFonts w:ascii="Times New Roman" w:hAnsi="Times New Roman" w:cs="Times New Roman"/>
          <w:sz w:val="24"/>
          <w:szCs w:val="24"/>
        </w:rPr>
        <w:t xml:space="preserve"> triangle.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C4D421" w14:textId="77777777" w:rsidR="001C25E1" w:rsidRDefault="001C25E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5EC88A" w14:textId="1C97F221" w:rsidR="001C25E1" w:rsidRDefault="00AA2AA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A2AA2">
        <w:rPr>
          <w:rFonts w:ascii="Times New Roman" w:hAnsi="Times New Roman" w:cs="Times New Roman"/>
          <w:sz w:val="24"/>
          <w:szCs w:val="24"/>
        </w:rPr>
        <w:t xml:space="preserve">As has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>
        <w:rPr>
          <w:rFonts w:ascii="Times New Roman" w:hAnsi="Times New Roman" w:cs="Times New Roman"/>
          <w:sz w:val="24"/>
          <w:szCs w:val="24"/>
        </w:rPr>
        <w:t>discussed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blond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haired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>, blue-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eyed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Aryans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master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race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dominate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dark-skinned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dark-haired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Slavs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Eastern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Russians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Czechs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Slovaks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Poles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Croats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Slovenes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Serbs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subhuman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race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handicapped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homosexuals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sick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gypsies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lastRenderedPageBreak/>
        <w:t>whom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Hitler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despised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. Last but not least,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course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most</w:t>
      </w:r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inferior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A565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565B0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="00A56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65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56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65B0">
        <w:rPr>
          <w:rFonts w:ascii="Times New Roman" w:hAnsi="Times New Roman" w:cs="Times New Roman"/>
          <w:sz w:val="24"/>
          <w:szCs w:val="24"/>
        </w:rPr>
        <w:t>Germany´s</w:t>
      </w:r>
      <w:proofErr w:type="spellEnd"/>
      <w:r w:rsidR="00A56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65B0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="00A565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65B0">
        <w:rPr>
          <w:rFonts w:ascii="Times New Roman" w:hAnsi="Times New Roman" w:cs="Times New Roman"/>
          <w:sz w:val="24"/>
          <w:szCs w:val="24"/>
        </w:rPr>
        <w:t>enemies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vision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Germany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gradually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rid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 xml:space="preserve"> these </w:t>
      </w:r>
      <w:proofErr w:type="spellStart"/>
      <w:r w:rsidRPr="00AA2AA2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AA2AA2">
        <w:rPr>
          <w:rFonts w:ascii="Times New Roman" w:hAnsi="Times New Roman" w:cs="Times New Roman"/>
          <w:sz w:val="24"/>
          <w:szCs w:val="24"/>
        </w:rPr>
        <w:t>.</w:t>
      </w:r>
      <w:r w:rsidR="00BC06B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C06B0"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 w:rsidR="00BC06B0">
        <w:rPr>
          <w:rFonts w:ascii="Times New Roman" w:hAnsi="Times New Roman" w:cs="Times New Roman"/>
          <w:sz w:val="24"/>
          <w:szCs w:val="24"/>
        </w:rPr>
        <w:t>, 2015, p.30)</w:t>
      </w:r>
    </w:p>
    <w:p w14:paraId="277DA139" w14:textId="77777777" w:rsidR="00E56319" w:rsidRDefault="00E5631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E8791CE" w14:textId="3A3F2671" w:rsidR="00E56319" w:rsidRDefault="003743E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43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victims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despised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regime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. These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included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unionists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democrats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socialists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communists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anyone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disagreed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government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enemy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subsequently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interned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in a </w:t>
      </w:r>
      <w:proofErr w:type="spellStart"/>
      <w:r w:rsidRPr="003743EE">
        <w:rPr>
          <w:rFonts w:ascii="Times New Roman" w:hAnsi="Times New Roman" w:cs="Times New Roman"/>
          <w:sz w:val="24"/>
          <w:szCs w:val="24"/>
        </w:rPr>
        <w:t>labor</w:t>
      </w:r>
      <w:proofErr w:type="spellEnd"/>
      <w:r w:rsidRPr="003743EE">
        <w:rPr>
          <w:rFonts w:ascii="Times New Roman" w:hAnsi="Times New Roman" w:cs="Times New Roman"/>
          <w:sz w:val="24"/>
          <w:szCs w:val="24"/>
        </w:rPr>
        <w:t xml:space="preserve"> camp.</w:t>
      </w:r>
    </w:p>
    <w:p w14:paraId="133712D1" w14:textId="77777777" w:rsidR="003743EE" w:rsidRDefault="003743E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6D67EF" w14:textId="3AF64B22" w:rsidR="003743EE" w:rsidRDefault="009C3B6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3B68">
        <w:rPr>
          <w:rFonts w:ascii="Times New Roman" w:hAnsi="Times New Roman" w:cs="Times New Roman"/>
          <w:sz w:val="24"/>
          <w:szCs w:val="24"/>
        </w:rPr>
        <w:t>Another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destroyed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disabilities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. Hitler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defective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. As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stated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previously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II,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highly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secret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as T-4, in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mental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physical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disabilities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transported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killing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centers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euthanasia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. These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victims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usually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transported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buses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blacked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-out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patients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killed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condolence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letters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families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stating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loved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ones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had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naturally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eventually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stopped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managed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kill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100,000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3B68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Pr="009C3B68">
        <w:rPr>
          <w:rFonts w:ascii="Times New Roman" w:hAnsi="Times New Roman" w:cs="Times New Roman"/>
          <w:sz w:val="24"/>
          <w:szCs w:val="24"/>
        </w:rPr>
        <w:t>.</w:t>
      </w:r>
    </w:p>
    <w:p w14:paraId="26CC795D" w14:textId="77777777" w:rsidR="00907968" w:rsidRDefault="0090796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D975E9" w14:textId="2A9940FA" w:rsidR="001C3B9E" w:rsidRDefault="001C3B9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C3B9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ethnic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exterminated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Roma and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Sinti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Gypsies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Unlike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exterminated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, nor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subjected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extensive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public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persecution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. They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included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so-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asocials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primitive. In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, German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doctors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conducted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fake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experiments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prove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blood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Roma and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Sinti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human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blood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. They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subjected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painful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medical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experiments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Zyklon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B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tested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on Roma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in 1940. An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estimated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Roma and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Sinti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lived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beginning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20th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, and by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II,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had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killed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almost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half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3B9E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1C3B9E">
        <w:rPr>
          <w:rFonts w:ascii="Times New Roman" w:hAnsi="Times New Roman" w:cs="Times New Roman"/>
          <w:sz w:val="24"/>
          <w:szCs w:val="24"/>
        </w:rPr>
        <w:t>.</w:t>
      </w:r>
    </w:p>
    <w:p w14:paraId="09CD1D3B" w14:textId="77777777" w:rsidR="00832A4E" w:rsidRDefault="00832A4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E7A14D" w14:textId="363BC0EF" w:rsidR="00832A4E" w:rsidRDefault="0090796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07968">
        <w:rPr>
          <w:rFonts w:ascii="Times New Roman" w:hAnsi="Times New Roman" w:cs="Times New Roman"/>
          <w:sz w:val="24"/>
          <w:szCs w:val="24"/>
        </w:rPr>
        <w:t>Jehovah's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Witnesses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another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threat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German Reich.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devout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Christians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refused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join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army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accept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ideology;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refused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accept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any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God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Jehovah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whom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firmly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believed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willing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die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faith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course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, these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imprisoned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shot.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25,000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Jehovah's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Witnesses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Hitler's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Germany, many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. They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save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themselves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signing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pledge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to stop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associating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members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07968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90796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(URL18)</w:t>
      </w:r>
    </w:p>
    <w:p w14:paraId="26B00C7B" w14:textId="77777777" w:rsidR="00832A4E" w:rsidRDefault="00832A4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642E18" w14:textId="181A1916" w:rsidR="00832A4E" w:rsidRDefault="0044232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2326">
        <w:rPr>
          <w:rFonts w:ascii="Times New Roman" w:hAnsi="Times New Roman" w:cs="Times New Roman"/>
          <w:sz w:val="24"/>
          <w:szCs w:val="24"/>
        </w:rPr>
        <w:lastRenderedPageBreak/>
        <w:t>Another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3EBC">
        <w:rPr>
          <w:rFonts w:ascii="Times New Roman" w:hAnsi="Times New Roman" w:cs="Times New Roman"/>
          <w:sz w:val="24"/>
          <w:szCs w:val="24"/>
        </w:rPr>
        <w:t>category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risk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homosexuals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. These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tolerated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came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changed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rise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Hitler,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, and homosexuality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law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homosexuals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treated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brutally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subjected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orientation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hereditary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. They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offered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freedom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condition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agreed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castrated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consent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sexual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abuse. In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roughly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6,000 to 9,000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homosexuals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2326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Pr="00442326">
        <w:rPr>
          <w:rFonts w:ascii="Times New Roman" w:hAnsi="Times New Roman" w:cs="Times New Roman"/>
          <w:sz w:val="24"/>
          <w:szCs w:val="24"/>
        </w:rPr>
        <w:t>.</w:t>
      </w:r>
    </w:p>
    <w:p w14:paraId="526BA889" w14:textId="77777777" w:rsidR="00684060" w:rsidRDefault="0068406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2DD7DC" w14:textId="67237A4D" w:rsidR="00684060" w:rsidRDefault="0068406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Slavic </w:t>
      </w:r>
      <w:proofErr w:type="spellStart"/>
      <w:r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C941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9418A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C94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18A">
        <w:rPr>
          <w:rFonts w:ascii="Times New Roman" w:hAnsi="Times New Roman" w:cs="Times New Roman"/>
          <w:sz w:val="24"/>
          <w:szCs w:val="24"/>
        </w:rPr>
        <w:t>lived</w:t>
      </w:r>
      <w:proofErr w:type="spellEnd"/>
      <w:r w:rsidR="00C9418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C9418A">
        <w:rPr>
          <w:rFonts w:ascii="Times New Roman" w:hAnsi="Times New Roman" w:cs="Times New Roman"/>
          <w:sz w:val="24"/>
          <w:szCs w:val="24"/>
        </w:rPr>
        <w:t>Poland</w:t>
      </w:r>
      <w:proofErr w:type="spellEnd"/>
      <w:r w:rsidR="00C941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9418A">
        <w:rPr>
          <w:rFonts w:ascii="Times New Roman" w:hAnsi="Times New Roman" w:cs="Times New Roman"/>
          <w:sz w:val="24"/>
          <w:szCs w:val="24"/>
        </w:rPr>
        <w:t>Czechoslovakia</w:t>
      </w:r>
      <w:proofErr w:type="spellEnd"/>
      <w:r w:rsidR="00C9418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9418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94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18A">
        <w:rPr>
          <w:rFonts w:ascii="Times New Roman" w:hAnsi="Times New Roman" w:cs="Times New Roman"/>
          <w:sz w:val="24"/>
          <w:szCs w:val="24"/>
        </w:rPr>
        <w:t>Ukraine</w:t>
      </w:r>
      <w:proofErr w:type="spellEnd"/>
      <w:r w:rsidR="00C9418A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C9418A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C94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18A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="00C94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18A">
        <w:rPr>
          <w:rFonts w:ascii="Times New Roman" w:hAnsi="Times New Roman" w:cs="Times New Roman"/>
          <w:sz w:val="24"/>
          <w:szCs w:val="24"/>
        </w:rPr>
        <w:t>occupied</w:t>
      </w:r>
      <w:proofErr w:type="spellEnd"/>
      <w:r w:rsidR="00C9418A">
        <w:rPr>
          <w:rFonts w:ascii="Times New Roman" w:hAnsi="Times New Roman" w:cs="Times New Roman"/>
          <w:sz w:val="24"/>
          <w:szCs w:val="24"/>
        </w:rPr>
        <w:t xml:space="preserve"> by Germany, </w:t>
      </w:r>
      <w:proofErr w:type="spellStart"/>
      <w:r w:rsidR="00C9418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C94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18A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C9418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9418A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C941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18A">
        <w:rPr>
          <w:rFonts w:ascii="Times New Roman" w:hAnsi="Times New Roman" w:cs="Times New Roman"/>
          <w:sz w:val="24"/>
          <w:szCs w:val="24"/>
        </w:rPr>
        <w:t>eliminated</w:t>
      </w:r>
      <w:proofErr w:type="spellEnd"/>
      <w:r w:rsidR="00C9418A">
        <w:rPr>
          <w:rFonts w:ascii="Times New Roman" w:hAnsi="Times New Roman" w:cs="Times New Roman"/>
          <w:sz w:val="24"/>
          <w:szCs w:val="24"/>
        </w:rPr>
        <w:t>.</w:t>
      </w:r>
      <w:r w:rsidR="001D087E">
        <w:rPr>
          <w:rFonts w:ascii="Times New Roman" w:hAnsi="Times New Roman" w:cs="Times New Roman"/>
          <w:sz w:val="24"/>
          <w:szCs w:val="24"/>
        </w:rPr>
        <w:t xml:space="preserve"> They </w:t>
      </w:r>
      <w:proofErr w:type="spellStart"/>
      <w:r w:rsidR="001D087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1D08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087E">
        <w:rPr>
          <w:rFonts w:ascii="Times New Roman" w:hAnsi="Times New Roman" w:cs="Times New Roman"/>
          <w:sz w:val="24"/>
          <w:szCs w:val="24"/>
        </w:rPr>
        <w:t>perceived</w:t>
      </w:r>
      <w:proofErr w:type="spellEnd"/>
      <w:r w:rsidR="001D087E">
        <w:rPr>
          <w:rFonts w:ascii="Times New Roman" w:hAnsi="Times New Roman" w:cs="Times New Roman"/>
          <w:sz w:val="24"/>
          <w:szCs w:val="24"/>
        </w:rPr>
        <w:t xml:space="preserve"> as not </w:t>
      </w:r>
      <w:proofErr w:type="spellStart"/>
      <w:r w:rsidR="001D087E">
        <w:rPr>
          <w:rFonts w:ascii="Times New Roman" w:hAnsi="Times New Roman" w:cs="Times New Roman"/>
          <w:sz w:val="24"/>
          <w:szCs w:val="24"/>
        </w:rPr>
        <w:t>intelligent</w:t>
      </w:r>
      <w:proofErr w:type="spellEnd"/>
      <w:r w:rsidR="007F617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F6173">
        <w:rPr>
          <w:rFonts w:ascii="Times New Roman" w:hAnsi="Times New Roman" w:cs="Times New Roman"/>
          <w:sz w:val="24"/>
          <w:szCs w:val="24"/>
        </w:rPr>
        <w:t>dangerous</w:t>
      </w:r>
      <w:proofErr w:type="spellEnd"/>
      <w:r w:rsidR="007F61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6173">
        <w:rPr>
          <w:rFonts w:ascii="Times New Roman" w:hAnsi="Times New Roman" w:cs="Times New Roman"/>
          <w:sz w:val="24"/>
          <w:szCs w:val="24"/>
        </w:rPr>
        <w:t>too</w:t>
      </w:r>
      <w:proofErr w:type="spellEnd"/>
      <w:r w:rsidR="001D087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Doctors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lawyers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priests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professors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and many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others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tortured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murdered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Poland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. At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closed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Polish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schools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churches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statues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monuments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libraries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destroyed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>.</w:t>
      </w:r>
      <w:r w:rsidR="009A73BA">
        <w:rPr>
          <w:rFonts w:ascii="Times New Roman" w:hAnsi="Times New Roman" w:cs="Times New Roman"/>
          <w:sz w:val="24"/>
          <w:szCs w:val="24"/>
        </w:rPr>
        <w:t xml:space="preserve"> </w:t>
      </w:r>
      <w:r w:rsidR="009A73BA" w:rsidRPr="009A73BA">
        <w:rPr>
          <w:rFonts w:ascii="Times New Roman" w:hAnsi="Times New Roman" w:cs="Times New Roman"/>
          <w:sz w:val="24"/>
          <w:szCs w:val="24"/>
        </w:rPr>
        <w:t xml:space="preserve">By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Poland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had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lost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non-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73BA" w:rsidRPr="009A73BA">
        <w:rPr>
          <w:rFonts w:ascii="Times New Roman" w:hAnsi="Times New Roman" w:cs="Times New Roman"/>
          <w:sz w:val="24"/>
          <w:szCs w:val="24"/>
        </w:rPr>
        <w:t>inhabitants</w:t>
      </w:r>
      <w:proofErr w:type="spellEnd"/>
      <w:r w:rsidR="009A73BA" w:rsidRPr="009A73BA">
        <w:rPr>
          <w:rFonts w:ascii="Times New Roman" w:hAnsi="Times New Roman" w:cs="Times New Roman"/>
          <w:sz w:val="24"/>
          <w:szCs w:val="24"/>
        </w:rPr>
        <w:t>.</w:t>
      </w:r>
      <w:r w:rsidR="00743282">
        <w:rPr>
          <w:rFonts w:ascii="Times New Roman" w:hAnsi="Times New Roman" w:cs="Times New Roman"/>
          <w:sz w:val="24"/>
          <w:szCs w:val="24"/>
        </w:rPr>
        <w:t xml:space="preserve"> </w:t>
      </w:r>
      <w:r w:rsidR="00757872" w:rsidRPr="00757872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757872" w:rsidRPr="00757872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757872" w:rsidRPr="007578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57872" w:rsidRPr="00757872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757872" w:rsidRPr="00757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7872" w:rsidRPr="00757872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757872" w:rsidRPr="00757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7872" w:rsidRPr="00757872">
        <w:rPr>
          <w:rFonts w:ascii="Times New Roman" w:hAnsi="Times New Roman" w:cs="Times New Roman"/>
          <w:sz w:val="24"/>
          <w:szCs w:val="24"/>
        </w:rPr>
        <w:t>estimated</w:t>
      </w:r>
      <w:proofErr w:type="spellEnd"/>
      <w:r w:rsidR="00757872" w:rsidRPr="00757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7872" w:rsidRPr="00757872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757872" w:rsidRPr="00757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7872" w:rsidRPr="0075787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57872" w:rsidRPr="00757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7872" w:rsidRPr="00757872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757872" w:rsidRPr="00757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7872" w:rsidRPr="00757872">
        <w:rPr>
          <w:rFonts w:ascii="Times New Roman" w:hAnsi="Times New Roman" w:cs="Times New Roman"/>
          <w:sz w:val="24"/>
          <w:szCs w:val="24"/>
        </w:rPr>
        <w:t>murdered</w:t>
      </w:r>
      <w:proofErr w:type="spellEnd"/>
      <w:r w:rsidR="00757872" w:rsidRPr="00757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57872" w:rsidRPr="00757872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="00757872" w:rsidRPr="00757872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="00757872" w:rsidRPr="00757872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="00757872" w:rsidRPr="00757872">
        <w:rPr>
          <w:rFonts w:ascii="Times New Roman" w:hAnsi="Times New Roman" w:cs="Times New Roman"/>
          <w:sz w:val="24"/>
          <w:szCs w:val="24"/>
        </w:rPr>
        <w:t xml:space="preserve"> non-</w:t>
      </w:r>
      <w:proofErr w:type="spellStart"/>
      <w:r w:rsidR="00757872" w:rsidRPr="00757872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757872" w:rsidRPr="00757872">
        <w:rPr>
          <w:rFonts w:ascii="Times New Roman" w:hAnsi="Times New Roman" w:cs="Times New Roman"/>
          <w:sz w:val="24"/>
          <w:szCs w:val="24"/>
        </w:rPr>
        <w:t xml:space="preserve">. </w:t>
      </w:r>
      <w:r w:rsidR="0074328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743282"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 w:rsidR="00743282">
        <w:rPr>
          <w:rFonts w:ascii="Times New Roman" w:hAnsi="Times New Roman" w:cs="Times New Roman"/>
          <w:sz w:val="24"/>
          <w:szCs w:val="24"/>
        </w:rPr>
        <w:t>, 2015, p.35)</w:t>
      </w:r>
    </w:p>
    <w:p w14:paraId="05AA9D03" w14:textId="77777777" w:rsidR="001F4C31" w:rsidRDefault="001F4C3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B4E999" w14:textId="77777777" w:rsidR="00345646" w:rsidRPr="00345646" w:rsidRDefault="0034564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5646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various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deported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. In July 1942,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occupied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western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such as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Belgium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Netherlands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northern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France, and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Norway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>.</w:t>
      </w:r>
    </w:p>
    <w:p w14:paraId="10287081" w14:textId="77777777" w:rsidR="00B832B8" w:rsidRPr="00B832B8" w:rsidRDefault="0034564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5646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turn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1941 and 1942,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Germany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satellite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sphere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influence to hand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hands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Slovakia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willing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fully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cooperate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renounce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Slovak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citizens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>.</w:t>
      </w:r>
      <w:r w:rsidR="00B832B8">
        <w:rPr>
          <w:rFonts w:ascii="Times New Roman" w:hAnsi="Times New Roman" w:cs="Times New Roman"/>
          <w:sz w:val="24"/>
          <w:szCs w:val="24"/>
        </w:rPr>
        <w:t xml:space="preserve"> </w:t>
      </w:r>
      <w:r w:rsidR="00B832B8" w:rsidRPr="00B832B8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B832B8" w:rsidRPr="00B832B8">
        <w:rPr>
          <w:rFonts w:ascii="Times New Roman" w:hAnsi="Times New Roman" w:cs="Times New Roman"/>
          <w:sz w:val="24"/>
          <w:szCs w:val="24"/>
        </w:rPr>
        <w:t>Hungary</w:t>
      </w:r>
      <w:proofErr w:type="spellEnd"/>
      <w:r w:rsidR="00B832B8" w:rsidRPr="00B832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32B8" w:rsidRPr="00B832B8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="00B832B8"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2B8" w:rsidRPr="00B832B8">
        <w:rPr>
          <w:rFonts w:ascii="Times New Roman" w:hAnsi="Times New Roman" w:cs="Times New Roman"/>
          <w:sz w:val="24"/>
          <w:szCs w:val="24"/>
        </w:rPr>
        <w:t>deportations</w:t>
      </w:r>
      <w:proofErr w:type="spellEnd"/>
      <w:r w:rsidR="00B832B8"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2B8" w:rsidRPr="00B832B8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B832B8" w:rsidRPr="00B832B8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B832B8" w:rsidRPr="00B832B8">
        <w:rPr>
          <w:rFonts w:ascii="Times New Roman" w:hAnsi="Times New Roman" w:cs="Times New Roman"/>
          <w:sz w:val="24"/>
          <w:szCs w:val="24"/>
        </w:rPr>
        <w:t>begin</w:t>
      </w:r>
      <w:proofErr w:type="spellEnd"/>
      <w:r w:rsidR="00B832B8"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32B8" w:rsidRPr="00B832B8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="00B832B8" w:rsidRPr="00B832B8">
        <w:rPr>
          <w:rFonts w:ascii="Times New Roman" w:hAnsi="Times New Roman" w:cs="Times New Roman"/>
          <w:sz w:val="24"/>
          <w:szCs w:val="24"/>
        </w:rPr>
        <w:t xml:space="preserve"> 1944.</w:t>
      </w:r>
    </w:p>
    <w:p w14:paraId="37724130" w14:textId="0FC6A18E" w:rsidR="00345646" w:rsidRPr="00345646" w:rsidRDefault="00B832B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832B8">
        <w:rPr>
          <w:rFonts w:ascii="Times New Roman" w:hAnsi="Times New Roman" w:cs="Times New Roman"/>
          <w:sz w:val="24"/>
          <w:szCs w:val="24"/>
        </w:rPr>
        <w:t>Unoccupied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Vichy France,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adopted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laws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tried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protect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. They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deported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occupation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southern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France in 1942.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Italy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not hand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directly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occupied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in 1943.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Finland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Bulgaria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strictly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refused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extradite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Croatia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, on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hand,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fascist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regime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exterminated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large-scale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32B8">
        <w:rPr>
          <w:rFonts w:ascii="Times New Roman" w:hAnsi="Times New Roman" w:cs="Times New Roman"/>
          <w:sz w:val="24"/>
          <w:szCs w:val="24"/>
        </w:rPr>
        <w:t>pogroms</w:t>
      </w:r>
      <w:proofErr w:type="spellEnd"/>
      <w:r w:rsidRPr="00B832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Emmert</w:t>
      </w:r>
      <w:proofErr w:type="spellEnd"/>
      <w:r>
        <w:rPr>
          <w:rFonts w:ascii="Times New Roman" w:hAnsi="Times New Roman" w:cs="Times New Roman"/>
          <w:sz w:val="24"/>
          <w:szCs w:val="24"/>
        </w:rPr>
        <w:t>, 2018, p.126)</w:t>
      </w:r>
    </w:p>
    <w:p w14:paraId="6AC65A5B" w14:textId="77777777" w:rsidR="00345646" w:rsidRDefault="0034564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7758B6" w14:textId="1DF1502A" w:rsidR="001F4C31" w:rsidRDefault="0034564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4564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ccording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45646">
        <w:rPr>
          <w:rFonts w:ascii="Times New Roman" w:hAnsi="Times New Roman" w:cs="Times New Roman"/>
          <w:sz w:val="24"/>
          <w:szCs w:val="24"/>
        </w:rPr>
        <w:t>Rees</w:t>
      </w:r>
      <w:proofErr w:type="spellEnd"/>
      <w:r w:rsidRPr="00345646">
        <w:rPr>
          <w:rFonts w:ascii="Times New Roman" w:hAnsi="Times New Roman" w:cs="Times New Roman"/>
          <w:sz w:val="24"/>
          <w:szCs w:val="24"/>
        </w:rPr>
        <w:t xml:space="preserve"> (2017, p.340)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Danish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experience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Holocaust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singular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country </w:t>
      </w:r>
      <w:proofErr w:type="spellStart"/>
      <w:r>
        <w:rPr>
          <w:rFonts w:ascii="Times New Roman" w:hAnsi="Times New Roman" w:cs="Times New Roman"/>
          <w:sz w:val="24"/>
          <w:szCs w:val="24"/>
        </w:rPr>
        <w:t>under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domination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where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large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numbers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around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95 per cent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saved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fellow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countrymen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>
        <w:rPr>
          <w:rFonts w:ascii="Times New Roman" w:hAnsi="Times New Roman" w:cs="Times New Roman"/>
          <w:sz w:val="24"/>
          <w:szCs w:val="24"/>
        </w:rPr>
        <w:t>Greece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around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80 per cent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70 </w:t>
      </w:r>
      <w:proofErr w:type="spellStart"/>
      <w:r>
        <w:rPr>
          <w:rFonts w:ascii="Times New Roman" w:hAnsi="Times New Roman" w:cs="Times New Roman"/>
          <w:sz w:val="24"/>
          <w:szCs w:val="24"/>
        </w:rPr>
        <w:t>thousand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country </w:t>
      </w:r>
      <w:proofErr w:type="spellStart"/>
      <w:r>
        <w:rPr>
          <w:rFonts w:ascii="Times New Roman" w:hAnsi="Times New Roman" w:cs="Times New Roman"/>
          <w:sz w:val="24"/>
          <w:szCs w:val="24"/>
        </w:rPr>
        <w:t>died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Unlike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Denmark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Germans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determined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expel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Greece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Altogether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around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55,000 </w:t>
      </w:r>
      <w:proofErr w:type="spellStart"/>
      <w:r>
        <w:rPr>
          <w:rFonts w:ascii="Times New Roman" w:hAnsi="Times New Roman" w:cs="Times New Roman"/>
          <w:sz w:val="24"/>
          <w:szCs w:val="24"/>
        </w:rPr>
        <w:t>Jews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Greece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0049CEC" w14:textId="77777777" w:rsidR="00A55F2A" w:rsidRDefault="00A55F2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8521ACB" w14:textId="77777777" w:rsidR="00A55F2A" w:rsidRPr="00A55F2A" w:rsidRDefault="00A55F2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5F2A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worth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mentioning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ghettos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and in most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riots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suppressed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blood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rioters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immediately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killed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Prisoners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attempted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escape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escapees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usually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quickly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caught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killed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successful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escapes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DAADC4" w14:textId="77777777" w:rsidR="00A55F2A" w:rsidRPr="00A55F2A" w:rsidRDefault="00A55F2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49381C" w14:textId="77777777" w:rsidR="00A55F2A" w:rsidRPr="00A55F2A" w:rsidRDefault="00A55F2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55F2A">
        <w:rPr>
          <w:rFonts w:ascii="Times New Roman" w:hAnsi="Times New Roman" w:cs="Times New Roman"/>
          <w:sz w:val="24"/>
          <w:szCs w:val="24"/>
        </w:rPr>
        <w:t>Allied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armies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advancing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west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east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liberated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starved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partially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cleared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April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1945.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troops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shocked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immediately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documented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horrors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saw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so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know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had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secretly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done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>.</w:t>
      </w:r>
    </w:p>
    <w:p w14:paraId="63FA400B" w14:textId="77777777" w:rsidR="00A55F2A" w:rsidRPr="00A55F2A" w:rsidRDefault="00A55F2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DD1615" w14:textId="1277D6D7" w:rsidR="00A55F2A" w:rsidRDefault="00A55F2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55F2A">
        <w:rPr>
          <w:rFonts w:ascii="Times New Roman" w:hAnsi="Times New Roman" w:cs="Times New Roman"/>
          <w:sz w:val="24"/>
          <w:szCs w:val="24"/>
        </w:rPr>
        <w:t>Historians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estimate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perished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35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Hitler's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2A">
        <w:rPr>
          <w:rFonts w:ascii="Times New Roman" w:hAnsi="Times New Roman" w:cs="Times New Roman"/>
          <w:sz w:val="24"/>
          <w:szCs w:val="24"/>
        </w:rPr>
        <w:t>warmongering</w:t>
      </w:r>
      <w:proofErr w:type="spellEnd"/>
      <w:r w:rsidRPr="00A55F2A">
        <w:rPr>
          <w:rFonts w:ascii="Times New Roman" w:hAnsi="Times New Roman" w:cs="Times New Roman"/>
          <w:sz w:val="24"/>
          <w:szCs w:val="24"/>
        </w:rPr>
        <w:t>.</w:t>
      </w:r>
    </w:p>
    <w:p w14:paraId="79E9A3BB" w14:textId="77777777" w:rsidR="00BC3E28" w:rsidRDefault="00BC3E2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CB152AB" w14:textId="5CA87762" w:rsidR="002B519A" w:rsidRDefault="00D70DE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0DEF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criminals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tried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early post-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Nuremberg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trials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most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Nuremberg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Trial,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October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18, 1945 and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lasted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nearly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Allies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charged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crimes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peace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, humanity, and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crimes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Twelve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sentenced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imprisonment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four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to long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prison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terms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found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D70DEF">
        <w:rPr>
          <w:rFonts w:ascii="Times New Roman" w:hAnsi="Times New Roman" w:cs="Times New Roman"/>
          <w:sz w:val="24"/>
          <w:szCs w:val="24"/>
        </w:rPr>
        <w:t>guilty</w:t>
      </w:r>
      <w:proofErr w:type="spellEnd"/>
      <w:r w:rsidRPr="00D70DEF">
        <w:rPr>
          <w:rFonts w:ascii="Times New Roman" w:hAnsi="Times New Roman" w:cs="Times New Roman"/>
          <w:sz w:val="24"/>
          <w:szCs w:val="24"/>
        </w:rPr>
        <w:t>.</w:t>
      </w:r>
      <w:r w:rsidR="005C4E1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C4E1E"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 w:rsidR="005C4E1E">
        <w:rPr>
          <w:rFonts w:ascii="Times New Roman" w:hAnsi="Times New Roman" w:cs="Times New Roman"/>
          <w:sz w:val="24"/>
          <w:szCs w:val="24"/>
        </w:rPr>
        <w:t>, 2015, p.52)</w:t>
      </w:r>
    </w:p>
    <w:p w14:paraId="59AE0594" w14:textId="77777777" w:rsidR="006A05C4" w:rsidRDefault="006A05C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597484" w14:textId="77777777" w:rsidR="006A05C4" w:rsidRDefault="006A05C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CBA906" w14:textId="77777777" w:rsidR="002C2CBD" w:rsidRDefault="002C2CB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53E662" w14:textId="77777777" w:rsidR="002C2CBD" w:rsidRDefault="002C2CB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58623F" w14:textId="77777777" w:rsidR="002C2CBD" w:rsidRDefault="002C2CB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FCB0C2" w14:textId="77777777" w:rsidR="002C2CBD" w:rsidRDefault="002C2CB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5A2130" w14:textId="77777777" w:rsidR="002C2CBD" w:rsidRDefault="002C2CB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7282D3" w14:textId="77777777" w:rsidR="002C2CBD" w:rsidRDefault="002C2CB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2A66C1" w14:textId="77777777" w:rsidR="002C2CBD" w:rsidRDefault="002C2CB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615934" w14:textId="77777777" w:rsidR="002C2CBD" w:rsidRDefault="002C2CB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4C8ACB" w14:textId="77777777" w:rsidR="002C2CBD" w:rsidRDefault="002C2CB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DC9718" w14:textId="77777777" w:rsidR="002C2CBD" w:rsidRDefault="002C2CB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F523D2" w14:textId="77777777" w:rsidR="002C2CBD" w:rsidRDefault="002C2CB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23D3AB" w14:textId="77777777" w:rsidR="002C2CBD" w:rsidRDefault="002C2CB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FCBB39" w14:textId="77777777" w:rsidR="002C2CBD" w:rsidRDefault="002C2CBD" w:rsidP="00A4008E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5AEEE1" w14:textId="4C2EE399" w:rsidR="00395FDC" w:rsidRPr="00FE7254" w:rsidRDefault="00395FDC" w:rsidP="0086538D">
      <w:pPr>
        <w:pStyle w:val="Nadpis1"/>
        <w:spacing w:before="0" w:line="360" w:lineRule="auto"/>
        <w:jc w:val="both"/>
      </w:pPr>
      <w:bookmarkStart w:id="28" w:name="_Toc152315204"/>
      <w:proofErr w:type="spellStart"/>
      <w:r w:rsidRPr="00FE7254">
        <w:lastRenderedPageBreak/>
        <w:t>Hero</w:t>
      </w:r>
      <w:r w:rsidR="007C4328" w:rsidRPr="00FE7254">
        <w:t>is</w:t>
      </w:r>
      <w:r w:rsidRPr="00FE7254">
        <w:t>m</w:t>
      </w:r>
      <w:proofErr w:type="spellEnd"/>
      <w:r w:rsidRPr="00FE7254">
        <w:t xml:space="preserve"> </w:t>
      </w:r>
      <w:proofErr w:type="spellStart"/>
      <w:r w:rsidRPr="00FE7254">
        <w:t>before</w:t>
      </w:r>
      <w:proofErr w:type="spellEnd"/>
      <w:r w:rsidRPr="00FE7254">
        <w:t xml:space="preserve"> </w:t>
      </w:r>
      <w:proofErr w:type="spellStart"/>
      <w:r w:rsidRPr="00FE7254">
        <w:t>the</w:t>
      </w:r>
      <w:proofErr w:type="spellEnd"/>
      <w:r w:rsidRPr="00FE7254">
        <w:t xml:space="preserve"> Holocaust</w:t>
      </w:r>
      <w:bookmarkEnd w:id="28"/>
    </w:p>
    <w:p w14:paraId="57202670" w14:textId="77777777" w:rsidR="00CD58B2" w:rsidRPr="002C2CBD" w:rsidRDefault="00CD58B2" w:rsidP="009A5872">
      <w:pPr>
        <w:pStyle w:val="Odstavecseseznamem"/>
        <w:tabs>
          <w:tab w:val="left" w:pos="237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46C4D69B" w14:textId="506B58C6" w:rsidR="00CD58B2" w:rsidRPr="00FE7254" w:rsidRDefault="00CD58B2" w:rsidP="00A4008E">
      <w:pPr>
        <w:pStyle w:val="Nadpis2"/>
        <w:spacing w:before="0" w:line="360" w:lineRule="auto"/>
        <w:jc w:val="both"/>
      </w:pPr>
      <w:bookmarkStart w:id="29" w:name="_Toc152315205"/>
      <w:proofErr w:type="spellStart"/>
      <w:r w:rsidRPr="00FE7254">
        <w:t>The</w:t>
      </w:r>
      <w:proofErr w:type="spellEnd"/>
      <w:r w:rsidRPr="00FE7254">
        <w:t xml:space="preserve"> Nicholas </w:t>
      </w:r>
      <w:proofErr w:type="spellStart"/>
      <w:r w:rsidRPr="00FE7254">
        <w:t>Winton</w:t>
      </w:r>
      <w:proofErr w:type="spellEnd"/>
      <w:r w:rsidRPr="00FE7254">
        <w:t xml:space="preserve"> Story</w:t>
      </w:r>
      <w:bookmarkEnd w:id="29"/>
    </w:p>
    <w:p w14:paraId="5CD77333" w14:textId="77777777" w:rsidR="00CD58B2" w:rsidRPr="002C2CBD" w:rsidRDefault="00CD58B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6C22F904" w14:textId="248ABFF5" w:rsidR="00CD58B2" w:rsidRPr="00FE7254" w:rsidRDefault="001C65FD" w:rsidP="00A4008E">
      <w:pPr>
        <w:pStyle w:val="Nadpis3"/>
      </w:pPr>
      <w:bookmarkStart w:id="30" w:name="_Toc152315206"/>
      <w:proofErr w:type="spellStart"/>
      <w:r w:rsidRPr="00FE7254">
        <w:t>Childhood</w:t>
      </w:r>
      <w:proofErr w:type="spellEnd"/>
      <w:r w:rsidRPr="00FE7254">
        <w:t xml:space="preserve"> and </w:t>
      </w:r>
      <w:proofErr w:type="spellStart"/>
      <w:r w:rsidR="00B50FC1" w:rsidRPr="00FE7254">
        <w:t>Yout</w:t>
      </w:r>
      <w:r w:rsidRPr="00FE7254">
        <w:t>h</w:t>
      </w:r>
      <w:bookmarkEnd w:id="30"/>
      <w:proofErr w:type="spellEnd"/>
    </w:p>
    <w:p w14:paraId="01D08F1F" w14:textId="77777777" w:rsidR="00CD58B2" w:rsidRDefault="00CD58B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5112E0" w14:textId="10E84C23" w:rsidR="00E1469F" w:rsidRPr="00E1469F" w:rsidRDefault="00E1469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469F">
        <w:rPr>
          <w:rFonts w:ascii="Times New Roman" w:hAnsi="Times New Roman" w:cs="Times New Roman"/>
          <w:sz w:val="24"/>
          <w:szCs w:val="24"/>
        </w:rPr>
        <w:t xml:space="preserve">Nicholas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half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last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specifically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February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1988,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having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managed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save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669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Czechoslovak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threat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1939. As a preface, I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note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truly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heroic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act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by no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means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solely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involved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entire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rescue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a support team, his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plan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ultimately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succeeded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said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forget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unfortunately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receive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such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huge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recognition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involved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rescue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adults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such as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Doreen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Warrriner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Trevor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Chadwick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Bill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Barazetti</w:t>
      </w:r>
      <w:proofErr w:type="spellEnd"/>
      <w:r w:rsidR="00782D9A">
        <w:rPr>
          <w:rFonts w:ascii="Times New Roman" w:hAnsi="Times New Roman" w:cs="Times New Roman"/>
          <w:sz w:val="24"/>
          <w:szCs w:val="24"/>
        </w:rPr>
        <w:t xml:space="preserve">, </w:t>
      </w:r>
      <w:r w:rsidRPr="00E1469F">
        <w:rPr>
          <w:rFonts w:ascii="Times New Roman" w:hAnsi="Times New Roman" w:cs="Times New Roman"/>
          <w:sz w:val="24"/>
          <w:szCs w:val="24"/>
        </w:rPr>
        <w:t>Beatrice Wellington</w:t>
      </w:r>
      <w:r w:rsidR="00782D9A">
        <w:rPr>
          <w:rFonts w:ascii="Times New Roman" w:hAnsi="Times New Roman" w:cs="Times New Roman"/>
          <w:sz w:val="24"/>
          <w:szCs w:val="24"/>
        </w:rPr>
        <w:t xml:space="preserve">, Martin Blake, Barbara </w:t>
      </w:r>
      <w:proofErr w:type="spellStart"/>
      <w:r w:rsidR="00782D9A">
        <w:rPr>
          <w:rFonts w:ascii="Times New Roman" w:hAnsi="Times New Roman" w:cs="Times New Roman"/>
          <w:sz w:val="24"/>
          <w:szCs w:val="24"/>
        </w:rPr>
        <w:t>Willis</w:t>
      </w:r>
      <w:proofErr w:type="spellEnd"/>
      <w:r w:rsidR="00782D9A">
        <w:rPr>
          <w:rFonts w:ascii="Times New Roman" w:hAnsi="Times New Roman" w:cs="Times New Roman"/>
          <w:sz w:val="24"/>
          <w:szCs w:val="24"/>
        </w:rPr>
        <w:t xml:space="preserve"> and many more</w:t>
      </w:r>
      <w:r w:rsidRPr="00E1469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4E1116" w14:textId="77777777" w:rsidR="00E1469F" w:rsidRPr="00E1469F" w:rsidRDefault="00E1469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67F024" w14:textId="397723A1" w:rsidR="00FC45F6" w:rsidRDefault="00E1469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rescue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German,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Austrian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Czechoslovak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mostly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threat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period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beginning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collectively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Kindertransport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children's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>.</w:t>
      </w:r>
      <w:r w:rsidR="00F531A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531A1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F531A1">
        <w:rPr>
          <w:rFonts w:ascii="Times New Roman" w:hAnsi="Times New Roman" w:cs="Times New Roman"/>
          <w:sz w:val="24"/>
          <w:szCs w:val="24"/>
        </w:rPr>
        <w:t>, 2014, p.17)</w:t>
      </w:r>
    </w:p>
    <w:p w14:paraId="6AC5F324" w14:textId="77777777" w:rsidR="00E1469F" w:rsidRDefault="00E1469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AC70E8" w14:textId="03FE4051" w:rsidR="00E1469F" w:rsidRPr="00E1469F" w:rsidRDefault="00E1469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469F">
        <w:rPr>
          <w:rFonts w:ascii="Times New Roman" w:hAnsi="Times New Roman" w:cs="Times New Roman"/>
          <w:sz w:val="24"/>
          <w:szCs w:val="24"/>
        </w:rPr>
        <w:t xml:space="preserve">Nicholas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real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name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Nicholas George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Wertheim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born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on 19 May 1909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London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Borough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Hampstead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wealthy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German-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descent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Winton's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paternal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grandparents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born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Germany and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immigrated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England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late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469F">
        <w:rPr>
          <w:rFonts w:ascii="Times New Roman" w:hAnsi="Times New Roman" w:cs="Times New Roman"/>
          <w:sz w:val="24"/>
          <w:szCs w:val="24"/>
        </w:rPr>
        <w:t>1860s</w:t>
      </w:r>
      <w:proofErr w:type="gramEnd"/>
      <w:r w:rsidRPr="00E1469F">
        <w:rPr>
          <w:rFonts w:ascii="Times New Roman" w:hAnsi="Times New Roman" w:cs="Times New Roman"/>
          <w:sz w:val="24"/>
          <w:szCs w:val="24"/>
        </w:rPr>
        <w:t xml:space="preserve"> as part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immigration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Germany.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Nicholas's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parents</w:t>
      </w:r>
      <w:proofErr w:type="spellEnd"/>
      <w:r w:rsidR="006B384B">
        <w:rPr>
          <w:rFonts w:ascii="Times New Roman" w:hAnsi="Times New Roman" w:cs="Times New Roman"/>
          <w:sz w:val="24"/>
          <w:szCs w:val="24"/>
        </w:rPr>
        <w:t xml:space="preserve">, Rudolf and </w:t>
      </w:r>
      <w:proofErr w:type="spellStart"/>
      <w:r w:rsidR="006B384B">
        <w:rPr>
          <w:rFonts w:ascii="Times New Roman" w:hAnsi="Times New Roman" w:cs="Times New Roman"/>
          <w:sz w:val="24"/>
          <w:szCs w:val="24"/>
        </w:rPr>
        <w:t>Babette</w:t>
      </w:r>
      <w:proofErr w:type="spellEnd"/>
      <w:r w:rsidR="006B384B">
        <w:rPr>
          <w:rFonts w:ascii="Times New Roman" w:hAnsi="Times New Roman" w:cs="Times New Roman"/>
          <w:sz w:val="24"/>
          <w:szCs w:val="24"/>
        </w:rPr>
        <w:t>,</w:t>
      </w:r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anglicised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name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slightly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Wertheim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to anti-German sentiment. Nicholas (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nicknamed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Nicky) had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siblings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older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Charlotte and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younger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Robert. Nicky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spoke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age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five</w:t>
      </w:r>
      <w:proofErr w:type="spellEnd"/>
      <w:r w:rsidR="006D0DFF">
        <w:rPr>
          <w:rFonts w:ascii="Times New Roman" w:hAnsi="Times New Roman" w:cs="Times New Roman"/>
          <w:sz w:val="24"/>
          <w:szCs w:val="24"/>
        </w:rPr>
        <w:t>.</w:t>
      </w:r>
    </w:p>
    <w:p w14:paraId="1D7433AC" w14:textId="77777777" w:rsidR="00E1469F" w:rsidRPr="00E1469F" w:rsidRDefault="00E1469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C1142B" w14:textId="0BBE2198" w:rsidR="00CF30C4" w:rsidRDefault="00E1469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469F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age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seven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in 1916, he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attending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private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University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College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Hampstead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he made a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lifelong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friend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Stanley Murdoch,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whom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spent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a lot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. Stanley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wanted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to go to a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brand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private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boarding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Stowe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reason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Nicky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persuaded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parents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send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too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accepted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started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1923.</w:t>
      </w:r>
      <w:r w:rsidR="006B384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E44319">
        <w:rPr>
          <w:rFonts w:ascii="Times New Roman" w:hAnsi="Times New Roman" w:cs="Times New Roman"/>
          <w:sz w:val="24"/>
          <w:szCs w:val="24"/>
        </w:rPr>
        <w:t>Chadwick</w:t>
      </w:r>
      <w:proofErr w:type="spellEnd"/>
      <w:r w:rsidR="00E44319">
        <w:rPr>
          <w:rFonts w:ascii="Times New Roman" w:hAnsi="Times New Roman" w:cs="Times New Roman"/>
          <w:sz w:val="24"/>
          <w:szCs w:val="24"/>
        </w:rPr>
        <w:t>, 2017, p.55)</w:t>
      </w:r>
    </w:p>
    <w:p w14:paraId="55190762" w14:textId="122A5C38" w:rsidR="00E1469F" w:rsidRDefault="00E1469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469F">
        <w:rPr>
          <w:rFonts w:ascii="Times New Roman" w:hAnsi="Times New Roman" w:cs="Times New Roman"/>
          <w:sz w:val="24"/>
          <w:szCs w:val="24"/>
        </w:rPr>
        <w:lastRenderedPageBreak/>
        <w:t xml:space="preserve">Nicky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always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quite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reaching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168 cm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adulthood</w:t>
      </w:r>
      <w:proofErr w:type="spellEnd"/>
      <w:r>
        <w:rPr>
          <w:rFonts w:ascii="Times New Roman" w:hAnsi="Times New Roman" w:cs="Times New Roman"/>
          <w:sz w:val="24"/>
          <w:szCs w:val="24"/>
        </w:rPr>
        <w:t>. I</w:t>
      </w:r>
      <w:r w:rsidRPr="00E1469F">
        <w:rPr>
          <w:rFonts w:ascii="Times New Roman" w:hAnsi="Times New Roman" w:cs="Times New Roman"/>
          <w:sz w:val="24"/>
          <w:szCs w:val="24"/>
        </w:rPr>
        <w:t xml:space="preserve">t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concluded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not a very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sociable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boy. His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hobbies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included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pigeon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fancying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stamp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collecting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photography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latest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aviation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. As far as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concerned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not excel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anything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except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mathematics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his forte and he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often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best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his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class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sport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excelled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fencing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. He had a natural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aptitude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allowed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participate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fencing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matches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high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schools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1469F">
        <w:rPr>
          <w:rFonts w:ascii="Times New Roman" w:hAnsi="Times New Roman" w:cs="Times New Roman"/>
          <w:sz w:val="24"/>
          <w:szCs w:val="24"/>
        </w:rPr>
        <w:t>1930s</w:t>
      </w:r>
      <w:proofErr w:type="gramEnd"/>
      <w:r w:rsidRPr="00E1469F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continued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compete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competitive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fencing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country,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on to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represent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British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fencers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1940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Olympics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outbreak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games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eventually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cancelled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>.</w:t>
      </w:r>
    </w:p>
    <w:p w14:paraId="0F14FB6A" w14:textId="77777777" w:rsidR="00E1469F" w:rsidRDefault="00E1469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FEEFE10" w14:textId="17F49A85" w:rsidR="00E1469F" w:rsidRPr="00E1469F" w:rsidRDefault="00E1469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469F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Stowe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age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17 in July 1926.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developed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independence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determination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ability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follow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intuition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on a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moral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ethos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responsibility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subsequently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chose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London and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banking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world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instead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gramStart"/>
      <w:r>
        <w:rPr>
          <w:rFonts w:ascii="Times New Roman" w:hAnsi="Times New Roman" w:cs="Times New Roman"/>
          <w:sz w:val="24"/>
          <w:szCs w:val="24"/>
        </w:rPr>
        <w:t>university</w:t>
      </w:r>
      <w:proofErr w:type="gramEnd"/>
      <w:r w:rsidRPr="00E1469F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a bank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clerk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Japhet's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Bank. He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went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to Germany and France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banking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internships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returning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to London in 1931,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joined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Stock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Exchange in 1937. He and his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friend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Stanley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rented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flat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West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Hampstead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Nicky</w:t>
      </w:r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lived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brother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Robert (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Bobby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>).</w:t>
      </w:r>
      <w:r w:rsidR="006B384B">
        <w:rPr>
          <w:rFonts w:ascii="Times New Roman" w:hAnsi="Times New Roman" w:cs="Times New Roman"/>
          <w:sz w:val="24"/>
          <w:szCs w:val="24"/>
        </w:rPr>
        <w:t xml:space="preserve"> (Smith, 2017, p.38,39)</w:t>
      </w:r>
    </w:p>
    <w:p w14:paraId="0E959FE1" w14:textId="77777777" w:rsidR="00E1469F" w:rsidRPr="00E1469F" w:rsidRDefault="00E1469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6606E6" w14:textId="1D233C27" w:rsidR="00E417C4" w:rsidRDefault="00E1469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involved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politics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. His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beliefs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view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tended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lean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so he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joined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. As a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he met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left-leaning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friends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such as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Westminster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schoolmaster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Martin Blake.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Blake he met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leading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Party </w:t>
      </w:r>
      <w:proofErr w:type="spellStart"/>
      <w:proofErr w:type="gramStart"/>
      <w:r w:rsidRPr="00E1469F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- Tom</w:t>
      </w:r>
      <w:proofErr w:type="gram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Driberg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Stafford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Cripps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and George Russell Strauss.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spent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a lot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talking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politics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growing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threat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>.</w:t>
      </w:r>
    </w:p>
    <w:p w14:paraId="5CC460B8" w14:textId="77777777" w:rsidR="00E1469F" w:rsidRDefault="00E1469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87CE37" w14:textId="2A9EABC9" w:rsidR="00E1469F" w:rsidRDefault="00E1469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(2014, p.116), Nicky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claims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prepared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task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rescuing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Prague by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discussions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he had in his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friends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up to 1939. He and his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friends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acutely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aware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Hitler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planning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expansion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, he had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laid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out his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intentions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in Mein Kampf, and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understand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Coalition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government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mid-</w:t>
      </w:r>
      <w:proofErr w:type="gramStart"/>
      <w:r w:rsidRPr="00E1469F">
        <w:rPr>
          <w:rFonts w:ascii="Times New Roman" w:hAnsi="Times New Roman" w:cs="Times New Roman"/>
          <w:sz w:val="24"/>
          <w:szCs w:val="24"/>
        </w:rPr>
        <w:t>1930s</w:t>
      </w:r>
      <w:proofErr w:type="gramEnd"/>
      <w:r w:rsidRPr="00E1469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Conservative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Party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unable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perceive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great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danger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Nazism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 xml:space="preserve"> posed to </w:t>
      </w:r>
      <w:proofErr w:type="spellStart"/>
      <w:r w:rsidRPr="00E1469F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Pr="00E1469F">
        <w:rPr>
          <w:rFonts w:ascii="Times New Roman" w:hAnsi="Times New Roman" w:cs="Times New Roman"/>
          <w:sz w:val="24"/>
          <w:szCs w:val="24"/>
        </w:rPr>
        <w:t>.</w:t>
      </w:r>
    </w:p>
    <w:p w14:paraId="06AA2FEC" w14:textId="77777777" w:rsidR="00F531A1" w:rsidRDefault="00F531A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3D9EF9" w14:textId="77777777" w:rsidR="00F531A1" w:rsidRDefault="00F531A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0B0E05" w14:textId="77777777" w:rsidR="00F531A1" w:rsidRDefault="00F531A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29F51F" w14:textId="77777777" w:rsidR="00E1469F" w:rsidRDefault="00E1469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E2438B" w14:textId="0AA394C2" w:rsidR="00243067" w:rsidRPr="009E0133" w:rsidRDefault="00243067" w:rsidP="00A4008E">
      <w:pPr>
        <w:pStyle w:val="Nadpis3"/>
      </w:pPr>
      <w:bookmarkStart w:id="31" w:name="_Toc152315207"/>
      <w:proofErr w:type="spellStart"/>
      <w:r w:rsidRPr="009E0133">
        <w:lastRenderedPageBreak/>
        <w:t>Journey</w:t>
      </w:r>
      <w:proofErr w:type="spellEnd"/>
      <w:r w:rsidRPr="009E0133">
        <w:t xml:space="preserve"> to Prague</w:t>
      </w:r>
      <w:bookmarkEnd w:id="31"/>
    </w:p>
    <w:p w14:paraId="18A70FB0" w14:textId="77777777" w:rsidR="00243067" w:rsidRDefault="0024306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0A838E" w14:textId="6C8CC8D0" w:rsidR="004A1594" w:rsidRDefault="006D603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033">
        <w:rPr>
          <w:rFonts w:ascii="Times New Roman" w:hAnsi="Times New Roman" w:cs="Times New Roman"/>
          <w:sz w:val="24"/>
          <w:szCs w:val="24"/>
        </w:rPr>
        <w:t xml:space="preserve">Blake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volunteers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helped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refugees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Germany and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occupied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Czech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Sudetenland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</w:rPr>
        <w:t>December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1938 </w:t>
      </w:r>
      <w:r w:rsidRPr="006D6033">
        <w:rPr>
          <w:rFonts w:ascii="Times New Roman" w:hAnsi="Times New Roman" w:cs="Times New Roman"/>
          <w:sz w:val="24"/>
          <w:szCs w:val="24"/>
        </w:rPr>
        <w:t xml:space="preserve">Nicholas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preparing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two-week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ski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trip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Switzerland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to go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Martin Blake.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called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Nicky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leave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told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trip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happen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Blake</w:t>
      </w:r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to Prague and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wanted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close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friend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come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doing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. So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went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Czechoslovakia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instead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Alps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>.</w:t>
      </w:r>
      <w:r w:rsidR="002069C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F84964" w14:textId="77777777" w:rsidR="006D6033" w:rsidRDefault="006D603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BD6AD3" w14:textId="01B08938" w:rsidR="00591D5B" w:rsidRDefault="006D603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6033">
        <w:rPr>
          <w:rFonts w:ascii="Times New Roman" w:hAnsi="Times New Roman" w:cs="Times New Roman"/>
          <w:sz w:val="24"/>
          <w:szCs w:val="24"/>
        </w:rPr>
        <w:t xml:space="preserve">On New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Year's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Eve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Nicky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arrived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in Prague,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headed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Wenceslas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Square to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Grand Hotel Šroubek. Martin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offices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British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Committee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Refugees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Czechoslovakia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, BCRC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short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briefed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situation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refugee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issue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introduced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Doreen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Warriner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brought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here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October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1938 by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need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>.</w:t>
      </w:r>
      <w:r w:rsidR="00FF3A2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F3A25">
        <w:rPr>
          <w:rFonts w:ascii="Times New Roman" w:hAnsi="Times New Roman" w:cs="Times New Roman"/>
          <w:sz w:val="24"/>
          <w:szCs w:val="24"/>
        </w:rPr>
        <w:t>Chadwick</w:t>
      </w:r>
      <w:proofErr w:type="spellEnd"/>
      <w:r w:rsidR="00FF3A25">
        <w:rPr>
          <w:rFonts w:ascii="Times New Roman" w:hAnsi="Times New Roman" w:cs="Times New Roman"/>
          <w:sz w:val="24"/>
          <w:szCs w:val="24"/>
        </w:rPr>
        <w:t xml:space="preserve">, 2017, p.57) </w:t>
      </w:r>
      <w:r w:rsidRPr="006D6033"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(2014, p.36)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reports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, German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agents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moving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Prague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trying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to track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down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detain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Hitler's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wanted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list: his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political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opponents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leaders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Sudeten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Democrats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Communists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Sudeten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fascists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. And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Doreen's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job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these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escape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Britain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Warineer's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secretary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Bill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Barazetti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himself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D6033">
        <w:rPr>
          <w:rFonts w:ascii="Times New Roman" w:hAnsi="Times New Roman" w:cs="Times New Roman"/>
          <w:sz w:val="24"/>
          <w:szCs w:val="24"/>
        </w:rPr>
        <w:t>refugee</w:t>
      </w:r>
      <w:proofErr w:type="spellEnd"/>
      <w:r w:rsidRPr="006D6033">
        <w:rPr>
          <w:rFonts w:ascii="Times New Roman" w:hAnsi="Times New Roman" w:cs="Times New Roman"/>
          <w:sz w:val="24"/>
          <w:szCs w:val="24"/>
        </w:rPr>
        <w:t>.</w:t>
      </w:r>
    </w:p>
    <w:p w14:paraId="6C1A3127" w14:textId="77777777" w:rsidR="006D6033" w:rsidRDefault="006D603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AFF0FB" w14:textId="6AC3DAAF" w:rsidR="00E14985" w:rsidRDefault="001F659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F6592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immediately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involved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Warriner's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office. He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realized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his priority had to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. So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suggested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charge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secretary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Children's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Committee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Czechoslovakia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agencies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helped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hundreds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out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Germany and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Austria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unfortunately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none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F6592">
        <w:rPr>
          <w:rFonts w:ascii="Times New Roman" w:hAnsi="Times New Roman" w:cs="Times New Roman"/>
          <w:sz w:val="24"/>
          <w:szCs w:val="24"/>
        </w:rPr>
        <w:t>Czechoslovakia</w:t>
      </w:r>
      <w:proofErr w:type="spellEnd"/>
      <w:r w:rsidRPr="001F6592">
        <w:rPr>
          <w:rFonts w:ascii="Times New Roman" w:hAnsi="Times New Roman" w:cs="Times New Roman"/>
          <w:sz w:val="24"/>
          <w:szCs w:val="24"/>
        </w:rPr>
        <w:t>.</w:t>
      </w:r>
      <w:r w:rsidR="006B384B">
        <w:rPr>
          <w:rFonts w:ascii="Times New Roman" w:hAnsi="Times New Roman" w:cs="Times New Roman"/>
          <w:sz w:val="24"/>
          <w:szCs w:val="24"/>
        </w:rPr>
        <w:t xml:space="preserve"> (Smith, 2017, p.27)</w:t>
      </w:r>
      <w:r w:rsidR="00782D9A">
        <w:rPr>
          <w:rFonts w:ascii="Times New Roman" w:hAnsi="Times New Roman" w:cs="Times New Roman"/>
          <w:sz w:val="24"/>
          <w:szCs w:val="24"/>
        </w:rPr>
        <w:t xml:space="preserve"> </w:t>
      </w:r>
      <w:r w:rsidR="00782D9A" w:rsidRPr="00782D9A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noted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immediately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turned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to his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mother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whom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he had a very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relationship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constantly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corresponded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. In his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letters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asked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her to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assist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administrative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matters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concerning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immigration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782D9A" w:rsidRPr="00782D9A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782D9A" w:rsidRPr="00782D9A">
        <w:rPr>
          <w:rFonts w:ascii="Times New Roman" w:hAnsi="Times New Roman" w:cs="Times New Roman"/>
          <w:sz w:val="24"/>
          <w:szCs w:val="24"/>
        </w:rPr>
        <w:t>.</w:t>
      </w:r>
    </w:p>
    <w:p w14:paraId="2ED0F77A" w14:textId="77777777" w:rsidR="001F6592" w:rsidRDefault="001F659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DBBD2C" w14:textId="050A2384" w:rsidR="006E6F2C" w:rsidRDefault="002B420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B420B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five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main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refugee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organisations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in Prague,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focusing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interest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seeking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safety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complicated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situation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sending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applications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to these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organisations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decided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to speed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up and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inform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agencies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now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had a list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happy to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look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wanted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supply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list,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add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existing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succeeded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received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five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lists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able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to start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records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420B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Pr="002B420B">
        <w:rPr>
          <w:rFonts w:ascii="Times New Roman" w:hAnsi="Times New Roman" w:cs="Times New Roman"/>
          <w:sz w:val="24"/>
          <w:szCs w:val="24"/>
        </w:rPr>
        <w:t xml:space="preserve"> to London.</w:t>
      </w:r>
      <w:r w:rsidR="00220473">
        <w:rPr>
          <w:rFonts w:ascii="Times New Roman" w:hAnsi="Times New Roman" w:cs="Times New Roman"/>
          <w:sz w:val="24"/>
          <w:szCs w:val="24"/>
        </w:rPr>
        <w:t xml:space="preserve"> </w:t>
      </w:r>
      <w:r w:rsidR="00220473" w:rsidRPr="00220473">
        <w:rPr>
          <w:rFonts w:ascii="Times New Roman" w:hAnsi="Times New Roman" w:cs="Times New Roman"/>
          <w:sz w:val="24"/>
          <w:szCs w:val="24"/>
        </w:rPr>
        <w:t xml:space="preserve">As he </w:t>
      </w:r>
      <w:proofErr w:type="spellStart"/>
      <w:r w:rsidR="00220473" w:rsidRPr="00220473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220473" w:rsidRPr="00220473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220473" w:rsidRPr="00220473">
        <w:rPr>
          <w:rFonts w:ascii="Times New Roman" w:hAnsi="Times New Roman" w:cs="Times New Roman"/>
          <w:sz w:val="24"/>
          <w:szCs w:val="24"/>
        </w:rPr>
        <w:t>speak</w:t>
      </w:r>
      <w:proofErr w:type="spellEnd"/>
      <w:r w:rsidR="00220473" w:rsidRPr="00220473">
        <w:rPr>
          <w:rFonts w:ascii="Times New Roman" w:hAnsi="Times New Roman" w:cs="Times New Roman"/>
          <w:sz w:val="24"/>
          <w:szCs w:val="24"/>
        </w:rPr>
        <w:t xml:space="preserve"> Czech, </w:t>
      </w:r>
      <w:proofErr w:type="spellStart"/>
      <w:r w:rsidR="00220473" w:rsidRPr="00220473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220473" w:rsidRPr="00220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0473" w:rsidRPr="00220473">
        <w:rPr>
          <w:rFonts w:ascii="Times New Roman" w:hAnsi="Times New Roman" w:cs="Times New Roman"/>
          <w:sz w:val="24"/>
          <w:szCs w:val="24"/>
        </w:rPr>
        <w:t>negotiations</w:t>
      </w:r>
      <w:proofErr w:type="spellEnd"/>
      <w:r w:rsidR="00220473" w:rsidRPr="00220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0473" w:rsidRPr="00220473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220473" w:rsidRPr="00220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0473" w:rsidRPr="00220473">
        <w:rPr>
          <w:rFonts w:ascii="Times New Roman" w:hAnsi="Times New Roman" w:cs="Times New Roman"/>
          <w:sz w:val="24"/>
          <w:szCs w:val="24"/>
        </w:rPr>
        <w:t>conducted</w:t>
      </w:r>
      <w:proofErr w:type="spellEnd"/>
      <w:r w:rsidR="00220473" w:rsidRPr="00220473">
        <w:rPr>
          <w:rFonts w:ascii="Times New Roman" w:hAnsi="Times New Roman" w:cs="Times New Roman"/>
          <w:sz w:val="24"/>
          <w:szCs w:val="24"/>
        </w:rPr>
        <w:t xml:space="preserve"> in German.</w:t>
      </w:r>
      <w:r w:rsidR="00FF3A2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F3A25">
        <w:rPr>
          <w:rFonts w:ascii="Times New Roman" w:hAnsi="Times New Roman" w:cs="Times New Roman"/>
          <w:sz w:val="24"/>
          <w:szCs w:val="24"/>
        </w:rPr>
        <w:t>Chadwick</w:t>
      </w:r>
      <w:proofErr w:type="spellEnd"/>
      <w:r w:rsidR="00FF3A25">
        <w:rPr>
          <w:rFonts w:ascii="Times New Roman" w:hAnsi="Times New Roman" w:cs="Times New Roman"/>
          <w:sz w:val="24"/>
          <w:szCs w:val="24"/>
        </w:rPr>
        <w:t>, 2017, p.60,61)</w:t>
      </w:r>
    </w:p>
    <w:p w14:paraId="742050EC" w14:textId="77777777" w:rsidR="00FF3A25" w:rsidRDefault="00FF3A2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32AC69" w14:textId="246A891A" w:rsidR="006E6F2C" w:rsidRPr="009E0133" w:rsidRDefault="006E6F2C" w:rsidP="00A4008E">
      <w:pPr>
        <w:pStyle w:val="Nadpis3"/>
      </w:pPr>
      <w:r w:rsidRPr="009E0133">
        <w:t xml:space="preserve"> </w:t>
      </w:r>
      <w:bookmarkStart w:id="32" w:name="_Toc152315208"/>
      <w:proofErr w:type="spellStart"/>
      <w:r w:rsidRPr="009E0133">
        <w:t>Kindertransports</w:t>
      </w:r>
      <w:bookmarkEnd w:id="32"/>
      <w:proofErr w:type="spellEnd"/>
    </w:p>
    <w:p w14:paraId="3F72D74E" w14:textId="77777777" w:rsidR="003E0192" w:rsidRDefault="003E019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623562" w14:textId="05281CA1" w:rsidR="003E0192" w:rsidRDefault="003E019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0192">
        <w:rPr>
          <w:rFonts w:ascii="Times New Roman" w:hAnsi="Times New Roman" w:cs="Times New Roman"/>
          <w:sz w:val="24"/>
          <w:szCs w:val="24"/>
        </w:rPr>
        <w:t>Thanks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funding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Barbican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Mission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engaged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missionary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aim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converting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Christianity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, 20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rescued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flown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Prague to London on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January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12, 1938.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went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off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Ruzyně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airport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photograph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Nicky holding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three-year-old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Hans Beck in his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arms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reason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flight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named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Hansi Beck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Flight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Probably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four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days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thirty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flew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Sweden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marking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Winton's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0192">
        <w:rPr>
          <w:rFonts w:ascii="Times New Roman" w:hAnsi="Times New Roman" w:cs="Times New Roman"/>
          <w:sz w:val="24"/>
          <w:szCs w:val="24"/>
        </w:rPr>
        <w:t>success</w:t>
      </w:r>
      <w:proofErr w:type="spellEnd"/>
      <w:r w:rsidRPr="003E0192">
        <w:rPr>
          <w:rFonts w:ascii="Times New Roman" w:hAnsi="Times New Roman" w:cs="Times New Roman"/>
          <w:sz w:val="24"/>
          <w:szCs w:val="24"/>
        </w:rPr>
        <w:t>.</w:t>
      </w:r>
      <w:r w:rsidR="001C5E8B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="001C5E8B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E8B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1C5E8B">
        <w:rPr>
          <w:rFonts w:ascii="Times New Roman" w:hAnsi="Times New Roman" w:cs="Times New Roman"/>
          <w:sz w:val="24"/>
          <w:szCs w:val="24"/>
        </w:rPr>
        <w:t xml:space="preserve"> extra ten </w:t>
      </w:r>
      <w:proofErr w:type="spellStart"/>
      <w:r w:rsidR="001C5E8B">
        <w:rPr>
          <w:rFonts w:ascii="Times New Roman" w:hAnsi="Times New Roman" w:cs="Times New Roman"/>
          <w:sz w:val="24"/>
          <w:szCs w:val="24"/>
        </w:rPr>
        <w:t>days</w:t>
      </w:r>
      <w:proofErr w:type="spellEnd"/>
      <w:r w:rsid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E8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C5E8B">
        <w:rPr>
          <w:rFonts w:ascii="Times New Roman" w:hAnsi="Times New Roman" w:cs="Times New Roman"/>
          <w:sz w:val="24"/>
          <w:szCs w:val="24"/>
        </w:rPr>
        <w:t>vacation</w:t>
      </w:r>
      <w:proofErr w:type="spellEnd"/>
      <w:r w:rsidR="001C5E8B">
        <w:rPr>
          <w:rFonts w:ascii="Times New Roman" w:hAnsi="Times New Roman" w:cs="Times New Roman"/>
          <w:sz w:val="24"/>
          <w:szCs w:val="24"/>
        </w:rPr>
        <w:t>.</w:t>
      </w:r>
    </w:p>
    <w:p w14:paraId="4B8F0053" w14:textId="77777777" w:rsidR="003E0192" w:rsidRDefault="003E019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3427C8" w14:textId="37C2D1AE" w:rsidR="003E0192" w:rsidRDefault="001C5E8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5E8B">
        <w:rPr>
          <w:rFonts w:ascii="Times New Roman" w:hAnsi="Times New Roman" w:cs="Times New Roman"/>
          <w:sz w:val="24"/>
          <w:szCs w:val="24"/>
        </w:rPr>
        <w:t xml:space="preserve">Nicholas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visited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couple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refugee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Prague to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himself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conditions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prevailed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C5E8B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minimal</w:t>
      </w:r>
      <w:proofErr w:type="spellEnd"/>
      <w:proofErr w:type="gramEnd"/>
      <w:r w:rsidRPr="001C5E8B">
        <w:rPr>
          <w:rFonts w:ascii="Times New Roman" w:hAnsi="Times New Roman" w:cs="Times New Roman"/>
          <w:sz w:val="24"/>
          <w:szCs w:val="24"/>
        </w:rPr>
        <w:t xml:space="preserve"> food,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cold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austere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accommodation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. These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provided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shelter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came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interior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annexation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Sudetenland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. At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quarter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million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refugees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living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Czechoslovakia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. These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German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democrats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Sudeten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democrats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communists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and many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ordinary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C5E8B">
        <w:rPr>
          <w:rFonts w:ascii="Times New Roman" w:hAnsi="Times New Roman" w:cs="Times New Roman"/>
          <w:sz w:val="24"/>
          <w:szCs w:val="24"/>
        </w:rPr>
        <w:t>Czechs</w:t>
      </w:r>
      <w:proofErr w:type="spellEnd"/>
      <w:r w:rsidRPr="001C5E8B">
        <w:rPr>
          <w:rFonts w:ascii="Times New Roman" w:hAnsi="Times New Roman" w:cs="Times New Roman"/>
          <w:sz w:val="24"/>
          <w:szCs w:val="24"/>
        </w:rPr>
        <w:t xml:space="preserve">. </w:t>
      </w:r>
      <w:r w:rsidR="002B519A">
        <w:rPr>
          <w:rFonts w:ascii="Times New Roman" w:hAnsi="Times New Roman" w:cs="Times New Roman"/>
          <w:sz w:val="24"/>
          <w:szCs w:val="24"/>
        </w:rPr>
        <w:t>(Smith, 2017, p.18)</w:t>
      </w:r>
    </w:p>
    <w:p w14:paraId="2A30A8C5" w14:textId="77777777" w:rsidR="006D4FC8" w:rsidRDefault="006D4FC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617A4A" w14:textId="23B40A99" w:rsidR="006D4FC8" w:rsidRDefault="006D4FC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4FC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boys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boarding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Englishmen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whom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Trevor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Chadwick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taught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, to go to Prague to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select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boys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girl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refugees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Once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safely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England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Chadwick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returned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offered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Pr="006D4FC8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6D4FC8">
        <w:rPr>
          <w:rFonts w:ascii="Times New Roman" w:hAnsi="Times New Roman" w:cs="Times New Roman"/>
          <w:sz w:val="24"/>
          <w:szCs w:val="24"/>
        </w:rPr>
        <w:t>.</w:t>
      </w:r>
      <w:r w:rsidR="008E70B3" w:rsidRPr="008E70B3">
        <w:t xml:space="preserve"> </w:t>
      </w:r>
      <w:proofErr w:type="spellStart"/>
      <w:r w:rsidR="008E70B3" w:rsidRPr="008E70B3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="008E70B3" w:rsidRPr="008E70B3">
        <w:rPr>
          <w:rFonts w:ascii="Times New Roman" w:hAnsi="Times New Roman" w:cs="Times New Roman"/>
          <w:sz w:val="24"/>
          <w:szCs w:val="24"/>
        </w:rPr>
        <w:t xml:space="preserve">, he and </w:t>
      </w:r>
      <w:proofErr w:type="spellStart"/>
      <w:r w:rsidR="008E70B3" w:rsidRPr="008E70B3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8E70B3" w:rsidRPr="008E70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0B3" w:rsidRPr="008E70B3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8E70B3" w:rsidRPr="008E70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0B3" w:rsidRPr="008E70B3">
        <w:rPr>
          <w:rFonts w:ascii="Times New Roman" w:hAnsi="Times New Roman" w:cs="Times New Roman"/>
          <w:sz w:val="24"/>
          <w:szCs w:val="24"/>
        </w:rPr>
        <w:t>compiled</w:t>
      </w:r>
      <w:proofErr w:type="spellEnd"/>
      <w:r w:rsidR="008E70B3" w:rsidRPr="008E70B3">
        <w:rPr>
          <w:rFonts w:ascii="Times New Roman" w:hAnsi="Times New Roman" w:cs="Times New Roman"/>
          <w:sz w:val="24"/>
          <w:szCs w:val="24"/>
        </w:rPr>
        <w:t xml:space="preserve"> a list </w:t>
      </w:r>
      <w:proofErr w:type="spellStart"/>
      <w:r w:rsidR="008E70B3" w:rsidRPr="008E70B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E70B3" w:rsidRPr="008E70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0B3" w:rsidRPr="008E70B3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8E70B3" w:rsidRPr="008E70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0B3" w:rsidRPr="008E70B3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="008E70B3" w:rsidRPr="008E70B3">
        <w:rPr>
          <w:rFonts w:ascii="Times New Roman" w:hAnsi="Times New Roman" w:cs="Times New Roman"/>
          <w:sz w:val="24"/>
          <w:szCs w:val="24"/>
        </w:rPr>
        <w:t xml:space="preserve"> Nicky had to return </w:t>
      </w:r>
      <w:proofErr w:type="spellStart"/>
      <w:r w:rsidR="008E70B3" w:rsidRPr="008E70B3">
        <w:rPr>
          <w:rFonts w:ascii="Times New Roman" w:hAnsi="Times New Roman" w:cs="Times New Roman"/>
          <w:sz w:val="24"/>
          <w:szCs w:val="24"/>
        </w:rPr>
        <w:t>home</w:t>
      </w:r>
      <w:proofErr w:type="spellEnd"/>
      <w:r w:rsidR="008E70B3" w:rsidRPr="008E70B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8E70B3" w:rsidRPr="008E70B3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8E70B3" w:rsidRPr="008E70B3">
        <w:rPr>
          <w:rFonts w:ascii="Times New Roman" w:hAnsi="Times New Roman" w:cs="Times New Roman"/>
          <w:sz w:val="24"/>
          <w:szCs w:val="24"/>
        </w:rPr>
        <w:t>.</w:t>
      </w:r>
    </w:p>
    <w:p w14:paraId="674AD5BE" w14:textId="77777777" w:rsidR="008D5B74" w:rsidRDefault="008D5B7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1080E6" w14:textId="3421D3B5" w:rsidR="008D5B74" w:rsidRDefault="008D5B7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5B74">
        <w:rPr>
          <w:rFonts w:ascii="Times New Roman" w:hAnsi="Times New Roman" w:cs="Times New Roman"/>
          <w:sz w:val="24"/>
          <w:szCs w:val="24"/>
        </w:rPr>
        <w:t xml:space="preserve">Nicholas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Prague on 21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January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1939. In London, he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immediately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returned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to his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stock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exchange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rest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his free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devoted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permission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travel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England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and to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arrange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home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meantime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Warriner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letter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BCRC's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managing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director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strongly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recommending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she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put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charge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children's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section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>.</w:t>
      </w:r>
      <w:r w:rsidR="00FF3A2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F3A25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FF3A25">
        <w:rPr>
          <w:rFonts w:ascii="Times New Roman" w:hAnsi="Times New Roman" w:cs="Times New Roman"/>
          <w:sz w:val="24"/>
          <w:szCs w:val="24"/>
        </w:rPr>
        <w:t>, 2014, p.44,45)</w:t>
      </w:r>
    </w:p>
    <w:p w14:paraId="5EC67B64" w14:textId="77777777" w:rsidR="008D5B74" w:rsidRDefault="008D5B7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823E4F" w14:textId="486A289A" w:rsidR="008D5B74" w:rsidRPr="00EE5954" w:rsidRDefault="008D5B7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5B74">
        <w:rPr>
          <w:rFonts w:ascii="Times New Roman" w:hAnsi="Times New Roman" w:cs="Times New Roman"/>
          <w:sz w:val="24"/>
          <w:szCs w:val="24"/>
        </w:rPr>
        <w:lastRenderedPageBreak/>
        <w:t>However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43806" w:rsidRPr="00E43806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="00E43806" w:rsidRPr="00E438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3806" w:rsidRPr="00E4380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E43806" w:rsidRPr="00E438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3806" w:rsidRPr="00E43806">
        <w:rPr>
          <w:rFonts w:ascii="Times New Roman" w:hAnsi="Times New Roman" w:cs="Times New Roman"/>
          <w:sz w:val="24"/>
          <w:szCs w:val="24"/>
        </w:rPr>
        <w:t>everything</w:t>
      </w:r>
      <w:proofErr w:type="spellEnd"/>
      <w:r w:rsidR="00E43806" w:rsidRPr="00E438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3806" w:rsidRPr="00E4380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E43806" w:rsidRPr="00E43806">
        <w:rPr>
          <w:rFonts w:ascii="Times New Roman" w:hAnsi="Times New Roman" w:cs="Times New Roman"/>
          <w:sz w:val="24"/>
          <w:szCs w:val="24"/>
        </w:rPr>
        <w:t xml:space="preserve"> very </w:t>
      </w:r>
      <w:proofErr w:type="spellStart"/>
      <w:r w:rsidR="00E43806" w:rsidRPr="00E43806">
        <w:rPr>
          <w:rFonts w:ascii="Times New Roman" w:hAnsi="Times New Roman" w:cs="Times New Roman"/>
          <w:sz w:val="24"/>
          <w:szCs w:val="24"/>
        </w:rPr>
        <w:t>slow</w:t>
      </w:r>
      <w:proofErr w:type="spellEnd"/>
      <w:r w:rsidR="00E438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decided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not to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wait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permission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and, as he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 Jerusalem interview (</w:t>
      </w:r>
      <w:proofErr w:type="spellStart"/>
      <w:r w:rsidRPr="008D5B74">
        <w:rPr>
          <w:rFonts w:ascii="Times New Roman" w:hAnsi="Times New Roman" w:cs="Times New Roman"/>
          <w:sz w:val="24"/>
          <w:szCs w:val="24"/>
        </w:rPr>
        <w:t>Chadwick</w:t>
      </w:r>
      <w:proofErr w:type="spellEnd"/>
      <w:r w:rsidRPr="008D5B74">
        <w:rPr>
          <w:rFonts w:ascii="Times New Roman" w:hAnsi="Times New Roman" w:cs="Times New Roman"/>
          <w:sz w:val="24"/>
          <w:szCs w:val="24"/>
        </w:rPr>
        <w:t xml:space="preserve">, </w:t>
      </w:r>
      <w:r w:rsidR="00A355F4">
        <w:rPr>
          <w:rFonts w:ascii="Times New Roman" w:hAnsi="Times New Roman" w:cs="Times New Roman"/>
          <w:sz w:val="24"/>
          <w:szCs w:val="24"/>
        </w:rPr>
        <w:t xml:space="preserve">2017, </w:t>
      </w:r>
      <w:r w:rsidRPr="008D5B74">
        <w:rPr>
          <w:rFonts w:ascii="Times New Roman" w:hAnsi="Times New Roman" w:cs="Times New Roman"/>
          <w:sz w:val="24"/>
          <w:szCs w:val="24"/>
        </w:rPr>
        <w:t>p.67)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at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that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time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BCRC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was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too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busy to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be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able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deal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with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any more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children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, so I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worked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from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home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and made a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letterhead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with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BCRC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letterhead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that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looked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very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official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, and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under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letterhead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we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put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"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children's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section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"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with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my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home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address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... So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we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started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like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that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then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someone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brought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me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a list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all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committees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(BCRC)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around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England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that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were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sub-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committees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BCRC in London and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then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still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without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permission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course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we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wrote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letters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informing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them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what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we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were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doing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that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we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needed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find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sponsors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for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children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bring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them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England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. And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that's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actually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how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it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started</w:t>
      </w:r>
      <w:proofErr w:type="spellEnd"/>
      <w:r w:rsidR="004201FB" w:rsidRPr="004201FB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EE595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EE5954" w:rsidRPr="00EE595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E5954" w:rsidRPr="00EE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954" w:rsidRPr="00EE5954">
        <w:rPr>
          <w:rFonts w:ascii="Times New Roman" w:hAnsi="Times New Roman" w:cs="Times New Roman"/>
          <w:sz w:val="24"/>
          <w:szCs w:val="24"/>
        </w:rPr>
        <w:t>official</w:t>
      </w:r>
      <w:proofErr w:type="spellEnd"/>
      <w:r w:rsidR="00EE5954" w:rsidRPr="00EE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954" w:rsidRPr="00EE5954">
        <w:rPr>
          <w:rFonts w:ascii="Times New Roman" w:hAnsi="Times New Roman" w:cs="Times New Roman"/>
          <w:sz w:val="24"/>
          <w:szCs w:val="24"/>
        </w:rPr>
        <w:t>appointment</w:t>
      </w:r>
      <w:proofErr w:type="spellEnd"/>
      <w:r w:rsidR="00EE5954" w:rsidRPr="00EE595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EE5954" w:rsidRPr="00EE595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E5954" w:rsidRPr="00EE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954" w:rsidRPr="00EE5954">
        <w:rPr>
          <w:rFonts w:ascii="Times New Roman" w:hAnsi="Times New Roman" w:cs="Times New Roman"/>
          <w:sz w:val="24"/>
          <w:szCs w:val="24"/>
        </w:rPr>
        <w:t>position</w:t>
      </w:r>
      <w:proofErr w:type="spellEnd"/>
      <w:r w:rsidR="00EE5954" w:rsidRPr="00EE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954" w:rsidRPr="00EE595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E5954" w:rsidRPr="00EE5954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="00EE5954" w:rsidRPr="00EE5954">
        <w:rPr>
          <w:rFonts w:ascii="Times New Roman" w:hAnsi="Times New Roman" w:cs="Times New Roman"/>
          <w:sz w:val="24"/>
          <w:szCs w:val="24"/>
        </w:rPr>
        <w:t>Secretary</w:t>
      </w:r>
      <w:proofErr w:type="spellEnd"/>
      <w:r w:rsidR="00EE5954" w:rsidRPr="00EE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954" w:rsidRPr="00EE595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E5954" w:rsidRPr="00EE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954" w:rsidRPr="00EE595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E5954" w:rsidRPr="00EE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954" w:rsidRPr="00EE5954">
        <w:rPr>
          <w:rFonts w:ascii="Times New Roman" w:hAnsi="Times New Roman" w:cs="Times New Roman"/>
          <w:sz w:val="24"/>
          <w:szCs w:val="24"/>
        </w:rPr>
        <w:t>Children's</w:t>
      </w:r>
      <w:proofErr w:type="spellEnd"/>
      <w:r w:rsidR="00EE5954" w:rsidRPr="00EE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954" w:rsidRPr="00EE5954">
        <w:rPr>
          <w:rFonts w:ascii="Times New Roman" w:hAnsi="Times New Roman" w:cs="Times New Roman"/>
          <w:sz w:val="24"/>
          <w:szCs w:val="24"/>
        </w:rPr>
        <w:t>Section</w:t>
      </w:r>
      <w:proofErr w:type="spellEnd"/>
      <w:r w:rsidR="00EE5954" w:rsidRPr="00EE5954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="00EE5954" w:rsidRPr="00EE5954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EE5954" w:rsidRPr="00EE5954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EE5954" w:rsidRPr="00EE5954">
        <w:rPr>
          <w:rFonts w:ascii="Times New Roman" w:hAnsi="Times New Roman" w:cs="Times New Roman"/>
          <w:sz w:val="24"/>
          <w:szCs w:val="24"/>
        </w:rPr>
        <w:t>come</w:t>
      </w:r>
      <w:proofErr w:type="spellEnd"/>
      <w:r w:rsidR="00EE5954" w:rsidRPr="00EE59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954" w:rsidRPr="00EE5954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="00EE5954" w:rsidRPr="00EE5954">
        <w:rPr>
          <w:rFonts w:ascii="Times New Roman" w:hAnsi="Times New Roman" w:cs="Times New Roman"/>
          <w:sz w:val="24"/>
          <w:szCs w:val="24"/>
        </w:rPr>
        <w:t xml:space="preserve"> May 24, 1939.</w:t>
      </w:r>
    </w:p>
    <w:p w14:paraId="3BAA3297" w14:textId="77777777" w:rsidR="004201FB" w:rsidRDefault="004201F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0910EE12" w14:textId="31A0BB8F" w:rsidR="004201FB" w:rsidRPr="000E67F0" w:rsidRDefault="00BC7A6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A6D">
        <w:rPr>
          <w:rFonts w:ascii="Times New Roman" w:hAnsi="Times New Roman" w:cs="Times New Roman"/>
          <w:sz w:val="24"/>
          <w:szCs w:val="24"/>
        </w:rPr>
        <w:t>Every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>, Nicky and h</w:t>
      </w:r>
      <w:r w:rsidR="00635713">
        <w:rPr>
          <w:rFonts w:ascii="Times New Roman" w:hAnsi="Times New Roman" w:cs="Times New Roman"/>
          <w:sz w:val="24"/>
          <w:szCs w:val="24"/>
        </w:rPr>
        <w:t>is</w:t>
      </w:r>
      <w:r w:rsidRPr="00BC7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volunteers</w:t>
      </w:r>
      <w:proofErr w:type="spellEnd"/>
      <w:r w:rsidR="006357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35713" w:rsidRPr="00635713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="00635713" w:rsidRPr="00635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713" w:rsidRPr="00635713">
        <w:rPr>
          <w:rFonts w:ascii="Times New Roman" w:hAnsi="Times New Roman" w:cs="Times New Roman"/>
          <w:sz w:val="24"/>
          <w:szCs w:val="24"/>
        </w:rPr>
        <w:t>Winton's</w:t>
      </w:r>
      <w:proofErr w:type="spellEnd"/>
      <w:r w:rsidR="00635713" w:rsidRPr="006357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5713" w:rsidRPr="00635713">
        <w:rPr>
          <w:rFonts w:ascii="Times New Roman" w:hAnsi="Times New Roman" w:cs="Times New Roman"/>
          <w:sz w:val="24"/>
          <w:szCs w:val="24"/>
        </w:rPr>
        <w:t>secretary</w:t>
      </w:r>
      <w:proofErr w:type="spellEnd"/>
      <w:r w:rsidR="00635713" w:rsidRPr="00635713">
        <w:rPr>
          <w:rFonts w:ascii="Times New Roman" w:hAnsi="Times New Roman" w:cs="Times New Roman"/>
          <w:sz w:val="24"/>
          <w:szCs w:val="24"/>
        </w:rPr>
        <w:t xml:space="preserve">, Barbara </w:t>
      </w:r>
      <w:proofErr w:type="spellStart"/>
      <w:r w:rsidR="00635713" w:rsidRPr="00635713">
        <w:rPr>
          <w:rFonts w:ascii="Times New Roman" w:hAnsi="Times New Roman" w:cs="Times New Roman"/>
          <w:sz w:val="24"/>
          <w:szCs w:val="24"/>
        </w:rPr>
        <w:t>Willis</w:t>
      </w:r>
      <w:proofErr w:type="spellEnd"/>
      <w:r w:rsidR="00635713" w:rsidRPr="006357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letters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sponsors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documents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refugee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suitable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guardians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asked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money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arranged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C7A6D">
        <w:rPr>
          <w:rFonts w:ascii="Times New Roman" w:hAnsi="Times New Roman" w:cs="Times New Roman"/>
          <w:sz w:val="24"/>
          <w:szCs w:val="24"/>
        </w:rPr>
        <w:t>visas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BC7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Chadwick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(2017, p.69),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sz w:val="24"/>
          <w:szCs w:val="24"/>
        </w:rPr>
        <w:t>stated</w:t>
      </w:r>
      <w:proofErr w:type="spellEnd"/>
      <w:r w:rsidRPr="00BC7A6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When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someone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said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>: "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We'll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take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child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,"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we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sent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them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picture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with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eight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photographs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... They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chose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 one. It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was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like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running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 a business.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Really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 terrible, but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it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C7A6D">
        <w:rPr>
          <w:rFonts w:ascii="Times New Roman" w:hAnsi="Times New Roman" w:cs="Times New Roman"/>
          <w:i/>
          <w:iCs/>
          <w:sz w:val="24"/>
          <w:szCs w:val="24"/>
        </w:rPr>
        <w:t>worked</w:t>
      </w:r>
      <w:proofErr w:type="spellEnd"/>
      <w:r w:rsidRPr="00BC7A6D">
        <w:rPr>
          <w:rFonts w:ascii="Times New Roman" w:hAnsi="Times New Roman" w:cs="Times New Roman"/>
          <w:i/>
          <w:iCs/>
          <w:sz w:val="24"/>
          <w:szCs w:val="24"/>
        </w:rPr>
        <w:t>...</w:t>
      </w:r>
      <w:r w:rsidR="000E67F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E67F0" w:rsidRPr="000E67F0">
        <w:rPr>
          <w:rFonts w:ascii="Times New Roman" w:hAnsi="Times New Roman" w:cs="Times New Roman"/>
          <w:sz w:val="24"/>
          <w:szCs w:val="24"/>
        </w:rPr>
        <w:t xml:space="preserve">Nicky has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always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brought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up not to show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emotions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and not to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despair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knew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achieve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anything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concentrate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fully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arm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himself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emotional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reactions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helped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greatly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extent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67F0" w:rsidRPr="000E67F0">
        <w:rPr>
          <w:rFonts w:ascii="Times New Roman" w:hAnsi="Times New Roman" w:cs="Times New Roman"/>
          <w:sz w:val="24"/>
          <w:szCs w:val="24"/>
        </w:rPr>
        <w:t>rescue</w:t>
      </w:r>
      <w:proofErr w:type="spellEnd"/>
      <w:r w:rsidR="000E67F0" w:rsidRPr="000E67F0">
        <w:rPr>
          <w:rFonts w:ascii="Times New Roman" w:hAnsi="Times New Roman" w:cs="Times New Roman"/>
          <w:sz w:val="24"/>
          <w:szCs w:val="24"/>
        </w:rPr>
        <w:t>.</w:t>
      </w:r>
    </w:p>
    <w:p w14:paraId="059170E9" w14:textId="77777777" w:rsidR="00BC7A6D" w:rsidRDefault="00BC7A6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7F73096" w14:textId="582E2E2F" w:rsidR="00CF04D5" w:rsidRDefault="00CF04D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04D5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total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, 8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place. </w:t>
      </w:r>
      <w:proofErr w:type="spellStart"/>
      <w:r w:rsidR="008B7C25" w:rsidRPr="008B7C2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B7C25" w:rsidRPr="008B7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C25" w:rsidRPr="008B7C25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8B7C25" w:rsidRPr="008B7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C25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8B7C25">
        <w:rPr>
          <w:rFonts w:ascii="Times New Roman" w:hAnsi="Times New Roman" w:cs="Times New Roman"/>
          <w:sz w:val="24"/>
          <w:szCs w:val="24"/>
        </w:rPr>
        <w:t xml:space="preserve">, on 14th </w:t>
      </w:r>
      <w:proofErr w:type="spellStart"/>
      <w:r w:rsidR="008B7C25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="008B7C25">
        <w:rPr>
          <w:rFonts w:ascii="Times New Roman" w:hAnsi="Times New Roman" w:cs="Times New Roman"/>
          <w:sz w:val="24"/>
          <w:szCs w:val="24"/>
        </w:rPr>
        <w:t>,</w:t>
      </w:r>
      <w:r w:rsidR="008B7C25" w:rsidRPr="008B7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C25" w:rsidRPr="008B7C2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8B7C25" w:rsidRPr="008B7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C25" w:rsidRPr="008B7C25">
        <w:rPr>
          <w:rFonts w:ascii="Times New Roman" w:hAnsi="Times New Roman" w:cs="Times New Roman"/>
          <w:sz w:val="24"/>
          <w:szCs w:val="24"/>
        </w:rPr>
        <w:t>probably</w:t>
      </w:r>
      <w:proofErr w:type="spellEnd"/>
      <w:r w:rsidR="008B7C25" w:rsidRPr="008B7C25">
        <w:rPr>
          <w:rFonts w:ascii="Times New Roman" w:hAnsi="Times New Roman" w:cs="Times New Roman"/>
          <w:sz w:val="24"/>
          <w:szCs w:val="24"/>
        </w:rPr>
        <w:t xml:space="preserve"> by air, </w:t>
      </w:r>
      <w:proofErr w:type="spellStart"/>
      <w:r w:rsidR="008B7C25" w:rsidRPr="008B7C2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B7C25" w:rsidRPr="008B7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C25" w:rsidRPr="008B7C25">
        <w:rPr>
          <w:rFonts w:ascii="Times New Roman" w:hAnsi="Times New Roman" w:cs="Times New Roman"/>
          <w:sz w:val="24"/>
          <w:szCs w:val="24"/>
        </w:rPr>
        <w:t>others</w:t>
      </w:r>
      <w:proofErr w:type="spellEnd"/>
      <w:r w:rsidR="008B7C25" w:rsidRPr="008B7C25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8B7C25" w:rsidRPr="008B7C25">
        <w:rPr>
          <w:rFonts w:ascii="Times New Roman" w:hAnsi="Times New Roman" w:cs="Times New Roman"/>
          <w:sz w:val="24"/>
          <w:szCs w:val="24"/>
        </w:rPr>
        <w:t>train</w:t>
      </w:r>
      <w:proofErr w:type="spellEnd"/>
      <w:r w:rsidR="008B7C25" w:rsidRPr="008B7C25">
        <w:rPr>
          <w:rFonts w:ascii="Times New Roman" w:hAnsi="Times New Roman" w:cs="Times New Roman"/>
          <w:sz w:val="24"/>
          <w:szCs w:val="24"/>
        </w:rPr>
        <w:t>.</w:t>
      </w:r>
      <w:r w:rsidR="008B7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C2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largest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dispatched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on July 1, 1939, in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241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ninth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transport, on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1, 1939, in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250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ready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leave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unfortunately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cancelled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just a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hours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scheduled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departure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, as Germany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invaded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Poland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borders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closed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most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likely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almost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failed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transport,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whom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250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foster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parents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waiting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England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ended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up in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04D5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CF04D5">
        <w:rPr>
          <w:rFonts w:ascii="Times New Roman" w:hAnsi="Times New Roman" w:cs="Times New Roman"/>
          <w:sz w:val="24"/>
          <w:szCs w:val="24"/>
        </w:rPr>
        <w:t>.</w:t>
      </w:r>
      <w:r w:rsidR="008B7C25">
        <w:rPr>
          <w:rFonts w:ascii="Times New Roman" w:hAnsi="Times New Roman" w:cs="Times New Roman"/>
          <w:sz w:val="24"/>
          <w:szCs w:val="24"/>
        </w:rPr>
        <w:t xml:space="preserve"> </w:t>
      </w:r>
      <w:r w:rsidR="00B369EC">
        <w:rPr>
          <w:rFonts w:ascii="Times New Roman" w:hAnsi="Times New Roman" w:cs="Times New Roman"/>
          <w:sz w:val="24"/>
          <w:szCs w:val="24"/>
        </w:rPr>
        <w:t>(Smith, 2017, p.165)</w:t>
      </w:r>
    </w:p>
    <w:p w14:paraId="701E0B61" w14:textId="77777777" w:rsidR="00674A65" w:rsidRDefault="00674A6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D7B015" w14:textId="14BE9AC4" w:rsidR="002E5BCD" w:rsidRDefault="00674A6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4A65">
        <w:rPr>
          <w:rFonts w:ascii="Times New Roman" w:hAnsi="Times New Roman" w:cs="Times New Roman"/>
          <w:sz w:val="24"/>
          <w:szCs w:val="24"/>
        </w:rPr>
        <w:t xml:space="preserve">As I </w:t>
      </w:r>
      <w:proofErr w:type="spellStart"/>
      <w:r w:rsidRPr="00674A65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674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4A65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Pr="00674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4A65">
        <w:rPr>
          <w:rFonts w:ascii="Times New Roman" w:hAnsi="Times New Roman" w:cs="Times New Roman"/>
          <w:sz w:val="24"/>
          <w:szCs w:val="24"/>
        </w:rPr>
        <w:t>mentioned</w:t>
      </w:r>
      <w:proofErr w:type="spellEnd"/>
      <w:r w:rsidRPr="00674A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4A65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674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4A65">
        <w:rPr>
          <w:rFonts w:ascii="Times New Roman" w:hAnsi="Times New Roman" w:cs="Times New Roman"/>
          <w:sz w:val="24"/>
          <w:szCs w:val="24"/>
        </w:rPr>
        <w:t>worked</w:t>
      </w:r>
      <w:proofErr w:type="spellEnd"/>
      <w:r w:rsidRPr="00674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4A6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674A65">
        <w:rPr>
          <w:rFonts w:ascii="Times New Roman" w:hAnsi="Times New Roman" w:cs="Times New Roman"/>
          <w:sz w:val="24"/>
          <w:szCs w:val="24"/>
        </w:rPr>
        <w:t xml:space="preserve"> London and </w:t>
      </w:r>
      <w:proofErr w:type="spellStart"/>
      <w:r w:rsidRPr="00674A6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74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4A65">
        <w:rPr>
          <w:rFonts w:ascii="Times New Roman" w:hAnsi="Times New Roman" w:cs="Times New Roman"/>
          <w:sz w:val="24"/>
          <w:szCs w:val="24"/>
        </w:rPr>
        <w:t>assisted</w:t>
      </w:r>
      <w:proofErr w:type="spellEnd"/>
      <w:r w:rsidRPr="00674A65">
        <w:rPr>
          <w:rFonts w:ascii="Times New Roman" w:hAnsi="Times New Roman" w:cs="Times New Roman"/>
          <w:sz w:val="24"/>
          <w:szCs w:val="24"/>
        </w:rPr>
        <w:t xml:space="preserve"> in Prague by </w:t>
      </w:r>
      <w:proofErr w:type="spellStart"/>
      <w:r w:rsidRPr="00674A65">
        <w:rPr>
          <w:rFonts w:ascii="Times New Roman" w:hAnsi="Times New Roman" w:cs="Times New Roman"/>
          <w:sz w:val="24"/>
          <w:szCs w:val="24"/>
        </w:rPr>
        <w:t>Trevor</w:t>
      </w:r>
      <w:proofErr w:type="spellEnd"/>
      <w:r w:rsidRPr="00674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4A65">
        <w:rPr>
          <w:rFonts w:ascii="Times New Roman" w:hAnsi="Times New Roman" w:cs="Times New Roman"/>
          <w:sz w:val="24"/>
          <w:szCs w:val="24"/>
        </w:rPr>
        <w:t>Chadwick</w:t>
      </w:r>
      <w:proofErr w:type="spellEnd"/>
      <w:r w:rsidRPr="00674A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4A65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674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4A65">
        <w:rPr>
          <w:rFonts w:ascii="Times New Roman" w:hAnsi="Times New Roman" w:cs="Times New Roman"/>
          <w:sz w:val="24"/>
          <w:szCs w:val="24"/>
        </w:rPr>
        <w:t>organised</w:t>
      </w:r>
      <w:proofErr w:type="spellEnd"/>
      <w:r w:rsidRPr="00674A65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674A65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Pr="00674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4A65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674A65">
        <w:rPr>
          <w:rFonts w:ascii="Times New Roman" w:hAnsi="Times New Roman" w:cs="Times New Roman"/>
          <w:sz w:val="24"/>
          <w:szCs w:val="24"/>
        </w:rPr>
        <w:t xml:space="preserve"> June 1939,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Doreen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Warriner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, and last but not least Beatrice Wellington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Doreen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independently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provided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adults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risk.</w:t>
      </w:r>
      <w:r w:rsidR="002E5BCD">
        <w:rPr>
          <w:rFonts w:ascii="Times New Roman" w:hAnsi="Times New Roman" w:cs="Times New Roman"/>
          <w:sz w:val="24"/>
          <w:szCs w:val="24"/>
        </w:rPr>
        <w:t xml:space="preserve"> </w:t>
      </w:r>
      <w:r w:rsidR="002E5BCD" w:rsidRPr="002E5BCD">
        <w:rPr>
          <w:rFonts w:ascii="Times New Roman" w:hAnsi="Times New Roman" w:cs="Times New Roman"/>
          <w:sz w:val="24"/>
          <w:szCs w:val="24"/>
        </w:rPr>
        <w:t xml:space="preserve">Nicky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always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waited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mother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Barbara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Liverpool station and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organised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collection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foster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families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. Barbara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charge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ongoing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dealing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whose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foster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parents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r w:rsidR="002E5BCD" w:rsidRPr="002E5BCD">
        <w:rPr>
          <w:rFonts w:ascii="Times New Roman" w:hAnsi="Times New Roman" w:cs="Times New Roman"/>
          <w:sz w:val="24"/>
          <w:szCs w:val="24"/>
        </w:rPr>
        <w:lastRenderedPageBreak/>
        <w:t xml:space="preserve">no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longer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difficulties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>.</w:t>
      </w:r>
      <w:r w:rsid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children's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always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accompanied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by a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adults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had to return, but a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vulnerable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apparently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escaped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refugees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several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Aryans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2E5BCD" w:rsidRPr="002E5BCD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="002E5BCD" w:rsidRPr="002E5BCD">
        <w:rPr>
          <w:rFonts w:ascii="Times New Roman" w:hAnsi="Times New Roman" w:cs="Times New Roman"/>
          <w:sz w:val="24"/>
          <w:szCs w:val="24"/>
        </w:rPr>
        <w:t xml:space="preserve"> transport.</w:t>
      </w:r>
      <w:r w:rsidR="00B27E7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27E75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B27E75">
        <w:rPr>
          <w:rFonts w:ascii="Times New Roman" w:hAnsi="Times New Roman" w:cs="Times New Roman"/>
          <w:sz w:val="24"/>
          <w:szCs w:val="24"/>
        </w:rPr>
        <w:t>, 2014, p.60)</w:t>
      </w:r>
    </w:p>
    <w:p w14:paraId="4D63477C" w14:textId="77777777" w:rsidR="002E5BCD" w:rsidRPr="002E5BCD" w:rsidRDefault="002E5BC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64F527" w14:textId="26C2A848" w:rsidR="002E5BCD" w:rsidRPr="002E5BCD" w:rsidRDefault="002E5BC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BCD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noted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Nicholas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Winton's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priority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rescue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race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and religion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concern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. His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intention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not to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save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exclusively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risk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Germans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arrived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5BCD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, 669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saved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outbreak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E5B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5BCD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8D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DA1" w:rsidRPr="008D0DA1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8D0DA1" w:rsidRPr="008D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DA1" w:rsidRPr="008D0DA1">
        <w:rPr>
          <w:rFonts w:ascii="Times New Roman" w:hAnsi="Times New Roman" w:cs="Times New Roman"/>
          <w:sz w:val="24"/>
          <w:szCs w:val="24"/>
        </w:rPr>
        <w:t>nine</w:t>
      </w:r>
      <w:proofErr w:type="spellEnd"/>
      <w:r w:rsidR="008D0DA1" w:rsidRPr="008D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DA1" w:rsidRPr="008D0DA1">
        <w:rPr>
          <w:rFonts w:ascii="Times New Roman" w:hAnsi="Times New Roman" w:cs="Times New Roman"/>
          <w:sz w:val="24"/>
          <w:szCs w:val="24"/>
        </w:rPr>
        <w:t>months</w:t>
      </w:r>
      <w:proofErr w:type="spellEnd"/>
      <w:r w:rsidR="008D0DA1" w:rsidRPr="008D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DA1" w:rsidRPr="008D0DA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D0DA1" w:rsidRPr="008D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DA1" w:rsidRPr="008D0DA1">
        <w:rPr>
          <w:rFonts w:ascii="Times New Roman" w:hAnsi="Times New Roman" w:cs="Times New Roman"/>
          <w:sz w:val="24"/>
          <w:szCs w:val="24"/>
        </w:rPr>
        <w:t>hectic</w:t>
      </w:r>
      <w:proofErr w:type="spellEnd"/>
      <w:r w:rsidR="008D0DA1" w:rsidRPr="008D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DA1" w:rsidRPr="008D0DA1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="008D0DA1" w:rsidRPr="008D0DA1">
        <w:rPr>
          <w:rFonts w:ascii="Times New Roman" w:hAnsi="Times New Roman" w:cs="Times New Roman"/>
          <w:sz w:val="24"/>
          <w:szCs w:val="24"/>
        </w:rPr>
        <w:t xml:space="preserve"> by a </w:t>
      </w:r>
      <w:proofErr w:type="spellStart"/>
      <w:r w:rsidR="008D0DA1" w:rsidRPr="008D0DA1">
        <w:rPr>
          <w:rFonts w:ascii="Times New Roman" w:hAnsi="Times New Roman" w:cs="Times New Roman"/>
          <w:sz w:val="24"/>
          <w:szCs w:val="24"/>
        </w:rPr>
        <w:t>small</w:t>
      </w:r>
      <w:proofErr w:type="spellEnd"/>
      <w:r w:rsidR="008D0DA1" w:rsidRPr="008D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DA1" w:rsidRPr="008D0DA1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8D0DA1" w:rsidRPr="008D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DA1" w:rsidRPr="008D0DA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D0DA1" w:rsidRPr="008D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DA1" w:rsidRPr="008D0DA1">
        <w:rPr>
          <w:rFonts w:ascii="Times New Roman" w:hAnsi="Times New Roman" w:cs="Times New Roman"/>
          <w:sz w:val="24"/>
          <w:szCs w:val="24"/>
        </w:rPr>
        <w:t>dedicated</w:t>
      </w:r>
      <w:proofErr w:type="spellEnd"/>
      <w:r w:rsidR="008D0DA1" w:rsidRPr="008D0D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D0DA1" w:rsidRPr="008D0DA1">
        <w:rPr>
          <w:rFonts w:ascii="Times New Roman" w:hAnsi="Times New Roman" w:cs="Times New Roman"/>
          <w:sz w:val="24"/>
          <w:szCs w:val="24"/>
        </w:rPr>
        <w:t>volunteers</w:t>
      </w:r>
      <w:proofErr w:type="spellEnd"/>
      <w:r w:rsidR="008D0DA1">
        <w:rPr>
          <w:rFonts w:ascii="Times New Roman" w:hAnsi="Times New Roman" w:cs="Times New Roman"/>
          <w:sz w:val="24"/>
          <w:szCs w:val="24"/>
        </w:rPr>
        <w:t>.</w:t>
      </w:r>
      <w:r w:rsidR="000E67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4F54CA" w14:textId="767F838A" w:rsidR="00243067" w:rsidRDefault="0024306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DF33C" w14:textId="64079E0D" w:rsidR="00CD58B2" w:rsidRPr="009E0133" w:rsidRDefault="00836746" w:rsidP="00A4008E">
      <w:pPr>
        <w:pStyle w:val="Nadpis3"/>
      </w:pPr>
      <w:bookmarkStart w:id="33" w:name="_Toc152315209"/>
      <w:proofErr w:type="spellStart"/>
      <w:r w:rsidRPr="009E0133">
        <w:t>Life</w:t>
      </w:r>
      <w:proofErr w:type="spellEnd"/>
      <w:r w:rsidRPr="009E0133">
        <w:t xml:space="preserve"> </w:t>
      </w:r>
      <w:proofErr w:type="spellStart"/>
      <w:r w:rsidRPr="009E0133">
        <w:t>after</w:t>
      </w:r>
      <w:proofErr w:type="spellEnd"/>
      <w:r w:rsidRPr="009E0133">
        <w:t xml:space="preserve"> </w:t>
      </w:r>
      <w:proofErr w:type="spellStart"/>
      <w:r w:rsidRPr="009E0133">
        <w:t>Saving</w:t>
      </w:r>
      <w:proofErr w:type="spellEnd"/>
      <w:r w:rsidRPr="009E0133">
        <w:t xml:space="preserve"> </w:t>
      </w:r>
      <w:proofErr w:type="spellStart"/>
      <w:r w:rsidRPr="009E0133">
        <w:t>Children</w:t>
      </w:r>
      <w:bookmarkEnd w:id="33"/>
      <w:proofErr w:type="spellEnd"/>
    </w:p>
    <w:p w14:paraId="60524DBF" w14:textId="77777777" w:rsidR="00836746" w:rsidRDefault="0083674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1D6400" w14:textId="11CCF430" w:rsidR="00836746" w:rsidRDefault="002F6A7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6A7F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beginning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II, Nicholas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joined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Red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Cross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ambulance driver. He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part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retreat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Dunkirk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in 1940. At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1941 he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applied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join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ranks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Royal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Air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Force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(RAF).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Unfortunately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to his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poor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eyesight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wore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glasses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refused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opportunity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to serve as a pilot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crew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member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Instead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flight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instructor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. At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served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deputy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commander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RAF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travelling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exhibition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toured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war-torn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European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6A7F">
        <w:rPr>
          <w:rFonts w:ascii="Times New Roman" w:hAnsi="Times New Roman" w:cs="Times New Roman"/>
          <w:sz w:val="24"/>
          <w:szCs w:val="24"/>
        </w:rPr>
        <w:t>cities</w:t>
      </w:r>
      <w:proofErr w:type="spellEnd"/>
      <w:r w:rsidRPr="002F6A7F">
        <w:rPr>
          <w:rFonts w:ascii="Times New Roman" w:hAnsi="Times New Roman" w:cs="Times New Roman"/>
          <w:sz w:val="24"/>
          <w:szCs w:val="24"/>
        </w:rPr>
        <w:t>.</w:t>
      </w:r>
      <w:r w:rsidR="005228DE">
        <w:rPr>
          <w:rFonts w:ascii="Times New Roman" w:hAnsi="Times New Roman" w:cs="Times New Roman"/>
          <w:sz w:val="24"/>
          <w:szCs w:val="24"/>
        </w:rPr>
        <w:t xml:space="preserve"> (URL19)</w:t>
      </w:r>
    </w:p>
    <w:p w14:paraId="65746455" w14:textId="77777777" w:rsidR="002F6A7F" w:rsidRDefault="002F6A7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3E0957" w14:textId="7D3F32C0" w:rsidR="002F6A7F" w:rsidRDefault="00772D7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2D70">
        <w:rPr>
          <w:rFonts w:ascii="Times New Roman" w:hAnsi="Times New Roman" w:cs="Times New Roman"/>
          <w:sz w:val="24"/>
          <w:szCs w:val="24"/>
        </w:rPr>
        <w:t xml:space="preserve">In 1947 he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part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International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Refugee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Organization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(IRO) and had to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move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Geneva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Switzerland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. His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consisted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collecting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items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looted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discovered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Allied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forces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. He had to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categorize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these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items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, such as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gold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384">
        <w:rPr>
          <w:rFonts w:ascii="Times New Roman" w:hAnsi="Times New Roman" w:cs="Times New Roman"/>
          <w:sz w:val="24"/>
          <w:szCs w:val="24"/>
        </w:rPr>
        <w:t>rings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arrange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sale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tally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up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proceeds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and transfer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money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go to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victims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D70">
        <w:rPr>
          <w:rFonts w:ascii="Times New Roman" w:hAnsi="Times New Roman" w:cs="Times New Roman"/>
          <w:sz w:val="24"/>
          <w:szCs w:val="24"/>
        </w:rPr>
        <w:t>regime</w:t>
      </w:r>
      <w:proofErr w:type="spellEnd"/>
      <w:r w:rsidRPr="00772D70">
        <w:rPr>
          <w:rFonts w:ascii="Times New Roman" w:hAnsi="Times New Roman" w:cs="Times New Roman"/>
          <w:sz w:val="24"/>
          <w:szCs w:val="24"/>
        </w:rPr>
        <w:t>.</w:t>
      </w:r>
    </w:p>
    <w:p w14:paraId="78C559BA" w14:textId="77777777" w:rsidR="00177384" w:rsidRDefault="001773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6079B2" w14:textId="32867CED" w:rsidR="009E40F2" w:rsidRPr="009E40F2" w:rsidRDefault="009E40F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0F2">
        <w:rPr>
          <w:rFonts w:ascii="Times New Roman" w:hAnsi="Times New Roman" w:cs="Times New Roman"/>
          <w:sz w:val="24"/>
          <w:szCs w:val="24"/>
        </w:rPr>
        <w:t xml:space="preserve">In 1948,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offered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job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in Paris,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he met his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wife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Danish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Grete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Gjelstrup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married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her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subsequently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had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E40F2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- Nicholas</w:t>
      </w:r>
      <w:proofErr w:type="gramEnd"/>
      <w:r w:rsidRPr="009E40F2">
        <w:rPr>
          <w:rFonts w:ascii="Times New Roman" w:hAnsi="Times New Roman" w:cs="Times New Roman"/>
          <w:sz w:val="24"/>
          <w:szCs w:val="24"/>
        </w:rPr>
        <w:t xml:space="preserve">, Barbara and Robin,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mentally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disabled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. </w:t>
      </w:r>
      <w:r w:rsidR="004F338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4F338D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4F338D">
        <w:rPr>
          <w:rFonts w:ascii="Times New Roman" w:hAnsi="Times New Roman" w:cs="Times New Roman"/>
          <w:sz w:val="24"/>
          <w:szCs w:val="24"/>
        </w:rPr>
        <w:t>, 2014, p.191)</w:t>
      </w:r>
    </w:p>
    <w:p w14:paraId="26295FA2" w14:textId="77777777" w:rsidR="009E40F2" w:rsidRPr="009E40F2" w:rsidRDefault="009E40F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E4AF3F" w14:textId="53A7060C" w:rsidR="00E00759" w:rsidRDefault="009E40F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Nicholas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retired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age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58,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devoted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to charity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Abbeyfield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Mencap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organisations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awarded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British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Empire (MBE) in 1983 in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recognition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his charity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i.e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services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9E40F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E40F2">
        <w:rPr>
          <w:rFonts w:ascii="Times New Roman" w:hAnsi="Times New Roman" w:cs="Times New Roman"/>
          <w:sz w:val="24"/>
          <w:szCs w:val="24"/>
        </w:rPr>
        <w:t xml:space="preserve"> public.</w:t>
      </w:r>
    </w:p>
    <w:p w14:paraId="12C7C3C6" w14:textId="77777777" w:rsidR="009E40F2" w:rsidRDefault="009E40F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67B993" w14:textId="0EF02AD5" w:rsidR="006F63A3" w:rsidRDefault="006F63A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3A3">
        <w:rPr>
          <w:rFonts w:ascii="Times New Roman" w:hAnsi="Times New Roman" w:cs="Times New Roman"/>
          <w:sz w:val="24"/>
          <w:szCs w:val="24"/>
        </w:rPr>
        <w:t xml:space="preserve">Nicholas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age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eighty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decided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to show his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fifty-year-old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notebook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details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children's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addresses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families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England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to Elizabeth Maxwell, a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historian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specializing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Holocaust.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She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happened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wife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Robert Maxwell,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owner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Mirror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Newspaper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Group.</w:t>
      </w:r>
      <w:r w:rsidR="004F338D">
        <w:rPr>
          <w:rFonts w:ascii="Times New Roman" w:hAnsi="Times New Roman" w:cs="Times New Roman"/>
          <w:sz w:val="24"/>
          <w:szCs w:val="24"/>
        </w:rPr>
        <w:t xml:space="preserve"> (URL19)</w:t>
      </w:r>
    </w:p>
    <w:p w14:paraId="1FBFEFE0" w14:textId="77777777" w:rsidR="004F338D" w:rsidRPr="006F63A3" w:rsidRDefault="004F338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C1197A" w14:textId="66800487" w:rsidR="00177384" w:rsidRDefault="006F63A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63A3">
        <w:rPr>
          <w:rFonts w:ascii="Times New Roman" w:hAnsi="Times New Roman" w:cs="Times New Roman"/>
          <w:sz w:val="24"/>
          <w:szCs w:val="24"/>
        </w:rPr>
        <w:t xml:space="preserve">On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morning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February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1988,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Sunday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Mirror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published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a long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article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headlined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'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Lost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rescue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operation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evening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BBC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broadcast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That's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63A3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6F63A3">
        <w:rPr>
          <w:rFonts w:ascii="Times New Roman" w:hAnsi="Times New Roman" w:cs="Times New Roman"/>
          <w:sz w:val="24"/>
          <w:szCs w:val="24"/>
        </w:rPr>
        <w:t>."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1DBA" w:rsidRPr="00DA1DBA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DA1DBA" w:rsidRPr="00DA1DBA">
        <w:rPr>
          <w:rFonts w:ascii="Times New Roman" w:hAnsi="Times New Roman" w:cs="Times New Roman"/>
          <w:sz w:val="24"/>
          <w:szCs w:val="24"/>
        </w:rPr>
        <w:t xml:space="preserve"> show </w:t>
      </w:r>
      <w:proofErr w:type="spellStart"/>
      <w:r w:rsidR="00DA1DBA" w:rsidRPr="00DA1DB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DA1DBA" w:rsidRPr="00DA1DB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DA1DBA" w:rsidRPr="00DA1DBA">
        <w:rPr>
          <w:rFonts w:ascii="Times New Roman" w:hAnsi="Times New Roman" w:cs="Times New Roman"/>
          <w:sz w:val="24"/>
          <w:szCs w:val="24"/>
        </w:rPr>
        <w:t>feature</w:t>
      </w:r>
      <w:proofErr w:type="spellEnd"/>
      <w:r w:rsidR="00DA1DBA" w:rsidRPr="00DA1D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DA1DBA" w:rsidRPr="00DA1DBA">
        <w:rPr>
          <w:rFonts w:ascii="Times New Roman" w:hAnsi="Times New Roman" w:cs="Times New Roman"/>
          <w:sz w:val="24"/>
          <w:szCs w:val="24"/>
        </w:rPr>
        <w:t>children's</w:t>
      </w:r>
      <w:proofErr w:type="spellEnd"/>
      <w:r w:rsidR="00DA1DBA" w:rsidRPr="00DA1DBA">
        <w:rPr>
          <w:rFonts w:ascii="Times New Roman" w:hAnsi="Times New Roman" w:cs="Times New Roman"/>
          <w:sz w:val="24"/>
          <w:szCs w:val="24"/>
        </w:rPr>
        <w:t xml:space="preserve"> story and </w:t>
      </w:r>
      <w:proofErr w:type="spellStart"/>
      <w:r w:rsidR="00DA1DBA" w:rsidRPr="00DA1DB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A1DBA" w:rsidRPr="00DA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1DBA" w:rsidRPr="00DA1DBA">
        <w:rPr>
          <w:rFonts w:ascii="Times New Roman" w:hAnsi="Times New Roman" w:cs="Times New Roman"/>
          <w:sz w:val="24"/>
          <w:szCs w:val="24"/>
        </w:rPr>
        <w:t>production</w:t>
      </w:r>
      <w:proofErr w:type="spellEnd"/>
      <w:r w:rsidR="00DA1DBA" w:rsidRPr="00DA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1DBA" w:rsidRPr="00DA1DBA">
        <w:rPr>
          <w:rFonts w:ascii="Times New Roman" w:hAnsi="Times New Roman" w:cs="Times New Roman"/>
          <w:sz w:val="24"/>
          <w:szCs w:val="24"/>
        </w:rPr>
        <w:t>asked</w:t>
      </w:r>
      <w:proofErr w:type="spellEnd"/>
      <w:r w:rsidR="00DA1DBA" w:rsidRPr="00DA1DBA">
        <w:rPr>
          <w:rFonts w:ascii="Times New Roman" w:hAnsi="Times New Roman" w:cs="Times New Roman"/>
          <w:sz w:val="24"/>
          <w:szCs w:val="24"/>
        </w:rPr>
        <w:t xml:space="preserve"> Nicky to </w:t>
      </w:r>
      <w:proofErr w:type="spellStart"/>
      <w:r w:rsidR="00DA1DBA" w:rsidRPr="00DA1DBA">
        <w:rPr>
          <w:rFonts w:ascii="Times New Roman" w:hAnsi="Times New Roman" w:cs="Times New Roman"/>
          <w:sz w:val="24"/>
          <w:szCs w:val="24"/>
        </w:rPr>
        <w:t>come</w:t>
      </w:r>
      <w:proofErr w:type="spellEnd"/>
      <w:r w:rsidR="00DA1DBA" w:rsidRPr="00DA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1DBA" w:rsidRPr="00DA1DBA">
        <w:rPr>
          <w:rFonts w:ascii="Times New Roman" w:hAnsi="Times New Roman" w:cs="Times New Roman"/>
          <w:sz w:val="24"/>
          <w:szCs w:val="24"/>
        </w:rPr>
        <w:t>watch</w:t>
      </w:r>
      <w:proofErr w:type="spellEnd"/>
      <w:r w:rsidR="00DA1DBA" w:rsidRPr="00DA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1DBA" w:rsidRPr="00DA1DB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A1DBA" w:rsidRPr="00DA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1DBA" w:rsidRPr="00DA1DBA">
        <w:rPr>
          <w:rFonts w:ascii="Times New Roman" w:hAnsi="Times New Roman" w:cs="Times New Roman"/>
          <w:sz w:val="24"/>
          <w:szCs w:val="24"/>
        </w:rPr>
        <w:t>broadcast</w:t>
      </w:r>
      <w:proofErr w:type="spellEnd"/>
      <w:r w:rsidR="00DA1DBA" w:rsidRPr="00DA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1DBA" w:rsidRPr="00DA1DB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DA1DBA" w:rsidRPr="00DA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1DBA" w:rsidRPr="00DA1DB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A1DBA" w:rsidRPr="00DA1DBA">
        <w:rPr>
          <w:rFonts w:ascii="Times New Roman" w:hAnsi="Times New Roman" w:cs="Times New Roman"/>
          <w:sz w:val="24"/>
          <w:szCs w:val="24"/>
        </w:rPr>
        <w:t xml:space="preserve"> front </w:t>
      </w:r>
      <w:proofErr w:type="spellStart"/>
      <w:r w:rsidR="00DA1DBA" w:rsidRPr="00DA1DBA">
        <w:rPr>
          <w:rFonts w:ascii="Times New Roman" w:hAnsi="Times New Roman" w:cs="Times New Roman"/>
          <w:sz w:val="24"/>
          <w:szCs w:val="24"/>
        </w:rPr>
        <w:t>row</w:t>
      </w:r>
      <w:proofErr w:type="spellEnd"/>
      <w:r w:rsidR="00DA1DBA" w:rsidRPr="00DA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1DBA" w:rsidRPr="00DA1DB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A1DBA" w:rsidRPr="00DA1D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1DBA" w:rsidRPr="00DA1DB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A1DBA" w:rsidRPr="00DA1DBA">
        <w:rPr>
          <w:rFonts w:ascii="Times New Roman" w:hAnsi="Times New Roman" w:cs="Times New Roman"/>
          <w:sz w:val="24"/>
          <w:szCs w:val="24"/>
        </w:rPr>
        <w:t xml:space="preserve"> studio audience.</w:t>
      </w:r>
      <w:r w:rsid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surprise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planned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. He had no idea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sitting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behind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everywhere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auditorium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former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fifty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ago,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whom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he had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never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met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moment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indeed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unexpected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quite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3A94">
        <w:rPr>
          <w:rFonts w:ascii="Times New Roman" w:hAnsi="Times New Roman" w:cs="Times New Roman"/>
          <w:sz w:val="24"/>
          <w:szCs w:val="24"/>
        </w:rPr>
        <w:t>emotionally</w:t>
      </w:r>
      <w:proofErr w:type="spellEnd"/>
      <w:r w:rsidR="00B33A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stressful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on he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8793A" w:rsidRPr="0018793A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="0018793A" w:rsidRPr="0018793A">
        <w:rPr>
          <w:rFonts w:ascii="Times New Roman" w:hAnsi="Times New Roman" w:cs="Times New Roman"/>
          <w:sz w:val="24"/>
          <w:szCs w:val="24"/>
        </w:rPr>
        <w:t xml:space="preserve"> personality.</w:t>
      </w:r>
      <w:r w:rsidR="004F338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F338D">
        <w:rPr>
          <w:rFonts w:ascii="Times New Roman" w:hAnsi="Times New Roman" w:cs="Times New Roman"/>
          <w:sz w:val="24"/>
          <w:szCs w:val="24"/>
        </w:rPr>
        <w:t>Chadwick</w:t>
      </w:r>
      <w:proofErr w:type="spellEnd"/>
      <w:r w:rsidR="004F338D">
        <w:rPr>
          <w:rFonts w:ascii="Times New Roman" w:hAnsi="Times New Roman" w:cs="Times New Roman"/>
          <w:sz w:val="24"/>
          <w:szCs w:val="24"/>
        </w:rPr>
        <w:t>, 2017, p.76,77)</w:t>
      </w:r>
    </w:p>
    <w:p w14:paraId="062D66CE" w14:textId="77777777" w:rsidR="00B50230" w:rsidRDefault="00B5023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3D73B6" w14:textId="3F664AF4" w:rsidR="00B50230" w:rsidRDefault="0068270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8270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, in 1989, Nicky and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Grete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made a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trip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Israel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Nicholas's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note</w:t>
      </w:r>
      <w:r w:rsidRPr="0068270D">
        <w:rPr>
          <w:rFonts w:ascii="Times New Roman" w:hAnsi="Times New Roman" w:cs="Times New Roman"/>
          <w:sz w:val="24"/>
          <w:szCs w:val="24"/>
        </w:rPr>
        <w:t xml:space="preserve">book to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Yad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Vashem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memorial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. At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met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Israeli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rescued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in 1991, Nicholas and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Grete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traveled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to Prague,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Nicky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invited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to Prague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Castle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to meet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Czechoslovak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President Václav Havel.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awarded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Thomas</w:t>
      </w:r>
      <w:r>
        <w:rPr>
          <w:rFonts w:ascii="Times New Roman" w:hAnsi="Times New Roman" w:cs="Times New Roman"/>
          <w:sz w:val="24"/>
          <w:szCs w:val="24"/>
        </w:rPr>
        <w:t xml:space="preserve"> Garrigue</w:t>
      </w:r>
      <w:r w:rsidRPr="0068270D">
        <w:rPr>
          <w:rFonts w:ascii="Times New Roman" w:hAnsi="Times New Roman" w:cs="Times New Roman"/>
          <w:sz w:val="24"/>
          <w:szCs w:val="24"/>
        </w:rPr>
        <w:t xml:space="preserve"> Masaryk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support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humanity,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democracy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human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rights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." In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April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1999,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made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honorary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citizen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Windsor and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Maidenhead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. On 28 August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Nicky's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wife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Grete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serious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illness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Shortly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her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funeral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, Nicholas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invited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to Prague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premiere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Matej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Minac's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film "All My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Loved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270D">
        <w:rPr>
          <w:rFonts w:ascii="Times New Roman" w:hAnsi="Times New Roman" w:cs="Times New Roman"/>
          <w:sz w:val="24"/>
          <w:szCs w:val="24"/>
        </w:rPr>
        <w:t>Ones</w:t>
      </w:r>
      <w:proofErr w:type="spellEnd"/>
      <w:r w:rsidRPr="0068270D">
        <w:rPr>
          <w:rFonts w:ascii="Times New Roman" w:hAnsi="Times New Roman" w:cs="Times New Roman"/>
          <w:sz w:val="24"/>
          <w:szCs w:val="24"/>
        </w:rPr>
        <w:t>."</w:t>
      </w:r>
      <w:r w:rsidR="00A17A79">
        <w:rPr>
          <w:rFonts w:ascii="Times New Roman" w:hAnsi="Times New Roman" w:cs="Times New Roman"/>
          <w:sz w:val="24"/>
          <w:szCs w:val="24"/>
        </w:rPr>
        <w:t xml:space="preserve"> </w:t>
      </w:r>
      <w:r w:rsidR="00A17A79" w:rsidRPr="00A17A79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 xml:space="preserve"> 2001, he 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again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invited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 xml:space="preserve"> to Prague, 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premiere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 xml:space="preserve"> Matej 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Minac's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documentary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child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transports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>, "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17A79" w:rsidRPr="00A17A79">
        <w:rPr>
          <w:rFonts w:ascii="Times New Roman" w:hAnsi="Times New Roman" w:cs="Times New Roman"/>
          <w:sz w:val="24"/>
          <w:szCs w:val="24"/>
        </w:rPr>
        <w:t>Humanity - Nicholas</w:t>
      </w:r>
      <w:proofErr w:type="gramEnd"/>
      <w:r w:rsidR="00A17A79" w:rsidRPr="00A17A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17A79" w:rsidRPr="00A17A79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A17A79" w:rsidRPr="00A17A79">
        <w:rPr>
          <w:rFonts w:ascii="Times New Roman" w:hAnsi="Times New Roman" w:cs="Times New Roman"/>
          <w:sz w:val="24"/>
          <w:szCs w:val="24"/>
        </w:rPr>
        <w:t>."</w:t>
      </w:r>
    </w:p>
    <w:p w14:paraId="47DE94DB" w14:textId="77777777" w:rsidR="00D772C0" w:rsidRDefault="00D772C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EE5D39" w14:textId="15DD822B" w:rsidR="00177384" w:rsidRPr="00836746" w:rsidRDefault="00D772C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72C0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knighted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by Queen Elizabeth in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March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2003. In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October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2007, Václav Havel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invited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to Prague on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occasion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annual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Forum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2000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conference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note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Nicky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admired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Václav's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moral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stances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in public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politics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>.</w:t>
      </w:r>
      <w:r w:rsidR="009E0133">
        <w:rPr>
          <w:rFonts w:ascii="Times New Roman" w:hAnsi="Times New Roman" w:cs="Times New Roman"/>
          <w:sz w:val="24"/>
          <w:szCs w:val="24"/>
        </w:rPr>
        <w:t xml:space="preserve"> </w:t>
      </w:r>
      <w:r w:rsidRPr="00D772C0">
        <w:rPr>
          <w:rFonts w:ascii="Times New Roman" w:hAnsi="Times New Roman" w:cs="Times New Roman"/>
          <w:sz w:val="24"/>
          <w:szCs w:val="24"/>
        </w:rPr>
        <w:t xml:space="preserve">In 2009, Nicholas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celebrated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his 100th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birthday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, on 1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September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, Czech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Railways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dispatched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r w:rsidRPr="00D772C0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historic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train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seventy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reconstructing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route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trains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Prague to London in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commemoration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events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last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children's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transport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Prague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cancelled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72C0">
        <w:rPr>
          <w:rFonts w:ascii="Times New Roman" w:hAnsi="Times New Roman" w:cs="Times New Roman"/>
          <w:sz w:val="24"/>
          <w:szCs w:val="24"/>
        </w:rPr>
        <w:t xml:space="preserve">His last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trip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abroad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in 2011,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Nicholas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invited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another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premiere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Matej's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film "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Nicky's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." In Prague, Nicky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had a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private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interview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former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President Havel.</w:t>
      </w:r>
      <w:r w:rsidR="004F338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4F338D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4F338D">
        <w:rPr>
          <w:rFonts w:ascii="Times New Roman" w:hAnsi="Times New Roman" w:cs="Times New Roman"/>
          <w:sz w:val="24"/>
          <w:szCs w:val="24"/>
        </w:rPr>
        <w:t xml:space="preserve">, 2014, p.165, </w:t>
      </w:r>
      <w:r w:rsidR="004440F3">
        <w:rPr>
          <w:rFonts w:ascii="Times New Roman" w:hAnsi="Times New Roman" w:cs="Times New Roman"/>
          <w:sz w:val="24"/>
          <w:szCs w:val="24"/>
        </w:rPr>
        <w:t>239,268)</w:t>
      </w:r>
      <w:r w:rsidR="009E0133">
        <w:rPr>
          <w:rFonts w:ascii="Times New Roman" w:hAnsi="Times New Roman" w:cs="Times New Roman"/>
          <w:sz w:val="24"/>
          <w:szCs w:val="24"/>
        </w:rPr>
        <w:t xml:space="preserve"> </w:t>
      </w:r>
      <w:r w:rsidRPr="00D772C0">
        <w:rPr>
          <w:rFonts w:ascii="Times New Roman" w:hAnsi="Times New Roman" w:cs="Times New Roman"/>
          <w:sz w:val="24"/>
          <w:szCs w:val="24"/>
        </w:rPr>
        <w:t xml:space="preserve">Nicholas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morning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1 July 2015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age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106 as a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result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 xml:space="preserve"> of cardiac </w:t>
      </w:r>
      <w:proofErr w:type="spellStart"/>
      <w:r w:rsidRPr="00D772C0">
        <w:rPr>
          <w:rFonts w:ascii="Times New Roman" w:hAnsi="Times New Roman" w:cs="Times New Roman"/>
          <w:sz w:val="24"/>
          <w:szCs w:val="24"/>
        </w:rPr>
        <w:t>arrest</w:t>
      </w:r>
      <w:proofErr w:type="spellEnd"/>
      <w:r w:rsidRPr="00D772C0">
        <w:rPr>
          <w:rFonts w:ascii="Times New Roman" w:hAnsi="Times New Roman" w:cs="Times New Roman"/>
          <w:sz w:val="24"/>
          <w:szCs w:val="24"/>
        </w:rPr>
        <w:t>.</w:t>
      </w:r>
    </w:p>
    <w:p w14:paraId="5692769A" w14:textId="77777777" w:rsidR="00836746" w:rsidRDefault="0083674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1A03A" w14:textId="77777777" w:rsidR="00836746" w:rsidRDefault="0083674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DC438F0" w14:textId="77777777" w:rsidR="00836746" w:rsidRDefault="0083674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8B63A0" w14:textId="77777777" w:rsidR="00395FDC" w:rsidRPr="00CD58B2" w:rsidRDefault="00395F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C8E6A2" w14:textId="77777777" w:rsidR="00395FDC" w:rsidRDefault="00395F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92B16C3" w14:textId="77777777" w:rsidR="00395FDC" w:rsidRDefault="00395F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B9C9F59" w14:textId="77777777" w:rsidR="00395FDC" w:rsidRDefault="00395F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1A64F1F" w14:textId="77777777" w:rsidR="00395FDC" w:rsidRDefault="00395F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D720986" w14:textId="77777777" w:rsidR="00395FDC" w:rsidRDefault="00395F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F6E28EE" w14:textId="77777777" w:rsidR="00395FDC" w:rsidRDefault="00395F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6087227" w14:textId="77777777" w:rsidR="00395FDC" w:rsidRDefault="00395F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3DD678A" w14:textId="77777777" w:rsidR="00395FDC" w:rsidRDefault="00395F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4235077" w14:textId="77777777" w:rsidR="00395FDC" w:rsidRDefault="00395F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BB8797C" w14:textId="77777777" w:rsidR="00395FDC" w:rsidRDefault="00395F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E8F50F7" w14:textId="77777777" w:rsidR="00395FDC" w:rsidRDefault="00395F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EA6D717" w14:textId="77777777" w:rsidR="00395FDC" w:rsidRDefault="00395F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48B5DAE" w14:textId="77777777" w:rsidR="00395FDC" w:rsidRDefault="00395F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C97874A" w14:textId="77777777" w:rsidR="00395FDC" w:rsidRDefault="00395F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001E9BF4" w14:textId="77777777" w:rsidR="00395FDC" w:rsidRDefault="00395F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A2316DB" w14:textId="77777777" w:rsidR="009E0133" w:rsidRDefault="009E013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C26DA09" w14:textId="77777777" w:rsidR="009E0133" w:rsidRDefault="009E013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D5EECC9" w14:textId="77777777" w:rsidR="009A5872" w:rsidRPr="00395FDC" w:rsidRDefault="009A5872" w:rsidP="00A4008E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D302E13" w14:textId="535546DB" w:rsidR="00395FDC" w:rsidRPr="009E1F80" w:rsidRDefault="00395FDC" w:rsidP="0086538D">
      <w:pPr>
        <w:pStyle w:val="Nadpis1"/>
        <w:spacing w:before="0" w:line="360" w:lineRule="auto"/>
        <w:jc w:val="both"/>
      </w:pPr>
      <w:bookmarkStart w:id="34" w:name="_Toc152315210"/>
      <w:proofErr w:type="spellStart"/>
      <w:r w:rsidRPr="009E1F80">
        <w:lastRenderedPageBreak/>
        <w:t>Heroism</w:t>
      </w:r>
      <w:proofErr w:type="spellEnd"/>
      <w:r w:rsidRPr="009E1F80">
        <w:t xml:space="preserve"> </w:t>
      </w:r>
      <w:proofErr w:type="spellStart"/>
      <w:r w:rsidRPr="009E1F80">
        <w:t>during</w:t>
      </w:r>
      <w:proofErr w:type="spellEnd"/>
      <w:r w:rsidRPr="009E1F80">
        <w:t xml:space="preserve"> </w:t>
      </w:r>
      <w:proofErr w:type="spellStart"/>
      <w:r w:rsidRPr="009E1F80">
        <w:t>the</w:t>
      </w:r>
      <w:proofErr w:type="spellEnd"/>
      <w:r w:rsidRPr="009E1F80">
        <w:t xml:space="preserve"> Holocaust</w:t>
      </w:r>
      <w:bookmarkEnd w:id="34"/>
    </w:p>
    <w:p w14:paraId="031B8C12" w14:textId="77777777" w:rsidR="00FB4D29" w:rsidRDefault="00FB4D2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9F494E" w14:textId="2EB949C4" w:rsidR="00D64250" w:rsidRPr="007925BD" w:rsidRDefault="00B172A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72AD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, I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to point out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C83">
        <w:rPr>
          <w:rFonts w:ascii="Times New Roman" w:hAnsi="Times New Roman" w:cs="Times New Roman"/>
          <w:sz w:val="24"/>
          <w:szCs w:val="24"/>
        </w:rPr>
        <w:t>numerous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C83">
        <w:rPr>
          <w:rFonts w:ascii="Times New Roman" w:hAnsi="Times New Roman" w:cs="Times New Roman"/>
          <w:sz w:val="24"/>
          <w:szCs w:val="24"/>
        </w:rPr>
        <w:t>stood</w:t>
      </w:r>
      <w:proofErr w:type="spellEnd"/>
      <w:r w:rsidR="00097C83">
        <w:rPr>
          <w:rFonts w:ascii="Times New Roman" w:hAnsi="Times New Roman" w:cs="Times New Roman"/>
          <w:sz w:val="24"/>
          <w:szCs w:val="24"/>
        </w:rPr>
        <w:t xml:space="preserve"> up </w:t>
      </w:r>
      <w:proofErr w:type="spellStart"/>
      <w:r w:rsidR="00097C83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C8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C83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innocent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stories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these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heroes</w:t>
      </w:r>
      <w:proofErr w:type="spellEnd"/>
      <w:r w:rsidR="00E6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62233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E6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233">
        <w:rPr>
          <w:rFonts w:ascii="Times New Roman" w:hAnsi="Times New Roman" w:cs="Times New Roman"/>
          <w:sz w:val="24"/>
          <w:szCs w:val="24"/>
        </w:rPr>
        <w:t>gave</w:t>
      </w:r>
      <w:proofErr w:type="spellEnd"/>
      <w:r w:rsidR="00E6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233">
        <w:rPr>
          <w:rFonts w:ascii="Times New Roman" w:hAnsi="Times New Roman" w:cs="Times New Roman"/>
          <w:sz w:val="24"/>
          <w:szCs w:val="24"/>
        </w:rPr>
        <w:t>money</w:t>
      </w:r>
      <w:proofErr w:type="spellEnd"/>
      <w:r w:rsidR="00E6223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62233">
        <w:rPr>
          <w:rFonts w:ascii="Times New Roman" w:hAnsi="Times New Roman" w:cs="Times New Roman"/>
          <w:sz w:val="24"/>
          <w:szCs w:val="24"/>
        </w:rPr>
        <w:t>helped</w:t>
      </w:r>
      <w:proofErr w:type="spellEnd"/>
      <w:r w:rsidR="00E6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233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E6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233">
        <w:rPr>
          <w:rFonts w:ascii="Times New Roman" w:hAnsi="Times New Roman" w:cs="Times New Roman"/>
          <w:sz w:val="24"/>
          <w:szCs w:val="24"/>
        </w:rPr>
        <w:t>escape</w:t>
      </w:r>
      <w:proofErr w:type="spellEnd"/>
      <w:r w:rsidR="00E6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233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E6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233">
        <w:rPr>
          <w:rFonts w:ascii="Times New Roman" w:hAnsi="Times New Roman" w:cs="Times New Roman"/>
          <w:sz w:val="24"/>
          <w:szCs w:val="24"/>
        </w:rPr>
        <w:t>provided</w:t>
      </w:r>
      <w:proofErr w:type="spellEnd"/>
      <w:r w:rsidR="00E6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233">
        <w:rPr>
          <w:rFonts w:ascii="Times New Roman" w:hAnsi="Times New Roman" w:cs="Times New Roman"/>
          <w:sz w:val="24"/>
          <w:szCs w:val="24"/>
        </w:rPr>
        <w:t>temporary</w:t>
      </w:r>
      <w:proofErr w:type="spellEnd"/>
      <w:r w:rsidR="00E6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233">
        <w:rPr>
          <w:rFonts w:ascii="Times New Roman" w:hAnsi="Times New Roman" w:cs="Times New Roman"/>
          <w:sz w:val="24"/>
          <w:szCs w:val="24"/>
        </w:rPr>
        <w:t>hiding</w:t>
      </w:r>
      <w:proofErr w:type="spellEnd"/>
      <w:r w:rsidR="00E622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62233">
        <w:rPr>
          <w:rFonts w:ascii="Times New Roman" w:hAnsi="Times New Roman" w:cs="Times New Roman"/>
          <w:sz w:val="24"/>
          <w:szCs w:val="24"/>
        </w:rPr>
        <w:t>places</w:t>
      </w:r>
      <w:proofErr w:type="spellEnd"/>
      <w:r w:rsidR="00E62233">
        <w:rPr>
          <w:rFonts w:ascii="Times New Roman" w:hAnsi="Times New Roman" w:cs="Times New Roman"/>
          <w:sz w:val="24"/>
          <w:szCs w:val="24"/>
        </w:rPr>
        <w:t>,</w:t>
      </w:r>
      <w:r w:rsidRPr="00B172AD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better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, such as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story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world-famous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Schindler's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List,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others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are not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72AD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Pr="00B172AD">
        <w:rPr>
          <w:rFonts w:ascii="Times New Roman" w:hAnsi="Times New Roman" w:cs="Times New Roman"/>
          <w:sz w:val="24"/>
          <w:szCs w:val="24"/>
        </w:rPr>
        <w:t xml:space="preserve"> in society.</w:t>
      </w:r>
      <w:r w:rsid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honorary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title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r w:rsidR="0017341B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1734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7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Righteous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Nations</w:t>
      </w:r>
      <w:proofErr w:type="spellEnd"/>
      <w:r w:rsidR="0017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341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7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341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7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341B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>,</w:t>
      </w:r>
      <w:r w:rsidR="0017341B">
        <w:rPr>
          <w:rFonts w:ascii="Times New Roman" w:hAnsi="Times New Roman" w:cs="Times New Roman"/>
          <w:sz w:val="24"/>
          <w:szCs w:val="24"/>
        </w:rPr>
        <w:t>“</w:t>
      </w:r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awarded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1963 to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persons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non-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descent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17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341B">
        <w:rPr>
          <w:rFonts w:ascii="Times New Roman" w:hAnsi="Times New Roman" w:cs="Times New Roman"/>
          <w:sz w:val="24"/>
          <w:szCs w:val="24"/>
        </w:rPr>
        <w:t>risked</w:t>
      </w:r>
      <w:proofErr w:type="spellEnd"/>
      <w:r w:rsidR="0017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341B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1734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341B">
        <w:rPr>
          <w:rFonts w:ascii="Times New Roman" w:hAnsi="Times New Roman" w:cs="Times New Roman"/>
          <w:sz w:val="24"/>
          <w:szCs w:val="24"/>
        </w:rPr>
        <w:t>lives</w:t>
      </w:r>
      <w:proofErr w:type="spellEnd"/>
      <w:r w:rsidR="0017341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17341B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="0017341B">
        <w:rPr>
          <w:rFonts w:ascii="Times New Roman" w:hAnsi="Times New Roman" w:cs="Times New Roman"/>
          <w:sz w:val="24"/>
          <w:szCs w:val="24"/>
        </w:rPr>
        <w:t xml:space="preserve"> to</w:t>
      </w:r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7C83">
        <w:rPr>
          <w:rFonts w:ascii="Times New Roman" w:hAnsi="Times New Roman" w:cs="Times New Roman"/>
          <w:sz w:val="24"/>
          <w:szCs w:val="24"/>
        </w:rPr>
        <w:t>persecuted</w:t>
      </w:r>
      <w:proofErr w:type="spellEnd"/>
      <w:r w:rsidR="00097C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Holocaust, has so far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awarded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to more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2</w:t>
      </w:r>
      <w:r w:rsidR="0017341B">
        <w:rPr>
          <w:rFonts w:ascii="Times New Roman" w:hAnsi="Times New Roman" w:cs="Times New Roman"/>
          <w:sz w:val="24"/>
          <w:szCs w:val="24"/>
        </w:rPr>
        <w:t>5</w:t>
      </w:r>
      <w:r w:rsid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>
        <w:rPr>
          <w:rFonts w:ascii="Times New Roman" w:hAnsi="Times New Roman" w:cs="Times New Roman"/>
          <w:sz w:val="24"/>
          <w:szCs w:val="24"/>
        </w:rPr>
        <w:t>thousand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61AA" w:rsidRPr="000B61AA">
        <w:rPr>
          <w:rFonts w:ascii="Times New Roman" w:hAnsi="Times New Roman" w:cs="Times New Roman"/>
          <w:sz w:val="24"/>
          <w:szCs w:val="24"/>
        </w:rPr>
        <w:t>rescuers</w:t>
      </w:r>
      <w:proofErr w:type="spellEnd"/>
      <w:r w:rsidR="000B61AA" w:rsidRPr="000B61AA">
        <w:rPr>
          <w:rFonts w:ascii="Times New Roman" w:hAnsi="Times New Roman" w:cs="Times New Roman"/>
          <w:sz w:val="24"/>
          <w:szCs w:val="24"/>
        </w:rPr>
        <w:t>.</w:t>
      </w:r>
      <w:r w:rsidR="0017341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17341B">
        <w:rPr>
          <w:rFonts w:ascii="Times New Roman" w:hAnsi="Times New Roman" w:cs="Times New Roman"/>
          <w:sz w:val="24"/>
          <w:szCs w:val="24"/>
        </w:rPr>
        <w:t>Emmert</w:t>
      </w:r>
      <w:proofErr w:type="spellEnd"/>
      <w:r w:rsidR="0017341B">
        <w:rPr>
          <w:rFonts w:ascii="Times New Roman" w:hAnsi="Times New Roman" w:cs="Times New Roman"/>
          <w:sz w:val="24"/>
          <w:szCs w:val="24"/>
        </w:rPr>
        <w:t>, 2018, p.167)</w:t>
      </w:r>
    </w:p>
    <w:p w14:paraId="46873417" w14:textId="77777777" w:rsidR="00D64250" w:rsidRDefault="00D6425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69270B6B" w14:textId="5E6C7DBE" w:rsidR="00FB4D29" w:rsidRPr="009E1F80" w:rsidRDefault="00FB4D29" w:rsidP="0086538D">
      <w:pPr>
        <w:pStyle w:val="Nadpis2"/>
        <w:spacing w:before="0" w:line="360" w:lineRule="auto"/>
        <w:jc w:val="both"/>
      </w:pPr>
      <w:bookmarkStart w:id="35" w:name="_Toc152315211"/>
      <w:r w:rsidRPr="009E1F80">
        <w:t>Oscar Schindler</w:t>
      </w:r>
      <w:bookmarkEnd w:id="35"/>
    </w:p>
    <w:p w14:paraId="6635A9CA" w14:textId="77777777" w:rsidR="00D64250" w:rsidRDefault="00D6425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E57122" w14:textId="2A5EF16A" w:rsidR="00337E90" w:rsidRDefault="00337E9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E90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somewhat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controversial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>, Oscar Schindler</w:t>
      </w:r>
      <w:r w:rsidR="00B440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4401E">
        <w:rPr>
          <w:rFonts w:ascii="Times New Roman" w:hAnsi="Times New Roman" w:cs="Times New Roman"/>
          <w:sz w:val="24"/>
          <w:szCs w:val="24"/>
        </w:rPr>
        <w:t>born</w:t>
      </w:r>
      <w:proofErr w:type="spellEnd"/>
      <w:r w:rsidR="00B4401E">
        <w:rPr>
          <w:rFonts w:ascii="Times New Roman" w:hAnsi="Times New Roman" w:cs="Times New Roman"/>
          <w:sz w:val="24"/>
          <w:szCs w:val="24"/>
        </w:rPr>
        <w:t xml:space="preserve"> in 1908,</w:t>
      </w:r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member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Party to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listed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Righteous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Nations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a German businessman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worked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German Office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Military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Foreign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Intelligence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imprisoned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in 1938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involvement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espionage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7E90">
        <w:rPr>
          <w:rFonts w:ascii="Times New Roman" w:hAnsi="Times New Roman" w:cs="Times New Roman"/>
          <w:sz w:val="24"/>
          <w:szCs w:val="24"/>
        </w:rPr>
        <w:t>Czechoslovakia</w:t>
      </w:r>
      <w:proofErr w:type="spellEnd"/>
      <w:r w:rsidRPr="00337E90">
        <w:rPr>
          <w:rFonts w:ascii="Times New Roman" w:hAnsi="Times New Roman" w:cs="Times New Roman"/>
          <w:sz w:val="24"/>
          <w:szCs w:val="24"/>
        </w:rPr>
        <w:t>.</w:t>
      </w:r>
    </w:p>
    <w:p w14:paraId="728DA0ED" w14:textId="77777777" w:rsidR="00B4401E" w:rsidRDefault="00B4401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487744" w14:textId="069411E2" w:rsidR="00D64250" w:rsidRPr="009F50AB" w:rsidRDefault="00B4401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401E">
        <w:rPr>
          <w:rFonts w:ascii="Times New Roman" w:hAnsi="Times New Roman" w:cs="Times New Roman"/>
          <w:sz w:val="24"/>
          <w:szCs w:val="24"/>
        </w:rPr>
        <w:t xml:space="preserve">In 1939 he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owner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enamelware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factory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Deutsche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Emailewaren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-Fabrik) in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Kraków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Poland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quickly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became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rich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lived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luxury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employed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Kraków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ghetto as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cheap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thus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protecting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internment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. Schindler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produced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army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thus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avoided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factory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closed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arrested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SS on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grounds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tried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save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costs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resist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corruption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black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market. Schindler very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often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bribed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security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authorities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obstruct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investigations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.  In 1944, he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organized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transfer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workers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to a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factory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in Brn</w:t>
      </w:r>
      <w:r>
        <w:rPr>
          <w:rFonts w:ascii="Times New Roman" w:hAnsi="Times New Roman" w:cs="Times New Roman"/>
          <w:sz w:val="24"/>
          <w:szCs w:val="24"/>
        </w:rPr>
        <w:t>ěnec</w:t>
      </w:r>
      <w:r w:rsidRPr="00B4401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Protectorate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Bohemia and Moravia,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involved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production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aircraft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munitions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very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famous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Schindler's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List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created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thanks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saved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1,200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>.</w:t>
      </w:r>
      <w:r w:rsidR="00F946DC">
        <w:rPr>
          <w:rFonts w:ascii="Times New Roman" w:hAnsi="Times New Roman" w:cs="Times New Roman"/>
          <w:sz w:val="24"/>
          <w:szCs w:val="24"/>
        </w:rPr>
        <w:t xml:space="preserve"> (URL20)</w:t>
      </w:r>
      <w:r w:rsidRPr="00B4401E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provided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weapons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escaped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Pr="00B4401E">
        <w:rPr>
          <w:rFonts w:ascii="Times New Roman" w:hAnsi="Times New Roman" w:cs="Times New Roman"/>
          <w:sz w:val="24"/>
          <w:szCs w:val="24"/>
        </w:rPr>
        <w:t>wife</w:t>
      </w:r>
      <w:proofErr w:type="spellEnd"/>
      <w:r w:rsidRPr="00B4401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17B10" w:rsidRPr="00E17B10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="00E17B10" w:rsidRPr="00E17B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B10" w:rsidRPr="00E17B1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17B10" w:rsidRPr="00E17B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B10" w:rsidRPr="00E17B10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E17B10" w:rsidRPr="00E17B10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="00E17B10" w:rsidRPr="00E17B10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E17B10" w:rsidRPr="00E17B10">
        <w:rPr>
          <w:rFonts w:ascii="Times New Roman" w:hAnsi="Times New Roman" w:cs="Times New Roman"/>
          <w:sz w:val="24"/>
          <w:szCs w:val="24"/>
        </w:rPr>
        <w:t xml:space="preserve"> not lead a very </w:t>
      </w:r>
      <w:proofErr w:type="spellStart"/>
      <w:r w:rsidR="00E17B10" w:rsidRPr="00E17B10">
        <w:rPr>
          <w:rFonts w:ascii="Times New Roman" w:hAnsi="Times New Roman" w:cs="Times New Roman"/>
          <w:sz w:val="24"/>
          <w:szCs w:val="24"/>
        </w:rPr>
        <w:t>successful</w:t>
      </w:r>
      <w:proofErr w:type="spellEnd"/>
      <w:r w:rsidR="00E17B10" w:rsidRPr="00E17B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B10" w:rsidRPr="00E17B10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="00E17B10" w:rsidRPr="00E17B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17B10" w:rsidRPr="00E17B10">
        <w:rPr>
          <w:rFonts w:ascii="Times New Roman" w:hAnsi="Times New Roman" w:cs="Times New Roman"/>
          <w:sz w:val="24"/>
          <w:szCs w:val="24"/>
        </w:rPr>
        <w:t>living</w:t>
      </w:r>
      <w:proofErr w:type="spellEnd"/>
      <w:r w:rsidR="00E17B10" w:rsidRPr="00E17B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B10" w:rsidRPr="00E17B1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E17B10" w:rsidRPr="00E17B1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17B10" w:rsidRPr="00E17B10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E17B10" w:rsidRPr="00E17B10">
        <w:rPr>
          <w:rFonts w:ascii="Times New Roman" w:hAnsi="Times New Roman" w:cs="Times New Roman"/>
          <w:sz w:val="24"/>
          <w:szCs w:val="24"/>
        </w:rPr>
        <w:t xml:space="preserve"> in Argentina, </w:t>
      </w:r>
      <w:proofErr w:type="spellStart"/>
      <w:r w:rsidR="00E17B10" w:rsidRPr="00E17B10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E17B10" w:rsidRPr="00E17B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7B10" w:rsidRPr="00E17B10">
        <w:rPr>
          <w:rFonts w:ascii="Times New Roman" w:hAnsi="Times New Roman" w:cs="Times New Roman"/>
          <w:sz w:val="24"/>
          <w:szCs w:val="24"/>
        </w:rPr>
        <w:t>returning</w:t>
      </w:r>
      <w:proofErr w:type="spellEnd"/>
      <w:r w:rsidR="00E17B10" w:rsidRPr="00E17B10">
        <w:rPr>
          <w:rFonts w:ascii="Times New Roman" w:hAnsi="Times New Roman" w:cs="Times New Roman"/>
          <w:sz w:val="24"/>
          <w:szCs w:val="24"/>
        </w:rPr>
        <w:t xml:space="preserve"> to Germany, </w:t>
      </w:r>
      <w:proofErr w:type="spellStart"/>
      <w:r w:rsidR="00E17B10" w:rsidRPr="00E17B10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E17B10" w:rsidRPr="00E17B10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="00E17B10" w:rsidRPr="00E17B10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="00E17B10" w:rsidRPr="00E17B10">
        <w:rPr>
          <w:rFonts w:ascii="Times New Roman" w:hAnsi="Times New Roman" w:cs="Times New Roman"/>
          <w:sz w:val="24"/>
          <w:szCs w:val="24"/>
        </w:rPr>
        <w:t xml:space="preserve"> in 1974.</w:t>
      </w:r>
      <w:r w:rsidR="00E17B10">
        <w:rPr>
          <w:rFonts w:ascii="Times New Roman" w:hAnsi="Times New Roman" w:cs="Times New Roman"/>
          <w:sz w:val="24"/>
          <w:szCs w:val="24"/>
        </w:rPr>
        <w:t xml:space="preserve"> </w:t>
      </w:r>
      <w:r w:rsidR="00F946DC" w:rsidRPr="00F946DC">
        <w:rPr>
          <w:rFonts w:ascii="Times New Roman" w:hAnsi="Times New Roman" w:cs="Times New Roman"/>
          <w:sz w:val="24"/>
          <w:szCs w:val="24"/>
        </w:rPr>
        <w:t xml:space="preserve">To </w:t>
      </w:r>
      <w:proofErr w:type="spellStart"/>
      <w:r w:rsidR="00F946DC" w:rsidRPr="00F946DC">
        <w:rPr>
          <w:rFonts w:ascii="Times New Roman" w:hAnsi="Times New Roman" w:cs="Times New Roman"/>
          <w:sz w:val="24"/>
          <w:szCs w:val="24"/>
        </w:rPr>
        <w:t>thank</w:t>
      </w:r>
      <w:proofErr w:type="spellEnd"/>
      <w:r w:rsidR="00F946DC" w:rsidRPr="00F946DC">
        <w:rPr>
          <w:rFonts w:ascii="Times New Roman" w:hAnsi="Times New Roman" w:cs="Times New Roman"/>
          <w:sz w:val="24"/>
          <w:szCs w:val="24"/>
        </w:rPr>
        <w:t xml:space="preserve"> Oskar, his </w:t>
      </w:r>
      <w:proofErr w:type="spellStart"/>
      <w:r w:rsidR="00F946DC" w:rsidRPr="00F946DC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F946DC" w:rsidRPr="00F946DC">
        <w:rPr>
          <w:rFonts w:ascii="Times New Roman" w:hAnsi="Times New Roman" w:cs="Times New Roman"/>
          <w:sz w:val="24"/>
          <w:szCs w:val="24"/>
        </w:rPr>
        <w:t xml:space="preserve"> had a </w:t>
      </w:r>
      <w:proofErr w:type="spellStart"/>
      <w:r w:rsidR="00F946DC" w:rsidRPr="00F946DC">
        <w:rPr>
          <w:rFonts w:ascii="Times New Roman" w:hAnsi="Times New Roman" w:cs="Times New Roman"/>
          <w:sz w:val="24"/>
          <w:szCs w:val="24"/>
        </w:rPr>
        <w:t>gold</w:t>
      </w:r>
      <w:proofErr w:type="spellEnd"/>
      <w:r w:rsidR="00F946DC" w:rsidRPr="00F946DC">
        <w:rPr>
          <w:rFonts w:ascii="Times New Roman" w:hAnsi="Times New Roman" w:cs="Times New Roman"/>
          <w:sz w:val="24"/>
          <w:szCs w:val="24"/>
        </w:rPr>
        <w:t xml:space="preserve"> ring made on </w:t>
      </w:r>
      <w:proofErr w:type="spellStart"/>
      <w:r w:rsidR="00F946DC" w:rsidRPr="00F946DC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F946DC" w:rsidRPr="00F94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46DC" w:rsidRPr="00F946DC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F946DC" w:rsidRPr="00F94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46DC" w:rsidRPr="00F946DC">
        <w:rPr>
          <w:rFonts w:ascii="Times New Roman" w:hAnsi="Times New Roman" w:cs="Times New Roman"/>
          <w:sz w:val="24"/>
          <w:szCs w:val="24"/>
        </w:rPr>
        <w:t>engraved</w:t>
      </w:r>
      <w:proofErr w:type="spellEnd"/>
      <w:r w:rsidR="00F946DC" w:rsidRPr="00F94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46DC" w:rsidRPr="00F946D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946DC" w:rsidRPr="00F946DC">
        <w:rPr>
          <w:rFonts w:ascii="Times New Roman" w:hAnsi="Times New Roman" w:cs="Times New Roman"/>
          <w:sz w:val="24"/>
          <w:szCs w:val="24"/>
        </w:rPr>
        <w:t xml:space="preserve"> text "He </w:t>
      </w:r>
      <w:proofErr w:type="spellStart"/>
      <w:r w:rsidR="00F946DC" w:rsidRPr="00F946DC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F946DC" w:rsidRPr="00F94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46DC" w:rsidRPr="00F946DC">
        <w:rPr>
          <w:rFonts w:ascii="Times New Roman" w:hAnsi="Times New Roman" w:cs="Times New Roman"/>
          <w:sz w:val="24"/>
          <w:szCs w:val="24"/>
        </w:rPr>
        <w:t>saves</w:t>
      </w:r>
      <w:proofErr w:type="spellEnd"/>
      <w:r w:rsidR="00F946DC" w:rsidRPr="00F94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46DC" w:rsidRPr="00F946DC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F946DC" w:rsidRPr="00F94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46DC" w:rsidRPr="00F946DC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="00F946DC" w:rsidRPr="00F946D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946DC" w:rsidRPr="00F946DC">
        <w:rPr>
          <w:rFonts w:ascii="Times New Roman" w:hAnsi="Times New Roman" w:cs="Times New Roman"/>
          <w:sz w:val="24"/>
          <w:szCs w:val="24"/>
        </w:rPr>
        <w:t>saves</w:t>
      </w:r>
      <w:proofErr w:type="spellEnd"/>
      <w:r w:rsidR="00F946DC" w:rsidRPr="00F946D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F946DC" w:rsidRPr="00F946DC">
        <w:rPr>
          <w:rFonts w:ascii="Times New Roman" w:hAnsi="Times New Roman" w:cs="Times New Roman"/>
          <w:sz w:val="24"/>
          <w:szCs w:val="24"/>
        </w:rPr>
        <w:t>whole</w:t>
      </w:r>
      <w:proofErr w:type="spellEnd"/>
      <w:r w:rsidR="00F946DC" w:rsidRPr="00F946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46DC" w:rsidRPr="00F946DC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F946DC" w:rsidRPr="00F946DC">
        <w:rPr>
          <w:rFonts w:ascii="Times New Roman" w:hAnsi="Times New Roman" w:cs="Times New Roman"/>
          <w:sz w:val="24"/>
          <w:szCs w:val="24"/>
        </w:rPr>
        <w:t xml:space="preserve">." </w:t>
      </w:r>
      <w:r w:rsidR="00E17B1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F946DC"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 w:rsidR="00F946DC">
        <w:rPr>
          <w:rFonts w:ascii="Times New Roman" w:hAnsi="Times New Roman" w:cs="Times New Roman"/>
          <w:sz w:val="24"/>
          <w:szCs w:val="24"/>
        </w:rPr>
        <w:t>, 2015, p.42)</w:t>
      </w:r>
    </w:p>
    <w:p w14:paraId="254836D6" w14:textId="40C89EE3" w:rsidR="00FB4D29" w:rsidRPr="009E1F80" w:rsidRDefault="00FB4D29" w:rsidP="0086538D">
      <w:pPr>
        <w:pStyle w:val="Nadpis2"/>
        <w:spacing w:before="0" w:line="360" w:lineRule="auto"/>
        <w:jc w:val="both"/>
      </w:pPr>
      <w:bookmarkStart w:id="36" w:name="_Toc152315212"/>
      <w:proofErr w:type="spellStart"/>
      <w:r w:rsidRPr="009E1F80">
        <w:lastRenderedPageBreak/>
        <w:t>Other</w:t>
      </w:r>
      <w:proofErr w:type="spellEnd"/>
      <w:r w:rsidRPr="009E1F80">
        <w:t xml:space="preserve"> </w:t>
      </w:r>
      <w:proofErr w:type="spellStart"/>
      <w:r w:rsidRPr="009E1F80">
        <w:t>rescuers</w:t>
      </w:r>
      <w:bookmarkEnd w:id="36"/>
      <w:proofErr w:type="spellEnd"/>
    </w:p>
    <w:p w14:paraId="684DAC4F" w14:textId="77777777" w:rsidR="008E057F" w:rsidRPr="00FB4D29" w:rsidRDefault="008E057F" w:rsidP="009A5872">
      <w:pPr>
        <w:pStyle w:val="Odstavecseseznamem"/>
        <w:tabs>
          <w:tab w:val="left" w:pos="237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525783E" w14:textId="68D52F9D" w:rsidR="007C4328" w:rsidRDefault="008D07E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07ED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brave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young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Swedish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diplomat, Raoul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Wallenberg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arrived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Nazi-occupied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Hungary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in July 1944,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deportations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just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beginning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Wallenberg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worked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Hungarian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embassy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issued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Swedish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protection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passports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set up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houses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Budapest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protected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total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saved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100,000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liberation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Budapest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January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1945, Raoul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arrested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Soviets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8D07ED">
        <w:rPr>
          <w:rFonts w:ascii="Times New Roman" w:hAnsi="Times New Roman" w:cs="Times New Roman"/>
          <w:sz w:val="24"/>
          <w:szCs w:val="24"/>
        </w:rPr>
        <w:t>disappeared</w:t>
      </w:r>
      <w:proofErr w:type="spellEnd"/>
      <w:r w:rsidRPr="008D07ED">
        <w:rPr>
          <w:rFonts w:ascii="Times New Roman" w:hAnsi="Times New Roman" w:cs="Times New Roman"/>
          <w:sz w:val="24"/>
          <w:szCs w:val="24"/>
        </w:rPr>
        <w:t>.</w:t>
      </w:r>
      <w:r w:rsidR="00850C5D">
        <w:rPr>
          <w:rFonts w:ascii="Times New Roman" w:hAnsi="Times New Roman" w:cs="Times New Roman"/>
          <w:sz w:val="24"/>
          <w:szCs w:val="24"/>
        </w:rPr>
        <w:t xml:space="preserve"> </w:t>
      </w:r>
      <w:r w:rsidR="00850C5D" w:rsidRPr="00850C5D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="00850C5D" w:rsidRPr="00850C5D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850C5D" w:rsidRPr="00850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0C5D" w:rsidRPr="00850C5D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850C5D" w:rsidRPr="00850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0C5D" w:rsidRPr="00850C5D">
        <w:rPr>
          <w:rFonts w:ascii="Times New Roman" w:hAnsi="Times New Roman" w:cs="Times New Roman"/>
          <w:sz w:val="24"/>
          <w:szCs w:val="24"/>
        </w:rPr>
        <w:t>awarded</w:t>
      </w:r>
      <w:proofErr w:type="spellEnd"/>
      <w:r w:rsidR="00850C5D" w:rsidRPr="00850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0C5D" w:rsidRPr="00850C5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50C5D" w:rsidRPr="00850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0C5D" w:rsidRPr="00850C5D">
        <w:rPr>
          <w:rFonts w:ascii="Times New Roman" w:hAnsi="Times New Roman" w:cs="Times New Roman"/>
          <w:sz w:val="24"/>
          <w:szCs w:val="24"/>
        </w:rPr>
        <w:t>title</w:t>
      </w:r>
      <w:proofErr w:type="spellEnd"/>
      <w:r w:rsidR="00850C5D" w:rsidRPr="00850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0C5D" w:rsidRPr="00850C5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50C5D" w:rsidRPr="00850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0C5D" w:rsidRPr="00850C5D">
        <w:rPr>
          <w:rFonts w:ascii="Times New Roman" w:hAnsi="Times New Roman" w:cs="Times New Roman"/>
          <w:sz w:val="24"/>
          <w:szCs w:val="24"/>
        </w:rPr>
        <w:t>Righteous</w:t>
      </w:r>
      <w:proofErr w:type="spellEnd"/>
      <w:r w:rsidR="00850C5D" w:rsidRPr="00850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0C5D" w:rsidRPr="00850C5D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="00850C5D" w:rsidRPr="00850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0C5D" w:rsidRPr="00850C5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50C5D" w:rsidRPr="00850C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0C5D" w:rsidRPr="00850C5D">
        <w:rPr>
          <w:rFonts w:ascii="Times New Roman" w:hAnsi="Times New Roman" w:cs="Times New Roman"/>
          <w:sz w:val="24"/>
          <w:szCs w:val="24"/>
        </w:rPr>
        <w:t>Nations</w:t>
      </w:r>
      <w:proofErr w:type="spellEnd"/>
      <w:r w:rsidR="00850C5D" w:rsidRPr="00850C5D">
        <w:rPr>
          <w:rFonts w:ascii="Times New Roman" w:hAnsi="Times New Roman" w:cs="Times New Roman"/>
          <w:sz w:val="24"/>
          <w:szCs w:val="24"/>
        </w:rPr>
        <w:t>.</w:t>
      </w:r>
      <w:r w:rsidR="0020393B">
        <w:rPr>
          <w:rFonts w:ascii="Times New Roman" w:hAnsi="Times New Roman" w:cs="Times New Roman"/>
          <w:sz w:val="24"/>
          <w:szCs w:val="24"/>
        </w:rPr>
        <w:t xml:space="preserve"> (URL21)</w:t>
      </w:r>
    </w:p>
    <w:p w14:paraId="26F2CDEA" w14:textId="77777777" w:rsidR="0020393B" w:rsidRDefault="0020393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BC42D43" w14:textId="1C30FDEE" w:rsidR="0020393B" w:rsidRDefault="00A2514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25144">
        <w:rPr>
          <w:rFonts w:ascii="Times New Roman" w:hAnsi="Times New Roman" w:cs="Times New Roman"/>
          <w:sz w:val="24"/>
          <w:szCs w:val="24"/>
        </w:rPr>
        <w:t>Chiune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Sugihara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Japanese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diplomat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served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as Vice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Consul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Empire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Japan in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Lithuania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1939 to 1940.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Once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Soviets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began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occupying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Lithuania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in 1940,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despite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orders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to do so,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Chiune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arranged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visas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mostly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Polish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located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Lithuania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escape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estimated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saved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lives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6,000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. He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arrested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Soviets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released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18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months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Sugihara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a recipient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Righteous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Nations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5144">
        <w:rPr>
          <w:rFonts w:ascii="Times New Roman" w:hAnsi="Times New Roman" w:cs="Times New Roman"/>
          <w:sz w:val="24"/>
          <w:szCs w:val="24"/>
        </w:rPr>
        <w:t>award</w:t>
      </w:r>
      <w:proofErr w:type="spellEnd"/>
      <w:r w:rsidRPr="00A2514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>
        <w:rPr>
          <w:rFonts w:ascii="Times New Roman" w:hAnsi="Times New Roman" w:cs="Times New Roman"/>
          <w:sz w:val="24"/>
          <w:szCs w:val="24"/>
        </w:rPr>
        <w:t>, 2015, p.38)</w:t>
      </w:r>
    </w:p>
    <w:p w14:paraId="189DF153" w14:textId="77777777" w:rsidR="00DB2007" w:rsidRDefault="00DB200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08AF68" w14:textId="3C178110" w:rsidR="00DB2007" w:rsidRDefault="00704DA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4DA6">
        <w:rPr>
          <w:rFonts w:ascii="Times New Roman" w:hAnsi="Times New Roman" w:cs="Times New Roman"/>
          <w:sz w:val="24"/>
          <w:szCs w:val="24"/>
        </w:rPr>
        <w:t>Varian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Fry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American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journalist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granted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Righteous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Nations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status by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Israel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1940 and 1941, he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managed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save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thousand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>
        <w:rPr>
          <w:rFonts w:ascii="Times New Roman" w:hAnsi="Times New Roman" w:cs="Times New Roman"/>
          <w:sz w:val="24"/>
          <w:szCs w:val="24"/>
        </w:rPr>
        <w:t>volunteered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to serve on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Emergency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Rescue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Committee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provided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aid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refugees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Nazi-occupied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France.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volunteers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forged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documents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bribes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, to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away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as many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endangered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persons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arrested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4DA6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704DA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(URL21)</w:t>
      </w:r>
    </w:p>
    <w:p w14:paraId="6B7D5B61" w14:textId="77777777" w:rsidR="00850C5D" w:rsidRDefault="00850C5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33C7F9" w14:textId="5C971EB1" w:rsidR="007C4328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26184">
        <w:rPr>
          <w:rFonts w:ascii="Times New Roman" w:hAnsi="Times New Roman" w:cs="Times New Roman"/>
          <w:sz w:val="24"/>
          <w:szCs w:val="24"/>
        </w:rPr>
        <w:t>Aristides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Sousa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Mendes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Portuguese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government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official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southern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France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II.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Mendes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defied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orders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arranging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passports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visas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escape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France to Portugal.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exactly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many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Mendes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saved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, he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recipients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Righteous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Nations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6184">
        <w:rPr>
          <w:rFonts w:ascii="Times New Roman" w:hAnsi="Times New Roman" w:cs="Times New Roman"/>
          <w:sz w:val="24"/>
          <w:szCs w:val="24"/>
        </w:rPr>
        <w:t>award</w:t>
      </w:r>
      <w:proofErr w:type="spellEnd"/>
      <w:r w:rsidRPr="00F2618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Strahinich</w:t>
      </w:r>
      <w:proofErr w:type="spellEnd"/>
      <w:r>
        <w:rPr>
          <w:rFonts w:ascii="Times New Roman" w:hAnsi="Times New Roman" w:cs="Times New Roman"/>
          <w:sz w:val="24"/>
          <w:szCs w:val="24"/>
        </w:rPr>
        <w:t>, 2015, p.38)</w:t>
      </w:r>
    </w:p>
    <w:p w14:paraId="316E57DA" w14:textId="77777777" w:rsidR="007C4328" w:rsidRDefault="007C432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0B0F48" w14:textId="5084D01E" w:rsidR="007C4328" w:rsidRDefault="009F50A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F50AB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must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remembered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F3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countless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such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persons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various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participated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rescue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but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persons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threatened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perpetrators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Holocaust.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else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worth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mentioning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, not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lastRenderedPageBreak/>
        <w:t>figured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stories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saving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lives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>,</w:t>
      </w:r>
      <w:r w:rsidR="00AF6F3E">
        <w:rPr>
          <w:rFonts w:ascii="Times New Roman" w:hAnsi="Times New Roman" w:cs="Times New Roman"/>
          <w:sz w:val="24"/>
          <w:szCs w:val="24"/>
        </w:rPr>
        <w:t xml:space="preserve"> but</w:t>
      </w:r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roughly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half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Righteous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Nations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recognized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Yad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Vashem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9F50AB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9F50AB">
        <w:rPr>
          <w:rFonts w:ascii="Times New Roman" w:hAnsi="Times New Roman" w:cs="Times New Roman"/>
          <w:sz w:val="24"/>
          <w:szCs w:val="24"/>
        </w:rPr>
        <w:t>.</w:t>
      </w:r>
      <w:r w:rsidR="00AF6F3E">
        <w:rPr>
          <w:rFonts w:ascii="Times New Roman" w:hAnsi="Times New Roman" w:cs="Times New Roman"/>
          <w:sz w:val="24"/>
          <w:szCs w:val="24"/>
        </w:rPr>
        <w:t xml:space="preserve"> </w:t>
      </w:r>
      <w:r w:rsidR="00AF6F3E" w:rsidRPr="00AF6F3E">
        <w:rPr>
          <w:rFonts w:ascii="Times New Roman" w:hAnsi="Times New Roman" w:cs="Times New Roman"/>
          <w:sz w:val="24"/>
          <w:szCs w:val="24"/>
        </w:rPr>
        <w:t xml:space="preserve">These </w:t>
      </w:r>
      <w:proofErr w:type="spellStart"/>
      <w:r w:rsidR="00AF6F3E" w:rsidRPr="00AF6F3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AF6F3E" w:rsidRPr="00AF6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F3E">
        <w:rPr>
          <w:rFonts w:ascii="Times New Roman" w:hAnsi="Times New Roman" w:cs="Times New Roman"/>
          <w:sz w:val="24"/>
          <w:szCs w:val="24"/>
        </w:rPr>
        <w:t>courageous</w:t>
      </w:r>
      <w:proofErr w:type="spellEnd"/>
      <w:r w:rsidR="00AF6F3E" w:rsidRPr="00AF6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F3E" w:rsidRPr="00AF6F3E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="00AF6F3E" w:rsidRPr="00AF6F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6F3E" w:rsidRPr="00AF6F3E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AF6F3E" w:rsidRPr="00AF6F3E">
        <w:rPr>
          <w:rFonts w:ascii="Times New Roman" w:hAnsi="Times New Roman" w:cs="Times New Roman"/>
          <w:sz w:val="24"/>
          <w:szCs w:val="24"/>
        </w:rPr>
        <w:t xml:space="preserve"> Germany, </w:t>
      </w:r>
      <w:proofErr w:type="spellStart"/>
      <w:r w:rsidR="00AF6F3E" w:rsidRPr="00AF6F3E">
        <w:rPr>
          <w:rFonts w:ascii="Times New Roman" w:hAnsi="Times New Roman" w:cs="Times New Roman"/>
          <w:sz w:val="24"/>
          <w:szCs w:val="24"/>
        </w:rPr>
        <w:t>Russia</w:t>
      </w:r>
      <w:proofErr w:type="spellEnd"/>
      <w:r w:rsidR="00AF6F3E" w:rsidRPr="00AF6F3E">
        <w:rPr>
          <w:rFonts w:ascii="Times New Roman" w:hAnsi="Times New Roman" w:cs="Times New Roman"/>
          <w:sz w:val="24"/>
          <w:szCs w:val="24"/>
        </w:rPr>
        <w:t xml:space="preserve">, France, </w:t>
      </w:r>
      <w:proofErr w:type="spellStart"/>
      <w:r w:rsidR="00AF6F3E" w:rsidRPr="00AF6F3E">
        <w:rPr>
          <w:rFonts w:ascii="Times New Roman" w:hAnsi="Times New Roman" w:cs="Times New Roman"/>
          <w:sz w:val="24"/>
          <w:szCs w:val="24"/>
        </w:rPr>
        <w:t>Serbia</w:t>
      </w:r>
      <w:proofErr w:type="spellEnd"/>
      <w:r w:rsidR="00AF6F3E" w:rsidRPr="00AF6F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6F3E" w:rsidRPr="00AF6F3E">
        <w:rPr>
          <w:rFonts w:ascii="Times New Roman" w:hAnsi="Times New Roman" w:cs="Times New Roman"/>
          <w:sz w:val="24"/>
          <w:szCs w:val="24"/>
        </w:rPr>
        <w:t>Romania</w:t>
      </w:r>
      <w:proofErr w:type="spellEnd"/>
      <w:r w:rsidR="00AF6F3E" w:rsidRPr="00AF6F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6F3E" w:rsidRPr="00AF6F3E">
        <w:rPr>
          <w:rFonts w:ascii="Times New Roman" w:hAnsi="Times New Roman" w:cs="Times New Roman"/>
          <w:sz w:val="24"/>
          <w:szCs w:val="24"/>
        </w:rPr>
        <w:t>Poland</w:t>
      </w:r>
      <w:proofErr w:type="spellEnd"/>
      <w:r w:rsidR="00AF6F3E" w:rsidRPr="00AF6F3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AF6F3E" w:rsidRPr="00AF6F3E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AF6F3E" w:rsidRPr="00AF6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F3E" w:rsidRPr="00AF6F3E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="00AF6F3E" w:rsidRPr="00AF6F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6F3E" w:rsidRPr="00AF6F3E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AF6F3E" w:rsidRPr="00AF6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F3E" w:rsidRPr="00AF6F3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AF6F3E" w:rsidRPr="00AF6F3E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AF6F3E" w:rsidRPr="00AF6F3E">
        <w:rPr>
          <w:rFonts w:ascii="Times New Roman" w:hAnsi="Times New Roman" w:cs="Times New Roman"/>
          <w:sz w:val="24"/>
          <w:szCs w:val="24"/>
        </w:rPr>
        <w:t>afraid</w:t>
      </w:r>
      <w:proofErr w:type="spellEnd"/>
      <w:r w:rsidR="00AF6F3E" w:rsidRPr="00AF6F3E">
        <w:rPr>
          <w:rFonts w:ascii="Times New Roman" w:hAnsi="Times New Roman" w:cs="Times New Roman"/>
          <w:sz w:val="24"/>
          <w:szCs w:val="24"/>
        </w:rPr>
        <w:t xml:space="preserve"> to risk </w:t>
      </w:r>
      <w:proofErr w:type="spellStart"/>
      <w:r w:rsidR="00AF6F3E" w:rsidRPr="00AF6F3E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AF6F3E" w:rsidRPr="00AF6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F3E" w:rsidRPr="00AF6F3E">
        <w:rPr>
          <w:rFonts w:ascii="Times New Roman" w:hAnsi="Times New Roman" w:cs="Times New Roman"/>
          <w:sz w:val="24"/>
          <w:szCs w:val="24"/>
        </w:rPr>
        <w:t>lives</w:t>
      </w:r>
      <w:proofErr w:type="spellEnd"/>
      <w:r w:rsidR="00AF6F3E" w:rsidRPr="00AF6F3E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AF6F3E" w:rsidRPr="00AF6F3E">
        <w:rPr>
          <w:rFonts w:ascii="Times New Roman" w:hAnsi="Times New Roman" w:cs="Times New Roman"/>
          <w:sz w:val="24"/>
          <w:szCs w:val="24"/>
        </w:rPr>
        <w:t>hiding</w:t>
      </w:r>
      <w:proofErr w:type="spellEnd"/>
      <w:r w:rsidR="00AF6F3E" w:rsidRPr="00AF6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F3E" w:rsidRPr="00AF6F3E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AF6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F3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AF6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F3E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AF6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F3E">
        <w:rPr>
          <w:rFonts w:ascii="Times New Roman" w:hAnsi="Times New Roman" w:cs="Times New Roman"/>
          <w:sz w:val="24"/>
          <w:szCs w:val="24"/>
        </w:rPr>
        <w:t>joined</w:t>
      </w:r>
      <w:proofErr w:type="spellEnd"/>
      <w:r w:rsidR="00AF6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F3E">
        <w:rPr>
          <w:rFonts w:ascii="Times New Roman" w:hAnsi="Times New Roman" w:cs="Times New Roman"/>
          <w:sz w:val="24"/>
          <w:szCs w:val="24"/>
        </w:rPr>
        <w:t>rescue</w:t>
      </w:r>
      <w:proofErr w:type="spellEnd"/>
      <w:r w:rsidR="00AF6F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F3E">
        <w:rPr>
          <w:rFonts w:ascii="Times New Roman" w:hAnsi="Times New Roman" w:cs="Times New Roman"/>
          <w:sz w:val="24"/>
          <w:szCs w:val="24"/>
        </w:rPr>
        <w:t>networks</w:t>
      </w:r>
      <w:proofErr w:type="spellEnd"/>
      <w:r w:rsidR="00AF6F3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AF6F3E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="00AF6F3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AF6F3E">
        <w:rPr>
          <w:rFonts w:ascii="Times New Roman" w:hAnsi="Times New Roman" w:cs="Times New Roman"/>
          <w:sz w:val="24"/>
          <w:szCs w:val="24"/>
        </w:rPr>
        <w:t>resist</w:t>
      </w:r>
      <w:proofErr w:type="spellEnd"/>
      <w:r w:rsidR="00AF6F3E">
        <w:rPr>
          <w:rFonts w:ascii="Times New Roman" w:hAnsi="Times New Roman" w:cs="Times New Roman"/>
          <w:sz w:val="24"/>
          <w:szCs w:val="24"/>
        </w:rPr>
        <w:t xml:space="preserve"> the Nazis</w:t>
      </w:r>
      <w:r w:rsidR="00AF6F3E" w:rsidRPr="00AF6F3E">
        <w:rPr>
          <w:rFonts w:ascii="Times New Roman" w:hAnsi="Times New Roman" w:cs="Times New Roman"/>
          <w:sz w:val="24"/>
          <w:szCs w:val="24"/>
        </w:rPr>
        <w:t>.</w:t>
      </w:r>
    </w:p>
    <w:p w14:paraId="01BFBAAC" w14:textId="77777777" w:rsidR="007C4328" w:rsidRDefault="007C432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D418D5" w14:textId="77777777" w:rsidR="007C4328" w:rsidRDefault="007C432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AA80F4" w14:textId="77777777" w:rsidR="007C4328" w:rsidRDefault="007C432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3F3BDC" w14:textId="77777777" w:rsidR="007C4328" w:rsidRDefault="007C432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9D570A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C4EFE0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A2724F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515B72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D2AF02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85B6E3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136F7D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CC08FA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397F24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7D5BAA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88AF20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5BA9F3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8342E0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103E02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3BEF85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84095D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3116148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EB3C58A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C80AC2" w14:textId="77777777" w:rsidR="00F26184" w:rsidRDefault="00F261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090245" w14:textId="77777777" w:rsidR="00E11E64" w:rsidRDefault="00E11E6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2A0ED9" w14:textId="77777777" w:rsidR="00F26184" w:rsidRDefault="00F26184" w:rsidP="009A5872">
      <w:pPr>
        <w:pStyle w:val="Nadpis1"/>
        <w:numPr>
          <w:ilvl w:val="0"/>
          <w:numId w:val="0"/>
        </w:numPr>
        <w:spacing w:before="0" w:line="360" w:lineRule="auto"/>
        <w:ind w:firstLine="709"/>
        <w:jc w:val="both"/>
      </w:pPr>
    </w:p>
    <w:p w14:paraId="2184E717" w14:textId="77777777" w:rsidR="009A5872" w:rsidRPr="009A5872" w:rsidRDefault="009A5872" w:rsidP="009A5872"/>
    <w:p w14:paraId="6FAFD780" w14:textId="535B5603" w:rsidR="007C4328" w:rsidRPr="009E1F80" w:rsidRDefault="007C4328" w:rsidP="00A4008E">
      <w:pPr>
        <w:pStyle w:val="Nadpis1"/>
        <w:spacing w:before="0" w:line="360" w:lineRule="auto"/>
        <w:jc w:val="both"/>
      </w:pPr>
      <w:bookmarkStart w:id="37" w:name="_Toc152315213"/>
      <w:proofErr w:type="spellStart"/>
      <w:r w:rsidRPr="009E1F80">
        <w:lastRenderedPageBreak/>
        <w:t>Practical</w:t>
      </w:r>
      <w:proofErr w:type="spellEnd"/>
      <w:r w:rsidRPr="009E1F80">
        <w:t xml:space="preserve"> </w:t>
      </w:r>
      <w:proofErr w:type="spellStart"/>
      <w:r w:rsidRPr="009E1F80">
        <w:t>Usage</w:t>
      </w:r>
      <w:proofErr w:type="spellEnd"/>
      <w:r w:rsidRPr="009E1F80">
        <w:t xml:space="preserve"> </w:t>
      </w:r>
      <w:proofErr w:type="spellStart"/>
      <w:r w:rsidRPr="009E1F80">
        <w:t>of</w:t>
      </w:r>
      <w:proofErr w:type="spellEnd"/>
      <w:r w:rsidRPr="009E1F80">
        <w:t xml:space="preserve"> </w:t>
      </w:r>
      <w:proofErr w:type="spellStart"/>
      <w:r w:rsidR="002C6B6B" w:rsidRPr="009E1F80">
        <w:t>the</w:t>
      </w:r>
      <w:proofErr w:type="spellEnd"/>
      <w:r w:rsidRPr="009E1F80">
        <w:t xml:space="preserve"> Holocaust </w:t>
      </w:r>
      <w:r w:rsidR="002C6B6B" w:rsidRPr="009E1F80">
        <w:t xml:space="preserve">and </w:t>
      </w:r>
      <w:proofErr w:type="spellStart"/>
      <w:r w:rsidR="002C6B6B" w:rsidRPr="009E1F80">
        <w:t>the</w:t>
      </w:r>
      <w:proofErr w:type="spellEnd"/>
      <w:r w:rsidR="002C6B6B" w:rsidRPr="009E1F80">
        <w:t xml:space="preserve"> Nicholas </w:t>
      </w:r>
      <w:proofErr w:type="spellStart"/>
      <w:r w:rsidR="002C6B6B" w:rsidRPr="009E1F80">
        <w:t>Winton</w:t>
      </w:r>
      <w:proofErr w:type="spellEnd"/>
      <w:r w:rsidR="002C6B6B" w:rsidRPr="009E1F80">
        <w:t xml:space="preserve"> Story </w:t>
      </w:r>
      <w:r w:rsidRPr="009E1F80">
        <w:t>in ELT</w:t>
      </w:r>
      <w:bookmarkEnd w:id="37"/>
    </w:p>
    <w:p w14:paraId="216BD2F8" w14:textId="77777777" w:rsidR="00A56E2D" w:rsidRDefault="00A56E2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132D5216" w14:textId="049CFB49" w:rsidR="00A56E2D" w:rsidRPr="009E1F80" w:rsidRDefault="00A56E2D" w:rsidP="00A4008E">
      <w:pPr>
        <w:pStyle w:val="Nadpis2"/>
        <w:spacing w:before="0" w:line="360" w:lineRule="auto"/>
        <w:jc w:val="both"/>
      </w:pPr>
      <w:bookmarkStart w:id="38" w:name="_Toc152315214"/>
      <w:proofErr w:type="spellStart"/>
      <w:r w:rsidRPr="009E1F80">
        <w:t>Theory</w:t>
      </w:r>
      <w:bookmarkEnd w:id="38"/>
      <w:proofErr w:type="spellEnd"/>
    </w:p>
    <w:p w14:paraId="52776C11" w14:textId="77777777" w:rsidR="009E0133" w:rsidRDefault="009E013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617B53" w14:textId="7F51BB9C" w:rsidR="00DB20F4" w:rsidRPr="00FF0B35" w:rsidRDefault="00103DC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103DC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03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CF">
        <w:rPr>
          <w:rFonts w:ascii="Times New Roman" w:hAnsi="Times New Roman" w:cs="Times New Roman"/>
          <w:sz w:val="24"/>
          <w:szCs w:val="24"/>
        </w:rPr>
        <w:t>practical</w:t>
      </w:r>
      <w:proofErr w:type="spellEnd"/>
      <w:r w:rsidRPr="00103DCF">
        <w:rPr>
          <w:rFonts w:ascii="Times New Roman" w:hAnsi="Times New Roman" w:cs="Times New Roman"/>
          <w:sz w:val="24"/>
          <w:szCs w:val="24"/>
        </w:rPr>
        <w:t xml:space="preserve"> part </w:t>
      </w:r>
      <w:proofErr w:type="spellStart"/>
      <w:r w:rsidRPr="00103DC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03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C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03DCF">
        <w:rPr>
          <w:rFonts w:ascii="Times New Roman" w:hAnsi="Times New Roman" w:cs="Times New Roman"/>
          <w:sz w:val="24"/>
          <w:szCs w:val="24"/>
        </w:rPr>
        <w:t xml:space="preserve"> thesis </w:t>
      </w:r>
      <w:proofErr w:type="spellStart"/>
      <w:r>
        <w:rPr>
          <w:rFonts w:ascii="Times New Roman" w:hAnsi="Times New Roman" w:cs="Times New Roman"/>
          <w:sz w:val="24"/>
          <w:szCs w:val="24"/>
        </w:rPr>
        <w:t>offers</w:t>
      </w:r>
      <w:proofErr w:type="spellEnd"/>
      <w:r w:rsidRPr="00103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C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03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CF">
        <w:rPr>
          <w:rFonts w:ascii="Times New Roman" w:hAnsi="Times New Roman" w:cs="Times New Roman"/>
          <w:sz w:val="24"/>
          <w:szCs w:val="24"/>
        </w:rPr>
        <w:t>reader</w:t>
      </w:r>
      <w:proofErr w:type="spellEnd"/>
      <w:r w:rsidRPr="00103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CF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103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CF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Pr="00103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CF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103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CF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C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103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CF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103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C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103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3DCF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103DCF">
        <w:rPr>
          <w:rFonts w:ascii="Times New Roman" w:hAnsi="Times New Roman" w:cs="Times New Roman"/>
          <w:sz w:val="24"/>
          <w:szCs w:val="24"/>
        </w:rPr>
        <w:t xml:space="preserve"> in ELT. </w:t>
      </w:r>
      <w:proofErr w:type="spellStart"/>
      <w:r w:rsidR="001A081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A0814">
        <w:rPr>
          <w:rFonts w:ascii="Times New Roman" w:hAnsi="Times New Roman" w:cs="Times New Roman"/>
          <w:sz w:val="24"/>
          <w:szCs w:val="24"/>
        </w:rPr>
        <w:t xml:space="preserve"> </w:t>
      </w:r>
      <w:r w:rsidRPr="000A70DF">
        <w:rPr>
          <w:rFonts w:ascii="Times New Roman" w:hAnsi="Times New Roman" w:cs="Times New Roman"/>
          <w:sz w:val="24"/>
          <w:szCs w:val="24"/>
        </w:rPr>
        <w:t xml:space="preserve">SWOT </w:t>
      </w:r>
      <w:proofErr w:type="spellStart"/>
      <w:r w:rsidRPr="000A70DF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0D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0DF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0DF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0DF">
        <w:rPr>
          <w:rFonts w:ascii="Times New Roman" w:hAnsi="Times New Roman" w:cs="Times New Roman"/>
          <w:sz w:val="24"/>
          <w:szCs w:val="24"/>
        </w:rPr>
        <w:t>plan</w:t>
      </w:r>
      <w:proofErr w:type="spellEnd"/>
      <w:r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0D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814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1A08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A70DF">
        <w:rPr>
          <w:rFonts w:ascii="Times New Roman" w:hAnsi="Times New Roman" w:cs="Times New Roman"/>
          <w:sz w:val="24"/>
          <w:szCs w:val="24"/>
        </w:rPr>
        <w:t>presented</w:t>
      </w:r>
      <w:proofErr w:type="spellEnd"/>
      <w:r w:rsidRPr="000A70DF">
        <w:rPr>
          <w:rFonts w:ascii="Times New Roman" w:hAnsi="Times New Roman" w:cs="Times New Roman"/>
          <w:sz w:val="24"/>
          <w:szCs w:val="24"/>
        </w:rPr>
        <w:t>.</w:t>
      </w:r>
      <w:r w:rsidR="00FF0B35">
        <w:rPr>
          <w:rFonts w:ascii="Times New Roman" w:hAnsi="Times New Roman" w:cs="Times New Roman"/>
          <w:sz w:val="24"/>
          <w:szCs w:val="24"/>
        </w:rPr>
        <w:t xml:space="preserve"> </w:t>
      </w:r>
      <w:r w:rsidR="006358CD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(ELT)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includes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various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approaches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techniques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methods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involved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, to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use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as a second and a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foreign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predominant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communication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, but not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home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termed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as ESL (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 xml:space="preserve"> as a Second </w:t>
      </w:r>
      <w:proofErr w:type="spellStart"/>
      <w:r w:rsidR="00FF0B35" w:rsidRPr="006358CD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="00FF0B35" w:rsidRPr="006358CD">
        <w:rPr>
          <w:rFonts w:ascii="Times New Roman" w:hAnsi="Times New Roman" w:cs="Times New Roman"/>
          <w:sz w:val="24"/>
          <w:szCs w:val="24"/>
        </w:rPr>
        <w:t>).</w:t>
      </w:r>
      <w:r w:rsidR="006358CD" w:rsidRPr="006358CD">
        <w:rPr>
          <w:rFonts w:ascii="Times New Roman" w:hAnsi="Times New Roman" w:cs="Times New Roman"/>
          <w:sz w:val="24"/>
          <w:szCs w:val="24"/>
        </w:rPr>
        <w:t>“</w:t>
      </w:r>
      <w:r w:rsidR="00FF0B35" w:rsidRPr="006358CD">
        <w:rPr>
          <w:rFonts w:ascii="Times New Roman" w:hAnsi="Times New Roman" w:cs="Times New Roman"/>
          <w:sz w:val="24"/>
          <w:szCs w:val="24"/>
        </w:rPr>
        <w:t xml:space="preserve"> (URL</w:t>
      </w:r>
      <w:r w:rsidR="006358CD">
        <w:rPr>
          <w:rFonts w:ascii="Times New Roman" w:hAnsi="Times New Roman" w:cs="Times New Roman"/>
          <w:sz w:val="24"/>
          <w:szCs w:val="24"/>
        </w:rPr>
        <w:t>31)</w:t>
      </w:r>
    </w:p>
    <w:p w14:paraId="17F78D39" w14:textId="77777777" w:rsidR="00120792" w:rsidRDefault="0012079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891D51" w14:textId="6AE3DC1B" w:rsidR="001327CB" w:rsidRDefault="0012079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207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concern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these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introduce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to a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yet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heard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little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conversation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thinking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overall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issue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connections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contemporary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0792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120792">
        <w:rPr>
          <w:rFonts w:ascii="Times New Roman" w:hAnsi="Times New Roman" w:cs="Times New Roman"/>
          <w:sz w:val="24"/>
          <w:szCs w:val="24"/>
        </w:rPr>
        <w:t>.</w:t>
      </w:r>
      <w:r w:rsidR="00E11E64">
        <w:rPr>
          <w:rFonts w:ascii="Times New Roman" w:hAnsi="Times New Roman" w:cs="Times New Roman"/>
          <w:sz w:val="24"/>
          <w:szCs w:val="24"/>
        </w:rPr>
        <w:t xml:space="preserve"> </w:t>
      </w:r>
      <w:r w:rsidR="00923984" w:rsidRPr="00923984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>
        <w:rPr>
          <w:rFonts w:ascii="Times New Roman" w:hAnsi="Times New Roman" w:cs="Times New Roman"/>
          <w:sz w:val="24"/>
          <w:szCs w:val="24"/>
        </w:rPr>
        <w:t>aim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these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classes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observe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perceive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react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feel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know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whether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able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to show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bravery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, and last but not least,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whether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empathize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3984" w:rsidRPr="00923984">
        <w:rPr>
          <w:rFonts w:ascii="Times New Roman" w:hAnsi="Times New Roman" w:cs="Times New Roman"/>
          <w:sz w:val="24"/>
          <w:szCs w:val="24"/>
        </w:rPr>
        <w:t>victims</w:t>
      </w:r>
      <w:proofErr w:type="spellEnd"/>
      <w:r w:rsidR="00923984" w:rsidRPr="00923984">
        <w:rPr>
          <w:rFonts w:ascii="Times New Roman" w:hAnsi="Times New Roman" w:cs="Times New Roman"/>
          <w:sz w:val="24"/>
          <w:szCs w:val="24"/>
        </w:rPr>
        <w:t>.</w:t>
      </w:r>
      <w:r w:rsid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E64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11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E6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11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E64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="00E11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E6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D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726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11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726B">
        <w:rPr>
          <w:rFonts w:ascii="Times New Roman" w:hAnsi="Times New Roman" w:cs="Times New Roman"/>
          <w:sz w:val="24"/>
          <w:szCs w:val="24"/>
        </w:rPr>
        <w:t>usage</w:t>
      </w:r>
      <w:proofErr w:type="spellEnd"/>
      <w:r w:rsidR="001D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726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1D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E64">
        <w:rPr>
          <w:rFonts w:ascii="Times New Roman" w:hAnsi="Times New Roman" w:cs="Times New Roman"/>
          <w:sz w:val="24"/>
          <w:szCs w:val="24"/>
        </w:rPr>
        <w:t>authentic</w:t>
      </w:r>
      <w:proofErr w:type="spellEnd"/>
      <w:r w:rsidR="00E11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1E64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 such as </w:t>
      </w:r>
      <w:proofErr w:type="spellStart"/>
      <w:r w:rsidR="00517BF3">
        <w:rPr>
          <w:rFonts w:ascii="Times New Roman" w:hAnsi="Times New Roman" w:cs="Times New Roman"/>
          <w:sz w:val="24"/>
          <w:szCs w:val="24"/>
        </w:rPr>
        <w:t>original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BF3">
        <w:rPr>
          <w:rFonts w:ascii="Times New Roman" w:hAnsi="Times New Roman" w:cs="Times New Roman"/>
          <w:sz w:val="24"/>
          <w:szCs w:val="24"/>
        </w:rPr>
        <w:t>photograp</w:t>
      </w:r>
      <w:r w:rsidR="001D726B">
        <w:rPr>
          <w:rFonts w:ascii="Times New Roman" w:hAnsi="Times New Roman" w:cs="Times New Roman"/>
          <w:sz w:val="24"/>
          <w:szCs w:val="24"/>
        </w:rPr>
        <w:t>h</w:t>
      </w:r>
      <w:r w:rsidR="00517BF3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7BF3">
        <w:rPr>
          <w:rFonts w:ascii="Times New Roman" w:hAnsi="Times New Roman" w:cs="Times New Roman"/>
          <w:sz w:val="24"/>
          <w:szCs w:val="24"/>
        </w:rPr>
        <w:t>videos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17BF3">
        <w:rPr>
          <w:rFonts w:ascii="Times New Roman" w:hAnsi="Times New Roman" w:cs="Times New Roman"/>
          <w:sz w:val="24"/>
          <w:szCs w:val="24"/>
        </w:rPr>
        <w:t>testimonies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>,</w:t>
      </w:r>
      <w:r w:rsidR="00E11E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BF3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BF3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BF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BF3">
        <w:rPr>
          <w:rFonts w:ascii="Times New Roman" w:hAnsi="Times New Roman" w:cs="Times New Roman"/>
          <w:sz w:val="24"/>
          <w:szCs w:val="24"/>
        </w:rPr>
        <w:t>insight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BF3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BF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BF3">
        <w:rPr>
          <w:rFonts w:ascii="Times New Roman" w:hAnsi="Times New Roman" w:cs="Times New Roman"/>
          <w:sz w:val="24"/>
          <w:szCs w:val="24"/>
        </w:rPr>
        <w:t>whole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BF3">
        <w:rPr>
          <w:rFonts w:ascii="Times New Roman" w:hAnsi="Times New Roman" w:cs="Times New Roman"/>
          <w:sz w:val="24"/>
          <w:szCs w:val="24"/>
        </w:rPr>
        <w:t>concept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BF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BF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BF3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D726B">
        <w:rPr>
          <w:rFonts w:ascii="Times New Roman" w:hAnsi="Times New Roman" w:cs="Times New Roman"/>
          <w:sz w:val="24"/>
          <w:szCs w:val="24"/>
        </w:rPr>
        <w:t>might</w:t>
      </w:r>
      <w:proofErr w:type="spellEnd"/>
      <w:r w:rsidR="001D7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726B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7BF3">
        <w:rPr>
          <w:rFonts w:ascii="Times New Roman" w:hAnsi="Times New Roman" w:cs="Times New Roman"/>
          <w:sz w:val="24"/>
          <w:szCs w:val="24"/>
        </w:rPr>
        <w:t>able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17BF3">
        <w:rPr>
          <w:rFonts w:ascii="Times New Roman" w:hAnsi="Times New Roman" w:cs="Times New Roman"/>
          <w:sz w:val="24"/>
          <w:szCs w:val="24"/>
        </w:rPr>
        <w:t>understand</w:t>
      </w:r>
      <w:proofErr w:type="spellEnd"/>
      <w:r w:rsidR="001D726B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="001D726B">
        <w:rPr>
          <w:rFonts w:ascii="Times New Roman" w:hAnsi="Times New Roman" w:cs="Times New Roman"/>
          <w:sz w:val="24"/>
          <w:szCs w:val="24"/>
        </w:rPr>
        <w:t>easily</w:t>
      </w:r>
      <w:proofErr w:type="spellEnd"/>
      <w:r w:rsidR="00517BF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885E3C" w14:textId="77777777" w:rsidR="008578DC" w:rsidRDefault="008578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E027F05" w14:textId="2F4133BA" w:rsidR="008578DC" w:rsidRPr="00FD3872" w:rsidRDefault="008578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387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curriculum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does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strictly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state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introduced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Holocaust and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long.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, as Martinovský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states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as early as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grade in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classes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latest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do so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ninth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grade,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872">
        <w:rPr>
          <w:rFonts w:ascii="Times New Roman" w:hAnsi="Times New Roman" w:cs="Times New Roman"/>
          <w:sz w:val="24"/>
          <w:szCs w:val="24"/>
        </w:rPr>
        <w:t>discussed</w:t>
      </w:r>
      <w:proofErr w:type="spellEnd"/>
      <w:r w:rsidRPr="00FD3872">
        <w:rPr>
          <w:rFonts w:ascii="Times New Roman" w:hAnsi="Times New Roman" w:cs="Times New Roman"/>
          <w:sz w:val="24"/>
          <w:szCs w:val="24"/>
        </w:rPr>
        <w:t>. (URL30)</w:t>
      </w:r>
    </w:p>
    <w:p w14:paraId="6AC3B966" w14:textId="60CFF24B" w:rsidR="00B34612" w:rsidRDefault="00B34612" w:rsidP="003B2882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831A354" w14:textId="65798F82" w:rsidR="003B2882" w:rsidRPr="00C914BE" w:rsidRDefault="003B2882" w:rsidP="003B288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International Holocaust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Remembrance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Alliance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no single "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teach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any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, nor a single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ideal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methodology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suitable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educators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educators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hesitant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explore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Holocaust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perceive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sensitive and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difficult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educators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question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convey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r w:rsidRPr="00C914BE">
        <w:rPr>
          <w:rFonts w:ascii="Times New Roman" w:hAnsi="Times New Roman" w:cs="Times New Roman"/>
          <w:sz w:val="24"/>
          <w:szCs w:val="24"/>
        </w:rPr>
        <w:lastRenderedPageBreak/>
        <w:t xml:space="preserve">magnitude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tragedy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vast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numbers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touched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depths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humanity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sink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wonder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engage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traumatizing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worry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reactions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Above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educators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want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prepared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types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reactions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behaviors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914BE">
        <w:rPr>
          <w:rFonts w:ascii="Times New Roman" w:hAnsi="Times New Roman" w:cs="Times New Roman"/>
          <w:sz w:val="24"/>
          <w:szCs w:val="24"/>
        </w:rPr>
        <w:t>intensity</w:t>
      </w:r>
      <w:proofErr w:type="gram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content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elicit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ages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introduced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Holocaust as long as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content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age-appropriate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younger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audiences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appropriate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focus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individual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stories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victims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escape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rescue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Older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complex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challenging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making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greater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use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appropriate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primary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sources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>. (URL</w:t>
      </w:r>
      <w:r w:rsidR="008578DC" w:rsidRPr="00C914BE">
        <w:rPr>
          <w:rFonts w:ascii="Times New Roman" w:hAnsi="Times New Roman" w:cs="Times New Roman"/>
          <w:sz w:val="24"/>
          <w:szCs w:val="24"/>
        </w:rPr>
        <w:t>29)</w:t>
      </w:r>
    </w:p>
    <w:p w14:paraId="7C28F96B" w14:textId="77777777" w:rsidR="000C473F" w:rsidRPr="00C914BE" w:rsidRDefault="000C473F" w:rsidP="003B288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1099279" w14:textId="22F6F0A0" w:rsidR="00B34612" w:rsidRPr="00C914BE" w:rsidRDefault="000C473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Additionally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to Natalie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Wexler</w:t>
      </w:r>
      <w:proofErr w:type="spellEnd"/>
      <w:r w:rsidR="00E42F34">
        <w:rPr>
          <w:rFonts w:ascii="Times New Roman" w:hAnsi="Times New Roman" w:cs="Times New Roman"/>
          <w:sz w:val="24"/>
          <w:szCs w:val="24"/>
        </w:rPr>
        <w:t>:</w:t>
      </w:r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r w:rsidR="00FD3872" w:rsidRPr="00C914BE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E42F34">
        <w:rPr>
          <w:rFonts w:ascii="Times New Roman" w:hAnsi="Times New Roman" w:cs="Times New Roman"/>
          <w:sz w:val="24"/>
          <w:szCs w:val="24"/>
        </w:rPr>
        <w:t>C</w:t>
      </w:r>
      <w:r w:rsidRPr="00C914BE">
        <w:rPr>
          <w:rFonts w:ascii="Times New Roman" w:hAnsi="Times New Roman" w:cs="Times New Roman"/>
          <w:sz w:val="24"/>
          <w:szCs w:val="24"/>
        </w:rPr>
        <w:t>hildren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retain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a lot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, are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highly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curious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>, and—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accumulation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>—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develop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sense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past.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older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adults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easily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stories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narratives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makes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ideal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vehicle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transmitting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civics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geography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itself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>.</w:t>
      </w:r>
      <w:r w:rsidR="00FD3872" w:rsidRPr="00C914BE">
        <w:rPr>
          <w:rFonts w:ascii="Times New Roman" w:hAnsi="Times New Roman" w:cs="Times New Roman"/>
          <w:sz w:val="24"/>
          <w:szCs w:val="24"/>
        </w:rPr>
        <w:t>“</w:t>
      </w:r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reason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testimon</w:t>
      </w:r>
      <w:r w:rsidR="00E42F34">
        <w:rPr>
          <w:rFonts w:ascii="Times New Roman" w:hAnsi="Times New Roman" w:cs="Times New Roman"/>
          <w:sz w:val="24"/>
          <w:szCs w:val="24"/>
        </w:rPr>
        <w:t>ies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authentic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implemented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in</w:t>
      </w:r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>.</w:t>
      </w:r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r w:rsidR="00C914BE" w:rsidRPr="00C914BE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earlier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start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likely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kids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understand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do not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understand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concepts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immediately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, early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experience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lay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foundations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later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learning.</w:t>
      </w:r>
      <w:r w:rsidR="00C914BE" w:rsidRPr="00C914BE">
        <w:rPr>
          <w:rFonts w:ascii="Times New Roman" w:hAnsi="Times New Roman" w:cs="Times New Roman"/>
          <w:sz w:val="24"/>
          <w:szCs w:val="24"/>
        </w:rPr>
        <w:t xml:space="preserve">“ </w:t>
      </w:r>
      <w:r w:rsidR="00FD3872" w:rsidRPr="00C914BE">
        <w:rPr>
          <w:rFonts w:ascii="Times New Roman" w:hAnsi="Times New Roman" w:cs="Times New Roman"/>
          <w:sz w:val="24"/>
          <w:szCs w:val="24"/>
        </w:rPr>
        <w:t xml:space="preserve">Daniel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Willingham</w:t>
      </w:r>
      <w:proofErr w:type="spellEnd"/>
      <w:r w:rsidR="00C914BE" w:rsidRPr="00C914BE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C914BE" w:rsidRPr="00C914BE">
        <w:rPr>
          <w:rFonts w:ascii="Times New Roman" w:hAnsi="Times New Roman" w:cs="Times New Roman"/>
          <w:sz w:val="24"/>
          <w:szCs w:val="24"/>
        </w:rPr>
        <w:t>cognitive</w:t>
      </w:r>
      <w:proofErr w:type="spellEnd"/>
      <w:r w:rsidR="00C914BE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14BE" w:rsidRPr="00C914BE">
        <w:rPr>
          <w:rFonts w:ascii="Times New Roman" w:hAnsi="Times New Roman" w:cs="Times New Roman"/>
          <w:sz w:val="24"/>
          <w:szCs w:val="24"/>
        </w:rPr>
        <w:t>psychologist</w:t>
      </w:r>
      <w:proofErr w:type="spellEnd"/>
      <w:r w:rsidR="00C914BE" w:rsidRPr="00C914BE">
        <w:rPr>
          <w:rFonts w:ascii="Times New Roman" w:hAnsi="Times New Roman" w:cs="Times New Roman"/>
          <w:sz w:val="24"/>
          <w:szCs w:val="24"/>
        </w:rPr>
        <w:t>,</w:t>
      </w:r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14BE" w:rsidRPr="00C914BE">
        <w:rPr>
          <w:rFonts w:ascii="Times New Roman" w:hAnsi="Times New Roman" w:cs="Times New Roman"/>
          <w:sz w:val="24"/>
          <w:szCs w:val="24"/>
        </w:rPr>
        <w:t>stated</w:t>
      </w:r>
      <w:proofErr w:type="spellEnd"/>
      <w:r w:rsidR="00C914BE" w:rsidRPr="00C914BE">
        <w:rPr>
          <w:rFonts w:ascii="Times New Roman" w:hAnsi="Times New Roman" w:cs="Times New Roman"/>
          <w:sz w:val="24"/>
          <w:szCs w:val="24"/>
        </w:rPr>
        <w:t>:</w:t>
      </w:r>
      <w:r w:rsidR="00FD3872" w:rsidRPr="00C914BE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wait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certain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understand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every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nuance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likely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wait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too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long to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.”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quite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appropriate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8th/9th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graders</w:t>
      </w:r>
      <w:proofErr w:type="spellEnd"/>
      <w:r w:rsidR="00E42F34">
        <w:rPr>
          <w:rFonts w:ascii="Times New Roman" w:hAnsi="Times New Roman" w:cs="Times New Roman"/>
          <w:sz w:val="24"/>
          <w:szCs w:val="24"/>
        </w:rPr>
        <w:t>. A</w:t>
      </w:r>
      <w:r w:rsidR="00AF7FF0"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="00AF7FF0">
        <w:rPr>
          <w:rFonts w:ascii="Times New Roman" w:hAnsi="Times New Roman" w:cs="Times New Roman"/>
          <w:sz w:val="24"/>
          <w:szCs w:val="24"/>
        </w:rPr>
        <w:t>stated</w:t>
      </w:r>
      <w:proofErr w:type="spellEnd"/>
      <w:r w:rsidR="00AF7F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7FF0">
        <w:rPr>
          <w:rFonts w:ascii="Times New Roman" w:hAnsi="Times New Roman" w:cs="Times New Roman"/>
          <w:sz w:val="24"/>
          <w:szCs w:val="24"/>
        </w:rPr>
        <w:t>above</w:t>
      </w:r>
      <w:proofErr w:type="spellEnd"/>
      <w:r w:rsidR="00AF7FF0">
        <w:rPr>
          <w:rFonts w:ascii="Times New Roman" w:hAnsi="Times New Roman" w:cs="Times New Roman"/>
          <w:sz w:val="24"/>
          <w:szCs w:val="24"/>
        </w:rPr>
        <w:t>,</w:t>
      </w:r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E42F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42F34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teach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even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younger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pupils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us</w:t>
      </w:r>
      <w:r w:rsidR="00AF7FF0">
        <w:rPr>
          <w:rFonts w:ascii="Times New Roman" w:hAnsi="Times New Roman" w:cs="Times New Roman"/>
          <w:sz w:val="24"/>
          <w:szCs w:val="24"/>
        </w:rPr>
        <w:t>e</w:t>
      </w:r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no</w:t>
      </w:r>
      <w:r w:rsidR="00AF7FF0">
        <w:rPr>
          <w:rFonts w:ascii="Times New Roman" w:hAnsi="Times New Roman" w:cs="Times New Roman"/>
          <w:sz w:val="24"/>
          <w:szCs w:val="24"/>
        </w:rPr>
        <w:t>n-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complex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3872" w:rsidRPr="00C914BE">
        <w:rPr>
          <w:rFonts w:ascii="Times New Roman" w:hAnsi="Times New Roman" w:cs="Times New Roman"/>
          <w:sz w:val="24"/>
          <w:szCs w:val="24"/>
        </w:rPr>
        <w:t>vocabulary</w:t>
      </w:r>
      <w:proofErr w:type="spellEnd"/>
      <w:r w:rsidR="00FD3872" w:rsidRPr="00C914BE">
        <w:rPr>
          <w:rFonts w:ascii="Times New Roman" w:hAnsi="Times New Roman" w:cs="Times New Roman"/>
          <w:sz w:val="24"/>
          <w:szCs w:val="24"/>
        </w:rPr>
        <w:t xml:space="preserve">). </w:t>
      </w:r>
      <w:r w:rsidRPr="00C914BE">
        <w:rPr>
          <w:rFonts w:ascii="Times New Roman" w:hAnsi="Times New Roman" w:cs="Times New Roman"/>
          <w:sz w:val="24"/>
          <w:szCs w:val="24"/>
        </w:rPr>
        <w:t xml:space="preserve"> (URL32)</w:t>
      </w:r>
    </w:p>
    <w:p w14:paraId="63FCAF23" w14:textId="77777777" w:rsidR="00120792" w:rsidRDefault="0012079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F24230D" w14:textId="30CB9B54" w:rsidR="001327CB" w:rsidRDefault="001327C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327CB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4D7">
        <w:rPr>
          <w:rFonts w:ascii="Times New Roman" w:hAnsi="Times New Roman" w:cs="Times New Roman"/>
          <w:sz w:val="24"/>
          <w:szCs w:val="24"/>
        </w:rPr>
        <w:t>challenging</w:t>
      </w:r>
      <w:proofErr w:type="spellEnd"/>
      <w:r w:rsidR="001624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quite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difficult</w:t>
      </w:r>
      <w:proofErr w:type="spellEnd"/>
      <w:r w:rsidR="006B61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vocabulary-intensive</w:t>
      </w:r>
      <w:proofErr w:type="spellEnd"/>
      <w:r w:rsidR="006B61F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B61F5">
        <w:rPr>
          <w:rFonts w:ascii="Times New Roman" w:hAnsi="Times New Roman" w:cs="Times New Roman"/>
          <w:sz w:val="24"/>
          <w:szCs w:val="24"/>
        </w:rPr>
        <w:t>requires</w:t>
      </w:r>
      <w:proofErr w:type="spellEnd"/>
      <w:r w:rsidR="006B61F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6B61F5">
        <w:rPr>
          <w:rFonts w:ascii="Times New Roman" w:hAnsi="Times New Roman" w:cs="Times New Roman"/>
          <w:sz w:val="24"/>
          <w:szCs w:val="24"/>
        </w:rPr>
        <w:t>critical</w:t>
      </w:r>
      <w:proofErr w:type="spellEnd"/>
      <w:r w:rsidR="006B61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61F5">
        <w:rPr>
          <w:rFonts w:ascii="Times New Roman" w:hAnsi="Times New Roman" w:cs="Times New Roman"/>
          <w:sz w:val="24"/>
          <w:szCs w:val="24"/>
        </w:rPr>
        <w:t>thinking</w:t>
      </w:r>
      <w:proofErr w:type="spellEnd"/>
      <w:r w:rsidR="006B61F5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6B61F5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="006B61F5">
        <w:rPr>
          <w:rFonts w:ascii="Times New Roman" w:hAnsi="Times New Roman" w:cs="Times New Roman"/>
          <w:sz w:val="24"/>
          <w:szCs w:val="24"/>
        </w:rPr>
        <w:t xml:space="preserve"> as a </w:t>
      </w:r>
      <w:proofErr w:type="spellStart"/>
      <w:r w:rsidR="006B61F5">
        <w:rPr>
          <w:rFonts w:ascii="Times New Roman" w:hAnsi="Times New Roman" w:cs="Times New Roman"/>
          <w:sz w:val="24"/>
          <w:szCs w:val="24"/>
        </w:rPr>
        <w:t>high</w:t>
      </w:r>
      <w:proofErr w:type="spellEnd"/>
      <w:r w:rsidR="006B61F5">
        <w:rPr>
          <w:rFonts w:ascii="Times New Roman" w:hAnsi="Times New Roman" w:cs="Times New Roman"/>
          <w:sz w:val="24"/>
          <w:szCs w:val="24"/>
        </w:rPr>
        <w:t xml:space="preserve"> level </w:t>
      </w:r>
      <w:proofErr w:type="spellStart"/>
      <w:r w:rsidR="006B61F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B61F5">
        <w:rPr>
          <w:rFonts w:ascii="Times New Roman" w:hAnsi="Times New Roman" w:cs="Times New Roman"/>
          <w:sz w:val="24"/>
          <w:szCs w:val="24"/>
        </w:rPr>
        <w:t xml:space="preserve"> sensibility</w:t>
      </w:r>
      <w:r w:rsidRPr="001327C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recommended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apply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these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9th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year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lower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secondary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secondary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27CB">
        <w:rPr>
          <w:rFonts w:ascii="Times New Roman" w:hAnsi="Times New Roman" w:cs="Times New Roman"/>
          <w:sz w:val="24"/>
          <w:szCs w:val="24"/>
        </w:rPr>
        <w:t>school</w:t>
      </w:r>
      <w:proofErr w:type="spellEnd"/>
      <w:r w:rsidR="004F3EB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F3EB1">
        <w:rPr>
          <w:rFonts w:ascii="Times New Roman" w:hAnsi="Times New Roman" w:cs="Times New Roman"/>
          <w:sz w:val="24"/>
          <w:szCs w:val="24"/>
        </w:rPr>
        <w:t>meaning</w:t>
      </w:r>
      <w:proofErr w:type="spellEnd"/>
      <w:r w:rsidR="004F3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3EB1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4F3E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3EB1">
        <w:rPr>
          <w:rFonts w:ascii="Times New Roman" w:hAnsi="Times New Roman" w:cs="Times New Roman"/>
          <w:sz w:val="24"/>
          <w:szCs w:val="24"/>
        </w:rPr>
        <w:t>aged</w:t>
      </w:r>
      <w:proofErr w:type="spellEnd"/>
      <w:r w:rsidR="004F3EB1">
        <w:rPr>
          <w:rFonts w:ascii="Times New Roman" w:hAnsi="Times New Roman" w:cs="Times New Roman"/>
          <w:sz w:val="24"/>
          <w:szCs w:val="24"/>
        </w:rPr>
        <w:t xml:space="preserve"> 1</w:t>
      </w:r>
      <w:r w:rsidR="005A1C6B">
        <w:rPr>
          <w:rFonts w:ascii="Times New Roman" w:hAnsi="Times New Roman" w:cs="Times New Roman"/>
          <w:sz w:val="24"/>
          <w:szCs w:val="24"/>
        </w:rPr>
        <w:t>4</w:t>
      </w:r>
      <w:r w:rsidR="004F3EB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4F3EB1">
        <w:rPr>
          <w:rFonts w:ascii="Times New Roman" w:hAnsi="Times New Roman" w:cs="Times New Roman"/>
          <w:sz w:val="24"/>
          <w:szCs w:val="24"/>
        </w:rPr>
        <w:t>older</w:t>
      </w:r>
      <w:proofErr w:type="spellEnd"/>
      <w:r w:rsidRPr="001327CB">
        <w:rPr>
          <w:rFonts w:ascii="Times New Roman" w:hAnsi="Times New Roman" w:cs="Times New Roman"/>
          <w:sz w:val="24"/>
          <w:szCs w:val="24"/>
        </w:rPr>
        <w:t>.</w:t>
      </w:r>
      <w:r w:rsidR="005C3E3D">
        <w:rPr>
          <w:rFonts w:ascii="Times New Roman" w:hAnsi="Times New Roman" w:cs="Times New Roman"/>
          <w:sz w:val="24"/>
          <w:szCs w:val="24"/>
        </w:rPr>
        <w:t xml:space="preserve"> </w:t>
      </w:r>
      <w:r w:rsidR="005C3E3D" w:rsidRPr="005C3E3D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schedule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plan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consecutive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lessons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i.e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. 90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net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5C3E3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C3E3D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just 45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enough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cover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E3D" w:rsidRPr="005C3E3D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5C3E3D" w:rsidRPr="005C3E3D">
        <w:rPr>
          <w:rFonts w:ascii="Times New Roman" w:hAnsi="Times New Roman" w:cs="Times New Roman"/>
          <w:sz w:val="24"/>
          <w:szCs w:val="24"/>
        </w:rPr>
        <w:t>.</w:t>
      </w:r>
      <w:r w:rsidR="0028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48E" w:rsidRPr="002864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8648E" w:rsidRPr="0028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48E" w:rsidRPr="0028648E">
        <w:rPr>
          <w:rFonts w:ascii="Times New Roman" w:hAnsi="Times New Roman" w:cs="Times New Roman"/>
          <w:sz w:val="24"/>
          <w:szCs w:val="24"/>
        </w:rPr>
        <w:t>ideal</w:t>
      </w:r>
      <w:proofErr w:type="spellEnd"/>
      <w:r w:rsidR="0028648E" w:rsidRPr="0028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48E" w:rsidRPr="0028648E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28648E" w:rsidRPr="0028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48E" w:rsidRPr="0028648E">
        <w:rPr>
          <w:rFonts w:ascii="Times New Roman" w:hAnsi="Times New Roman" w:cs="Times New Roman"/>
          <w:sz w:val="24"/>
          <w:szCs w:val="24"/>
        </w:rPr>
        <w:t>size</w:t>
      </w:r>
      <w:proofErr w:type="spellEnd"/>
      <w:r w:rsidR="0028648E" w:rsidRPr="0028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48E" w:rsidRPr="0028648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28648E" w:rsidRPr="0028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73EB">
        <w:rPr>
          <w:rFonts w:ascii="Times New Roman" w:hAnsi="Times New Roman" w:cs="Times New Roman"/>
          <w:sz w:val="24"/>
          <w:szCs w:val="24"/>
        </w:rPr>
        <w:t>twelve</w:t>
      </w:r>
      <w:proofErr w:type="spellEnd"/>
      <w:r w:rsidR="0028648E" w:rsidRPr="0028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48E" w:rsidRPr="0028648E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28648E" w:rsidRPr="0028648E">
        <w:rPr>
          <w:rFonts w:ascii="Times New Roman" w:hAnsi="Times New Roman" w:cs="Times New Roman"/>
          <w:sz w:val="24"/>
          <w:szCs w:val="24"/>
        </w:rPr>
        <w:t>.</w:t>
      </w:r>
      <w:r w:rsidR="00FF0B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A1CE2F" w14:textId="77777777" w:rsidR="00B719B0" w:rsidRDefault="00B719B0" w:rsidP="00C914BE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29E541FA" w14:textId="072E1B97" w:rsidR="00710A37" w:rsidRDefault="00B719B0" w:rsidP="00C24843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9B0">
        <w:rPr>
          <w:rFonts w:ascii="Times New Roman" w:hAnsi="Times New Roman" w:cs="Times New Roman"/>
          <w:sz w:val="24"/>
          <w:szCs w:val="24"/>
        </w:rPr>
        <w:t xml:space="preserve">In a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focused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type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interest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likely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decline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difficult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concentrate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fully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become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bored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. All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lead to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ineffective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disciplin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problems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19B0">
        <w:rPr>
          <w:rFonts w:ascii="Times New Roman" w:hAnsi="Times New Roman" w:cs="Times New Roman"/>
          <w:sz w:val="24"/>
          <w:szCs w:val="24"/>
        </w:rPr>
        <w:t>arise</w:t>
      </w:r>
      <w:proofErr w:type="spellEnd"/>
      <w:r w:rsidRPr="00B719B0">
        <w:rPr>
          <w:rFonts w:ascii="Times New Roman" w:hAnsi="Times New Roman" w:cs="Times New Roman"/>
          <w:sz w:val="24"/>
          <w:szCs w:val="24"/>
        </w:rPr>
        <w:t>.</w:t>
      </w:r>
      <w:r w:rsidR="002A5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Thus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highly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desirable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plan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varied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attract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interesting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content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and a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wider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range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54B6" w:rsidRPr="002A54B6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="002A54B6" w:rsidRPr="002A54B6">
        <w:rPr>
          <w:rFonts w:ascii="Times New Roman" w:hAnsi="Times New Roman" w:cs="Times New Roman"/>
          <w:sz w:val="24"/>
          <w:szCs w:val="24"/>
        </w:rPr>
        <w:t>.</w:t>
      </w:r>
      <w:r w:rsidR="002A54B6">
        <w:rPr>
          <w:rFonts w:ascii="Times New Roman" w:hAnsi="Times New Roman" w:cs="Times New Roman"/>
          <w:sz w:val="24"/>
          <w:szCs w:val="24"/>
        </w:rPr>
        <w:t xml:space="preserve"> </w:t>
      </w:r>
      <w:r w:rsidR="005B3613">
        <w:rPr>
          <w:rFonts w:ascii="Times New Roman" w:hAnsi="Times New Roman" w:cs="Times New Roman"/>
          <w:sz w:val="24"/>
          <w:szCs w:val="24"/>
        </w:rPr>
        <w:t>(Ur, 1991, p.228)</w:t>
      </w:r>
    </w:p>
    <w:p w14:paraId="13FD7B1C" w14:textId="2520938E" w:rsidR="00710A37" w:rsidRDefault="00710A3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0A37">
        <w:rPr>
          <w:rFonts w:ascii="Times New Roman" w:hAnsi="Times New Roman" w:cs="Times New Roman"/>
          <w:sz w:val="24"/>
          <w:szCs w:val="24"/>
        </w:rPr>
        <w:lastRenderedPageBreak/>
        <w:t xml:space="preserve">Penny Ur </w:t>
      </w:r>
      <w:proofErr w:type="spellStart"/>
      <w:r w:rsidRPr="00710A37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710A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A37">
        <w:rPr>
          <w:rFonts w:ascii="Times New Roman" w:hAnsi="Times New Roman" w:cs="Times New Roman"/>
          <w:sz w:val="24"/>
          <w:szCs w:val="24"/>
        </w:rPr>
        <w:t>lists</w:t>
      </w:r>
      <w:proofErr w:type="spellEnd"/>
      <w:r w:rsidRPr="00710A37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710A37">
        <w:rPr>
          <w:rFonts w:ascii="Times New Roman" w:hAnsi="Times New Roman" w:cs="Times New Roman"/>
          <w:sz w:val="24"/>
          <w:szCs w:val="24"/>
        </w:rPr>
        <w:t>principles</w:t>
      </w:r>
      <w:proofErr w:type="spellEnd"/>
      <w:r w:rsidRPr="00710A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A3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710A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A37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710A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A37">
        <w:rPr>
          <w:rFonts w:ascii="Times New Roman" w:hAnsi="Times New Roman" w:cs="Times New Roman"/>
          <w:sz w:val="24"/>
          <w:szCs w:val="24"/>
        </w:rPr>
        <w:t>guide</w:t>
      </w:r>
      <w:proofErr w:type="spellEnd"/>
      <w:r w:rsidRPr="00710A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A3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10A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A37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>
        <w:rPr>
          <w:rFonts w:ascii="Times New Roman" w:hAnsi="Times New Roman" w:cs="Times New Roman"/>
          <w:sz w:val="24"/>
          <w:szCs w:val="24"/>
        </w:rPr>
        <w:t>: (p.229)</w:t>
      </w:r>
    </w:p>
    <w:p w14:paraId="31893BE3" w14:textId="77777777" w:rsidR="00A4008E" w:rsidRDefault="00710A37" w:rsidP="00A4008E">
      <w:pPr>
        <w:pStyle w:val="Odstavecseseznamem"/>
        <w:numPr>
          <w:ilvl w:val="0"/>
          <w:numId w:val="28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0A37">
        <w:rPr>
          <w:rFonts w:ascii="Times New Roman" w:hAnsi="Times New Roman" w:cs="Times New Roman"/>
          <w:sz w:val="24"/>
          <w:szCs w:val="24"/>
        </w:rPr>
        <w:t>Put</w:t>
      </w:r>
      <w:proofErr w:type="spellEnd"/>
      <w:r w:rsidRPr="00710A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A37">
        <w:rPr>
          <w:rFonts w:ascii="Times New Roman" w:hAnsi="Times New Roman" w:cs="Times New Roman"/>
          <w:sz w:val="24"/>
          <w:szCs w:val="24"/>
        </w:rPr>
        <w:t>harder</w:t>
      </w:r>
      <w:proofErr w:type="spellEnd"/>
      <w:r w:rsidRPr="00710A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A37">
        <w:rPr>
          <w:rFonts w:ascii="Times New Roman" w:hAnsi="Times New Roman" w:cs="Times New Roman"/>
          <w:sz w:val="24"/>
          <w:szCs w:val="24"/>
        </w:rPr>
        <w:t>tasks</w:t>
      </w:r>
      <w:proofErr w:type="spellEnd"/>
      <w:r w:rsidRPr="00710A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0A37">
        <w:rPr>
          <w:rFonts w:ascii="Times New Roman" w:hAnsi="Times New Roman" w:cs="Times New Roman"/>
          <w:sz w:val="24"/>
          <w:szCs w:val="24"/>
        </w:rPr>
        <w:t>earlier</w:t>
      </w:r>
      <w:proofErr w:type="spellEnd"/>
    </w:p>
    <w:p w14:paraId="1DDC92DC" w14:textId="77777777" w:rsidR="00A4008E" w:rsidRDefault="00710A37" w:rsidP="00A4008E">
      <w:pPr>
        <w:pStyle w:val="Odstavecseseznamem"/>
        <w:numPr>
          <w:ilvl w:val="0"/>
          <w:numId w:val="28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008E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A40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008E">
        <w:rPr>
          <w:rFonts w:ascii="Times New Roman" w:hAnsi="Times New Roman" w:cs="Times New Roman"/>
          <w:sz w:val="24"/>
          <w:szCs w:val="24"/>
        </w:rPr>
        <w:t>quieter</w:t>
      </w:r>
      <w:proofErr w:type="spellEnd"/>
      <w:r w:rsidRPr="00A40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008E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A40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008E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A40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008E">
        <w:rPr>
          <w:rFonts w:ascii="Times New Roman" w:hAnsi="Times New Roman" w:cs="Times New Roman"/>
          <w:sz w:val="24"/>
          <w:szCs w:val="24"/>
        </w:rPr>
        <w:t>lively</w:t>
      </w:r>
      <w:proofErr w:type="spellEnd"/>
      <w:r w:rsidRPr="00A40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008E">
        <w:rPr>
          <w:rFonts w:ascii="Times New Roman" w:hAnsi="Times New Roman" w:cs="Times New Roman"/>
          <w:sz w:val="24"/>
          <w:szCs w:val="24"/>
        </w:rPr>
        <w:t>ones</w:t>
      </w:r>
      <w:proofErr w:type="spellEnd"/>
      <w:r w:rsidRPr="00A400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866493" w14:textId="77777777" w:rsidR="00A4008E" w:rsidRDefault="00710A37" w:rsidP="00A4008E">
      <w:pPr>
        <w:pStyle w:val="Odstavecseseznamem"/>
        <w:numPr>
          <w:ilvl w:val="0"/>
          <w:numId w:val="28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008E">
        <w:rPr>
          <w:rFonts w:ascii="Times New Roman" w:hAnsi="Times New Roman" w:cs="Times New Roman"/>
          <w:sz w:val="24"/>
          <w:szCs w:val="24"/>
        </w:rPr>
        <w:t>Think</w:t>
      </w:r>
      <w:proofErr w:type="spellEnd"/>
      <w:r w:rsidRPr="00A40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008E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A40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008E">
        <w:rPr>
          <w:rFonts w:ascii="Times New Roman" w:hAnsi="Times New Roman" w:cs="Times New Roman"/>
          <w:sz w:val="24"/>
          <w:szCs w:val="24"/>
        </w:rPr>
        <w:t>transitions</w:t>
      </w:r>
      <w:proofErr w:type="spellEnd"/>
    </w:p>
    <w:p w14:paraId="6365829F" w14:textId="77777777" w:rsidR="00A4008E" w:rsidRDefault="00710A37" w:rsidP="00A4008E">
      <w:pPr>
        <w:pStyle w:val="Odstavecseseznamem"/>
        <w:numPr>
          <w:ilvl w:val="0"/>
          <w:numId w:val="28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008E">
        <w:rPr>
          <w:rFonts w:ascii="Times New Roman" w:hAnsi="Times New Roman" w:cs="Times New Roman"/>
          <w:sz w:val="24"/>
          <w:szCs w:val="24"/>
        </w:rPr>
        <w:t>Pull</w:t>
      </w:r>
      <w:proofErr w:type="spellEnd"/>
      <w:r w:rsidRPr="00A40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00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0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008E">
        <w:rPr>
          <w:rFonts w:ascii="Times New Roman" w:hAnsi="Times New Roman" w:cs="Times New Roman"/>
          <w:sz w:val="24"/>
          <w:szCs w:val="24"/>
        </w:rPr>
        <w:t>class</w:t>
      </w:r>
      <w:proofErr w:type="spellEnd"/>
      <w:r w:rsidRPr="00A40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008E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Pr="00A40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008E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40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00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00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4008E">
        <w:rPr>
          <w:rFonts w:ascii="Times New Roman" w:hAnsi="Times New Roman" w:cs="Times New Roman"/>
          <w:sz w:val="24"/>
          <w:szCs w:val="24"/>
        </w:rPr>
        <w:t>beginning</w:t>
      </w:r>
      <w:proofErr w:type="spellEnd"/>
      <w:r w:rsidRPr="00A4008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4008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4008E">
        <w:rPr>
          <w:rFonts w:ascii="Times New Roman" w:hAnsi="Times New Roman" w:cs="Times New Roman"/>
          <w:sz w:val="24"/>
          <w:szCs w:val="24"/>
        </w:rPr>
        <w:t xml:space="preserve"> end</w:t>
      </w:r>
    </w:p>
    <w:p w14:paraId="0E4CF6EB" w14:textId="749DC398" w:rsidR="00710A37" w:rsidRPr="00A4008E" w:rsidRDefault="00710A37" w:rsidP="00A4008E">
      <w:pPr>
        <w:pStyle w:val="Odstavecseseznamem"/>
        <w:numPr>
          <w:ilvl w:val="0"/>
          <w:numId w:val="28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008E">
        <w:rPr>
          <w:rFonts w:ascii="Times New Roman" w:hAnsi="Times New Roman" w:cs="Times New Roman"/>
          <w:sz w:val="24"/>
          <w:szCs w:val="24"/>
        </w:rPr>
        <w:t xml:space="preserve">End on a positive </w:t>
      </w:r>
      <w:proofErr w:type="spellStart"/>
      <w:r w:rsidRPr="00A4008E">
        <w:rPr>
          <w:rFonts w:ascii="Times New Roman" w:hAnsi="Times New Roman" w:cs="Times New Roman"/>
          <w:sz w:val="24"/>
          <w:szCs w:val="24"/>
        </w:rPr>
        <w:t>note</w:t>
      </w:r>
      <w:proofErr w:type="spellEnd"/>
    </w:p>
    <w:p w14:paraId="2BF193DA" w14:textId="77777777" w:rsidR="00A56E2D" w:rsidRDefault="00A56E2D" w:rsidP="009A5872">
      <w:pPr>
        <w:tabs>
          <w:tab w:val="left" w:pos="2373"/>
        </w:tabs>
        <w:spacing w:after="0" w:line="360" w:lineRule="auto"/>
        <w:ind w:firstLine="709"/>
        <w:jc w:val="both"/>
      </w:pPr>
    </w:p>
    <w:p w14:paraId="0B6F6E01" w14:textId="472EF9DB" w:rsidR="00923984" w:rsidRDefault="0092398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 Ur </w:t>
      </w:r>
      <w:proofErr w:type="spellStart"/>
      <w:r>
        <w:rPr>
          <w:rFonts w:ascii="Times New Roman" w:hAnsi="Times New Roman" w:cs="Times New Roman"/>
          <w:sz w:val="24"/>
          <w:szCs w:val="24"/>
        </w:rPr>
        <w:t>states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(1991, p.233), </w:t>
      </w:r>
      <w:proofErr w:type="spellStart"/>
      <w:r>
        <w:rPr>
          <w:rFonts w:ascii="Times New Roman" w:hAnsi="Times New Roman" w:cs="Times New Roman"/>
          <w:sz w:val="24"/>
          <w:szCs w:val="24"/>
        </w:rPr>
        <w:t>c</w:t>
      </w:r>
      <w:r w:rsidRPr="00923984">
        <w:rPr>
          <w:rFonts w:ascii="Times New Roman" w:hAnsi="Times New Roman" w:cs="Times New Roman"/>
          <w:sz w:val="24"/>
          <w:szCs w:val="24"/>
        </w:rPr>
        <w:t>ommunication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learning, but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non-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communicative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are not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exclusively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communication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communication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a very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and not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insignificant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part.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offer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focused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such as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listening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3984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Pr="00923984">
        <w:rPr>
          <w:rFonts w:ascii="Times New Roman" w:hAnsi="Times New Roman" w:cs="Times New Roman"/>
          <w:sz w:val="24"/>
          <w:szCs w:val="24"/>
        </w:rPr>
        <w:t>.</w:t>
      </w:r>
    </w:p>
    <w:p w14:paraId="728270E1" w14:textId="77777777" w:rsidR="000F75CD" w:rsidRDefault="000F75C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16F2BE" w14:textId="4B4469CF" w:rsidR="000F75CD" w:rsidRDefault="000F75C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Questioning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universally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technique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many </w:t>
      </w:r>
      <w:proofErr w:type="spellStart"/>
      <w:r>
        <w:rPr>
          <w:rFonts w:ascii="Times New Roman" w:hAnsi="Times New Roman" w:cs="Times New Roman"/>
          <w:sz w:val="24"/>
          <w:szCs w:val="24"/>
        </w:rPr>
        <w:t>reasons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such as </w:t>
      </w:r>
      <w:proofErr w:type="spellStart"/>
      <w:r>
        <w:rPr>
          <w:rFonts w:ascii="Times New Roman" w:hAnsi="Times New Roman" w:cs="Times New Roman"/>
          <w:sz w:val="24"/>
          <w:szCs w:val="24"/>
        </w:rPr>
        <w:t>finding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 </w:t>
      </w:r>
      <w:proofErr w:type="spellStart"/>
      <w:r>
        <w:rPr>
          <w:rFonts w:ascii="Times New Roman" w:hAnsi="Times New Roman" w:cs="Times New Roman"/>
          <w:sz w:val="24"/>
          <w:szCs w:val="24"/>
        </w:rPr>
        <w:t>something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learners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facts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ideas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opinions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getting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learners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learning, </w:t>
      </w:r>
      <w:proofErr w:type="spellStart"/>
      <w:r w:rsidR="000A70DF">
        <w:rPr>
          <w:rFonts w:ascii="Times New Roman" w:hAnsi="Times New Roman" w:cs="Times New Roman"/>
          <w:sz w:val="24"/>
          <w:szCs w:val="24"/>
        </w:rPr>
        <w:t>encouraging</w:t>
      </w:r>
      <w:proofErr w:type="spellEnd"/>
      <w:r w:rsid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>
        <w:rPr>
          <w:rFonts w:ascii="Times New Roman" w:hAnsi="Times New Roman" w:cs="Times New Roman"/>
          <w:sz w:val="24"/>
          <w:szCs w:val="24"/>
        </w:rPr>
        <w:t>self-</w:t>
      </w:r>
      <w:proofErr w:type="gramStart"/>
      <w:r w:rsidR="000A70DF">
        <w:rPr>
          <w:rFonts w:ascii="Times New Roman" w:hAnsi="Times New Roman" w:cs="Times New Roman"/>
          <w:sz w:val="24"/>
          <w:szCs w:val="24"/>
        </w:rPr>
        <w:t>expression</w:t>
      </w:r>
      <w:proofErr w:type="spellEnd"/>
      <w:r w:rsidR="000A70D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>
        <w:rPr>
          <w:rFonts w:ascii="Times New Roman" w:hAnsi="Times New Roman" w:cs="Times New Roman"/>
          <w:sz w:val="24"/>
          <w:szCs w:val="24"/>
        </w:rPr>
        <w:t>etc</w:t>
      </w:r>
      <w:proofErr w:type="spellEnd"/>
      <w:r>
        <w:rPr>
          <w:rFonts w:ascii="Times New Roman" w:hAnsi="Times New Roman" w:cs="Times New Roman"/>
          <w:sz w:val="24"/>
          <w:szCs w:val="24"/>
        </w:rPr>
        <w:t>. (Ur, 1991, p.241)</w:t>
      </w:r>
      <w:r w:rsidR="000A70DF">
        <w:rPr>
          <w:rFonts w:ascii="Times New Roman" w:hAnsi="Times New Roman" w:cs="Times New Roman"/>
          <w:sz w:val="24"/>
          <w:szCs w:val="24"/>
        </w:rPr>
        <w:t xml:space="preserve"> </w:t>
      </w:r>
      <w:r w:rsidR="000A70DF" w:rsidRPr="000A70D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myriad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offered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intention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getting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think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deeply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either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photographs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provided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moral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issues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afraid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give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opinion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thoughts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attitudes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>.</w:t>
      </w:r>
      <w:r w:rsid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not to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look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correctness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answers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aim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to make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think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share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70DF" w:rsidRPr="000A70DF">
        <w:rPr>
          <w:rFonts w:ascii="Times New Roman" w:hAnsi="Times New Roman" w:cs="Times New Roman"/>
          <w:sz w:val="24"/>
          <w:szCs w:val="24"/>
        </w:rPr>
        <w:t>interpretations</w:t>
      </w:r>
      <w:proofErr w:type="spellEnd"/>
      <w:r w:rsidR="000A70DF" w:rsidRPr="000A70DF">
        <w:rPr>
          <w:rFonts w:ascii="Times New Roman" w:hAnsi="Times New Roman" w:cs="Times New Roman"/>
          <w:sz w:val="24"/>
          <w:szCs w:val="24"/>
        </w:rPr>
        <w:t>.</w:t>
      </w:r>
    </w:p>
    <w:p w14:paraId="58544190" w14:textId="77777777" w:rsidR="008578DC" w:rsidRDefault="008578D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600517" w14:textId="69E80AF7" w:rsidR="008578DC" w:rsidRPr="00C914BE" w:rsidRDefault="00C914B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According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International Holocaust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Remembrance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Alliance</w:t>
      </w:r>
      <w:proofErr w:type="spellEnd"/>
      <w:r w:rsidRPr="00C914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914BE">
        <w:rPr>
          <w:rFonts w:ascii="Times New Roman" w:hAnsi="Times New Roman" w:cs="Times New Roman"/>
          <w:sz w:val="24"/>
          <w:szCs w:val="24"/>
        </w:rPr>
        <w:t>u</w:t>
      </w:r>
      <w:r w:rsidR="008578DC" w:rsidRPr="00C914BE">
        <w:rPr>
          <w:rFonts w:ascii="Times New Roman" w:hAnsi="Times New Roman" w:cs="Times New Roman"/>
          <w:sz w:val="24"/>
          <w:szCs w:val="24"/>
        </w:rPr>
        <w:t>sing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precise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describe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concepts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avoid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generalizations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blur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distinctions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impair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understanding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term "camp"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refer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to a variety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places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locations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died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killed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in many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created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collaborators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, not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intentionally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built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killing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sites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functioned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differently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times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. These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included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forced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labour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and transit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Precise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definitions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avoid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misunderstandings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providing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78DC" w:rsidRPr="00C914BE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="008578DC" w:rsidRPr="00C914BE">
        <w:rPr>
          <w:rFonts w:ascii="Times New Roman" w:hAnsi="Times New Roman" w:cs="Times New Roman"/>
          <w:sz w:val="24"/>
          <w:szCs w:val="24"/>
        </w:rPr>
        <w:t>. (URL29)</w:t>
      </w:r>
      <w:r w:rsid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reason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realize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relevant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emphasize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correct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accurate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interpretation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concepts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473" w:rsidRPr="00B15473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B15473" w:rsidRPr="00B15473">
        <w:rPr>
          <w:rFonts w:ascii="Times New Roman" w:hAnsi="Times New Roman" w:cs="Times New Roman"/>
          <w:sz w:val="24"/>
          <w:szCs w:val="24"/>
        </w:rPr>
        <w:t>.</w:t>
      </w:r>
    </w:p>
    <w:p w14:paraId="40A3484F" w14:textId="77777777" w:rsidR="00A56E2D" w:rsidRDefault="00A56E2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630AFD" w14:textId="286D4AB5" w:rsidR="00A56E2D" w:rsidRDefault="000A70D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Group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28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48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28648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8648E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="0028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48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86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learner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activation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particular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value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practice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oral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fluency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fosters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learner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responsibility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independence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improve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motivation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lastRenderedPageBreak/>
        <w:t>contribute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to a feeling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cooperation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warmth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4F29">
        <w:rPr>
          <w:rFonts w:ascii="Times New Roman" w:hAnsi="Times New Roman" w:cs="Times New Roman"/>
          <w:sz w:val="24"/>
          <w:szCs w:val="24"/>
        </w:rPr>
        <w:t>class</w:t>
      </w:r>
      <w:proofErr w:type="spellEnd"/>
      <w:r w:rsidR="00324F29">
        <w:rPr>
          <w:rFonts w:ascii="Times New Roman" w:hAnsi="Times New Roman" w:cs="Times New Roman"/>
          <w:sz w:val="24"/>
          <w:szCs w:val="24"/>
        </w:rPr>
        <w:t xml:space="preserve">. (Ur, 1991, p.244). </w:t>
      </w:r>
      <w:r w:rsidR="00E5546A" w:rsidRPr="00E5546A">
        <w:rPr>
          <w:rFonts w:ascii="Times New Roman" w:hAnsi="Times New Roman" w:cs="Times New Roman"/>
          <w:sz w:val="24"/>
          <w:szCs w:val="24"/>
        </w:rPr>
        <w:t xml:space="preserve">Group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just as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indispensable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as independent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develop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ideas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methods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rely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themselves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, on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abilities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>.</w:t>
      </w:r>
      <w:r w:rsidR="00E55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6D99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E6D99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="009E6D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individual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5546A" w:rsidRPr="00E5546A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="00E5546A" w:rsidRPr="00E5546A">
        <w:rPr>
          <w:rFonts w:ascii="Times New Roman" w:hAnsi="Times New Roman" w:cs="Times New Roman"/>
          <w:sz w:val="24"/>
          <w:szCs w:val="24"/>
        </w:rPr>
        <w:t>.</w:t>
      </w:r>
    </w:p>
    <w:p w14:paraId="113BF4F3" w14:textId="77777777" w:rsidR="00E66B0F" w:rsidRDefault="00E66B0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01AC3D" w14:textId="1B461C0D" w:rsidR="00E66B0F" w:rsidRPr="00E5546A" w:rsidRDefault="00ED023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023E">
        <w:rPr>
          <w:rFonts w:ascii="Times New Roman" w:hAnsi="Times New Roman" w:cs="Times New Roman"/>
          <w:sz w:val="24"/>
          <w:szCs w:val="24"/>
        </w:rPr>
        <w:t xml:space="preserve">Last but not least,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motivation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plays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a big role,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cannot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effective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since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motivation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very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strongly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achievement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learning.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Whether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intrinsic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motivation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incentive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sake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extrinsic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motivation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derived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external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stimulus,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types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motivation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prerequisites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023E">
        <w:rPr>
          <w:rFonts w:ascii="Times New Roman" w:hAnsi="Times New Roman" w:cs="Times New Roman"/>
          <w:sz w:val="24"/>
          <w:szCs w:val="24"/>
        </w:rPr>
        <w:t>successful</w:t>
      </w:r>
      <w:proofErr w:type="spellEnd"/>
      <w:r w:rsidRPr="00ED023E">
        <w:rPr>
          <w:rFonts w:ascii="Times New Roman" w:hAnsi="Times New Roman" w:cs="Times New Roman"/>
          <w:sz w:val="24"/>
          <w:szCs w:val="24"/>
        </w:rPr>
        <w:t xml:space="preserve"> learning.</w:t>
      </w:r>
      <w:r>
        <w:rPr>
          <w:rFonts w:ascii="Times New Roman" w:hAnsi="Times New Roman" w:cs="Times New Roman"/>
          <w:sz w:val="24"/>
          <w:szCs w:val="24"/>
        </w:rPr>
        <w:t xml:space="preserve"> (Ur, 1991, p.288)</w:t>
      </w:r>
    </w:p>
    <w:p w14:paraId="7292DA6A" w14:textId="77777777" w:rsidR="00A56E2D" w:rsidRDefault="00A56E2D" w:rsidP="009A5872">
      <w:pPr>
        <w:tabs>
          <w:tab w:val="left" w:pos="2373"/>
        </w:tabs>
        <w:spacing w:after="0" w:line="360" w:lineRule="auto"/>
        <w:ind w:firstLine="709"/>
        <w:jc w:val="both"/>
      </w:pPr>
    </w:p>
    <w:p w14:paraId="42AE103E" w14:textId="077390F3" w:rsidR="00A56E2D" w:rsidRDefault="00B9492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492E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B949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92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949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92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949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92E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B949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92E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B949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92E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Pr="00B949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92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B949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92E">
        <w:rPr>
          <w:rFonts w:ascii="Times New Roman" w:hAnsi="Times New Roman" w:cs="Times New Roman"/>
          <w:sz w:val="24"/>
          <w:szCs w:val="24"/>
        </w:rPr>
        <w:t>contain</w:t>
      </w:r>
      <w:proofErr w:type="spellEnd"/>
      <w:r w:rsidRPr="00B949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92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949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92E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B949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492E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B9492E">
        <w:rPr>
          <w:rFonts w:ascii="Times New Roman" w:hAnsi="Times New Roman" w:cs="Times New Roman"/>
          <w:sz w:val="24"/>
          <w:szCs w:val="24"/>
        </w:rPr>
        <w:t>:</w:t>
      </w:r>
    </w:p>
    <w:p w14:paraId="38C9056F" w14:textId="77777777" w:rsidR="00914ED2" w:rsidRDefault="00914ED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5B7117" w14:textId="368A6AD4" w:rsidR="00914ED2" w:rsidRDefault="00914ED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Date</w:t>
      </w:r>
      <w:proofErr w:type="spellEnd"/>
      <w:r w:rsidR="008442A7">
        <w:rPr>
          <w:rFonts w:ascii="Times New Roman" w:hAnsi="Times New Roman" w:cs="Times New Roman"/>
          <w:sz w:val="24"/>
          <w:szCs w:val="24"/>
        </w:rPr>
        <w:t>:</w:t>
      </w:r>
    </w:p>
    <w:p w14:paraId="78749DFF" w14:textId="4301D906" w:rsidR="00914ED2" w:rsidRDefault="00914ED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A5730EF" w14:textId="05987226" w:rsidR="00914ED2" w:rsidRDefault="00914ED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Age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821AB8A" w14:textId="19CDB6E8" w:rsidR="00914ED2" w:rsidRDefault="00914ED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Level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4DF8F08" w14:textId="5BE491AD" w:rsidR="00914ED2" w:rsidRDefault="00914ED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Classroom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4455C6B" w14:textId="55B7F7E9" w:rsidR="00914ED2" w:rsidRDefault="00914ED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Timing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95DB53A" w14:textId="5D368565" w:rsidR="00914ED2" w:rsidRDefault="00914ED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Objectives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="008442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5E09C7" w14:textId="4E3537D5" w:rsidR="00914ED2" w:rsidRDefault="00914ED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Lesson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focus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BF3DF41" w14:textId="37E6EB70" w:rsidR="00914ED2" w:rsidRDefault="00914ED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0A73F3E" w14:textId="77777777" w:rsidR="00914ED2" w:rsidRDefault="00914ED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381BA9" w14:textId="69F62D4C" w:rsidR="00914ED2" w:rsidRDefault="0031581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5818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, a SWOT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created</w:t>
      </w:r>
      <w:proofErr w:type="spellEnd"/>
      <w:r w:rsidR="00D10D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10DBC">
        <w:rPr>
          <w:rFonts w:ascii="Times New Roman" w:hAnsi="Times New Roman" w:cs="Times New Roman"/>
          <w:sz w:val="24"/>
          <w:szCs w:val="24"/>
        </w:rPr>
        <w:t>presenting</w:t>
      </w:r>
      <w:proofErr w:type="spellEnd"/>
      <w:r w:rsidR="00D10D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0DBC">
        <w:rPr>
          <w:rFonts w:ascii="Times New Roman" w:hAnsi="Times New Roman" w:cs="Times New Roman"/>
          <w:sz w:val="24"/>
          <w:szCs w:val="24"/>
        </w:rPr>
        <w:t>strenghts</w:t>
      </w:r>
      <w:proofErr w:type="spellEnd"/>
      <w:r w:rsidR="00D10D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10DBC">
        <w:rPr>
          <w:rFonts w:ascii="Times New Roman" w:hAnsi="Times New Roman" w:cs="Times New Roman"/>
          <w:sz w:val="24"/>
          <w:szCs w:val="24"/>
        </w:rPr>
        <w:t>weaknesses</w:t>
      </w:r>
      <w:proofErr w:type="spellEnd"/>
      <w:r w:rsidR="00D10DB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10DBC">
        <w:rPr>
          <w:rFonts w:ascii="Times New Roman" w:hAnsi="Times New Roman" w:cs="Times New Roman"/>
          <w:sz w:val="24"/>
          <w:szCs w:val="24"/>
        </w:rPr>
        <w:t>opportunities</w:t>
      </w:r>
      <w:proofErr w:type="spellEnd"/>
      <w:r w:rsidR="00D10DBC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D10DBC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="00D10DBC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D10DBC">
        <w:rPr>
          <w:rFonts w:ascii="Times New Roman" w:hAnsi="Times New Roman" w:cs="Times New Roman"/>
          <w:sz w:val="24"/>
          <w:szCs w:val="24"/>
        </w:rPr>
        <w:t>threats</w:t>
      </w:r>
      <w:proofErr w:type="spellEnd"/>
      <w:r w:rsidR="00D10DBC">
        <w:rPr>
          <w:rFonts w:ascii="Times New Roman" w:hAnsi="Times New Roman" w:cs="Times New Roman"/>
          <w:sz w:val="24"/>
          <w:szCs w:val="24"/>
        </w:rPr>
        <w:t>.</w:t>
      </w:r>
    </w:p>
    <w:p w14:paraId="3E59E5B2" w14:textId="77777777" w:rsidR="00914ED2" w:rsidRPr="00B9492E" w:rsidRDefault="00914ED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37771B" w14:textId="77777777" w:rsidR="00A56E2D" w:rsidRDefault="00A56E2D" w:rsidP="009A5872">
      <w:pPr>
        <w:tabs>
          <w:tab w:val="left" w:pos="2373"/>
        </w:tabs>
        <w:spacing w:after="0" w:line="360" w:lineRule="auto"/>
        <w:ind w:firstLine="709"/>
        <w:jc w:val="both"/>
      </w:pPr>
    </w:p>
    <w:p w14:paraId="6E395EF3" w14:textId="77777777" w:rsidR="004F3EB1" w:rsidRDefault="004F3EB1" w:rsidP="009A5872">
      <w:pPr>
        <w:tabs>
          <w:tab w:val="left" w:pos="2373"/>
        </w:tabs>
        <w:spacing w:after="0" w:line="360" w:lineRule="auto"/>
        <w:ind w:firstLine="709"/>
        <w:jc w:val="both"/>
      </w:pPr>
    </w:p>
    <w:p w14:paraId="59A42BFA" w14:textId="77777777" w:rsidR="004F3EB1" w:rsidRDefault="004F3EB1" w:rsidP="009A5872">
      <w:pPr>
        <w:tabs>
          <w:tab w:val="left" w:pos="2373"/>
        </w:tabs>
        <w:spacing w:after="0" w:line="360" w:lineRule="auto"/>
        <w:ind w:firstLine="709"/>
        <w:jc w:val="both"/>
      </w:pPr>
    </w:p>
    <w:p w14:paraId="2258F0E2" w14:textId="77777777" w:rsidR="004F3EB1" w:rsidRDefault="004F3EB1" w:rsidP="009A5872">
      <w:pPr>
        <w:tabs>
          <w:tab w:val="left" w:pos="2373"/>
        </w:tabs>
        <w:spacing w:after="0" w:line="360" w:lineRule="auto"/>
        <w:ind w:firstLine="709"/>
        <w:jc w:val="both"/>
      </w:pPr>
    </w:p>
    <w:p w14:paraId="495C704D" w14:textId="77777777" w:rsidR="00C914BE" w:rsidRDefault="00C914BE" w:rsidP="00D10DBC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90A743A" w14:textId="77777777" w:rsidR="00C24843" w:rsidRPr="005D20A6" w:rsidRDefault="00C24843" w:rsidP="00D10DBC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792986FC" w14:textId="6A1904D6" w:rsidR="005D20A6" w:rsidRPr="009E1F80" w:rsidRDefault="005D20A6" w:rsidP="00A4008E">
      <w:pPr>
        <w:pStyle w:val="Nadpis2"/>
        <w:spacing w:before="0" w:line="360" w:lineRule="auto"/>
        <w:jc w:val="both"/>
      </w:pPr>
      <w:bookmarkStart w:id="39" w:name="_Toc152315215"/>
      <w:proofErr w:type="spellStart"/>
      <w:r w:rsidRPr="009E1F80">
        <w:lastRenderedPageBreak/>
        <w:t>First</w:t>
      </w:r>
      <w:proofErr w:type="spellEnd"/>
      <w:r w:rsidRPr="009E1F80">
        <w:t xml:space="preserve"> </w:t>
      </w:r>
      <w:proofErr w:type="spellStart"/>
      <w:r w:rsidRPr="009E1F80">
        <w:t>Lesson</w:t>
      </w:r>
      <w:proofErr w:type="spellEnd"/>
      <w:r w:rsidRPr="009E1F80">
        <w:t xml:space="preserve"> </w:t>
      </w:r>
      <w:proofErr w:type="spellStart"/>
      <w:r w:rsidRPr="009E1F80">
        <w:t>Plan</w:t>
      </w:r>
      <w:proofErr w:type="spellEnd"/>
      <w:r w:rsidR="00146B42" w:rsidRPr="009E1F80">
        <w:t xml:space="preserve"> – </w:t>
      </w:r>
      <w:proofErr w:type="spellStart"/>
      <w:r w:rsidR="00146B42" w:rsidRPr="009E1F80">
        <w:t>the</w:t>
      </w:r>
      <w:proofErr w:type="spellEnd"/>
      <w:r w:rsidR="00146B42" w:rsidRPr="009E1F80">
        <w:t xml:space="preserve"> Holocaust</w:t>
      </w:r>
      <w:bookmarkEnd w:id="39"/>
    </w:p>
    <w:p w14:paraId="2737D5B1" w14:textId="77777777" w:rsidR="005D20A6" w:rsidRDefault="005D20A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A5A715E" w14:textId="2BE11051" w:rsidR="00E14C42" w:rsidRDefault="00315818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5818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plan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42">
        <w:rPr>
          <w:rFonts w:ascii="Times New Roman" w:hAnsi="Times New Roman" w:cs="Times New Roman"/>
          <w:sz w:val="24"/>
          <w:szCs w:val="24"/>
        </w:rPr>
        <w:t>concentrates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infamous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period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II,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known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Holocaust, and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designed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9th grade </w:t>
      </w:r>
      <w:proofErr w:type="spellStart"/>
      <w:r w:rsidR="00B06B2D">
        <w:rPr>
          <w:rFonts w:ascii="Times New Roman" w:hAnsi="Times New Roman" w:cs="Times New Roman"/>
          <w:sz w:val="24"/>
          <w:szCs w:val="24"/>
        </w:rPr>
        <w:t>lower</w:t>
      </w:r>
      <w:proofErr w:type="spellEnd"/>
      <w:r w:rsidR="00B06B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6B2D">
        <w:rPr>
          <w:rFonts w:ascii="Times New Roman" w:hAnsi="Times New Roman" w:cs="Times New Roman"/>
          <w:sz w:val="24"/>
          <w:szCs w:val="24"/>
        </w:rPr>
        <w:t>secondary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high</w:t>
      </w:r>
      <w:r w:rsidR="00B06B2D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="00864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6B2D">
        <w:rPr>
          <w:rFonts w:ascii="Times New Roman" w:hAnsi="Times New Roman" w:cs="Times New Roman"/>
          <w:sz w:val="24"/>
          <w:szCs w:val="24"/>
        </w:rPr>
        <w:t>secondary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heavy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content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7A0B1A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7A0B1A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="007A0B1A">
        <w:rPr>
          <w:rFonts w:ascii="Times New Roman" w:hAnsi="Times New Roman" w:cs="Times New Roman"/>
          <w:sz w:val="24"/>
          <w:szCs w:val="24"/>
        </w:rPr>
        <w:t xml:space="preserve"> as </w:t>
      </w:r>
      <w:r w:rsidR="00027F90">
        <w:rPr>
          <w:rFonts w:ascii="Times New Roman" w:hAnsi="Times New Roman" w:cs="Times New Roman"/>
          <w:sz w:val="24"/>
          <w:szCs w:val="24"/>
        </w:rPr>
        <w:t xml:space="preserve">a </w:t>
      </w:r>
      <w:r w:rsidR="007A0B1A">
        <w:rPr>
          <w:rFonts w:ascii="Times New Roman" w:hAnsi="Times New Roman" w:cs="Times New Roman"/>
          <w:sz w:val="24"/>
          <w:szCs w:val="24"/>
        </w:rPr>
        <w:t xml:space="preserve">more </w:t>
      </w:r>
      <w:proofErr w:type="spellStart"/>
      <w:r w:rsidR="007A0B1A">
        <w:rPr>
          <w:rFonts w:ascii="Times New Roman" w:hAnsi="Times New Roman" w:cs="Times New Roman"/>
          <w:sz w:val="24"/>
          <w:szCs w:val="24"/>
        </w:rPr>
        <w:t>demanding</w:t>
      </w:r>
      <w:proofErr w:type="spellEnd"/>
      <w:r w:rsidR="007A0B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B1A">
        <w:rPr>
          <w:rFonts w:ascii="Times New Roman" w:hAnsi="Times New Roman" w:cs="Times New Roman"/>
          <w:sz w:val="24"/>
          <w:szCs w:val="24"/>
        </w:rPr>
        <w:t>vocabulary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recommended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age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42">
        <w:rPr>
          <w:rFonts w:ascii="Times New Roman" w:hAnsi="Times New Roman" w:cs="Times New Roman"/>
          <w:sz w:val="24"/>
          <w:szCs w:val="24"/>
        </w:rPr>
        <w:t>ide</w:t>
      </w:r>
      <w:r w:rsidR="0086483A">
        <w:rPr>
          <w:rFonts w:ascii="Times New Roman" w:hAnsi="Times New Roman" w:cs="Times New Roman"/>
          <w:sz w:val="24"/>
          <w:szCs w:val="24"/>
        </w:rPr>
        <w:t>ally</w:t>
      </w:r>
      <w:proofErr w:type="spellEnd"/>
      <w:r w:rsidR="00E14C42">
        <w:rPr>
          <w:rFonts w:ascii="Times New Roman" w:hAnsi="Times New Roman" w:cs="Times New Roman"/>
          <w:sz w:val="24"/>
          <w:szCs w:val="24"/>
        </w:rPr>
        <w:t xml:space="preserve"> 15</w:t>
      </w:r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older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14C42" w:rsidRPr="00E14C4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14C42"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42" w:rsidRPr="00E14C42">
        <w:rPr>
          <w:rFonts w:ascii="Times New Roman" w:hAnsi="Times New Roman" w:cs="Times New Roman"/>
          <w:sz w:val="24"/>
          <w:szCs w:val="24"/>
        </w:rPr>
        <w:t>whole</w:t>
      </w:r>
      <w:proofErr w:type="spellEnd"/>
      <w:r w:rsidR="00E14C42"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42" w:rsidRPr="00E14C42">
        <w:rPr>
          <w:rFonts w:ascii="Times New Roman" w:hAnsi="Times New Roman" w:cs="Times New Roman"/>
          <w:sz w:val="24"/>
          <w:szCs w:val="24"/>
        </w:rPr>
        <w:t>consists</w:t>
      </w:r>
      <w:proofErr w:type="spellEnd"/>
      <w:r w:rsidR="00E14C42"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42" w:rsidRPr="00E14C4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E14C42"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42" w:rsidRPr="00E14C42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E14C42"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42" w:rsidRPr="00E14C42">
        <w:rPr>
          <w:rFonts w:ascii="Times New Roman" w:hAnsi="Times New Roman" w:cs="Times New Roman"/>
          <w:sz w:val="24"/>
          <w:szCs w:val="24"/>
        </w:rPr>
        <w:t>consecutive</w:t>
      </w:r>
      <w:proofErr w:type="spellEnd"/>
      <w:r w:rsidR="00E14C42"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42" w:rsidRPr="00E14C42">
        <w:rPr>
          <w:rFonts w:ascii="Times New Roman" w:hAnsi="Times New Roman" w:cs="Times New Roman"/>
          <w:sz w:val="24"/>
          <w:szCs w:val="24"/>
        </w:rPr>
        <w:t>hours</w:t>
      </w:r>
      <w:proofErr w:type="spellEnd"/>
      <w:r w:rsidR="00E14C42" w:rsidRPr="00E14C4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14C42" w:rsidRPr="00E14C42">
        <w:rPr>
          <w:rFonts w:ascii="Times New Roman" w:hAnsi="Times New Roman" w:cs="Times New Roman"/>
          <w:sz w:val="24"/>
          <w:szCs w:val="24"/>
        </w:rPr>
        <w:t>i.e</w:t>
      </w:r>
      <w:proofErr w:type="spellEnd"/>
      <w:r w:rsidR="00E14C42" w:rsidRPr="00E14C42">
        <w:rPr>
          <w:rFonts w:ascii="Times New Roman" w:hAnsi="Times New Roman" w:cs="Times New Roman"/>
          <w:sz w:val="24"/>
          <w:szCs w:val="24"/>
        </w:rPr>
        <w:t xml:space="preserve">. 90 </w:t>
      </w:r>
      <w:proofErr w:type="spellStart"/>
      <w:r w:rsidR="00E14C42" w:rsidRPr="00E14C42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E14C42" w:rsidRPr="00E14C42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E14C42" w:rsidRPr="00E14C42">
        <w:rPr>
          <w:rFonts w:ascii="Times New Roman" w:hAnsi="Times New Roman" w:cs="Times New Roman"/>
          <w:sz w:val="24"/>
          <w:szCs w:val="24"/>
        </w:rPr>
        <w:t>pure</w:t>
      </w:r>
      <w:proofErr w:type="spellEnd"/>
      <w:r w:rsidR="00E14C42"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42" w:rsidRPr="00E14C42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E14C42" w:rsidRPr="00E14C42">
        <w:rPr>
          <w:rFonts w:ascii="Times New Roman" w:hAnsi="Times New Roman" w:cs="Times New Roman"/>
          <w:sz w:val="24"/>
          <w:szCs w:val="24"/>
        </w:rPr>
        <w:t>.</w:t>
      </w:r>
      <w:r w:rsid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42" w:rsidRPr="00E14C4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14C42"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42" w:rsidRPr="00E14C42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E14C42"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42" w:rsidRPr="00E14C42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E14C42"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42" w:rsidRPr="00E14C42">
        <w:rPr>
          <w:rFonts w:ascii="Times New Roman" w:hAnsi="Times New Roman" w:cs="Times New Roman"/>
          <w:sz w:val="24"/>
          <w:szCs w:val="24"/>
        </w:rPr>
        <w:t>primarily</w:t>
      </w:r>
      <w:proofErr w:type="spellEnd"/>
      <w:r w:rsidR="00E14C42"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4C42" w:rsidRPr="00E14C42">
        <w:rPr>
          <w:rFonts w:ascii="Times New Roman" w:hAnsi="Times New Roman" w:cs="Times New Roman"/>
          <w:sz w:val="24"/>
          <w:szCs w:val="24"/>
        </w:rPr>
        <w:t>focused</w:t>
      </w:r>
      <w:proofErr w:type="spellEnd"/>
      <w:r w:rsidR="00E14C42" w:rsidRPr="00E14C42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E14C42" w:rsidRPr="00E14C42">
        <w:rPr>
          <w:rFonts w:ascii="Times New Roman" w:hAnsi="Times New Roman" w:cs="Times New Roman"/>
          <w:sz w:val="24"/>
          <w:szCs w:val="24"/>
        </w:rPr>
        <w:t>speaking</w:t>
      </w:r>
      <w:proofErr w:type="spellEnd"/>
      <w:r w:rsidR="00E14C42" w:rsidRPr="00E14C42">
        <w:rPr>
          <w:rFonts w:ascii="Times New Roman" w:hAnsi="Times New Roman" w:cs="Times New Roman"/>
          <w:sz w:val="24"/>
          <w:szCs w:val="24"/>
        </w:rPr>
        <w:t>.</w:t>
      </w:r>
      <w:r w:rsidR="00E14C42">
        <w:rPr>
          <w:rFonts w:ascii="Times New Roman" w:hAnsi="Times New Roman" w:cs="Times New Roman"/>
          <w:sz w:val="24"/>
          <w:szCs w:val="24"/>
        </w:rPr>
        <w:t xml:space="preserve"> </w:t>
      </w:r>
      <w:r w:rsidRPr="00315818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prerequisite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successful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conduct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undoubtedly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6B2D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cooperation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willingness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discuss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subject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attentive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listening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ability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think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deeply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15818">
        <w:rPr>
          <w:rFonts w:ascii="Times New Roman" w:hAnsi="Times New Roman" w:cs="Times New Roman"/>
          <w:sz w:val="24"/>
          <w:szCs w:val="24"/>
        </w:rPr>
        <w:t>critically</w:t>
      </w:r>
      <w:proofErr w:type="spellEnd"/>
      <w:r w:rsidRPr="00315818">
        <w:rPr>
          <w:rFonts w:ascii="Times New Roman" w:hAnsi="Times New Roman" w:cs="Times New Roman"/>
          <w:sz w:val="24"/>
          <w:szCs w:val="24"/>
        </w:rPr>
        <w:t>.</w:t>
      </w:r>
      <w:r w:rsidR="00E14C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5EE17A" w14:textId="77777777" w:rsidR="00E14C42" w:rsidRDefault="00E14C4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B5C5DD" w14:textId="4E5A825B" w:rsidR="00E14C42" w:rsidRPr="00997A5F" w:rsidRDefault="00E14C4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Note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vital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necess</w:t>
      </w:r>
      <w:r>
        <w:rPr>
          <w:rFonts w:ascii="Times New Roman" w:hAnsi="Times New Roman" w:cs="Times New Roman"/>
          <w:sz w:val="24"/>
          <w:szCs w:val="24"/>
        </w:rPr>
        <w:t>ity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studied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historical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background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event in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advance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and,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, to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detailed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in case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4C42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E14C42">
        <w:rPr>
          <w:rFonts w:ascii="Times New Roman" w:hAnsi="Times New Roman" w:cs="Times New Roman"/>
          <w:sz w:val="24"/>
          <w:szCs w:val="24"/>
        </w:rPr>
        <w:t>.</w:t>
      </w:r>
      <w:r w:rsidR="001F39D0">
        <w:rPr>
          <w:rFonts w:ascii="Times New Roman" w:hAnsi="Times New Roman" w:cs="Times New Roman"/>
          <w:sz w:val="24"/>
          <w:szCs w:val="24"/>
        </w:rPr>
        <w:t xml:space="preserve"> </w:t>
      </w:r>
      <w:r w:rsidR="001F39D0" w:rsidRPr="001F39D0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desirable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account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shadowy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essential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constantly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observe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reactions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notices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adverse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reactions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emotional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tension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anything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negative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provoke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trauma-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feelings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highly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recommended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least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few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lighten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return to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initial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avoid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such negative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phenomena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recommended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1F39D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F39D0" w:rsidRPr="001F39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997A5F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1F39D0" w:rsidRPr="00997A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997A5F">
        <w:rPr>
          <w:rFonts w:ascii="Times New Roman" w:hAnsi="Times New Roman" w:cs="Times New Roman"/>
          <w:sz w:val="24"/>
          <w:szCs w:val="24"/>
        </w:rPr>
        <w:t>introduce</w:t>
      </w:r>
      <w:proofErr w:type="spellEnd"/>
      <w:r w:rsidR="001F39D0" w:rsidRPr="00997A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A5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97A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A5F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1F39D0" w:rsidRPr="00997A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997A5F" w:rsidRPr="00997A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 w:rsidR="00997A5F" w:rsidRPr="00997A5F">
        <w:rPr>
          <w:rFonts w:ascii="Times New Roman" w:hAnsi="Times New Roman" w:cs="Times New Roman"/>
          <w:sz w:val="24"/>
          <w:szCs w:val="24"/>
        </w:rPr>
        <w:t xml:space="preserve"> </w:t>
      </w:r>
      <w:r w:rsidR="001F39D0" w:rsidRPr="00997A5F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1F39D0" w:rsidRPr="00997A5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1F39D0" w:rsidRPr="00997A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997A5F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="001F39D0" w:rsidRPr="00997A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9D0" w:rsidRPr="00997A5F">
        <w:rPr>
          <w:rFonts w:ascii="Times New Roman" w:hAnsi="Times New Roman" w:cs="Times New Roman"/>
          <w:sz w:val="24"/>
          <w:szCs w:val="24"/>
        </w:rPr>
        <w:t>way</w:t>
      </w:r>
      <w:proofErr w:type="spellEnd"/>
      <w:r w:rsidR="001F39D0" w:rsidRPr="00997A5F">
        <w:rPr>
          <w:rFonts w:ascii="Times New Roman" w:hAnsi="Times New Roman" w:cs="Times New Roman"/>
          <w:sz w:val="24"/>
          <w:szCs w:val="24"/>
        </w:rPr>
        <w:t>:</w:t>
      </w:r>
      <w:r w:rsidR="00997A5F" w:rsidRPr="00997A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This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is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a very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serious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unimaginable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crime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committed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by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Nazis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more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than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80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years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ago and </w:t>
      </w:r>
      <w:proofErr w:type="spellStart"/>
      <w:r w:rsidR="005A1C6B">
        <w:rPr>
          <w:rFonts w:ascii="Times New Roman" w:hAnsi="Times New Roman" w:cs="Times New Roman"/>
          <w:i/>
          <w:iCs/>
          <w:sz w:val="24"/>
          <w:szCs w:val="24"/>
        </w:rPr>
        <w:t>that</w:t>
      </w:r>
      <w:proofErr w:type="spellEnd"/>
      <w:r w:rsidR="005A1C6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A1C6B">
        <w:rPr>
          <w:rFonts w:ascii="Times New Roman" w:hAnsi="Times New Roman" w:cs="Times New Roman"/>
          <w:i/>
          <w:iCs/>
          <w:sz w:val="24"/>
          <w:szCs w:val="24"/>
        </w:rPr>
        <w:t>is</w:t>
      </w:r>
      <w:proofErr w:type="spellEnd"/>
      <w:r w:rsidR="005A1C6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A1C6B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5A1C6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A1C6B">
        <w:rPr>
          <w:rFonts w:ascii="Times New Roman" w:hAnsi="Times New Roman" w:cs="Times New Roman"/>
          <w:i/>
          <w:iCs/>
          <w:sz w:val="24"/>
          <w:szCs w:val="24"/>
        </w:rPr>
        <w:t>reason</w:t>
      </w:r>
      <w:proofErr w:type="spellEnd"/>
      <w:r w:rsidR="005A1C6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A1C6B">
        <w:rPr>
          <w:rFonts w:ascii="Times New Roman" w:hAnsi="Times New Roman" w:cs="Times New Roman"/>
          <w:i/>
          <w:iCs/>
          <w:sz w:val="24"/>
          <w:szCs w:val="24"/>
        </w:rPr>
        <w:t>why</w:t>
      </w:r>
      <w:proofErr w:type="spellEnd"/>
      <w:r w:rsidR="005A1C6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we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should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learn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about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it</w:t>
      </w:r>
      <w:proofErr w:type="spellEnd"/>
      <w:r w:rsidR="005A1C6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and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keep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reminding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ourselves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it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so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that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we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do not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forget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it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and so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that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such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terror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does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not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happen</w:t>
      </w:r>
      <w:proofErr w:type="spellEnd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97A5F" w:rsidRPr="00997A5F">
        <w:rPr>
          <w:rFonts w:ascii="Times New Roman" w:hAnsi="Times New Roman" w:cs="Times New Roman"/>
          <w:i/>
          <w:iCs/>
          <w:sz w:val="24"/>
          <w:szCs w:val="24"/>
        </w:rPr>
        <w:t>again</w:t>
      </w:r>
      <w:proofErr w:type="spellEnd"/>
      <w:r w:rsidR="00997A5F">
        <w:rPr>
          <w:rFonts w:ascii="Times New Roman" w:hAnsi="Times New Roman" w:cs="Times New Roman"/>
          <w:i/>
          <w:iCs/>
          <w:sz w:val="24"/>
          <w:szCs w:val="24"/>
        </w:rPr>
        <w:t>…</w:t>
      </w:r>
    </w:p>
    <w:p w14:paraId="28123A5F" w14:textId="77777777" w:rsidR="001F39D0" w:rsidRDefault="001F39D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E2A9E0" w14:textId="77777777" w:rsidR="001F39D0" w:rsidRPr="0086483A" w:rsidRDefault="001F39D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Date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F9BE604" w14:textId="77777777" w:rsidR="001F39D0" w:rsidRPr="0086483A" w:rsidRDefault="001F39D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Class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AD41A05" w14:textId="1BAAFFEC" w:rsidR="001F39D0" w:rsidRPr="0086483A" w:rsidRDefault="001F39D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83A">
        <w:rPr>
          <w:rFonts w:ascii="Times New Roman" w:hAnsi="Times New Roman" w:cs="Times New Roman"/>
          <w:b/>
          <w:bCs/>
          <w:sz w:val="24"/>
          <w:szCs w:val="24"/>
        </w:rPr>
        <w:t xml:space="preserve">Age </w:t>
      </w: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students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64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6483A">
        <w:rPr>
          <w:rFonts w:ascii="Times New Roman" w:hAnsi="Times New Roman" w:cs="Times New Roman"/>
          <w:sz w:val="24"/>
          <w:szCs w:val="24"/>
        </w:rPr>
        <w:t xml:space="preserve">14-15 and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higher</w:t>
      </w:r>
      <w:proofErr w:type="spellEnd"/>
    </w:p>
    <w:p w14:paraId="25F7013E" w14:textId="48CE868C" w:rsidR="001F39D0" w:rsidRPr="0086483A" w:rsidRDefault="001F39D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83A">
        <w:rPr>
          <w:rFonts w:ascii="Times New Roman" w:hAnsi="Times New Roman" w:cs="Times New Roman"/>
          <w:b/>
          <w:bCs/>
          <w:sz w:val="24"/>
          <w:szCs w:val="24"/>
        </w:rPr>
        <w:t xml:space="preserve">Level </w:t>
      </w: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English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64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6483A">
        <w:rPr>
          <w:rFonts w:ascii="Times New Roman" w:hAnsi="Times New Roman" w:cs="Times New Roman"/>
          <w:sz w:val="24"/>
          <w:szCs w:val="24"/>
        </w:rPr>
        <w:t>B1-B2</w:t>
      </w:r>
    </w:p>
    <w:p w14:paraId="0FF76FAF" w14:textId="245BF776" w:rsidR="001F39D0" w:rsidRPr="0086483A" w:rsidRDefault="001F39D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Classroom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language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64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6483A">
        <w:rPr>
          <w:rFonts w:ascii="Times New Roman" w:hAnsi="Times New Roman" w:cs="Times New Roman"/>
          <w:sz w:val="24"/>
          <w:szCs w:val="24"/>
        </w:rPr>
        <w:t>L2</w:t>
      </w:r>
    </w:p>
    <w:p w14:paraId="22843CFB" w14:textId="18AC0294" w:rsidR="001F39D0" w:rsidRPr="0086483A" w:rsidRDefault="001F39D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Timing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64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1CC4">
        <w:rPr>
          <w:rFonts w:ascii="Times New Roman" w:hAnsi="Times New Roman" w:cs="Times New Roman"/>
          <w:sz w:val="24"/>
          <w:szCs w:val="24"/>
        </w:rPr>
        <w:t>15</w:t>
      </w:r>
      <w:r w:rsidR="00357B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B10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357B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B10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357B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B10"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 w:rsidR="00357B10">
        <w:rPr>
          <w:rFonts w:ascii="Times New Roman" w:hAnsi="Times New Roman" w:cs="Times New Roman"/>
          <w:sz w:val="24"/>
          <w:szCs w:val="24"/>
        </w:rPr>
        <w:t>, 4</w:t>
      </w:r>
      <w:r w:rsidR="00711CC4">
        <w:rPr>
          <w:rFonts w:ascii="Times New Roman" w:hAnsi="Times New Roman" w:cs="Times New Roman"/>
          <w:sz w:val="24"/>
          <w:szCs w:val="24"/>
        </w:rPr>
        <w:t>5</w:t>
      </w:r>
      <w:r w:rsidR="00357B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B10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357B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B10"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 w:rsidR="00357B10">
        <w:rPr>
          <w:rFonts w:ascii="Times New Roman" w:hAnsi="Times New Roman" w:cs="Times New Roman"/>
          <w:sz w:val="24"/>
          <w:szCs w:val="24"/>
        </w:rPr>
        <w:t xml:space="preserve">, 10 </w:t>
      </w:r>
      <w:proofErr w:type="spellStart"/>
      <w:r w:rsidR="00357B10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357B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B10"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 w:rsidR="00357B1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57B10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="00357B10">
        <w:rPr>
          <w:rFonts w:ascii="Times New Roman" w:hAnsi="Times New Roman" w:cs="Times New Roman"/>
          <w:sz w:val="24"/>
          <w:szCs w:val="24"/>
        </w:rPr>
        <w:t xml:space="preserve">), 15 </w:t>
      </w:r>
      <w:proofErr w:type="spellStart"/>
      <w:r w:rsidR="00357B10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357B10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="00357B10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357B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B10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="00357B10">
        <w:rPr>
          <w:rFonts w:ascii="Times New Roman" w:hAnsi="Times New Roman" w:cs="Times New Roman"/>
          <w:sz w:val="24"/>
          <w:szCs w:val="24"/>
        </w:rPr>
        <w:t xml:space="preserve">, 5 </w:t>
      </w:r>
      <w:proofErr w:type="spellStart"/>
      <w:r w:rsidR="00357B10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357B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57B10">
        <w:rPr>
          <w:rFonts w:ascii="Times New Roman" w:hAnsi="Times New Roman" w:cs="Times New Roman"/>
          <w:sz w:val="24"/>
          <w:szCs w:val="24"/>
        </w:rPr>
        <w:t>summary</w:t>
      </w:r>
      <w:proofErr w:type="spellEnd"/>
    </w:p>
    <w:p w14:paraId="462429B2" w14:textId="0C910007" w:rsidR="001F39D0" w:rsidRPr="0072012C" w:rsidRDefault="001F39D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lastRenderedPageBreak/>
        <w:t>Objectives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95695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Pr="0019569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95695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Pr="0019569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69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695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86483A" w:rsidRPr="00195695">
        <w:rPr>
          <w:rFonts w:ascii="Times New Roman" w:hAnsi="Times New Roman" w:cs="Times New Roman"/>
          <w:sz w:val="24"/>
          <w:szCs w:val="24"/>
        </w:rPr>
        <w:t>,</w:t>
      </w:r>
      <w:r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695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86483A" w:rsidRPr="001956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6483A" w:rsidRPr="0019569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86483A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83A" w:rsidRPr="0019569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86483A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83A" w:rsidRPr="00195695">
        <w:rPr>
          <w:rFonts w:ascii="Times New Roman" w:hAnsi="Times New Roman" w:cs="Times New Roman"/>
          <w:sz w:val="24"/>
          <w:szCs w:val="24"/>
        </w:rPr>
        <w:t>able</w:t>
      </w:r>
      <w:proofErr w:type="spellEnd"/>
      <w:r w:rsidR="0086483A" w:rsidRPr="0019569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7A0B1A" w:rsidRPr="00195695">
        <w:rPr>
          <w:rFonts w:ascii="Times New Roman" w:hAnsi="Times New Roman" w:cs="Times New Roman"/>
          <w:sz w:val="24"/>
          <w:szCs w:val="24"/>
        </w:rPr>
        <w:t>understand</w:t>
      </w:r>
      <w:proofErr w:type="spellEnd"/>
      <w:r w:rsidR="007A0B1A" w:rsidRPr="0019569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A0B1A" w:rsidRPr="00195695">
        <w:rPr>
          <w:rFonts w:ascii="Times New Roman" w:hAnsi="Times New Roman" w:cs="Times New Roman"/>
          <w:sz w:val="24"/>
          <w:szCs w:val="24"/>
        </w:rPr>
        <w:t>discuss</w:t>
      </w:r>
      <w:proofErr w:type="spellEnd"/>
      <w:r w:rsidR="007A0B1A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B1A" w:rsidRPr="0019569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A0B1A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B1A" w:rsidRPr="00195695">
        <w:rPr>
          <w:rFonts w:ascii="Times New Roman" w:hAnsi="Times New Roman" w:cs="Times New Roman"/>
          <w:sz w:val="24"/>
          <w:szCs w:val="24"/>
        </w:rPr>
        <w:t>meaning</w:t>
      </w:r>
      <w:proofErr w:type="spellEnd"/>
      <w:r w:rsidR="007A0B1A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B1A" w:rsidRPr="0019569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A0B1A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B1A" w:rsidRPr="0019569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A0B1A" w:rsidRPr="00195695">
        <w:rPr>
          <w:rFonts w:ascii="Times New Roman" w:hAnsi="Times New Roman" w:cs="Times New Roman"/>
          <w:sz w:val="24"/>
          <w:szCs w:val="24"/>
        </w:rPr>
        <w:t xml:space="preserve"> holocaust</w:t>
      </w:r>
      <w:r w:rsidR="00027F90" w:rsidRPr="0019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A0B1A" w:rsidRPr="00195695">
        <w:rPr>
          <w:rFonts w:ascii="Times New Roman" w:hAnsi="Times New Roman" w:cs="Times New Roman"/>
          <w:sz w:val="24"/>
          <w:szCs w:val="24"/>
        </w:rPr>
        <w:t>analyze</w:t>
      </w:r>
      <w:proofErr w:type="spellEnd"/>
      <w:r w:rsidR="007A0B1A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B1A" w:rsidRPr="00195695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7A0B1A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0B1A" w:rsidRPr="00195695">
        <w:rPr>
          <w:rFonts w:ascii="Times New Roman" w:hAnsi="Times New Roman" w:cs="Times New Roman"/>
          <w:sz w:val="24"/>
          <w:szCs w:val="24"/>
        </w:rPr>
        <w:t>critically</w:t>
      </w:r>
      <w:proofErr w:type="spellEnd"/>
      <w:r w:rsidR="00027F90" w:rsidRPr="00195695">
        <w:rPr>
          <w:rFonts w:ascii="Times New Roman" w:hAnsi="Times New Roman" w:cs="Times New Roman"/>
          <w:sz w:val="24"/>
          <w:szCs w:val="24"/>
        </w:rPr>
        <w:t xml:space="preserve"> and interpret </w:t>
      </w:r>
      <w:proofErr w:type="spellStart"/>
      <w:r w:rsidR="00027F90" w:rsidRPr="00195695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027F90" w:rsidRPr="0019569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027F90" w:rsidRPr="00195695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027F90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7F90" w:rsidRPr="00195695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="00027F90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7F90" w:rsidRPr="00195695">
        <w:rPr>
          <w:rFonts w:ascii="Times New Roman" w:hAnsi="Times New Roman" w:cs="Times New Roman"/>
          <w:sz w:val="24"/>
          <w:szCs w:val="24"/>
        </w:rPr>
        <w:t>words</w:t>
      </w:r>
      <w:proofErr w:type="spellEnd"/>
      <w:r w:rsidR="00195695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95695" w:rsidRPr="00195695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027F90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7F90" w:rsidRPr="0019569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027F90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7F90" w:rsidRPr="0019569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27F90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7F90" w:rsidRPr="00195695">
        <w:rPr>
          <w:rFonts w:ascii="Times New Roman" w:hAnsi="Times New Roman" w:cs="Times New Roman"/>
          <w:sz w:val="24"/>
          <w:szCs w:val="24"/>
        </w:rPr>
        <w:t>usage</w:t>
      </w:r>
      <w:proofErr w:type="spellEnd"/>
      <w:r w:rsidR="00027F90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7F90" w:rsidRPr="0019569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27F90" w:rsidRPr="0019569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027F90" w:rsidRPr="00195695">
        <w:rPr>
          <w:rFonts w:ascii="Times New Roman" w:hAnsi="Times New Roman" w:cs="Times New Roman"/>
          <w:sz w:val="24"/>
          <w:szCs w:val="24"/>
        </w:rPr>
        <w:t>new</w:t>
      </w:r>
      <w:r w:rsidR="005360DD">
        <w:rPr>
          <w:rFonts w:ascii="Times New Roman" w:hAnsi="Times New Roman" w:cs="Times New Roman"/>
          <w:sz w:val="24"/>
          <w:szCs w:val="24"/>
        </w:rPr>
        <w:t>ly</w:t>
      </w:r>
      <w:proofErr w:type="spellEnd"/>
      <w:r w:rsidR="005360D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0DD">
        <w:rPr>
          <w:rFonts w:ascii="Times New Roman" w:hAnsi="Times New Roman" w:cs="Times New Roman"/>
          <w:sz w:val="24"/>
          <w:szCs w:val="24"/>
        </w:rPr>
        <w:t>gained</w:t>
      </w:r>
      <w:proofErr w:type="spellEnd"/>
      <w:r w:rsidR="00027F90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7F90" w:rsidRPr="00195695">
        <w:rPr>
          <w:rFonts w:ascii="Times New Roman" w:hAnsi="Times New Roman" w:cs="Times New Roman"/>
          <w:sz w:val="24"/>
          <w:szCs w:val="24"/>
        </w:rPr>
        <w:t>vocabulary</w:t>
      </w:r>
      <w:proofErr w:type="spellEnd"/>
      <w:r w:rsidR="00027F90" w:rsidRPr="00195695">
        <w:rPr>
          <w:rFonts w:ascii="Times New Roman" w:hAnsi="Times New Roman" w:cs="Times New Roman"/>
          <w:sz w:val="24"/>
          <w:szCs w:val="24"/>
        </w:rPr>
        <w:t>.</w:t>
      </w:r>
    </w:p>
    <w:p w14:paraId="74607A90" w14:textId="30B2C5E4" w:rsidR="001F39D0" w:rsidRPr="0086483A" w:rsidRDefault="001F39D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Lesson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focus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64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Speaking</w:t>
      </w:r>
      <w:proofErr w:type="spellEnd"/>
    </w:p>
    <w:p w14:paraId="344ACB8B" w14:textId="372F1D63" w:rsidR="001F39D0" w:rsidRDefault="001F39D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Materials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864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computer</w:t>
      </w:r>
      <w:proofErr w:type="spellEnd"/>
      <w:r w:rsidR="0086483A">
        <w:rPr>
          <w:rFonts w:ascii="Times New Roman" w:hAnsi="Times New Roman" w:cs="Times New Roman"/>
          <w:sz w:val="24"/>
          <w:szCs w:val="24"/>
        </w:rPr>
        <w:t xml:space="preserve">, data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projector</w:t>
      </w:r>
      <w:proofErr w:type="spellEnd"/>
      <w:r w:rsidR="008648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interactive</w:t>
      </w:r>
      <w:proofErr w:type="spellEnd"/>
      <w:r w:rsidR="00864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board</w:t>
      </w:r>
      <w:proofErr w:type="spellEnd"/>
      <w:r w:rsidR="0086483A">
        <w:rPr>
          <w:rFonts w:ascii="Times New Roman" w:hAnsi="Times New Roman" w:cs="Times New Roman"/>
          <w:sz w:val="24"/>
          <w:szCs w:val="24"/>
        </w:rPr>
        <w:t xml:space="preserve">, 4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black</w:t>
      </w:r>
      <w:proofErr w:type="spellEnd"/>
      <w:r w:rsidR="0086483A">
        <w:rPr>
          <w:rFonts w:ascii="Times New Roman" w:hAnsi="Times New Roman" w:cs="Times New Roman"/>
          <w:sz w:val="24"/>
          <w:szCs w:val="24"/>
        </w:rPr>
        <w:t>-and-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white</w:t>
      </w:r>
      <w:proofErr w:type="spellEnd"/>
      <w:r w:rsidR="00864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photographs</w:t>
      </w:r>
      <w:proofErr w:type="spellEnd"/>
      <w:r w:rsidR="00864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864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="00864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below</w:t>
      </w:r>
      <w:proofErr w:type="spellEnd"/>
      <w:r w:rsidR="0086483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pieces</w:t>
      </w:r>
      <w:proofErr w:type="spellEnd"/>
      <w:r w:rsidR="00864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64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paper</w:t>
      </w:r>
      <w:proofErr w:type="spellEnd"/>
      <w:r w:rsidR="00864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864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648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483A">
        <w:rPr>
          <w:rFonts w:ascii="Times New Roman" w:hAnsi="Times New Roman" w:cs="Times New Roman"/>
          <w:sz w:val="24"/>
          <w:szCs w:val="24"/>
        </w:rPr>
        <w:t>students</w:t>
      </w:r>
      <w:proofErr w:type="spellEnd"/>
    </w:p>
    <w:p w14:paraId="56F9A0C5" w14:textId="77777777" w:rsidR="0072012C" w:rsidRDefault="0072012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177126E" w14:textId="103A789B" w:rsidR="00CA4493" w:rsidRDefault="00CA449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4493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beginning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does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announce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86976">
        <w:rPr>
          <w:rFonts w:ascii="Times New Roman" w:hAnsi="Times New Roman" w:cs="Times New Roman"/>
          <w:sz w:val="24"/>
          <w:szCs w:val="24"/>
        </w:rPr>
        <w:t>instead</w:t>
      </w:r>
      <w:proofErr w:type="spellEnd"/>
      <w:r w:rsidR="00586976">
        <w:rPr>
          <w:rFonts w:ascii="Times New Roman" w:hAnsi="Times New Roman" w:cs="Times New Roman"/>
          <w:sz w:val="24"/>
          <w:szCs w:val="24"/>
        </w:rPr>
        <w:t xml:space="preserve"> he/</w:t>
      </w:r>
      <w:proofErr w:type="spellStart"/>
      <w:r w:rsidR="00586976">
        <w:rPr>
          <w:rFonts w:ascii="Times New Roman" w:hAnsi="Times New Roman" w:cs="Times New Roman"/>
          <w:sz w:val="24"/>
          <w:szCs w:val="24"/>
        </w:rPr>
        <w:t>she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make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guesses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period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photographs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describe</w:t>
      </w:r>
      <w:proofErr w:type="spellEnd"/>
      <w:r w:rsidR="00FC2C1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FC2C16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initial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motivating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try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out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actually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Assuming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D14CD5">
        <w:rPr>
          <w:rFonts w:ascii="Times New Roman" w:hAnsi="Times New Roman" w:cs="Times New Roman"/>
          <w:sz w:val="24"/>
          <w:szCs w:val="24"/>
        </w:rPr>
        <w:t>twelve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class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numbers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vary,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course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divided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4CD5">
        <w:rPr>
          <w:rFonts w:ascii="Times New Roman" w:hAnsi="Times New Roman" w:cs="Times New Roman"/>
          <w:sz w:val="24"/>
          <w:szCs w:val="24"/>
        </w:rPr>
        <w:t>four</w:t>
      </w:r>
      <w:proofErr w:type="spellEnd"/>
      <w:r w:rsidR="00D14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D14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4CD5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divided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randomly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distribution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papers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numbers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drawn</w:t>
      </w:r>
      <w:proofErr w:type="spellEnd"/>
      <w:r w:rsidR="00FC2C16" w:rsidRPr="00FC2C16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FC2C16" w:rsidRPr="00FC2C16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black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white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photograph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shown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below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supporting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discuss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4493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Pr="00CA4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1917" w:rsidRPr="00291917">
        <w:rPr>
          <w:rFonts w:ascii="Times New Roman" w:hAnsi="Times New Roman" w:cs="Times New Roman"/>
          <w:sz w:val="24"/>
          <w:szCs w:val="24"/>
        </w:rPr>
        <w:t>approximately</w:t>
      </w:r>
      <w:proofErr w:type="spellEnd"/>
      <w:r w:rsidR="00291917" w:rsidRPr="002919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332">
        <w:rPr>
          <w:rFonts w:ascii="Times New Roman" w:hAnsi="Times New Roman" w:cs="Times New Roman"/>
          <w:sz w:val="24"/>
          <w:szCs w:val="24"/>
        </w:rPr>
        <w:t>fifteen</w:t>
      </w:r>
      <w:proofErr w:type="spellEnd"/>
      <w:r w:rsidR="00291917" w:rsidRPr="002919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1917" w:rsidRPr="00291917">
        <w:rPr>
          <w:rFonts w:ascii="Times New Roman" w:hAnsi="Times New Roman" w:cs="Times New Roman"/>
          <w:sz w:val="24"/>
          <w:szCs w:val="24"/>
        </w:rPr>
        <w:t>minute</w:t>
      </w:r>
      <w:r w:rsidR="00291917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291917">
        <w:rPr>
          <w:rFonts w:ascii="Times New Roman" w:hAnsi="Times New Roman" w:cs="Times New Roman"/>
          <w:sz w:val="24"/>
          <w:szCs w:val="24"/>
        </w:rPr>
        <w:t>.</w:t>
      </w:r>
    </w:p>
    <w:p w14:paraId="3C318A12" w14:textId="77777777" w:rsidR="00BB06D5" w:rsidRDefault="00BB06D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508876" w14:textId="222FC544" w:rsidR="00BB06D5" w:rsidRDefault="00D14CD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14:paraId="3C8FF6C7" w14:textId="77777777" w:rsidR="00BB06D5" w:rsidRDefault="00BB06D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5B9F98" wp14:editId="4D7BF8CB">
            <wp:extent cx="4248150" cy="3495556"/>
            <wp:effectExtent l="0" t="0" r="0" b="0"/>
            <wp:docPr id="415353435" name="Obrázek 415353435" descr="For Some Holocaust Survivors, Even Liberation Was Dehumanizing - The New 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 Some Holocaust Survivors, Even Liberation Was Dehumanizing - The New  York Tim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47" cy="35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0AD22" w14:textId="67CCB58B" w:rsidR="00BB06D5" w:rsidRPr="000306E8" w:rsidRDefault="00D14CD5" w:rsidP="000306E8">
      <w:pPr>
        <w:tabs>
          <w:tab w:val="left" w:pos="2373"/>
        </w:tabs>
        <w:spacing w:after="0" w:line="360" w:lineRule="auto"/>
        <w:ind w:firstLine="709"/>
        <w:jc w:val="right"/>
        <w:rPr>
          <w:rStyle w:val="Hypertextovodkaz"/>
          <w:rFonts w:ascii="Times New Roman" w:hAnsi="Times New Roman" w:cs="Times New Roman"/>
          <w:sz w:val="16"/>
          <w:szCs w:val="16"/>
        </w:rPr>
      </w:pPr>
      <w:r w:rsidRPr="000306E8">
        <w:rPr>
          <w:rFonts w:ascii="Times New Roman" w:hAnsi="Times New Roman" w:cs="Times New Roman"/>
          <w:sz w:val="16"/>
          <w:szCs w:val="16"/>
        </w:rPr>
        <w:t>Source:</w:t>
      </w:r>
      <w:r w:rsidR="000D603E" w:rsidRPr="000306E8">
        <w:rPr>
          <w:rFonts w:ascii="Times New Roman" w:hAnsi="Times New Roman" w:cs="Times New Roman"/>
          <w:sz w:val="16"/>
          <w:szCs w:val="16"/>
        </w:rPr>
        <w:t xml:space="preserve"> URL22</w:t>
      </w:r>
      <w:r w:rsidR="000D603E" w:rsidRPr="000306E8">
        <w:rPr>
          <w:rStyle w:val="Hypertextovodkaz"/>
          <w:rFonts w:ascii="Times New Roman" w:hAnsi="Times New Roman" w:cs="Times New Roman"/>
          <w:sz w:val="16"/>
          <w:szCs w:val="16"/>
        </w:rPr>
        <w:t xml:space="preserve"> </w:t>
      </w:r>
    </w:p>
    <w:p w14:paraId="4FA6E41E" w14:textId="77777777" w:rsidR="0070544E" w:rsidRDefault="0070544E" w:rsidP="009A5872">
      <w:pPr>
        <w:tabs>
          <w:tab w:val="left" w:pos="2373"/>
        </w:tabs>
        <w:spacing w:after="0" w:line="360" w:lineRule="auto"/>
        <w:ind w:firstLine="709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655EB7B5" w14:textId="77A6A8CE" w:rsidR="00BB06D5" w:rsidRDefault="00BB06D5" w:rsidP="009A5872">
      <w:pPr>
        <w:tabs>
          <w:tab w:val="left" w:pos="2373"/>
        </w:tabs>
        <w:spacing w:after="0" w:line="360" w:lineRule="auto"/>
        <w:ind w:firstLine="709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lastRenderedPageBreak/>
        <w:t>Questions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:</w:t>
      </w:r>
    </w:p>
    <w:p w14:paraId="7DBA8A18" w14:textId="38CFB2BD" w:rsidR="00BB06D5" w:rsidRPr="0070544E" w:rsidRDefault="00BB06D5" w:rsidP="0070544E">
      <w:pPr>
        <w:pStyle w:val="Odstavecseseznamem"/>
        <w:numPr>
          <w:ilvl w:val="0"/>
          <w:numId w:val="34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>?</w:t>
      </w:r>
    </w:p>
    <w:p w14:paraId="7850B7C5" w14:textId="168D5888" w:rsidR="00BB06D5" w:rsidRPr="0070544E" w:rsidRDefault="00BB06D5" w:rsidP="0070544E">
      <w:pPr>
        <w:pStyle w:val="Odstavecseseznamem"/>
        <w:numPr>
          <w:ilvl w:val="0"/>
          <w:numId w:val="34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>?</w:t>
      </w:r>
    </w:p>
    <w:p w14:paraId="4BA706EA" w14:textId="4071014B" w:rsidR="00BB06D5" w:rsidRPr="0070544E" w:rsidRDefault="00BB06D5" w:rsidP="0070544E">
      <w:pPr>
        <w:pStyle w:val="Odstavecseseznamem"/>
        <w:numPr>
          <w:ilvl w:val="0"/>
          <w:numId w:val="34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>?</w:t>
      </w:r>
    </w:p>
    <w:p w14:paraId="61C10CB5" w14:textId="45F51DF2" w:rsidR="00BB06D5" w:rsidRPr="0070544E" w:rsidRDefault="00BB06D5" w:rsidP="0070544E">
      <w:pPr>
        <w:pStyle w:val="Odstavecseseznamem"/>
        <w:numPr>
          <w:ilvl w:val="0"/>
          <w:numId w:val="34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a fence?</w:t>
      </w:r>
    </w:p>
    <w:p w14:paraId="46116374" w14:textId="27BC28A5" w:rsidR="00BB06D5" w:rsidRPr="0070544E" w:rsidRDefault="00BB06D5" w:rsidP="0070544E">
      <w:pPr>
        <w:pStyle w:val="Odstavecseseznamem"/>
        <w:numPr>
          <w:ilvl w:val="0"/>
          <w:numId w:val="34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man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giving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>?</w:t>
      </w:r>
    </w:p>
    <w:p w14:paraId="242141F8" w14:textId="44525F40" w:rsidR="00BB06D5" w:rsidRPr="0070544E" w:rsidRDefault="00BB06D5" w:rsidP="0070544E">
      <w:pPr>
        <w:pStyle w:val="Odstavecseseznamem"/>
        <w:numPr>
          <w:ilvl w:val="0"/>
          <w:numId w:val="34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smiling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>?</w:t>
      </w:r>
    </w:p>
    <w:p w14:paraId="2AEC7EFE" w14:textId="632B5859" w:rsidR="00BB06D5" w:rsidRPr="0070544E" w:rsidRDefault="00BB06D5" w:rsidP="0070544E">
      <w:pPr>
        <w:pStyle w:val="Odstavecseseznamem"/>
        <w:numPr>
          <w:ilvl w:val="0"/>
          <w:numId w:val="34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wearing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striped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clothes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>?</w:t>
      </w:r>
    </w:p>
    <w:p w14:paraId="43FEBCF3" w14:textId="77777777" w:rsidR="00D14CD5" w:rsidRPr="00DB20F4" w:rsidRDefault="00D14CD5" w:rsidP="009A5872">
      <w:pPr>
        <w:pStyle w:val="Odstavecseseznamem"/>
        <w:tabs>
          <w:tab w:val="left" w:pos="237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D09D15" w14:textId="732309DB" w:rsidR="00BB06D5" w:rsidRDefault="00D14CD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14:paraId="5726FB0E" w14:textId="77777777" w:rsidR="00BB06D5" w:rsidRDefault="00BB06D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7C71855" wp14:editId="548122EC">
            <wp:extent cx="4487373" cy="3674110"/>
            <wp:effectExtent l="0" t="0" r="8890" b="2540"/>
            <wp:docPr id="1459029023" name="Obrázek 1459029023" descr="The Holocaust | The National WWII Museum | New Orle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Holocaust | The National WWII Museum | New Orlea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542" cy="372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2C6B" w14:textId="23D6BCCA" w:rsidR="00BB06D5" w:rsidRPr="000306E8" w:rsidRDefault="00D14CD5" w:rsidP="000306E8">
      <w:pPr>
        <w:tabs>
          <w:tab w:val="left" w:pos="237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0306E8">
        <w:rPr>
          <w:rFonts w:ascii="Times New Roman" w:hAnsi="Times New Roman" w:cs="Times New Roman"/>
          <w:sz w:val="16"/>
          <w:szCs w:val="16"/>
        </w:rPr>
        <w:t>Source:</w:t>
      </w:r>
      <w:r w:rsidR="000D603E" w:rsidRPr="000306E8">
        <w:rPr>
          <w:rFonts w:ascii="Times New Roman" w:hAnsi="Times New Roman" w:cs="Times New Roman"/>
          <w:sz w:val="16"/>
          <w:szCs w:val="16"/>
        </w:rPr>
        <w:t xml:space="preserve"> URL23</w:t>
      </w:r>
    </w:p>
    <w:p w14:paraId="14D67994" w14:textId="77777777" w:rsidR="00D14CD5" w:rsidRPr="00D14CD5" w:rsidRDefault="00D14CD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524A95E8" w14:textId="77777777" w:rsidR="0070544E" w:rsidRDefault="0070544E" w:rsidP="0070544E">
      <w:pPr>
        <w:tabs>
          <w:tab w:val="left" w:pos="237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306C0AA" w14:textId="7155A3D9" w:rsidR="00BB06D5" w:rsidRPr="0070544E" w:rsidRDefault="00BB06D5" w:rsidP="0070544E">
      <w:pPr>
        <w:pStyle w:val="Odstavecseseznamem"/>
        <w:numPr>
          <w:ilvl w:val="0"/>
          <w:numId w:val="35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>?</w:t>
      </w:r>
    </w:p>
    <w:p w14:paraId="551A11A6" w14:textId="6F87ACB5" w:rsidR="00BB06D5" w:rsidRPr="0070544E" w:rsidRDefault="00BB06D5" w:rsidP="0070544E">
      <w:pPr>
        <w:pStyle w:val="Odstavecseseznamem"/>
        <w:numPr>
          <w:ilvl w:val="0"/>
          <w:numId w:val="35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>?</w:t>
      </w:r>
    </w:p>
    <w:p w14:paraId="6423E99D" w14:textId="6616B29C" w:rsidR="00BB06D5" w:rsidRPr="0070544E" w:rsidRDefault="00BB06D5" w:rsidP="0070544E">
      <w:pPr>
        <w:pStyle w:val="Odstavecseseznamem"/>
        <w:numPr>
          <w:ilvl w:val="0"/>
          <w:numId w:val="35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>?</w:t>
      </w:r>
    </w:p>
    <w:p w14:paraId="50C623D8" w14:textId="29BCC26B" w:rsidR="00BB06D5" w:rsidRPr="0070544E" w:rsidRDefault="00BB06D5" w:rsidP="0070544E">
      <w:pPr>
        <w:pStyle w:val="Odstavecseseznamem"/>
        <w:numPr>
          <w:ilvl w:val="0"/>
          <w:numId w:val="35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so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skinny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>?</w:t>
      </w:r>
    </w:p>
    <w:p w14:paraId="5C5A0051" w14:textId="2C2E8474" w:rsidR="00BB06D5" w:rsidRPr="0070544E" w:rsidRDefault="00BB06D5" w:rsidP="0070544E">
      <w:pPr>
        <w:pStyle w:val="Odstavecseseznamem"/>
        <w:numPr>
          <w:ilvl w:val="0"/>
          <w:numId w:val="35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just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and no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women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>?</w:t>
      </w:r>
    </w:p>
    <w:p w14:paraId="03CAFE05" w14:textId="714D9B30" w:rsidR="00BB06D5" w:rsidRPr="0070544E" w:rsidRDefault="00BB06D5" w:rsidP="0070544E">
      <w:pPr>
        <w:pStyle w:val="Odstavecseseznamem"/>
        <w:numPr>
          <w:ilvl w:val="0"/>
          <w:numId w:val="35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thing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heads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>?</w:t>
      </w:r>
    </w:p>
    <w:p w14:paraId="1C70BA5C" w14:textId="521DA28B" w:rsidR="00D14CD5" w:rsidRPr="0070544E" w:rsidRDefault="00BB06D5" w:rsidP="0070544E">
      <w:pPr>
        <w:pStyle w:val="Odstavecseseznamem"/>
        <w:numPr>
          <w:ilvl w:val="0"/>
          <w:numId w:val="35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man on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wearing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 xml:space="preserve"> no </w:t>
      </w:r>
      <w:proofErr w:type="spellStart"/>
      <w:r w:rsidRPr="0070544E">
        <w:rPr>
          <w:rFonts w:ascii="Times New Roman" w:hAnsi="Times New Roman" w:cs="Times New Roman"/>
          <w:sz w:val="24"/>
          <w:szCs w:val="24"/>
        </w:rPr>
        <w:t>clothes</w:t>
      </w:r>
      <w:proofErr w:type="spellEnd"/>
      <w:r w:rsidRPr="0070544E">
        <w:rPr>
          <w:rFonts w:ascii="Times New Roman" w:hAnsi="Times New Roman" w:cs="Times New Roman"/>
          <w:sz w:val="24"/>
          <w:szCs w:val="24"/>
        </w:rPr>
        <w:t>?</w:t>
      </w:r>
    </w:p>
    <w:p w14:paraId="61BAEF0C" w14:textId="4B062D49" w:rsidR="00D14CD5" w:rsidRPr="00D14CD5" w:rsidRDefault="00D14CD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</w:p>
    <w:p w14:paraId="45ACBE2C" w14:textId="77777777" w:rsidR="00BB06D5" w:rsidRDefault="00BB06D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C9D79A" wp14:editId="1C15D91B">
            <wp:extent cx="5002562" cy="3409950"/>
            <wp:effectExtent l="0" t="0" r="7620" b="0"/>
            <wp:docPr id="1121995125" name="Obrázek 112199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713" cy="3482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086FF6" w14:textId="1B29BD99" w:rsidR="00BB06D5" w:rsidRPr="000306E8" w:rsidRDefault="00D14CD5" w:rsidP="000306E8">
      <w:pPr>
        <w:tabs>
          <w:tab w:val="left" w:pos="237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0306E8">
        <w:rPr>
          <w:rFonts w:ascii="Times New Roman" w:hAnsi="Times New Roman" w:cs="Times New Roman"/>
          <w:sz w:val="16"/>
          <w:szCs w:val="16"/>
        </w:rPr>
        <w:t>Source:</w:t>
      </w:r>
      <w:hyperlink r:id="rId13" w:history="1"/>
      <w:r w:rsidR="000D603E" w:rsidRPr="000306E8">
        <w:rPr>
          <w:rStyle w:val="Hypertextovodkaz"/>
          <w:rFonts w:ascii="Times New Roman" w:hAnsi="Times New Roman" w:cs="Times New Roman"/>
          <w:color w:val="auto"/>
          <w:sz w:val="16"/>
          <w:szCs w:val="16"/>
          <w:u w:val="none"/>
        </w:rPr>
        <w:t xml:space="preserve"> URL24</w:t>
      </w:r>
    </w:p>
    <w:p w14:paraId="48D74C60" w14:textId="77777777" w:rsidR="00D14CD5" w:rsidRPr="00D14CD5" w:rsidRDefault="00D14CD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5FAFD99" w14:textId="77777777" w:rsidR="002425A1" w:rsidRDefault="002425A1" w:rsidP="002425A1">
      <w:pPr>
        <w:tabs>
          <w:tab w:val="left" w:pos="237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51BBD8E7" w14:textId="567BF4D3" w:rsidR="00BB06D5" w:rsidRPr="002425A1" w:rsidRDefault="00BB06D5" w:rsidP="002425A1">
      <w:pPr>
        <w:pStyle w:val="Odstavecseseznamem"/>
        <w:numPr>
          <w:ilvl w:val="0"/>
          <w:numId w:val="36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>?</w:t>
      </w:r>
    </w:p>
    <w:p w14:paraId="2E7CFA06" w14:textId="5A2A1603" w:rsidR="00BB06D5" w:rsidRPr="002425A1" w:rsidRDefault="00BB06D5" w:rsidP="002425A1">
      <w:pPr>
        <w:pStyle w:val="Odstavecseseznamem"/>
        <w:numPr>
          <w:ilvl w:val="0"/>
          <w:numId w:val="36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>?</w:t>
      </w:r>
    </w:p>
    <w:p w14:paraId="0B90856F" w14:textId="5EE3F3BE" w:rsidR="00BB06D5" w:rsidRPr="002425A1" w:rsidRDefault="00BB06D5" w:rsidP="002425A1">
      <w:pPr>
        <w:pStyle w:val="Odstavecseseznamem"/>
        <w:numPr>
          <w:ilvl w:val="0"/>
          <w:numId w:val="36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>?</w:t>
      </w:r>
    </w:p>
    <w:p w14:paraId="425BB137" w14:textId="3C97C005" w:rsidR="00BB06D5" w:rsidRPr="002425A1" w:rsidRDefault="00BB06D5" w:rsidP="002425A1">
      <w:pPr>
        <w:pStyle w:val="Odstavecseseznamem"/>
        <w:numPr>
          <w:ilvl w:val="0"/>
          <w:numId w:val="36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men´s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heads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hair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>?</w:t>
      </w:r>
    </w:p>
    <w:p w14:paraId="52AA662B" w14:textId="4ACDC8A6" w:rsidR="00BB06D5" w:rsidRPr="002425A1" w:rsidRDefault="00BB06D5" w:rsidP="002425A1">
      <w:pPr>
        <w:pStyle w:val="Odstavecseseznamem"/>
        <w:numPr>
          <w:ilvl w:val="0"/>
          <w:numId w:val="36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hand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raised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>?</w:t>
      </w:r>
    </w:p>
    <w:p w14:paraId="6E1E5BA1" w14:textId="2B35979B" w:rsidR="00BB06D5" w:rsidRPr="002425A1" w:rsidRDefault="00BB06D5" w:rsidP="002425A1">
      <w:pPr>
        <w:pStyle w:val="Odstavecseseznamem"/>
        <w:numPr>
          <w:ilvl w:val="0"/>
          <w:numId w:val="36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man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standing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in front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>?</w:t>
      </w:r>
    </w:p>
    <w:p w14:paraId="569320A8" w14:textId="172F6FC0" w:rsidR="00BB06D5" w:rsidRPr="002425A1" w:rsidRDefault="00BB06D5" w:rsidP="002425A1">
      <w:pPr>
        <w:pStyle w:val="Odstavecseseznamem"/>
        <w:numPr>
          <w:ilvl w:val="0"/>
          <w:numId w:val="36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so many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>?</w:t>
      </w:r>
    </w:p>
    <w:p w14:paraId="6558A1A0" w14:textId="77777777" w:rsidR="00BB06D5" w:rsidRDefault="00BB06D5" w:rsidP="002425A1">
      <w:pPr>
        <w:tabs>
          <w:tab w:val="left" w:pos="237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1764B1C" w14:textId="77777777" w:rsidR="00691307" w:rsidRDefault="0069130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EE4152" w14:textId="77777777" w:rsidR="00691307" w:rsidRDefault="0069130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F22654" w14:textId="77777777" w:rsidR="00691307" w:rsidRDefault="0069130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BE7F62" w14:textId="77777777" w:rsidR="00691307" w:rsidRDefault="0069130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AB44413" w14:textId="77777777" w:rsidR="00691307" w:rsidRDefault="0069130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6A1AB1" w14:textId="77777777" w:rsidR="00691307" w:rsidRDefault="0069130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A1587A" w14:textId="77777777" w:rsidR="00691307" w:rsidRDefault="0069130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179F75" w14:textId="77777777" w:rsidR="00691307" w:rsidRDefault="0069130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7A15283" w14:textId="77777777" w:rsidR="00691307" w:rsidRDefault="0069130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B00686" w14:textId="77777777" w:rsidR="00691307" w:rsidRDefault="0069130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FF4CB87" w14:textId="1D07488A" w:rsidR="00D14CD5" w:rsidRDefault="00D14CD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14:paraId="0FC2409F" w14:textId="77777777" w:rsidR="00BB06D5" w:rsidRDefault="00BB06D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C41BF0" wp14:editId="5366911D">
            <wp:extent cx="4781550" cy="3542355"/>
            <wp:effectExtent l="0" t="0" r="0" b="1270"/>
            <wp:docPr id="212572982" name="Obrázek 21257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74" cy="356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5C7C3" w14:textId="39628041" w:rsidR="00BB06D5" w:rsidRDefault="00D14CD5" w:rsidP="000306E8">
      <w:pPr>
        <w:tabs>
          <w:tab w:val="left" w:pos="237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 w:rsidRPr="00D14CD5">
        <w:rPr>
          <w:rFonts w:ascii="Times New Roman" w:hAnsi="Times New Roman" w:cs="Times New Roman"/>
          <w:sz w:val="16"/>
          <w:szCs w:val="16"/>
        </w:rPr>
        <w:t>Source:</w:t>
      </w:r>
      <w:r w:rsidR="000D603E">
        <w:rPr>
          <w:rFonts w:ascii="Times New Roman" w:hAnsi="Times New Roman" w:cs="Times New Roman"/>
          <w:sz w:val="16"/>
          <w:szCs w:val="16"/>
        </w:rPr>
        <w:t xml:space="preserve"> URL25</w:t>
      </w:r>
    </w:p>
    <w:p w14:paraId="0033D3CB" w14:textId="77777777" w:rsidR="00D14CD5" w:rsidRPr="00D14CD5" w:rsidRDefault="00D14CD5" w:rsidP="009A5872">
      <w:pPr>
        <w:tabs>
          <w:tab w:val="left" w:pos="2373"/>
        </w:tabs>
        <w:spacing w:after="0" w:line="360" w:lineRule="auto"/>
        <w:ind w:firstLine="709"/>
        <w:jc w:val="both"/>
        <w:rPr>
          <w:rStyle w:val="Hypertextovodkaz"/>
          <w:rFonts w:ascii="Times New Roman" w:hAnsi="Times New Roman" w:cs="Times New Roman"/>
          <w:sz w:val="16"/>
          <w:szCs w:val="16"/>
        </w:rPr>
      </w:pPr>
    </w:p>
    <w:p w14:paraId="4729BF5D" w14:textId="77777777" w:rsidR="002425A1" w:rsidRDefault="002425A1" w:rsidP="002425A1">
      <w:pPr>
        <w:tabs>
          <w:tab w:val="left" w:pos="237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C3D5FED" w14:textId="2DE851CE" w:rsidR="00BB06D5" w:rsidRPr="002425A1" w:rsidRDefault="00BB06D5" w:rsidP="002425A1">
      <w:pPr>
        <w:pStyle w:val="Odstavecseseznamem"/>
        <w:numPr>
          <w:ilvl w:val="0"/>
          <w:numId w:val="37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>?</w:t>
      </w:r>
    </w:p>
    <w:p w14:paraId="0995EA02" w14:textId="382F7469" w:rsidR="00BB06D5" w:rsidRPr="002425A1" w:rsidRDefault="00BB06D5" w:rsidP="002425A1">
      <w:pPr>
        <w:pStyle w:val="Odstavecseseznamem"/>
        <w:numPr>
          <w:ilvl w:val="0"/>
          <w:numId w:val="37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>?</w:t>
      </w:r>
    </w:p>
    <w:p w14:paraId="573EF936" w14:textId="64A82A0D" w:rsidR="00BB06D5" w:rsidRPr="002425A1" w:rsidRDefault="00BB06D5" w:rsidP="002425A1">
      <w:pPr>
        <w:pStyle w:val="Odstavecseseznamem"/>
        <w:numPr>
          <w:ilvl w:val="0"/>
          <w:numId w:val="37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picture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>?</w:t>
      </w:r>
    </w:p>
    <w:p w14:paraId="25EB6615" w14:textId="017700ED" w:rsidR="00BB06D5" w:rsidRPr="002425A1" w:rsidRDefault="00BB06D5" w:rsidP="002425A1">
      <w:pPr>
        <w:pStyle w:val="Odstavecseseznamem"/>
        <w:numPr>
          <w:ilvl w:val="0"/>
          <w:numId w:val="37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man on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wearing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striped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clothes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>?</w:t>
      </w:r>
    </w:p>
    <w:p w14:paraId="52B808D2" w14:textId="2D3C77F6" w:rsidR="00BB06D5" w:rsidRPr="002425A1" w:rsidRDefault="00BB06D5" w:rsidP="002425A1">
      <w:pPr>
        <w:pStyle w:val="Odstavecseseznamem"/>
        <w:numPr>
          <w:ilvl w:val="0"/>
          <w:numId w:val="37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man in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striped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trousers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wearing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coat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>?</w:t>
      </w:r>
    </w:p>
    <w:p w14:paraId="79374E48" w14:textId="23820D3F" w:rsidR="00BB06D5" w:rsidRPr="002425A1" w:rsidRDefault="00BB06D5" w:rsidP="002425A1">
      <w:pPr>
        <w:pStyle w:val="Odstavecseseznamem"/>
        <w:numPr>
          <w:ilvl w:val="0"/>
          <w:numId w:val="37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man in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middle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wearing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uniform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>?</w:t>
      </w:r>
    </w:p>
    <w:p w14:paraId="59C312DF" w14:textId="28D5B554" w:rsidR="00BB06D5" w:rsidRPr="002425A1" w:rsidRDefault="00BB06D5" w:rsidP="002425A1">
      <w:pPr>
        <w:pStyle w:val="Odstavecseseznamem"/>
        <w:numPr>
          <w:ilvl w:val="0"/>
          <w:numId w:val="37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5A1">
        <w:rPr>
          <w:rFonts w:ascii="Times New Roman" w:hAnsi="Times New Roman" w:cs="Times New Roman"/>
          <w:sz w:val="24"/>
          <w:szCs w:val="24"/>
        </w:rPr>
        <w:t>Why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man in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striped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trousers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right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talking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man in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425A1">
        <w:rPr>
          <w:rFonts w:ascii="Times New Roman" w:hAnsi="Times New Roman" w:cs="Times New Roman"/>
          <w:sz w:val="24"/>
          <w:szCs w:val="24"/>
        </w:rPr>
        <w:t>uniform</w:t>
      </w:r>
      <w:proofErr w:type="spellEnd"/>
      <w:r w:rsidRPr="002425A1">
        <w:rPr>
          <w:rFonts w:ascii="Times New Roman" w:hAnsi="Times New Roman" w:cs="Times New Roman"/>
          <w:sz w:val="24"/>
          <w:szCs w:val="24"/>
        </w:rPr>
        <w:t>?</w:t>
      </w:r>
    </w:p>
    <w:p w14:paraId="0D58A8A2" w14:textId="77777777" w:rsidR="00BB06D5" w:rsidRDefault="00BB06D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0932F3" w14:textId="3FC76138" w:rsidR="00BB06D5" w:rsidRDefault="0093533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After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finished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BB06D5" w:rsidRPr="00BB06D5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followed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by a very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short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ask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any idea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today's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AAD">
        <w:rPr>
          <w:rFonts w:ascii="Times New Roman" w:hAnsi="Times New Roman" w:cs="Times New Roman"/>
          <w:sz w:val="24"/>
          <w:szCs w:val="24"/>
        </w:rPr>
        <w:t>might</w:t>
      </w:r>
      <w:proofErr w:type="spellEnd"/>
      <w:r w:rsidR="00893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AAD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AAD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893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AAD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360DD">
        <w:rPr>
          <w:rFonts w:ascii="Times New Roman" w:hAnsi="Times New Roman" w:cs="Times New Roman"/>
          <w:sz w:val="24"/>
          <w:szCs w:val="24"/>
        </w:rPr>
        <w:t>revealed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a PowerPoint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03FD6">
        <w:rPr>
          <w:rFonts w:ascii="Times New Roman" w:hAnsi="Times New Roman" w:cs="Times New Roman"/>
          <w:sz w:val="24"/>
          <w:szCs w:val="24"/>
        </w:rPr>
        <w:t>forty</w:t>
      </w:r>
      <w:r>
        <w:rPr>
          <w:rFonts w:ascii="Times New Roman" w:hAnsi="Times New Roman" w:cs="Times New Roman"/>
          <w:sz w:val="24"/>
          <w:szCs w:val="24"/>
        </w:rPr>
        <w:t>-five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Explaining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new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challenging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vocabulary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essential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part,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always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board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explaining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9D3ECF" w:rsidRPr="00D14CD5">
        <w:rPr>
          <w:rFonts w:ascii="Times New Roman" w:hAnsi="Times New Roman" w:cs="Times New Roman"/>
          <w:sz w:val="24"/>
          <w:szCs w:val="24"/>
        </w:rPr>
        <w:t>antisemitism</w:t>
      </w:r>
      <w:proofErr w:type="spellEnd"/>
      <w:r w:rsidR="009D3ECF" w:rsidRPr="00D14C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D3ECF" w:rsidRPr="00D14CD5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="009D3ECF" w:rsidRPr="00D14CD5">
        <w:rPr>
          <w:rFonts w:ascii="Times New Roman" w:hAnsi="Times New Roman" w:cs="Times New Roman"/>
          <w:sz w:val="24"/>
          <w:szCs w:val="24"/>
        </w:rPr>
        <w:t>,</w:t>
      </w:r>
      <w:r w:rsidR="00D14CD5" w:rsidRPr="00D14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14CD5" w:rsidRPr="00D14CD5">
        <w:rPr>
          <w:rFonts w:ascii="Times New Roman" w:hAnsi="Times New Roman" w:cs="Times New Roman"/>
          <w:sz w:val="24"/>
          <w:szCs w:val="24"/>
        </w:rPr>
        <w:t>persecution</w:t>
      </w:r>
      <w:proofErr w:type="spellEnd"/>
      <w:r w:rsidR="00D14CD5" w:rsidRPr="00D14CD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D14CD5" w:rsidRPr="00D14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4CD5" w:rsidRPr="00D14CD5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D14CD5" w:rsidRPr="00D14CD5">
        <w:rPr>
          <w:rFonts w:ascii="Times New Roman" w:hAnsi="Times New Roman" w:cs="Times New Roman"/>
          <w:sz w:val="24"/>
          <w:szCs w:val="24"/>
        </w:rPr>
        <w:t>.</w:t>
      </w:r>
      <w:r w:rsidR="009D3ECF" w:rsidRPr="00D14C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notes in </w:t>
      </w:r>
      <w:proofErr w:type="spellStart"/>
      <w:r w:rsidR="00BB06D5" w:rsidRPr="00BB06D5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BB06D5" w:rsidRPr="00BB06D5">
        <w:rPr>
          <w:rFonts w:ascii="Times New Roman" w:hAnsi="Times New Roman" w:cs="Times New Roman"/>
          <w:sz w:val="24"/>
          <w:szCs w:val="24"/>
        </w:rPr>
        <w:t xml:space="preserve"> notebook.  </w:t>
      </w:r>
    </w:p>
    <w:p w14:paraId="006C0F77" w14:textId="77777777" w:rsidR="008F0082" w:rsidRDefault="008F008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A41B187" w14:textId="1DDB6793" w:rsidR="008F0082" w:rsidRPr="00BB06D5" w:rsidRDefault="008F008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0082">
        <w:rPr>
          <w:rFonts w:ascii="Times New Roman" w:hAnsi="Times New Roman" w:cs="Times New Roman"/>
          <w:sz w:val="24"/>
          <w:szCs w:val="24"/>
        </w:rPr>
        <w:lastRenderedPageBreak/>
        <w:t xml:space="preserve">It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very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revisit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four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photographs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described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beginning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now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learned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able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deduce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real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meaning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photographs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a joint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interpretation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pictures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share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0082">
        <w:rPr>
          <w:rFonts w:ascii="Times New Roman" w:hAnsi="Times New Roman" w:cs="Times New Roman"/>
          <w:sz w:val="24"/>
          <w:szCs w:val="24"/>
        </w:rPr>
        <w:t>opinions</w:t>
      </w:r>
      <w:proofErr w:type="spellEnd"/>
      <w:r w:rsidRPr="008F0082">
        <w:rPr>
          <w:rFonts w:ascii="Times New Roman" w:hAnsi="Times New Roman" w:cs="Times New Roman"/>
          <w:sz w:val="24"/>
          <w:szCs w:val="24"/>
        </w:rPr>
        <w:t>.</w:t>
      </w:r>
      <w:r w:rsidR="00F80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0E78" w:rsidRPr="00F80E7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F80E78" w:rsidRPr="00F80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0E78" w:rsidRPr="00F80E78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F80E78" w:rsidRPr="00F80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332">
        <w:rPr>
          <w:rFonts w:ascii="Times New Roman" w:hAnsi="Times New Roman" w:cs="Times New Roman"/>
          <w:sz w:val="24"/>
          <w:szCs w:val="24"/>
        </w:rPr>
        <w:t>must</w:t>
      </w:r>
      <w:proofErr w:type="spellEnd"/>
      <w:r w:rsidR="00F80E78" w:rsidRPr="00F80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0E78" w:rsidRPr="00F80E78">
        <w:rPr>
          <w:rFonts w:ascii="Times New Roman" w:hAnsi="Times New Roman" w:cs="Times New Roman"/>
          <w:sz w:val="24"/>
          <w:szCs w:val="24"/>
        </w:rPr>
        <w:t>encourage</w:t>
      </w:r>
      <w:proofErr w:type="spellEnd"/>
      <w:r w:rsidR="00F80E78" w:rsidRPr="00F80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0E78" w:rsidRPr="00F80E78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F80E78" w:rsidRPr="00F80E7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F80E78" w:rsidRPr="00F80E78">
        <w:rPr>
          <w:rFonts w:ascii="Times New Roman" w:hAnsi="Times New Roman" w:cs="Times New Roman"/>
          <w:sz w:val="24"/>
          <w:szCs w:val="24"/>
        </w:rPr>
        <w:t>think</w:t>
      </w:r>
      <w:proofErr w:type="spellEnd"/>
      <w:r w:rsidR="00F80E78" w:rsidRPr="00F80E78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="00F80E78" w:rsidRPr="00F80E78">
        <w:rPr>
          <w:rFonts w:ascii="Times New Roman" w:hAnsi="Times New Roman" w:cs="Times New Roman"/>
          <w:sz w:val="24"/>
          <w:szCs w:val="24"/>
        </w:rPr>
        <w:t>deeply</w:t>
      </w:r>
      <w:proofErr w:type="spellEnd"/>
      <w:r w:rsidR="00F80E78" w:rsidRPr="00F80E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0E78" w:rsidRPr="00F80E7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F80E78" w:rsidRPr="00F80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0E78" w:rsidRPr="00F80E78"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 w:rsidR="00F80E78" w:rsidRPr="00F80E78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F80E78" w:rsidRPr="00F80E78">
        <w:rPr>
          <w:rFonts w:ascii="Times New Roman" w:hAnsi="Times New Roman" w:cs="Times New Roman"/>
          <w:sz w:val="24"/>
          <w:szCs w:val="24"/>
        </w:rPr>
        <w:t>asking</w:t>
      </w:r>
      <w:proofErr w:type="spellEnd"/>
      <w:r w:rsidR="00F80E78" w:rsidRPr="00F80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0E78" w:rsidRPr="00F80E78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="00F80E78" w:rsidRPr="00F80E78">
        <w:rPr>
          <w:rFonts w:ascii="Times New Roman" w:hAnsi="Times New Roman" w:cs="Times New Roman"/>
          <w:sz w:val="24"/>
          <w:szCs w:val="24"/>
        </w:rPr>
        <w:t xml:space="preserve"> such as</w:t>
      </w:r>
      <w:r w:rsidR="00A40292">
        <w:rPr>
          <w:rFonts w:ascii="Times New Roman" w:hAnsi="Times New Roman" w:cs="Times New Roman"/>
          <w:sz w:val="24"/>
          <w:szCs w:val="24"/>
        </w:rPr>
        <w:t>:</w:t>
      </w:r>
      <w:r w:rsidR="00F80E78" w:rsidRPr="00F80E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>Why</w:t>
      </w:r>
      <w:proofErr w:type="spellEnd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>did</w:t>
      </w:r>
      <w:proofErr w:type="spellEnd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>this</w:t>
      </w:r>
      <w:proofErr w:type="spellEnd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>happen</w:t>
      </w:r>
      <w:proofErr w:type="spellEnd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>?</w:t>
      </w:r>
      <w:r w:rsidR="00A40292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>How</w:t>
      </w:r>
      <w:proofErr w:type="spellEnd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>could</w:t>
      </w:r>
      <w:proofErr w:type="spellEnd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>people</w:t>
      </w:r>
      <w:proofErr w:type="spellEnd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>allow</w:t>
      </w:r>
      <w:proofErr w:type="spellEnd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>this</w:t>
      </w:r>
      <w:proofErr w:type="spellEnd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>happen</w:t>
      </w:r>
      <w:proofErr w:type="spellEnd"/>
      <w:r w:rsidR="00F80E78" w:rsidRPr="00A40292">
        <w:rPr>
          <w:rFonts w:ascii="Times New Roman" w:hAnsi="Times New Roman" w:cs="Times New Roman"/>
          <w:i/>
          <w:iCs/>
          <w:sz w:val="24"/>
          <w:szCs w:val="24"/>
        </w:rPr>
        <w:t>?</w:t>
      </w:r>
      <w:r w:rsidR="00935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332">
        <w:rPr>
          <w:rFonts w:ascii="Times New Roman" w:hAnsi="Times New Roman" w:cs="Times New Roman"/>
          <w:sz w:val="24"/>
          <w:szCs w:val="24"/>
        </w:rPr>
        <w:t>Hopefully</w:t>
      </w:r>
      <w:proofErr w:type="spellEnd"/>
      <w:r w:rsidR="00935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35332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935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332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935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332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935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5332">
        <w:rPr>
          <w:rFonts w:ascii="Times New Roman" w:hAnsi="Times New Roman" w:cs="Times New Roman"/>
          <w:sz w:val="24"/>
          <w:szCs w:val="24"/>
        </w:rPr>
        <w:t>able</w:t>
      </w:r>
      <w:proofErr w:type="spellEnd"/>
      <w:r w:rsidR="0093533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935332">
        <w:rPr>
          <w:rFonts w:ascii="Times New Roman" w:hAnsi="Times New Roman" w:cs="Times New Roman"/>
          <w:sz w:val="24"/>
          <w:szCs w:val="24"/>
        </w:rPr>
        <w:t>react</w:t>
      </w:r>
      <w:proofErr w:type="spellEnd"/>
      <w:r w:rsidR="00935332">
        <w:rPr>
          <w:rFonts w:ascii="Times New Roman" w:hAnsi="Times New Roman" w:cs="Times New Roman"/>
          <w:sz w:val="24"/>
          <w:szCs w:val="24"/>
        </w:rPr>
        <w:t>.</w:t>
      </w:r>
    </w:p>
    <w:p w14:paraId="2BB7D273" w14:textId="77777777" w:rsidR="00BB06D5" w:rsidRDefault="00BB06D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A98535B" w14:textId="6586489F" w:rsidR="007A216C" w:rsidRDefault="00441CF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41CF4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441C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1CF4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441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1CF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41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1CF4"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 w:rsidRPr="00441CF4">
        <w:rPr>
          <w:rFonts w:ascii="Times New Roman" w:hAnsi="Times New Roman" w:cs="Times New Roman"/>
          <w:sz w:val="24"/>
          <w:szCs w:val="24"/>
        </w:rPr>
        <w:t xml:space="preserve"> part, </w:t>
      </w:r>
      <w:proofErr w:type="spellStart"/>
      <w:r w:rsidRPr="00441CF4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441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1CF4">
        <w:rPr>
          <w:rFonts w:ascii="Times New Roman" w:hAnsi="Times New Roman" w:cs="Times New Roman"/>
          <w:sz w:val="24"/>
          <w:szCs w:val="24"/>
        </w:rPr>
        <w:t>w</w:t>
      </w:r>
      <w:r w:rsidR="00A40292">
        <w:rPr>
          <w:rFonts w:ascii="Times New Roman" w:hAnsi="Times New Roman" w:cs="Times New Roman"/>
          <w:sz w:val="24"/>
          <w:szCs w:val="24"/>
        </w:rPr>
        <w:t>ill</w:t>
      </w:r>
      <w:proofErr w:type="spellEnd"/>
      <w:r w:rsidRPr="00441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1CF4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441CF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41CF4">
        <w:rPr>
          <w:rFonts w:ascii="Times New Roman" w:hAnsi="Times New Roman" w:cs="Times New Roman"/>
          <w:sz w:val="24"/>
          <w:szCs w:val="24"/>
        </w:rPr>
        <w:t>quieter</w:t>
      </w:r>
      <w:proofErr w:type="spellEnd"/>
      <w:r w:rsidRPr="00441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1CF4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Pr="00441CF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1CF4">
        <w:rPr>
          <w:rFonts w:ascii="Times New Roman" w:hAnsi="Times New Roman" w:cs="Times New Roman"/>
          <w:sz w:val="24"/>
          <w:szCs w:val="24"/>
        </w:rPr>
        <w:t>namely</w:t>
      </w:r>
      <w:proofErr w:type="spellEnd"/>
      <w:r w:rsidRPr="00441CF4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41CF4">
        <w:rPr>
          <w:rFonts w:ascii="Times New Roman" w:hAnsi="Times New Roman" w:cs="Times New Roman"/>
          <w:sz w:val="24"/>
          <w:szCs w:val="24"/>
        </w:rPr>
        <w:t>short</w:t>
      </w:r>
      <w:proofErr w:type="spellEnd"/>
      <w:r w:rsidRPr="00441CF4">
        <w:rPr>
          <w:rFonts w:ascii="Times New Roman" w:hAnsi="Times New Roman" w:cs="Times New Roman"/>
          <w:sz w:val="24"/>
          <w:szCs w:val="24"/>
        </w:rPr>
        <w:t xml:space="preserve"> video in </w:t>
      </w:r>
      <w:proofErr w:type="spellStart"/>
      <w:r w:rsidRPr="00441CF4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441CF4">
        <w:rPr>
          <w:rFonts w:ascii="Times New Roman" w:hAnsi="Times New Roman" w:cs="Times New Roman"/>
          <w:sz w:val="24"/>
          <w:szCs w:val="24"/>
        </w:rPr>
        <w:t xml:space="preserve"> a Holocaust </w:t>
      </w:r>
      <w:proofErr w:type="spellStart"/>
      <w:r w:rsidRPr="00441CF4">
        <w:rPr>
          <w:rFonts w:ascii="Times New Roman" w:hAnsi="Times New Roman" w:cs="Times New Roman"/>
          <w:sz w:val="24"/>
          <w:szCs w:val="24"/>
        </w:rPr>
        <w:t>survivor</w:t>
      </w:r>
      <w:proofErr w:type="spellEnd"/>
      <w:r w:rsidRPr="00441C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41CF4">
        <w:rPr>
          <w:rFonts w:ascii="Times New Roman" w:hAnsi="Times New Roman" w:cs="Times New Roman"/>
          <w:sz w:val="24"/>
          <w:szCs w:val="24"/>
        </w:rPr>
        <w:t>reminisces</w:t>
      </w:r>
      <w:proofErr w:type="spellEnd"/>
      <w:r w:rsidRPr="00441CF4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441CF4">
        <w:rPr>
          <w:rFonts w:ascii="Times New Roman" w:hAnsi="Times New Roman" w:cs="Times New Roman"/>
          <w:sz w:val="24"/>
          <w:szCs w:val="24"/>
        </w:rPr>
        <w:t>narrates</w:t>
      </w:r>
      <w:proofErr w:type="spellEnd"/>
      <w:r w:rsidRPr="00441CF4">
        <w:rPr>
          <w:rFonts w:ascii="Times New Roman" w:hAnsi="Times New Roman" w:cs="Times New Roman"/>
          <w:sz w:val="24"/>
          <w:szCs w:val="24"/>
        </w:rPr>
        <w:t>.</w:t>
      </w:r>
      <w:r w:rsid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>
        <w:rPr>
          <w:rFonts w:ascii="Times New Roman" w:hAnsi="Times New Roman" w:cs="Times New Roman"/>
          <w:sz w:val="24"/>
          <w:szCs w:val="24"/>
        </w:rPr>
        <w:t>three-minute</w:t>
      </w:r>
      <w:proofErr w:type="spellEnd"/>
      <w:r w:rsidR="007A216C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available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link</w:t>
      </w:r>
      <w:r w:rsidR="007A216C">
        <w:rPr>
          <w:rFonts w:ascii="Times New Roman" w:hAnsi="Times New Roman" w:cs="Times New Roman"/>
          <w:sz w:val="24"/>
          <w:szCs w:val="24"/>
        </w:rPr>
        <w:t xml:space="preserve">: </w:t>
      </w:r>
      <w:hyperlink r:id="rId15" w:history="1">
        <w:r w:rsidR="007A216C" w:rsidRPr="00B30FDD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https://www.youtube.com/watch?v=MrsnrWapBHI</w:t>
        </w:r>
      </w:hyperlink>
      <w:r w:rsid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listen to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video,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tasked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understanding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overall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content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essence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video.</w:t>
      </w:r>
      <w:r w:rsid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1DC8" w:rsidRPr="00D51DC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D51DC8" w:rsidRPr="00D51D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1DC8" w:rsidRPr="00D51DC8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D51DC8" w:rsidRPr="00D51D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92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A402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0292">
        <w:rPr>
          <w:rFonts w:ascii="Times New Roman" w:hAnsi="Times New Roman" w:cs="Times New Roman"/>
          <w:sz w:val="24"/>
          <w:szCs w:val="24"/>
        </w:rPr>
        <w:t>ask</w:t>
      </w:r>
      <w:proofErr w:type="spellEnd"/>
      <w:r w:rsidR="00D51DC8" w:rsidRPr="00D51D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1DC8" w:rsidRPr="00D51DC8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D51DC8" w:rsidRPr="00D51D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1DC8" w:rsidRPr="00D51DC8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="00D51DC8" w:rsidRPr="00D51D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1DC8" w:rsidRPr="00D51DC8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="00D51DC8" w:rsidRPr="00D51DC8">
        <w:rPr>
          <w:rFonts w:ascii="Times New Roman" w:hAnsi="Times New Roman" w:cs="Times New Roman"/>
          <w:sz w:val="24"/>
          <w:szCs w:val="24"/>
        </w:rPr>
        <w:t xml:space="preserve"> such as: </w:t>
      </w:r>
      <w:proofErr w:type="spellStart"/>
      <w:r w:rsidR="00D51DC8" w:rsidRPr="00A40292">
        <w:rPr>
          <w:rFonts w:ascii="Times New Roman" w:hAnsi="Times New Roman" w:cs="Times New Roman"/>
          <w:i/>
          <w:iCs/>
          <w:sz w:val="24"/>
          <w:szCs w:val="24"/>
        </w:rPr>
        <w:t>What</w:t>
      </w:r>
      <w:proofErr w:type="spellEnd"/>
      <w:r w:rsidR="00D51DC8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51DC8" w:rsidRPr="00A40292">
        <w:rPr>
          <w:rFonts w:ascii="Times New Roman" w:hAnsi="Times New Roman" w:cs="Times New Roman"/>
          <w:i/>
          <w:iCs/>
          <w:sz w:val="24"/>
          <w:szCs w:val="24"/>
        </w:rPr>
        <w:t>was</w:t>
      </w:r>
      <w:proofErr w:type="spellEnd"/>
      <w:r w:rsidR="00D51DC8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51DC8" w:rsidRPr="00A40292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D51DC8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video </w:t>
      </w:r>
      <w:proofErr w:type="spellStart"/>
      <w:r w:rsidR="00D51DC8" w:rsidRPr="00A40292">
        <w:rPr>
          <w:rFonts w:ascii="Times New Roman" w:hAnsi="Times New Roman" w:cs="Times New Roman"/>
          <w:i/>
          <w:iCs/>
          <w:sz w:val="24"/>
          <w:szCs w:val="24"/>
        </w:rPr>
        <w:t>about</w:t>
      </w:r>
      <w:proofErr w:type="spellEnd"/>
      <w:r w:rsidR="00D51DC8" w:rsidRPr="00A40292">
        <w:rPr>
          <w:rFonts w:ascii="Times New Roman" w:hAnsi="Times New Roman" w:cs="Times New Roman"/>
          <w:i/>
          <w:iCs/>
          <w:sz w:val="24"/>
          <w:szCs w:val="24"/>
        </w:rPr>
        <w:t>?</w:t>
      </w:r>
      <w:r w:rsidR="007602A6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602A6" w:rsidRPr="00A40292">
        <w:rPr>
          <w:rFonts w:ascii="Times New Roman" w:hAnsi="Times New Roman" w:cs="Times New Roman"/>
          <w:i/>
          <w:iCs/>
          <w:sz w:val="24"/>
          <w:szCs w:val="24"/>
        </w:rPr>
        <w:t>How</w:t>
      </w:r>
      <w:proofErr w:type="spellEnd"/>
      <w:r w:rsidR="007602A6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proofErr w:type="spellStart"/>
      <w:r w:rsidR="007602A6" w:rsidRPr="00A40292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="007602A6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602A6" w:rsidRPr="00A40292">
        <w:rPr>
          <w:rFonts w:ascii="Times New Roman" w:hAnsi="Times New Roman" w:cs="Times New Roman"/>
          <w:i/>
          <w:iCs/>
          <w:sz w:val="24"/>
          <w:szCs w:val="24"/>
        </w:rPr>
        <w:t>feel</w:t>
      </w:r>
      <w:proofErr w:type="spellEnd"/>
      <w:r w:rsidR="007602A6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602A6" w:rsidRPr="00A40292">
        <w:rPr>
          <w:rFonts w:ascii="Times New Roman" w:hAnsi="Times New Roman" w:cs="Times New Roman"/>
          <w:i/>
          <w:iCs/>
          <w:sz w:val="24"/>
          <w:szCs w:val="24"/>
        </w:rPr>
        <w:t>after</w:t>
      </w:r>
      <w:proofErr w:type="spellEnd"/>
      <w:r w:rsidR="007602A6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602A6" w:rsidRPr="00A40292">
        <w:rPr>
          <w:rFonts w:ascii="Times New Roman" w:hAnsi="Times New Roman" w:cs="Times New Roman"/>
          <w:i/>
          <w:iCs/>
          <w:sz w:val="24"/>
          <w:szCs w:val="24"/>
        </w:rPr>
        <w:t>watching</w:t>
      </w:r>
      <w:proofErr w:type="spellEnd"/>
      <w:r w:rsidR="007602A6" w:rsidRPr="00A4029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602A6" w:rsidRPr="00A40292">
        <w:rPr>
          <w:rFonts w:ascii="Times New Roman" w:hAnsi="Times New Roman" w:cs="Times New Roman"/>
          <w:i/>
          <w:iCs/>
          <w:sz w:val="24"/>
          <w:szCs w:val="24"/>
        </w:rPr>
        <w:t>it</w:t>
      </w:r>
      <w:proofErr w:type="spellEnd"/>
      <w:r w:rsidR="007602A6" w:rsidRPr="00A40292">
        <w:rPr>
          <w:rFonts w:ascii="Times New Roman" w:hAnsi="Times New Roman" w:cs="Times New Roman"/>
          <w:i/>
          <w:iCs/>
          <w:sz w:val="24"/>
          <w:szCs w:val="24"/>
        </w:rPr>
        <w:t>?</w:t>
      </w:r>
      <w:r w:rsidR="00D51DC8" w:rsidRPr="00D51D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A6">
        <w:rPr>
          <w:rFonts w:ascii="Times New Roman" w:hAnsi="Times New Roman" w:cs="Times New Roman"/>
          <w:sz w:val="24"/>
          <w:szCs w:val="24"/>
        </w:rPr>
        <w:t>After</w:t>
      </w:r>
      <w:r w:rsidR="00A40292">
        <w:rPr>
          <w:rFonts w:ascii="Times New Roman" w:hAnsi="Times New Roman" w:cs="Times New Roman"/>
          <w:sz w:val="24"/>
          <w:szCs w:val="24"/>
        </w:rPr>
        <w:t>ward</w:t>
      </w:r>
      <w:proofErr w:type="spellEnd"/>
      <w:r w:rsidR="007602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602A6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a </w:t>
      </w:r>
      <w:r w:rsidR="00255097">
        <w:rPr>
          <w:rFonts w:ascii="Times New Roman" w:hAnsi="Times New Roman" w:cs="Times New Roman"/>
          <w:sz w:val="24"/>
          <w:szCs w:val="24"/>
        </w:rPr>
        <w:t>handout</w:t>
      </w:r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transcript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video</w:t>
      </w:r>
      <w:r w:rsidR="0025509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55097">
        <w:rPr>
          <w:rFonts w:ascii="Times New Roman" w:hAnsi="Times New Roman" w:cs="Times New Roman"/>
          <w:sz w:val="24"/>
          <w:szCs w:val="24"/>
        </w:rPr>
        <w:t>five</w:t>
      </w:r>
      <w:proofErr w:type="spellEnd"/>
      <w:r w:rsidR="00255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097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="002550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55097">
        <w:rPr>
          <w:rFonts w:ascii="Times New Roman" w:hAnsi="Times New Roman" w:cs="Times New Roman"/>
          <w:sz w:val="24"/>
          <w:szCs w:val="24"/>
        </w:rPr>
        <w:t>below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read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text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themselves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independently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mark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any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unfamiliar</w:t>
      </w:r>
      <w:proofErr w:type="spellEnd"/>
      <w:r w:rsidR="007A216C" w:rsidRPr="007A21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A216C" w:rsidRPr="007A216C">
        <w:rPr>
          <w:rFonts w:ascii="Times New Roman" w:hAnsi="Times New Roman" w:cs="Times New Roman"/>
          <w:sz w:val="24"/>
          <w:szCs w:val="24"/>
        </w:rPr>
        <w:t>words</w:t>
      </w:r>
      <w:proofErr w:type="spellEnd"/>
      <w:r w:rsidR="00893A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893AAD" w:rsidRPr="00893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93AAD" w:rsidRPr="00893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893AAD" w:rsidRPr="00893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893AAD" w:rsidRPr="00893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893AAD" w:rsidRPr="00893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explain</w:t>
      </w:r>
      <w:proofErr w:type="spellEnd"/>
      <w:r w:rsidR="00893AA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602A6" w:rsidRPr="007602A6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7602A6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A6" w:rsidRPr="007602A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602A6" w:rsidRPr="007602A6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="007602A6" w:rsidRPr="007602A6">
        <w:rPr>
          <w:rFonts w:ascii="Times New Roman" w:hAnsi="Times New Roman" w:cs="Times New Roman"/>
          <w:sz w:val="24"/>
          <w:szCs w:val="24"/>
        </w:rPr>
        <w:t>listening</w:t>
      </w:r>
      <w:proofErr w:type="spellEnd"/>
      <w:r w:rsidR="007602A6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A6" w:rsidRPr="007602A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602A6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A6" w:rsidRPr="007602A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602A6" w:rsidRPr="007602A6">
        <w:rPr>
          <w:rFonts w:ascii="Times New Roman" w:hAnsi="Times New Roman" w:cs="Times New Roman"/>
          <w:sz w:val="24"/>
          <w:szCs w:val="24"/>
        </w:rPr>
        <w:t xml:space="preserve"> video</w:t>
      </w:r>
      <w:r w:rsidR="00893AAD" w:rsidRPr="00893A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893AAD" w:rsidRPr="00893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893AAD" w:rsidRPr="00893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focus</w:t>
      </w:r>
      <w:proofErr w:type="spellEnd"/>
      <w:r w:rsidR="00893AAD" w:rsidRPr="00893AAD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="00893AAD" w:rsidRPr="00893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="00893AAD" w:rsidRPr="00893AAD">
        <w:rPr>
          <w:rFonts w:ascii="Times New Roman" w:hAnsi="Times New Roman" w:cs="Times New Roman"/>
          <w:sz w:val="24"/>
          <w:szCs w:val="24"/>
        </w:rPr>
        <w:t xml:space="preserve"> so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893AAD" w:rsidRPr="00893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893AAD" w:rsidRPr="00893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893AAD" w:rsidRPr="00893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respond</w:t>
      </w:r>
      <w:proofErr w:type="spellEnd"/>
      <w:r w:rsidR="00893AAD" w:rsidRPr="00893A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independently</w:t>
      </w:r>
      <w:proofErr w:type="spellEnd"/>
      <w:r w:rsidR="00893AAD" w:rsidRPr="00893AA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="00893AAD" w:rsidRPr="00893AA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893AAD" w:rsidRPr="00893AAD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="00D51DC8">
        <w:rPr>
          <w:rFonts w:ascii="Times New Roman" w:hAnsi="Times New Roman" w:cs="Times New Roman"/>
          <w:sz w:val="24"/>
          <w:szCs w:val="24"/>
        </w:rPr>
        <w:t>.</w:t>
      </w:r>
    </w:p>
    <w:p w14:paraId="4FAE0BAB" w14:textId="77777777" w:rsidR="00893AAD" w:rsidRDefault="00893AA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AB1543" w14:textId="267885AD" w:rsidR="00893AAD" w:rsidRDefault="00893AA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15624ED" w14:textId="1824E8B6" w:rsidR="00893AAD" w:rsidRDefault="00893AA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A6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="007602A6">
        <w:rPr>
          <w:rFonts w:ascii="Times New Roman" w:hAnsi="Times New Roman" w:cs="Times New Roman"/>
          <w:sz w:val="24"/>
          <w:szCs w:val="24"/>
        </w:rPr>
        <w:t xml:space="preserve"> many </w:t>
      </w:r>
      <w:proofErr w:type="spellStart"/>
      <w:r w:rsidR="007602A6">
        <w:rPr>
          <w:rFonts w:ascii="Times New Roman" w:hAnsi="Times New Roman" w:cs="Times New Roman"/>
          <w:sz w:val="24"/>
          <w:szCs w:val="24"/>
        </w:rPr>
        <w:t>siblings</w:t>
      </w:r>
      <w:proofErr w:type="spellEnd"/>
      <w:r w:rsid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A6">
        <w:rPr>
          <w:rFonts w:ascii="Times New Roman" w:hAnsi="Times New Roman" w:cs="Times New Roman"/>
          <w:sz w:val="24"/>
          <w:szCs w:val="24"/>
        </w:rPr>
        <w:t>does</w:t>
      </w:r>
      <w:proofErr w:type="spellEnd"/>
      <w:r w:rsid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A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A6">
        <w:rPr>
          <w:rFonts w:ascii="Times New Roman" w:hAnsi="Times New Roman" w:cs="Times New Roman"/>
          <w:sz w:val="24"/>
          <w:szCs w:val="24"/>
        </w:rPr>
        <w:t>woman</w:t>
      </w:r>
      <w:proofErr w:type="spellEnd"/>
      <w:r w:rsid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A6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="007602A6">
        <w:rPr>
          <w:rFonts w:ascii="Times New Roman" w:hAnsi="Times New Roman" w:cs="Times New Roman"/>
          <w:sz w:val="24"/>
          <w:szCs w:val="24"/>
        </w:rPr>
        <w:t>?</w:t>
      </w:r>
    </w:p>
    <w:p w14:paraId="3FA70946" w14:textId="77777777" w:rsidR="002C6A4A" w:rsidRDefault="00893AA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 xml:space="preserve"> many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days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did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get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 xml:space="preserve"> food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train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journey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581FAC66" w14:textId="2D47E324" w:rsidR="00893AAD" w:rsidRDefault="002C6A4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="007602A6" w:rsidRPr="007602A6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7602A6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A6" w:rsidRPr="007602A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7602A6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A6" w:rsidRPr="007602A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602A6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A6" w:rsidRPr="007602A6">
        <w:rPr>
          <w:rFonts w:ascii="Times New Roman" w:hAnsi="Times New Roman" w:cs="Times New Roman"/>
          <w:sz w:val="24"/>
          <w:szCs w:val="24"/>
        </w:rPr>
        <w:t>name</w:t>
      </w:r>
      <w:proofErr w:type="spellEnd"/>
      <w:r w:rsidR="007602A6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A6" w:rsidRPr="007602A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602A6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A6" w:rsidRPr="007602A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602A6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A6" w:rsidRPr="007602A6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7602A6" w:rsidRPr="007602A6">
        <w:rPr>
          <w:rFonts w:ascii="Times New Roman" w:hAnsi="Times New Roman" w:cs="Times New Roman"/>
          <w:sz w:val="24"/>
          <w:szCs w:val="24"/>
        </w:rPr>
        <w:t xml:space="preserve"> camp </w:t>
      </w:r>
      <w:proofErr w:type="spellStart"/>
      <w:r w:rsidR="007602A6" w:rsidRPr="007602A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602A6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A6" w:rsidRPr="007602A6">
        <w:rPr>
          <w:rFonts w:ascii="Times New Roman" w:hAnsi="Times New Roman" w:cs="Times New Roman"/>
          <w:sz w:val="24"/>
          <w:szCs w:val="24"/>
        </w:rPr>
        <w:t>woman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her </w:t>
      </w:r>
      <w:proofErr w:type="spellStart"/>
      <w:r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="007602A6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02A6" w:rsidRPr="007602A6">
        <w:rPr>
          <w:rFonts w:ascii="Times New Roman" w:hAnsi="Times New Roman" w:cs="Times New Roman"/>
          <w:sz w:val="24"/>
          <w:szCs w:val="24"/>
        </w:rPr>
        <w:t>went</w:t>
      </w:r>
      <w:proofErr w:type="spellEnd"/>
      <w:r w:rsidR="007602A6" w:rsidRPr="007602A6">
        <w:rPr>
          <w:rFonts w:ascii="Times New Roman" w:hAnsi="Times New Roman" w:cs="Times New Roman"/>
          <w:sz w:val="24"/>
          <w:szCs w:val="24"/>
        </w:rPr>
        <w:t xml:space="preserve"> to?</w:t>
      </w:r>
    </w:p>
    <w:p w14:paraId="3D8F2634" w14:textId="5EF18405" w:rsidR="00893AAD" w:rsidRDefault="00893AA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2C6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members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 xml:space="preserve"> her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sent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gas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2C6A4A">
        <w:rPr>
          <w:rFonts w:ascii="Times New Roman" w:hAnsi="Times New Roman" w:cs="Times New Roman"/>
          <w:sz w:val="24"/>
          <w:szCs w:val="24"/>
        </w:rPr>
        <w:t>chamber</w:t>
      </w:r>
      <w:proofErr w:type="spellEnd"/>
      <w:r w:rsidR="002C6A4A" w:rsidRPr="002C6A4A">
        <w:rPr>
          <w:rFonts w:ascii="Times New Roman" w:hAnsi="Times New Roman" w:cs="Times New Roman"/>
          <w:sz w:val="24"/>
          <w:szCs w:val="24"/>
        </w:rPr>
        <w:t>?</w:t>
      </w:r>
    </w:p>
    <w:p w14:paraId="6F36367C" w14:textId="600DB7C7" w:rsidR="00893AAD" w:rsidRPr="00243BD6" w:rsidRDefault="00893AA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2C6A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7602A6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2C6A4A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7602A6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2C6A4A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7602A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C6A4A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7602A6">
        <w:rPr>
          <w:rFonts w:ascii="Times New Roman" w:hAnsi="Times New Roman" w:cs="Times New Roman"/>
          <w:sz w:val="24"/>
          <w:szCs w:val="24"/>
        </w:rPr>
        <w:t>name</w:t>
      </w:r>
      <w:proofErr w:type="spellEnd"/>
      <w:r w:rsidR="002C6A4A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7602A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C6A4A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7602A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C6A4A" w:rsidRPr="007602A6">
        <w:rPr>
          <w:rFonts w:ascii="Times New Roman" w:hAnsi="Times New Roman" w:cs="Times New Roman"/>
          <w:sz w:val="24"/>
          <w:szCs w:val="24"/>
        </w:rPr>
        <w:t xml:space="preserve"> </w:t>
      </w:r>
      <w:r w:rsidR="002C6A4A">
        <w:rPr>
          <w:rFonts w:ascii="Times New Roman" w:hAnsi="Times New Roman" w:cs="Times New Roman"/>
          <w:sz w:val="24"/>
          <w:szCs w:val="24"/>
        </w:rPr>
        <w:t>second</w:t>
      </w:r>
      <w:r w:rsidR="002C6A4A" w:rsidRPr="007602A6">
        <w:rPr>
          <w:rFonts w:ascii="Times New Roman" w:hAnsi="Times New Roman" w:cs="Times New Roman"/>
          <w:sz w:val="24"/>
          <w:szCs w:val="24"/>
        </w:rPr>
        <w:t xml:space="preserve"> camp </w:t>
      </w:r>
      <w:proofErr w:type="spellStart"/>
      <w:r w:rsidR="002C6A4A" w:rsidRPr="007602A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C6A4A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7602A6">
        <w:rPr>
          <w:rFonts w:ascii="Times New Roman" w:hAnsi="Times New Roman" w:cs="Times New Roman"/>
          <w:sz w:val="24"/>
          <w:szCs w:val="24"/>
        </w:rPr>
        <w:t>woman</w:t>
      </w:r>
      <w:proofErr w:type="spellEnd"/>
      <w:r w:rsidR="002C6A4A" w:rsidRPr="007602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6A4A" w:rsidRPr="007602A6">
        <w:rPr>
          <w:rFonts w:ascii="Times New Roman" w:hAnsi="Times New Roman" w:cs="Times New Roman"/>
          <w:sz w:val="24"/>
          <w:szCs w:val="24"/>
        </w:rPr>
        <w:t>went</w:t>
      </w:r>
      <w:proofErr w:type="spellEnd"/>
      <w:r w:rsidR="002C6A4A" w:rsidRPr="007602A6">
        <w:rPr>
          <w:rFonts w:ascii="Times New Roman" w:hAnsi="Times New Roman" w:cs="Times New Roman"/>
          <w:sz w:val="24"/>
          <w:szCs w:val="24"/>
        </w:rPr>
        <w:t xml:space="preserve"> to?</w:t>
      </w:r>
    </w:p>
    <w:p w14:paraId="6EAF6A92" w14:textId="77777777" w:rsidR="007A216C" w:rsidRDefault="007A216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8BC91F" w14:textId="7C42579A" w:rsidR="0072012C" w:rsidRPr="002425A1" w:rsidRDefault="00A40292" w:rsidP="002425A1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Lastly</w:t>
      </w:r>
      <w:proofErr w:type="spellEnd"/>
      <w:r w:rsidR="000441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41B4">
        <w:rPr>
          <w:rFonts w:ascii="Times New Roman" w:hAnsi="Times New Roman" w:cs="Times New Roman"/>
          <w:sz w:val="24"/>
          <w:szCs w:val="24"/>
        </w:rPr>
        <w:t>t</w:t>
      </w:r>
      <w:r w:rsidR="000441B4" w:rsidRPr="000441B4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>
        <w:rPr>
          <w:rFonts w:ascii="Times New Roman" w:hAnsi="Times New Roman" w:cs="Times New Roman"/>
          <w:sz w:val="24"/>
          <w:szCs w:val="24"/>
        </w:rPr>
        <w:t>ask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learned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today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. To make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questioning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="00911A89">
        <w:rPr>
          <w:rFonts w:ascii="Times New Roman" w:hAnsi="Times New Roman" w:cs="Times New Roman"/>
          <w:sz w:val="24"/>
          <w:szCs w:val="24"/>
        </w:rPr>
        <w:t>interesting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student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say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441B4" w:rsidRPr="000441B4">
        <w:rPr>
          <w:rFonts w:ascii="Times New Roman" w:hAnsi="Times New Roman" w:cs="Times New Roman"/>
          <w:sz w:val="24"/>
          <w:szCs w:val="24"/>
        </w:rPr>
        <w:t>sentence - a</w:t>
      </w:r>
      <w:proofErr w:type="gram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piece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surprised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intrigued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41B4" w:rsidRPr="000441B4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0441B4" w:rsidRPr="000441B4">
        <w:rPr>
          <w:rFonts w:ascii="Times New Roman" w:hAnsi="Times New Roman" w:cs="Times New Roman"/>
          <w:sz w:val="24"/>
          <w:szCs w:val="24"/>
        </w:rPr>
        <w:t>.</w:t>
      </w:r>
      <w:r w:rsid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curious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want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recommend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r w:rsidR="00AF1A58">
        <w:rPr>
          <w:rFonts w:ascii="Times New Roman" w:hAnsi="Times New Roman" w:cs="Times New Roman"/>
          <w:sz w:val="24"/>
          <w:szCs w:val="24"/>
        </w:rPr>
        <w:t>i</w:t>
      </w:r>
      <w:r w:rsidR="00AF1A58" w:rsidRPr="00AF1A58">
        <w:rPr>
          <w:rFonts w:ascii="Times New Roman" w:hAnsi="Times New Roman" w:cs="Times New Roman"/>
          <w:sz w:val="24"/>
          <w:szCs w:val="24"/>
        </w:rPr>
        <w:t xml:space="preserve">nternet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F1A5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https://www.ushmm.org/,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books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dealing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subject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, such as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T</w:t>
      </w:r>
      <w:r w:rsidR="00AF1A58">
        <w:rPr>
          <w:rFonts w:ascii="Times New Roman" w:hAnsi="Times New Roman" w:cs="Times New Roman"/>
          <w:sz w:val="24"/>
          <w:szCs w:val="24"/>
        </w:rPr>
        <w:t>attoist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Sophie's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1A58" w:rsidRPr="00AF1A58">
        <w:rPr>
          <w:rFonts w:ascii="Times New Roman" w:hAnsi="Times New Roman" w:cs="Times New Roman"/>
          <w:sz w:val="24"/>
          <w:szCs w:val="24"/>
        </w:rPr>
        <w:t>Choice</w:t>
      </w:r>
      <w:proofErr w:type="spellEnd"/>
      <w:r w:rsidR="00AF1A58" w:rsidRPr="00AF1A58">
        <w:rPr>
          <w:rFonts w:ascii="Times New Roman" w:hAnsi="Times New Roman" w:cs="Times New Roman"/>
          <w:sz w:val="24"/>
          <w:szCs w:val="24"/>
        </w:rPr>
        <w:t>.</w:t>
      </w:r>
      <w:r w:rsidR="00C52A65">
        <w:rPr>
          <w:rFonts w:ascii="Times New Roman" w:hAnsi="Times New Roman" w:cs="Times New Roman"/>
          <w:sz w:val="24"/>
          <w:szCs w:val="24"/>
        </w:rPr>
        <w:t xml:space="preserve"> </w:t>
      </w:r>
      <w:r w:rsidR="00C52A65" w:rsidRPr="00C52A65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very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beneficial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example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excursion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Auschwitz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planned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day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serve as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introduction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subject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in more detail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place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these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really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2A65" w:rsidRPr="00C52A65">
        <w:rPr>
          <w:rFonts w:ascii="Times New Roman" w:hAnsi="Times New Roman" w:cs="Times New Roman"/>
          <w:sz w:val="24"/>
          <w:szCs w:val="24"/>
        </w:rPr>
        <w:t>happened</w:t>
      </w:r>
      <w:proofErr w:type="spellEnd"/>
      <w:r w:rsidR="00C52A65" w:rsidRPr="00C52A65">
        <w:rPr>
          <w:rFonts w:ascii="Times New Roman" w:hAnsi="Times New Roman" w:cs="Times New Roman"/>
          <w:sz w:val="24"/>
          <w:szCs w:val="24"/>
        </w:rPr>
        <w:t>.</w:t>
      </w:r>
    </w:p>
    <w:p w14:paraId="3D19281E" w14:textId="57607595" w:rsidR="0072012C" w:rsidRDefault="0072012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SWOT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analysis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38AF2AB" w14:textId="77777777" w:rsidR="0072012C" w:rsidRDefault="0072012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CDFBC9" w14:textId="4659E4E0" w:rsidR="003270B8" w:rsidRPr="00967C9D" w:rsidRDefault="0072012C" w:rsidP="00967C9D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270B8">
        <w:rPr>
          <w:rFonts w:ascii="Times New Roman" w:hAnsi="Times New Roman" w:cs="Times New Roman"/>
          <w:b/>
          <w:bCs/>
          <w:sz w:val="24"/>
          <w:szCs w:val="24"/>
        </w:rPr>
        <w:t>Strenghts</w:t>
      </w:r>
      <w:proofErr w:type="spellEnd"/>
      <w:r w:rsidRPr="003270B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66582C0" w14:textId="017C0DCE" w:rsidR="0072012C" w:rsidRDefault="000F529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major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historical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events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everyone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know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gaining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insight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challenging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period in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Europe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half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20th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. They are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forced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think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critically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use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authentic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such as period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photographs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eyewitness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accounts</w:t>
      </w:r>
      <w:proofErr w:type="spellEnd"/>
      <w:r w:rsidR="003270B8">
        <w:rPr>
          <w:rFonts w:ascii="Times New Roman" w:hAnsi="Times New Roman" w:cs="Times New Roman"/>
          <w:sz w:val="24"/>
          <w:szCs w:val="24"/>
        </w:rPr>
        <w:t xml:space="preserve">, </w:t>
      </w:r>
      <w:r w:rsidR="003270B8" w:rsidRPr="003270B8">
        <w:rPr>
          <w:rFonts w:ascii="Times New Roman" w:hAnsi="Times New Roman" w:cs="Times New Roman"/>
          <w:sz w:val="24"/>
          <w:szCs w:val="24"/>
        </w:rPr>
        <w:t xml:space="preserve">and are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encouraged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reflect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lives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. They are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able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compare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current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situation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find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parallels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addition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plan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encourages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collaboration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>.</w:t>
      </w:r>
    </w:p>
    <w:p w14:paraId="184F63A1" w14:textId="77777777" w:rsidR="000F5291" w:rsidRDefault="000F529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B7B94F" w14:textId="01AE321B" w:rsidR="003270B8" w:rsidRPr="00967C9D" w:rsidRDefault="0072012C" w:rsidP="00967C9D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270B8">
        <w:rPr>
          <w:rFonts w:ascii="Times New Roman" w:hAnsi="Times New Roman" w:cs="Times New Roman"/>
          <w:b/>
          <w:bCs/>
          <w:sz w:val="24"/>
          <w:szCs w:val="24"/>
        </w:rPr>
        <w:t>Weaknesses</w:t>
      </w:r>
      <w:proofErr w:type="spellEnd"/>
      <w:r w:rsidRPr="003270B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0F5291" w:rsidRPr="003270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2BFA453" w14:textId="7843C288" w:rsidR="000F5291" w:rsidRDefault="00967C9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7C9D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consuming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challenging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implement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teachers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do not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know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advance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react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whether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objective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met. It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fail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grasp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extent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seriousness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subject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and not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away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any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relevant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>.</w:t>
      </w:r>
      <w:r w:rsid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27E2E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struggle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challenging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vocabulary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and a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strongly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negative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good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psyche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. They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prefer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mother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tongue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target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C9D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967C9D">
        <w:rPr>
          <w:rFonts w:ascii="Times New Roman" w:hAnsi="Times New Roman" w:cs="Times New Roman"/>
          <w:sz w:val="24"/>
          <w:szCs w:val="24"/>
        </w:rPr>
        <w:t>.</w:t>
      </w:r>
    </w:p>
    <w:p w14:paraId="005B3701" w14:textId="77777777" w:rsidR="00967C9D" w:rsidRDefault="00967C9D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4A60742" w14:textId="12C4F7AC" w:rsidR="003270B8" w:rsidRPr="00967C9D" w:rsidRDefault="0072012C" w:rsidP="00967C9D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270B8">
        <w:rPr>
          <w:rFonts w:ascii="Times New Roman" w:hAnsi="Times New Roman" w:cs="Times New Roman"/>
          <w:b/>
          <w:bCs/>
          <w:sz w:val="24"/>
          <w:szCs w:val="24"/>
        </w:rPr>
        <w:t>Opportunities</w:t>
      </w:r>
      <w:proofErr w:type="spellEnd"/>
      <w:r w:rsidRPr="003270B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FD7EFC" w:rsidRPr="003270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71078B1" w14:textId="1EFDF82C" w:rsidR="0072012C" w:rsidRDefault="00FD7EF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7EF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EFC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EFC">
        <w:rPr>
          <w:rFonts w:ascii="Times New Roman" w:hAnsi="Times New Roman" w:cs="Times New Roman"/>
          <w:sz w:val="24"/>
          <w:szCs w:val="24"/>
        </w:rPr>
        <w:t>plan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EFC">
        <w:rPr>
          <w:rFonts w:ascii="Times New Roman" w:hAnsi="Times New Roman" w:cs="Times New Roman"/>
          <w:sz w:val="24"/>
          <w:szCs w:val="24"/>
        </w:rPr>
        <w:t>offers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EF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EFC">
        <w:rPr>
          <w:rFonts w:ascii="Times New Roman" w:hAnsi="Times New Roman" w:cs="Times New Roman"/>
          <w:sz w:val="24"/>
          <w:szCs w:val="24"/>
        </w:rPr>
        <w:t>opportunity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EF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 xml:space="preserve"> free </w:t>
      </w:r>
      <w:proofErr w:type="spellStart"/>
      <w:r w:rsidRPr="00FD7EFC"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FD7EFC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EFC">
        <w:rPr>
          <w:rFonts w:ascii="Times New Roman" w:hAnsi="Times New Roman" w:cs="Times New Roman"/>
          <w:sz w:val="24"/>
          <w:szCs w:val="24"/>
        </w:rPr>
        <w:t>encourage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EF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D7EFC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EFC">
        <w:rPr>
          <w:rFonts w:ascii="Times New Roman" w:hAnsi="Times New Roman" w:cs="Times New Roman"/>
          <w:sz w:val="24"/>
          <w:szCs w:val="24"/>
        </w:rPr>
        <w:t>curious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D7EFC">
        <w:rPr>
          <w:rFonts w:ascii="Times New Roman" w:hAnsi="Times New Roman" w:cs="Times New Roman"/>
          <w:sz w:val="24"/>
          <w:szCs w:val="24"/>
        </w:rPr>
        <w:t>follow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 xml:space="preserve"> up </w:t>
      </w:r>
      <w:proofErr w:type="spellStart"/>
      <w:r w:rsidRPr="00FD7EFC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EFC">
        <w:rPr>
          <w:rFonts w:ascii="Times New Roman" w:hAnsi="Times New Roman" w:cs="Times New Roman"/>
          <w:sz w:val="24"/>
          <w:szCs w:val="24"/>
        </w:rPr>
        <w:t>self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 xml:space="preserve">-study </w:t>
      </w:r>
      <w:proofErr w:type="spellStart"/>
      <w:r w:rsidRPr="00FD7EFC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EFC">
        <w:rPr>
          <w:rFonts w:ascii="Times New Roman" w:hAnsi="Times New Roman" w:cs="Times New Roman"/>
          <w:sz w:val="24"/>
          <w:szCs w:val="24"/>
        </w:rPr>
        <w:t>home</w:t>
      </w:r>
      <w:proofErr w:type="spellEnd"/>
      <w:r w:rsidRPr="00FD7EFC">
        <w:rPr>
          <w:rFonts w:ascii="Times New Roman" w:hAnsi="Times New Roman" w:cs="Times New Roman"/>
          <w:sz w:val="24"/>
          <w:szCs w:val="24"/>
        </w:rPr>
        <w:t>.</w:t>
      </w:r>
      <w:r w:rsid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discover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rediscover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gathered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stories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half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last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e.g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through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grandparents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involved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270B8" w:rsidRPr="003270B8">
        <w:rPr>
          <w:rFonts w:ascii="Times New Roman" w:hAnsi="Times New Roman" w:cs="Times New Roman"/>
          <w:sz w:val="24"/>
          <w:szCs w:val="24"/>
        </w:rPr>
        <w:t>rescue</w:t>
      </w:r>
      <w:proofErr w:type="spellEnd"/>
      <w:r w:rsidR="003270B8" w:rsidRPr="003270B8">
        <w:rPr>
          <w:rFonts w:ascii="Times New Roman" w:hAnsi="Times New Roman" w:cs="Times New Roman"/>
          <w:sz w:val="24"/>
          <w:szCs w:val="24"/>
        </w:rPr>
        <w:t>).</w:t>
      </w:r>
      <w:r w:rsidR="004F4919" w:rsidRPr="004F4919">
        <w:t xml:space="preserve"> </w:t>
      </w:r>
      <w:proofErr w:type="spellStart"/>
      <w:r w:rsidR="004F4919" w:rsidRPr="004F4919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4F4919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919" w:rsidRPr="004F4919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4F4919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919" w:rsidRPr="004F4919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4F4919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919" w:rsidRPr="004F4919">
        <w:rPr>
          <w:rFonts w:ascii="Times New Roman" w:hAnsi="Times New Roman" w:cs="Times New Roman"/>
          <w:sz w:val="24"/>
          <w:szCs w:val="24"/>
        </w:rPr>
        <w:t>apply</w:t>
      </w:r>
      <w:proofErr w:type="spellEnd"/>
      <w:r w:rsidR="004F4919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919" w:rsidRPr="004F4919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4F4919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919" w:rsidRPr="004F4919">
        <w:rPr>
          <w:rFonts w:ascii="Times New Roman" w:hAnsi="Times New Roman" w:cs="Times New Roman"/>
          <w:sz w:val="24"/>
          <w:szCs w:val="24"/>
        </w:rPr>
        <w:t>newly</w:t>
      </w:r>
      <w:proofErr w:type="spellEnd"/>
      <w:r w:rsidR="004F4919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919" w:rsidRPr="004F4919">
        <w:rPr>
          <w:rFonts w:ascii="Times New Roman" w:hAnsi="Times New Roman" w:cs="Times New Roman"/>
          <w:sz w:val="24"/>
          <w:szCs w:val="24"/>
        </w:rPr>
        <w:t>acquired</w:t>
      </w:r>
      <w:proofErr w:type="spellEnd"/>
      <w:r w:rsidR="004F4919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919" w:rsidRPr="004F4919"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 w:rsidR="004F4919" w:rsidRPr="004F491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4F4919" w:rsidRPr="004F4919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4F4919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919" w:rsidRPr="004F4919">
        <w:rPr>
          <w:rFonts w:ascii="Times New Roman" w:hAnsi="Times New Roman" w:cs="Times New Roman"/>
          <w:sz w:val="24"/>
          <w:szCs w:val="24"/>
        </w:rPr>
        <w:t>subjects</w:t>
      </w:r>
      <w:proofErr w:type="spellEnd"/>
      <w:r w:rsidR="004F4919" w:rsidRPr="004F4919">
        <w:rPr>
          <w:rFonts w:ascii="Times New Roman" w:hAnsi="Times New Roman" w:cs="Times New Roman"/>
          <w:sz w:val="24"/>
          <w:szCs w:val="24"/>
        </w:rPr>
        <w:t xml:space="preserve">, such as </w:t>
      </w:r>
      <w:proofErr w:type="spellStart"/>
      <w:r w:rsidR="004F4919" w:rsidRPr="004F4919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="004F4919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919" w:rsidRPr="004F4919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4F4919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4919" w:rsidRPr="004F4919">
        <w:rPr>
          <w:rFonts w:ascii="Times New Roman" w:hAnsi="Times New Roman" w:cs="Times New Roman"/>
          <w:sz w:val="24"/>
          <w:szCs w:val="24"/>
        </w:rPr>
        <w:t>civics</w:t>
      </w:r>
      <w:proofErr w:type="spellEnd"/>
      <w:r w:rsidR="004F4919" w:rsidRPr="004F4919">
        <w:rPr>
          <w:rFonts w:ascii="Times New Roman" w:hAnsi="Times New Roman" w:cs="Times New Roman"/>
          <w:sz w:val="24"/>
          <w:szCs w:val="24"/>
        </w:rPr>
        <w:t>.</w:t>
      </w:r>
    </w:p>
    <w:p w14:paraId="2C77EA85" w14:textId="77777777" w:rsidR="000F5291" w:rsidRPr="003270B8" w:rsidRDefault="000F529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67DDE1" w14:textId="295E4E5D" w:rsidR="003270B8" w:rsidRPr="00967C9D" w:rsidRDefault="0072012C" w:rsidP="00967C9D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270B8">
        <w:rPr>
          <w:rFonts w:ascii="Times New Roman" w:hAnsi="Times New Roman" w:cs="Times New Roman"/>
          <w:b/>
          <w:bCs/>
          <w:sz w:val="24"/>
          <w:szCs w:val="24"/>
        </w:rPr>
        <w:t>Threats</w:t>
      </w:r>
      <w:proofErr w:type="spellEnd"/>
      <w:r w:rsidRPr="003270B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CE0FEB" w:rsidRPr="003270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2776230" w14:textId="6995D13F" w:rsidR="0072012C" w:rsidRPr="0072012C" w:rsidRDefault="004F491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F4919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do not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know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background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question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whether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are a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family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whether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faced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still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face anti-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Semitic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insinuations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), so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particularly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difficult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strongly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influencing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919">
        <w:rPr>
          <w:rFonts w:ascii="Times New Roman" w:hAnsi="Times New Roman" w:cs="Times New Roman"/>
          <w:sz w:val="24"/>
          <w:szCs w:val="24"/>
        </w:rPr>
        <w:t>psyche</w:t>
      </w:r>
      <w:proofErr w:type="spellEnd"/>
      <w:r w:rsidRPr="004F491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C0DA9" w:rsidRPr="00BC0DA9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BC0DA9" w:rsidRPr="00BC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DA9" w:rsidRPr="00BC0DA9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="00BC0DA9" w:rsidRPr="00BC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DA9" w:rsidRPr="00BC0DA9">
        <w:rPr>
          <w:rFonts w:ascii="Times New Roman" w:hAnsi="Times New Roman" w:cs="Times New Roman"/>
          <w:sz w:val="24"/>
          <w:szCs w:val="24"/>
        </w:rPr>
        <w:t>consider</w:t>
      </w:r>
      <w:proofErr w:type="spellEnd"/>
      <w:r w:rsidR="00BC0DA9" w:rsidRPr="00BC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DA9" w:rsidRPr="00BC0DA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C0DA9" w:rsidRPr="00BC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DA9" w:rsidRPr="00BC0DA9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BC0DA9" w:rsidRPr="00BC0DA9">
        <w:rPr>
          <w:rFonts w:ascii="Times New Roman" w:hAnsi="Times New Roman" w:cs="Times New Roman"/>
          <w:sz w:val="24"/>
          <w:szCs w:val="24"/>
        </w:rPr>
        <w:t xml:space="preserve"> as not </w:t>
      </w:r>
      <w:proofErr w:type="spellStart"/>
      <w:r w:rsidR="00BC0DA9" w:rsidRPr="00BC0DA9">
        <w:rPr>
          <w:rFonts w:ascii="Times New Roman" w:hAnsi="Times New Roman" w:cs="Times New Roman"/>
          <w:sz w:val="24"/>
          <w:szCs w:val="24"/>
        </w:rPr>
        <w:t>serious</w:t>
      </w:r>
      <w:proofErr w:type="spellEnd"/>
      <w:r w:rsidR="00BC0DA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BC0DA9">
        <w:rPr>
          <w:rFonts w:ascii="Times New Roman" w:hAnsi="Times New Roman" w:cs="Times New Roman"/>
          <w:sz w:val="24"/>
          <w:szCs w:val="24"/>
        </w:rPr>
        <w:t>thus</w:t>
      </w:r>
      <w:proofErr w:type="spellEnd"/>
      <w:r w:rsidR="00BC0DA9">
        <w:rPr>
          <w:rFonts w:ascii="Times New Roman" w:hAnsi="Times New Roman" w:cs="Times New Roman"/>
          <w:sz w:val="24"/>
          <w:szCs w:val="24"/>
        </w:rPr>
        <w:t xml:space="preserve"> make </w:t>
      </w:r>
      <w:proofErr w:type="spellStart"/>
      <w:r w:rsidR="00BC0DA9">
        <w:rPr>
          <w:rFonts w:ascii="Times New Roman" w:hAnsi="Times New Roman" w:cs="Times New Roman"/>
          <w:sz w:val="24"/>
          <w:szCs w:val="24"/>
        </w:rPr>
        <w:t>fun</w:t>
      </w:r>
      <w:proofErr w:type="spellEnd"/>
      <w:r w:rsidR="00BC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DA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C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DA9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BC0DA9">
        <w:rPr>
          <w:rFonts w:ascii="Times New Roman" w:hAnsi="Times New Roman" w:cs="Times New Roman"/>
          <w:sz w:val="24"/>
          <w:szCs w:val="24"/>
        </w:rPr>
        <w:t xml:space="preserve">. </w:t>
      </w:r>
      <w:r w:rsidR="00BC0DA9" w:rsidRPr="00BC0DA9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BC0DA9" w:rsidRPr="00BC0DA9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BC0DA9" w:rsidRPr="00BC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DA9" w:rsidRPr="00BC0DA9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BC0DA9" w:rsidRPr="00BC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DA9" w:rsidRPr="00BC0DA9">
        <w:rPr>
          <w:rFonts w:ascii="Times New Roman" w:hAnsi="Times New Roman" w:cs="Times New Roman"/>
          <w:sz w:val="24"/>
          <w:szCs w:val="24"/>
        </w:rPr>
        <w:t>arouse</w:t>
      </w:r>
      <w:proofErr w:type="spellEnd"/>
      <w:r w:rsidR="00BC0DA9" w:rsidRPr="00BC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DA9" w:rsidRPr="00BC0DA9">
        <w:rPr>
          <w:rFonts w:ascii="Times New Roman" w:hAnsi="Times New Roman" w:cs="Times New Roman"/>
          <w:sz w:val="24"/>
          <w:szCs w:val="24"/>
        </w:rPr>
        <w:t>traumatic</w:t>
      </w:r>
      <w:proofErr w:type="spellEnd"/>
      <w:r w:rsidR="00BC0DA9" w:rsidRPr="00BC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DA9" w:rsidRPr="00BC0DA9">
        <w:rPr>
          <w:rFonts w:ascii="Times New Roman" w:hAnsi="Times New Roman" w:cs="Times New Roman"/>
          <w:sz w:val="24"/>
          <w:szCs w:val="24"/>
        </w:rPr>
        <w:t>feelings</w:t>
      </w:r>
      <w:proofErr w:type="spellEnd"/>
      <w:r w:rsidR="00BC0DA9" w:rsidRPr="00BC0DA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BC0DA9" w:rsidRPr="00BC0DA9">
        <w:rPr>
          <w:rFonts w:ascii="Times New Roman" w:hAnsi="Times New Roman" w:cs="Times New Roman"/>
          <w:sz w:val="24"/>
          <w:szCs w:val="24"/>
        </w:rPr>
        <w:t>particularly</w:t>
      </w:r>
      <w:proofErr w:type="spellEnd"/>
      <w:r w:rsidR="00BC0DA9" w:rsidRPr="00BC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DA9" w:rsidRPr="00BC0DA9">
        <w:rPr>
          <w:rFonts w:ascii="Times New Roman" w:hAnsi="Times New Roman" w:cs="Times New Roman"/>
          <w:sz w:val="24"/>
          <w:szCs w:val="24"/>
        </w:rPr>
        <w:t>psychologically</w:t>
      </w:r>
      <w:proofErr w:type="spellEnd"/>
      <w:r w:rsidR="00BC0DA9" w:rsidRPr="00BC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DA9" w:rsidRPr="00BC0DA9">
        <w:rPr>
          <w:rFonts w:ascii="Times New Roman" w:hAnsi="Times New Roman" w:cs="Times New Roman"/>
          <w:sz w:val="24"/>
          <w:szCs w:val="24"/>
        </w:rPr>
        <w:t>weak</w:t>
      </w:r>
      <w:proofErr w:type="spellEnd"/>
      <w:r w:rsidR="00BC0DA9" w:rsidRPr="00BC0D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0DA9" w:rsidRPr="00BC0DA9"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 w:rsidR="00BC0DA9" w:rsidRPr="00BC0DA9">
        <w:rPr>
          <w:rFonts w:ascii="Times New Roman" w:hAnsi="Times New Roman" w:cs="Times New Roman"/>
          <w:sz w:val="24"/>
          <w:szCs w:val="24"/>
        </w:rPr>
        <w:t>.</w:t>
      </w:r>
      <w:r w:rsidR="00402B65">
        <w:rPr>
          <w:rFonts w:ascii="Times New Roman" w:hAnsi="Times New Roman" w:cs="Times New Roman"/>
          <w:sz w:val="24"/>
          <w:szCs w:val="24"/>
        </w:rPr>
        <w:t xml:space="preserve"> </w:t>
      </w:r>
      <w:r w:rsidR="00D350E9" w:rsidRPr="00D350E9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D350E9" w:rsidRPr="00D350E9">
        <w:rPr>
          <w:rFonts w:ascii="Times New Roman" w:hAnsi="Times New Roman" w:cs="Times New Roman"/>
          <w:sz w:val="24"/>
          <w:szCs w:val="24"/>
        </w:rPr>
        <w:t>extreme</w:t>
      </w:r>
      <w:proofErr w:type="spellEnd"/>
      <w:r w:rsidR="00D350E9" w:rsidRPr="00D35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0E9" w:rsidRPr="00D350E9">
        <w:rPr>
          <w:rFonts w:ascii="Times New Roman" w:hAnsi="Times New Roman" w:cs="Times New Roman"/>
          <w:sz w:val="24"/>
          <w:szCs w:val="24"/>
        </w:rPr>
        <w:t>cases</w:t>
      </w:r>
      <w:proofErr w:type="spellEnd"/>
      <w:r w:rsidR="00D350E9" w:rsidRPr="00D350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350E9" w:rsidRPr="00D350E9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D350E9" w:rsidRPr="00D35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0E9" w:rsidRPr="00D350E9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D350E9" w:rsidRPr="00D35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0E9" w:rsidRPr="00D350E9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D350E9" w:rsidRPr="00D350E9">
        <w:rPr>
          <w:rFonts w:ascii="Times New Roman" w:hAnsi="Times New Roman" w:cs="Times New Roman"/>
          <w:sz w:val="24"/>
          <w:szCs w:val="24"/>
        </w:rPr>
        <w:t xml:space="preserve"> a risk </w:t>
      </w:r>
      <w:proofErr w:type="spellStart"/>
      <w:r w:rsidR="00D350E9" w:rsidRPr="00D350E9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D350E9" w:rsidRPr="00D35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0E9" w:rsidRPr="00D350E9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D350E9" w:rsidRPr="00D35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0E9" w:rsidRPr="00D350E9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D350E9" w:rsidRPr="00D350E9">
        <w:rPr>
          <w:rFonts w:ascii="Times New Roman" w:hAnsi="Times New Roman" w:cs="Times New Roman"/>
          <w:sz w:val="24"/>
          <w:szCs w:val="24"/>
        </w:rPr>
        <w:t xml:space="preserve"> start </w:t>
      </w:r>
      <w:proofErr w:type="spellStart"/>
      <w:r w:rsidR="00D350E9" w:rsidRPr="00D350E9">
        <w:rPr>
          <w:rFonts w:ascii="Times New Roman" w:hAnsi="Times New Roman" w:cs="Times New Roman"/>
          <w:sz w:val="24"/>
          <w:szCs w:val="24"/>
        </w:rPr>
        <w:t>spreading</w:t>
      </w:r>
      <w:proofErr w:type="spellEnd"/>
      <w:r w:rsidR="00D350E9" w:rsidRPr="00D35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0E9" w:rsidRPr="00D350E9">
        <w:rPr>
          <w:rFonts w:ascii="Times New Roman" w:hAnsi="Times New Roman" w:cs="Times New Roman"/>
          <w:sz w:val="24"/>
          <w:szCs w:val="24"/>
        </w:rPr>
        <w:t>discriminatory</w:t>
      </w:r>
      <w:proofErr w:type="spellEnd"/>
      <w:r w:rsidR="00D350E9" w:rsidRPr="00D35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0E9" w:rsidRPr="00D350E9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D350E9" w:rsidRPr="00D350E9">
        <w:rPr>
          <w:rFonts w:ascii="Times New Roman" w:hAnsi="Times New Roman" w:cs="Times New Roman"/>
          <w:sz w:val="24"/>
          <w:szCs w:val="24"/>
        </w:rPr>
        <w:t xml:space="preserve"> anti-</w:t>
      </w:r>
      <w:proofErr w:type="spellStart"/>
      <w:r w:rsidR="00D350E9" w:rsidRPr="00D350E9">
        <w:rPr>
          <w:rFonts w:ascii="Times New Roman" w:hAnsi="Times New Roman" w:cs="Times New Roman"/>
          <w:sz w:val="24"/>
          <w:szCs w:val="24"/>
        </w:rPr>
        <w:t>Semitic</w:t>
      </w:r>
      <w:proofErr w:type="spellEnd"/>
      <w:r w:rsidR="00D350E9" w:rsidRPr="00D350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50E9" w:rsidRPr="00D350E9">
        <w:rPr>
          <w:rFonts w:ascii="Times New Roman" w:hAnsi="Times New Roman" w:cs="Times New Roman"/>
          <w:sz w:val="24"/>
          <w:szCs w:val="24"/>
        </w:rPr>
        <w:t>ideas</w:t>
      </w:r>
      <w:proofErr w:type="spellEnd"/>
      <w:r w:rsidR="00D350E9" w:rsidRPr="00D350E9">
        <w:rPr>
          <w:rFonts w:ascii="Times New Roman" w:hAnsi="Times New Roman" w:cs="Times New Roman"/>
          <w:sz w:val="24"/>
          <w:szCs w:val="24"/>
        </w:rPr>
        <w:t>.</w:t>
      </w:r>
    </w:p>
    <w:p w14:paraId="28F26668" w14:textId="77777777" w:rsidR="001F39D0" w:rsidRPr="00315818" w:rsidRDefault="001F39D0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D38A78D" w14:textId="77777777" w:rsidR="0065258F" w:rsidRDefault="0065258F" w:rsidP="003270B8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FB220E" w14:textId="19716632" w:rsidR="00243BD6" w:rsidRPr="009E1F80" w:rsidRDefault="00243BD6" w:rsidP="00A4008E">
      <w:pPr>
        <w:pStyle w:val="Nadpis2"/>
        <w:spacing w:before="0" w:line="360" w:lineRule="auto"/>
        <w:jc w:val="both"/>
      </w:pPr>
      <w:bookmarkStart w:id="40" w:name="_Toc152315216"/>
      <w:r w:rsidRPr="009E1F80">
        <w:lastRenderedPageBreak/>
        <w:t xml:space="preserve">Second </w:t>
      </w:r>
      <w:proofErr w:type="spellStart"/>
      <w:r w:rsidRPr="009E1F80">
        <w:t>Lesson</w:t>
      </w:r>
      <w:proofErr w:type="spellEnd"/>
      <w:r w:rsidRPr="009E1F80">
        <w:t xml:space="preserve"> </w:t>
      </w:r>
      <w:proofErr w:type="spellStart"/>
      <w:r w:rsidRPr="009E1F80">
        <w:t>Plan</w:t>
      </w:r>
      <w:proofErr w:type="spellEnd"/>
      <w:r w:rsidRPr="009E1F80">
        <w:t xml:space="preserve"> – </w:t>
      </w:r>
      <w:proofErr w:type="spellStart"/>
      <w:r w:rsidR="00166F32" w:rsidRPr="009E1F80">
        <w:t>Heroism</w:t>
      </w:r>
      <w:proofErr w:type="spellEnd"/>
      <w:r w:rsidR="00166F32" w:rsidRPr="009E1F80">
        <w:t xml:space="preserve">, </w:t>
      </w:r>
      <w:proofErr w:type="spellStart"/>
      <w:r w:rsidRPr="009E1F80">
        <w:t>the</w:t>
      </w:r>
      <w:proofErr w:type="spellEnd"/>
      <w:r w:rsidRPr="009E1F80">
        <w:t xml:space="preserve"> Nicholas </w:t>
      </w:r>
      <w:proofErr w:type="spellStart"/>
      <w:r w:rsidRPr="009E1F80">
        <w:t>Winton</w:t>
      </w:r>
      <w:proofErr w:type="spellEnd"/>
      <w:r w:rsidRPr="009E1F80">
        <w:t xml:space="preserve"> Story</w:t>
      </w:r>
      <w:bookmarkEnd w:id="40"/>
    </w:p>
    <w:p w14:paraId="419E014D" w14:textId="77777777" w:rsidR="00C276CA" w:rsidRDefault="00C276C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1956BD4D" w14:textId="66B2D354" w:rsidR="00C276CA" w:rsidRDefault="00E848E4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48E4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plan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deals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heroism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in a very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difficult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Personalities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such as Oscar Schindler are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mentioned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theoretical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explanation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focuses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merits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E848E4">
        <w:rPr>
          <w:rFonts w:ascii="Times New Roman" w:hAnsi="Times New Roman" w:cs="Times New Roman"/>
          <w:sz w:val="24"/>
          <w:szCs w:val="24"/>
        </w:rPr>
        <w:t xml:space="preserve"> Nicholas </w:t>
      </w:r>
      <w:proofErr w:type="spellStart"/>
      <w:r w:rsidRPr="00E848E4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EF0790">
        <w:rPr>
          <w:rFonts w:ascii="Times New Roman" w:hAnsi="Times New Roman" w:cs="Times New Roman"/>
          <w:sz w:val="24"/>
          <w:szCs w:val="24"/>
        </w:rPr>
        <w:t xml:space="preserve"> and humanity </w:t>
      </w:r>
      <w:proofErr w:type="spellStart"/>
      <w:r w:rsidR="00EF0790">
        <w:rPr>
          <w:rFonts w:ascii="Times New Roman" w:hAnsi="Times New Roman" w:cs="Times New Roman"/>
          <w:sz w:val="24"/>
          <w:szCs w:val="24"/>
        </w:rPr>
        <w:t>acts</w:t>
      </w:r>
      <w:proofErr w:type="spellEnd"/>
      <w:r w:rsidR="005F4C9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F4C9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F4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C91">
        <w:rPr>
          <w:rFonts w:ascii="Times New Roman" w:hAnsi="Times New Roman" w:cs="Times New Roman"/>
          <w:sz w:val="24"/>
          <w:szCs w:val="24"/>
        </w:rPr>
        <w:t>plan</w:t>
      </w:r>
      <w:proofErr w:type="spellEnd"/>
      <w:r w:rsidR="005F4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C91" w:rsidRPr="005F4C9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5F4C91" w:rsidRPr="005F4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C91" w:rsidRPr="005F4C91">
        <w:rPr>
          <w:rFonts w:ascii="Times New Roman" w:hAnsi="Times New Roman" w:cs="Times New Roman"/>
          <w:sz w:val="24"/>
          <w:szCs w:val="24"/>
        </w:rPr>
        <w:t>intended</w:t>
      </w:r>
      <w:proofErr w:type="spellEnd"/>
      <w:r w:rsidR="005F4C91" w:rsidRPr="005F4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C91" w:rsidRPr="005F4C91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5F4C91" w:rsidRPr="005F4C91">
        <w:rPr>
          <w:rFonts w:ascii="Times New Roman" w:hAnsi="Times New Roman" w:cs="Times New Roman"/>
          <w:sz w:val="24"/>
          <w:szCs w:val="24"/>
        </w:rPr>
        <w:t xml:space="preserve"> 8th grade </w:t>
      </w:r>
      <w:proofErr w:type="spellStart"/>
      <w:r w:rsidR="005F4C91">
        <w:rPr>
          <w:rFonts w:ascii="Times New Roman" w:hAnsi="Times New Roman" w:cs="Times New Roman"/>
          <w:sz w:val="24"/>
          <w:szCs w:val="24"/>
        </w:rPr>
        <w:t>lower</w:t>
      </w:r>
      <w:proofErr w:type="spellEnd"/>
      <w:r w:rsidR="005F4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C91">
        <w:rPr>
          <w:rFonts w:ascii="Times New Roman" w:hAnsi="Times New Roman" w:cs="Times New Roman"/>
          <w:sz w:val="24"/>
          <w:szCs w:val="24"/>
        </w:rPr>
        <w:t>secondary</w:t>
      </w:r>
      <w:proofErr w:type="spellEnd"/>
      <w:r w:rsidR="005F4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C91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5F4C9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F4C91">
        <w:rPr>
          <w:rFonts w:ascii="Times New Roman" w:hAnsi="Times New Roman" w:cs="Times New Roman"/>
          <w:sz w:val="24"/>
          <w:szCs w:val="24"/>
        </w:rPr>
        <w:t>higher</w:t>
      </w:r>
      <w:proofErr w:type="spellEnd"/>
      <w:r w:rsidR="005F4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C91">
        <w:rPr>
          <w:rFonts w:ascii="Times New Roman" w:hAnsi="Times New Roman" w:cs="Times New Roman"/>
          <w:sz w:val="24"/>
          <w:szCs w:val="24"/>
        </w:rPr>
        <w:t>secondary</w:t>
      </w:r>
      <w:proofErr w:type="spellEnd"/>
      <w:r w:rsidR="005F4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C91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5F4C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F4C91" w:rsidRPr="005F4C91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5F4C91" w:rsidRPr="005F4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C91" w:rsidRPr="005F4C91">
        <w:rPr>
          <w:rFonts w:ascii="Times New Roman" w:hAnsi="Times New Roman" w:cs="Times New Roman"/>
          <w:sz w:val="24"/>
          <w:szCs w:val="24"/>
        </w:rPr>
        <w:t>means</w:t>
      </w:r>
      <w:proofErr w:type="spellEnd"/>
      <w:r w:rsidR="005F4C91" w:rsidRPr="005F4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C91" w:rsidRPr="005F4C9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5F4C91" w:rsidRPr="005F4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C91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5F4C91" w:rsidRPr="005F4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C91" w:rsidRPr="005F4C91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="005F4C91" w:rsidRPr="005F4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C91" w:rsidRPr="005F4C91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5F4C91" w:rsidRPr="005F4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C91" w:rsidRPr="005F4C91">
        <w:rPr>
          <w:rFonts w:ascii="Times New Roman" w:hAnsi="Times New Roman" w:cs="Times New Roman"/>
          <w:sz w:val="24"/>
          <w:szCs w:val="24"/>
        </w:rPr>
        <w:t>approximately</w:t>
      </w:r>
      <w:proofErr w:type="spellEnd"/>
      <w:r w:rsidR="005F4C91" w:rsidRPr="005F4C91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="005F4C91" w:rsidRPr="005F4C91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="005F4C91" w:rsidRPr="005F4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C91" w:rsidRPr="005F4C9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F4C91" w:rsidRPr="005F4C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4C91" w:rsidRPr="005F4C91">
        <w:rPr>
          <w:rFonts w:ascii="Times New Roman" w:hAnsi="Times New Roman" w:cs="Times New Roman"/>
          <w:sz w:val="24"/>
          <w:szCs w:val="24"/>
        </w:rPr>
        <w:t>age</w:t>
      </w:r>
      <w:proofErr w:type="spellEnd"/>
      <w:r w:rsidR="005F4C91" w:rsidRPr="005F4C9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F4C91" w:rsidRPr="005F4C91">
        <w:rPr>
          <w:rFonts w:ascii="Times New Roman" w:hAnsi="Times New Roman" w:cs="Times New Roman"/>
          <w:sz w:val="24"/>
          <w:szCs w:val="24"/>
        </w:rPr>
        <w:t>older</w:t>
      </w:r>
      <w:proofErr w:type="spellEnd"/>
      <w:r w:rsidR="005F4C91" w:rsidRPr="005F4C91">
        <w:rPr>
          <w:rFonts w:ascii="Times New Roman" w:hAnsi="Times New Roman" w:cs="Times New Roman"/>
          <w:sz w:val="24"/>
          <w:szCs w:val="24"/>
        </w:rPr>
        <w:t>.</w:t>
      </w:r>
      <w:r w:rsidR="00835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slightly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lower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target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age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compared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previous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plan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here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because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does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deal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to such </w:t>
      </w:r>
      <w:proofErr w:type="spellStart"/>
      <w:r w:rsidR="006655B8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extent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murder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victims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deals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55B8" w:rsidRPr="006655B8">
        <w:rPr>
          <w:rFonts w:ascii="Times New Roman" w:hAnsi="Times New Roman" w:cs="Times New Roman"/>
          <w:sz w:val="24"/>
          <w:szCs w:val="24"/>
        </w:rPr>
        <w:t>bravery</w:t>
      </w:r>
      <w:proofErr w:type="spellEnd"/>
      <w:r w:rsidR="006655B8" w:rsidRPr="006655B8">
        <w:rPr>
          <w:rFonts w:ascii="Times New Roman" w:hAnsi="Times New Roman" w:cs="Times New Roman"/>
          <w:sz w:val="24"/>
          <w:szCs w:val="24"/>
        </w:rPr>
        <w:t xml:space="preserve"> and humanity. </w:t>
      </w:r>
      <w:r w:rsidR="00835C86" w:rsidRPr="00835C8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 to make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interesting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possible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 and to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convey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sufficiently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longer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 period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again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namely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 90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i.e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combination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5C86" w:rsidRPr="00835C86">
        <w:rPr>
          <w:rFonts w:ascii="Times New Roman" w:hAnsi="Times New Roman" w:cs="Times New Roman"/>
          <w:sz w:val="24"/>
          <w:szCs w:val="24"/>
        </w:rPr>
        <w:t>lessons</w:t>
      </w:r>
      <w:proofErr w:type="spellEnd"/>
      <w:r w:rsidR="00835C86" w:rsidRPr="00835C86">
        <w:rPr>
          <w:rFonts w:ascii="Times New Roman" w:hAnsi="Times New Roman" w:cs="Times New Roman"/>
          <w:sz w:val="24"/>
          <w:szCs w:val="24"/>
        </w:rPr>
        <w:t>.</w:t>
      </w:r>
      <w:r w:rsidR="00EC4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6CC" w:rsidRPr="00EC46C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C46CC" w:rsidRPr="00EC4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6CC" w:rsidRPr="00EC46CC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="00EC46CC" w:rsidRPr="00EC4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6CC" w:rsidRPr="00EC46CC">
        <w:rPr>
          <w:rFonts w:ascii="Times New Roman" w:hAnsi="Times New Roman" w:cs="Times New Roman"/>
          <w:sz w:val="24"/>
          <w:szCs w:val="24"/>
        </w:rPr>
        <w:t>focus</w:t>
      </w:r>
      <w:proofErr w:type="spellEnd"/>
      <w:r w:rsidR="00EC46CC" w:rsidRPr="00EC4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6CC" w:rsidRPr="00EC46CC">
        <w:rPr>
          <w:rFonts w:ascii="Times New Roman" w:hAnsi="Times New Roman" w:cs="Times New Roman"/>
          <w:sz w:val="24"/>
          <w:szCs w:val="24"/>
        </w:rPr>
        <w:t>mainly</w:t>
      </w:r>
      <w:proofErr w:type="spellEnd"/>
      <w:r w:rsidR="00EC46CC" w:rsidRPr="00EC46CC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6655B8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="00EC46CC" w:rsidRPr="00EC4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C46CC" w:rsidRPr="00EC46CC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="006655B8">
        <w:rPr>
          <w:rFonts w:ascii="Times New Roman" w:hAnsi="Times New Roman" w:cs="Times New Roman"/>
          <w:sz w:val="24"/>
          <w:szCs w:val="24"/>
        </w:rPr>
        <w:t xml:space="preserve"> -</w:t>
      </w:r>
      <w:r w:rsidR="00EC46CC" w:rsidRPr="00EC4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46CC" w:rsidRPr="00EC46CC">
        <w:rPr>
          <w:rFonts w:ascii="Times New Roman" w:hAnsi="Times New Roman" w:cs="Times New Roman"/>
          <w:sz w:val="24"/>
          <w:szCs w:val="24"/>
        </w:rPr>
        <w:t>listening</w:t>
      </w:r>
      <w:proofErr w:type="spellEnd"/>
      <w:proofErr w:type="gramEnd"/>
      <w:r w:rsidR="00EC46CC" w:rsidRPr="00EC46C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C46CC" w:rsidRPr="00EC46CC">
        <w:rPr>
          <w:rFonts w:ascii="Times New Roman" w:hAnsi="Times New Roman" w:cs="Times New Roman"/>
          <w:sz w:val="24"/>
          <w:szCs w:val="24"/>
        </w:rPr>
        <w:t>speaking</w:t>
      </w:r>
      <w:proofErr w:type="spellEnd"/>
      <w:r w:rsidR="00EC46CC" w:rsidRPr="00EC46C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C46CC" w:rsidRPr="00EC46CC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="00EC46CC" w:rsidRPr="00EC46CC">
        <w:rPr>
          <w:rFonts w:ascii="Times New Roman" w:hAnsi="Times New Roman" w:cs="Times New Roman"/>
          <w:sz w:val="24"/>
          <w:szCs w:val="24"/>
        </w:rPr>
        <w:t>.</w:t>
      </w:r>
    </w:p>
    <w:p w14:paraId="4E99C1B2" w14:textId="77777777" w:rsidR="00E835BA" w:rsidRDefault="00E835B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2AD6D0" w14:textId="24EE64EE" w:rsidR="00E835BA" w:rsidRPr="00C276CA" w:rsidRDefault="00E835B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35BA">
        <w:rPr>
          <w:rFonts w:ascii="Times New Roman" w:hAnsi="Times New Roman" w:cs="Times New Roman"/>
          <w:sz w:val="24"/>
          <w:szCs w:val="24"/>
        </w:rPr>
        <w:t>Again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best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interest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835BA">
        <w:rPr>
          <w:rFonts w:ascii="Times New Roman" w:hAnsi="Times New Roman" w:cs="Times New Roman"/>
          <w:sz w:val="24"/>
          <w:szCs w:val="24"/>
        </w:rPr>
        <w:t xml:space="preserve">to study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specific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material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advance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so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he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she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broad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alternatively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</w:t>
      </w:r>
      <w:r w:rsidRPr="00E83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recommend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interesting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to study on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35BA">
        <w:rPr>
          <w:rFonts w:ascii="Times New Roman" w:hAnsi="Times New Roman" w:cs="Times New Roman"/>
          <w:sz w:val="24"/>
          <w:szCs w:val="24"/>
        </w:rPr>
        <w:t>own</w:t>
      </w:r>
      <w:proofErr w:type="spellEnd"/>
      <w:r w:rsidRPr="00E835BA">
        <w:rPr>
          <w:rFonts w:ascii="Times New Roman" w:hAnsi="Times New Roman" w:cs="Times New Roman"/>
          <w:sz w:val="24"/>
          <w:szCs w:val="24"/>
        </w:rPr>
        <w:t>.</w:t>
      </w:r>
      <w:r w:rsid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045B">
        <w:rPr>
          <w:rFonts w:ascii="Times New Roman" w:hAnsi="Times New Roman" w:cs="Times New Roman"/>
          <w:sz w:val="24"/>
          <w:szCs w:val="24"/>
        </w:rPr>
        <w:t>Furthermore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than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appropriate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observe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react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whether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capable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empathy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imagining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whether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show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disinterest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contempt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incite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34735" w:rsidRPr="00B34735">
        <w:rPr>
          <w:rFonts w:ascii="Times New Roman" w:hAnsi="Times New Roman" w:cs="Times New Roman"/>
          <w:sz w:val="24"/>
          <w:szCs w:val="24"/>
        </w:rPr>
        <w:t>hatred</w:t>
      </w:r>
      <w:proofErr w:type="spellEnd"/>
      <w:r w:rsidR="00B34735" w:rsidRPr="00B34735">
        <w:rPr>
          <w:rFonts w:ascii="Times New Roman" w:hAnsi="Times New Roman" w:cs="Times New Roman"/>
          <w:sz w:val="24"/>
          <w:szCs w:val="24"/>
        </w:rPr>
        <w:t>.</w:t>
      </w:r>
      <w:r w:rsidR="005A1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>
        <w:rPr>
          <w:rFonts w:ascii="Times New Roman" w:hAnsi="Times New Roman" w:cs="Times New Roman"/>
          <w:sz w:val="24"/>
          <w:szCs w:val="24"/>
        </w:rPr>
        <w:t>Similar</w:t>
      </w:r>
      <w:proofErr w:type="spellEnd"/>
      <w:r w:rsidR="005A1C6B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A1C6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A1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5A1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>
        <w:rPr>
          <w:rFonts w:ascii="Times New Roman" w:hAnsi="Times New Roman" w:cs="Times New Roman"/>
          <w:sz w:val="24"/>
          <w:szCs w:val="24"/>
        </w:rPr>
        <w:t>plan</w:t>
      </w:r>
      <w:proofErr w:type="spellEnd"/>
      <w:r w:rsidR="005A1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>
        <w:rPr>
          <w:rFonts w:ascii="Times New Roman" w:hAnsi="Times New Roman" w:cs="Times New Roman"/>
          <w:sz w:val="24"/>
          <w:szCs w:val="24"/>
        </w:rPr>
        <w:t>mentioned</w:t>
      </w:r>
      <w:proofErr w:type="spellEnd"/>
      <w:r w:rsidR="005A1C6B">
        <w:rPr>
          <w:rFonts w:ascii="Times New Roman" w:hAnsi="Times New Roman" w:cs="Times New Roman"/>
          <w:sz w:val="24"/>
          <w:szCs w:val="24"/>
        </w:rPr>
        <w:t>, a</w:t>
      </w:r>
      <w:r w:rsidR="005A1C6B"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prerequisite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successful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conduct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undoubtedly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cooperation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willingness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discuss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subject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attentive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listening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ability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think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deeply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5A1C6B" w:rsidRPr="00315818">
        <w:rPr>
          <w:rFonts w:ascii="Times New Roman" w:hAnsi="Times New Roman" w:cs="Times New Roman"/>
          <w:sz w:val="24"/>
          <w:szCs w:val="24"/>
        </w:rPr>
        <w:t>critically</w:t>
      </w:r>
      <w:proofErr w:type="spellEnd"/>
      <w:r w:rsidR="005A1C6B" w:rsidRPr="00315818">
        <w:rPr>
          <w:rFonts w:ascii="Times New Roman" w:hAnsi="Times New Roman" w:cs="Times New Roman"/>
          <w:sz w:val="24"/>
          <w:szCs w:val="24"/>
        </w:rPr>
        <w:t>.</w:t>
      </w:r>
    </w:p>
    <w:p w14:paraId="2FFEF79D" w14:textId="77777777" w:rsidR="001F2E85" w:rsidRDefault="001F2E8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6E064B" w14:textId="77777777" w:rsidR="001F2E85" w:rsidRPr="0086483A" w:rsidRDefault="001F2E8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Date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EF4574C" w14:textId="77777777" w:rsidR="001F2E85" w:rsidRPr="0086483A" w:rsidRDefault="001F2E8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Class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EC5AF3D" w14:textId="30DC74DC" w:rsidR="001F2E85" w:rsidRPr="0086483A" w:rsidRDefault="001F2E8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83A">
        <w:rPr>
          <w:rFonts w:ascii="Times New Roman" w:hAnsi="Times New Roman" w:cs="Times New Roman"/>
          <w:b/>
          <w:bCs/>
          <w:sz w:val="24"/>
          <w:szCs w:val="24"/>
        </w:rPr>
        <w:t xml:space="preserve">Age </w:t>
      </w: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the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students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14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higher</w:t>
      </w:r>
      <w:proofErr w:type="spellEnd"/>
    </w:p>
    <w:p w14:paraId="10E08C95" w14:textId="77777777" w:rsidR="001F2E85" w:rsidRPr="0086483A" w:rsidRDefault="001F2E8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483A">
        <w:rPr>
          <w:rFonts w:ascii="Times New Roman" w:hAnsi="Times New Roman" w:cs="Times New Roman"/>
          <w:b/>
          <w:bCs/>
          <w:sz w:val="24"/>
          <w:szCs w:val="24"/>
        </w:rPr>
        <w:t xml:space="preserve">Level </w:t>
      </w: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English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B1-B2</w:t>
      </w:r>
    </w:p>
    <w:p w14:paraId="117DE64E" w14:textId="77777777" w:rsidR="001F2E85" w:rsidRPr="0086483A" w:rsidRDefault="001F2E8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Classroom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language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L2</w:t>
      </w:r>
    </w:p>
    <w:p w14:paraId="25F8FE54" w14:textId="4813CF50" w:rsidR="001F2E85" w:rsidRPr="0086483A" w:rsidRDefault="001F2E8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Timing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E2454">
        <w:rPr>
          <w:rFonts w:ascii="Times New Roman" w:hAnsi="Times New Roman" w:cs="Times New Roman"/>
          <w:sz w:val="24"/>
          <w:szCs w:val="24"/>
        </w:rPr>
        <w:t>10</w:t>
      </w:r>
      <w:r w:rsid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792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792">
        <w:rPr>
          <w:rFonts w:ascii="Times New Roman" w:hAnsi="Times New Roman" w:cs="Times New Roman"/>
          <w:sz w:val="24"/>
          <w:szCs w:val="24"/>
        </w:rPr>
        <w:t>introduction</w:t>
      </w:r>
      <w:proofErr w:type="spellEnd"/>
      <w:r w:rsidR="00B62792">
        <w:rPr>
          <w:rFonts w:ascii="Times New Roman" w:hAnsi="Times New Roman" w:cs="Times New Roman"/>
          <w:sz w:val="24"/>
          <w:szCs w:val="24"/>
        </w:rPr>
        <w:t xml:space="preserve">, </w:t>
      </w:r>
      <w:r w:rsidR="00DD1FC1">
        <w:rPr>
          <w:rFonts w:ascii="Times New Roman" w:hAnsi="Times New Roman" w:cs="Times New Roman"/>
          <w:sz w:val="24"/>
          <w:szCs w:val="24"/>
        </w:rPr>
        <w:t xml:space="preserve">25 </w:t>
      </w:r>
      <w:proofErr w:type="spellStart"/>
      <w:r w:rsidR="00DD1FC1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DD1F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FC1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DD1F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FC1">
        <w:rPr>
          <w:rFonts w:ascii="Times New Roman" w:hAnsi="Times New Roman" w:cs="Times New Roman"/>
          <w:sz w:val="24"/>
          <w:szCs w:val="24"/>
        </w:rPr>
        <w:t>debate</w:t>
      </w:r>
      <w:proofErr w:type="spellEnd"/>
      <w:r w:rsidR="00DD1FC1">
        <w:rPr>
          <w:rFonts w:ascii="Times New Roman" w:hAnsi="Times New Roman" w:cs="Times New Roman"/>
          <w:sz w:val="24"/>
          <w:szCs w:val="24"/>
        </w:rPr>
        <w:t xml:space="preserve">, 30 </w:t>
      </w:r>
      <w:proofErr w:type="spellStart"/>
      <w:r w:rsidR="00DD1FC1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DD1F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FC1"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 w:rsidR="00DD1FC1">
        <w:rPr>
          <w:rFonts w:ascii="Times New Roman" w:hAnsi="Times New Roman" w:cs="Times New Roman"/>
          <w:sz w:val="24"/>
          <w:szCs w:val="24"/>
        </w:rPr>
        <w:t xml:space="preserve">, 5 </w:t>
      </w:r>
      <w:proofErr w:type="spellStart"/>
      <w:r w:rsidR="00DD1FC1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DD1FC1">
        <w:rPr>
          <w:rFonts w:ascii="Times New Roman" w:hAnsi="Times New Roman" w:cs="Times New Roman"/>
          <w:sz w:val="24"/>
          <w:szCs w:val="24"/>
        </w:rPr>
        <w:t xml:space="preserve"> video, 15 </w:t>
      </w:r>
      <w:proofErr w:type="spellStart"/>
      <w:r w:rsidR="00DD1FC1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DD1F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FC1">
        <w:rPr>
          <w:rFonts w:ascii="Times New Roman" w:hAnsi="Times New Roman" w:cs="Times New Roman"/>
          <w:sz w:val="24"/>
          <w:szCs w:val="24"/>
        </w:rPr>
        <w:t>letter</w:t>
      </w:r>
      <w:proofErr w:type="spellEnd"/>
      <w:r w:rsidR="00DD1F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FC1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="00DD1FC1">
        <w:rPr>
          <w:rFonts w:ascii="Times New Roman" w:hAnsi="Times New Roman" w:cs="Times New Roman"/>
          <w:sz w:val="24"/>
          <w:szCs w:val="24"/>
        </w:rPr>
        <w:t xml:space="preserve">, 5 </w:t>
      </w:r>
      <w:proofErr w:type="spellStart"/>
      <w:r w:rsidR="00DD1FC1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DD1F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FC1">
        <w:rPr>
          <w:rFonts w:ascii="Times New Roman" w:hAnsi="Times New Roman" w:cs="Times New Roman"/>
          <w:sz w:val="24"/>
          <w:szCs w:val="24"/>
        </w:rPr>
        <w:t>summary</w:t>
      </w:r>
      <w:proofErr w:type="spellEnd"/>
      <w:r w:rsidR="00DD1FC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DD1FC1">
        <w:rPr>
          <w:rFonts w:ascii="Times New Roman" w:hAnsi="Times New Roman" w:cs="Times New Roman"/>
          <w:sz w:val="24"/>
          <w:szCs w:val="24"/>
        </w:rPr>
        <w:t>task</w:t>
      </w:r>
      <w:proofErr w:type="spellEnd"/>
      <w:r w:rsidR="00DD1F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FC1">
        <w:rPr>
          <w:rFonts w:ascii="Times New Roman" w:hAnsi="Times New Roman" w:cs="Times New Roman"/>
          <w:sz w:val="24"/>
          <w:szCs w:val="24"/>
        </w:rPr>
        <w:t>assignment</w:t>
      </w:r>
      <w:proofErr w:type="spellEnd"/>
    </w:p>
    <w:p w14:paraId="5C4194A3" w14:textId="5513B948" w:rsidR="001F2E85" w:rsidRPr="00195695" w:rsidRDefault="001F2E8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Objectives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195695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Pr="0019569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95695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Pr="0019569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695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695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19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5695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1956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95695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69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695">
        <w:rPr>
          <w:rFonts w:ascii="Times New Roman" w:hAnsi="Times New Roman" w:cs="Times New Roman"/>
          <w:sz w:val="24"/>
          <w:szCs w:val="24"/>
        </w:rPr>
        <w:t>able</w:t>
      </w:r>
      <w:proofErr w:type="spellEnd"/>
      <w:r w:rsidRPr="00195695">
        <w:rPr>
          <w:rFonts w:ascii="Times New Roman" w:hAnsi="Times New Roman" w:cs="Times New Roman"/>
          <w:sz w:val="24"/>
          <w:szCs w:val="24"/>
        </w:rPr>
        <w:t xml:space="preserve"> </w:t>
      </w:r>
      <w:r w:rsidR="008914A8" w:rsidRPr="00195695">
        <w:rPr>
          <w:rFonts w:ascii="Times New Roman" w:hAnsi="Times New Roman" w:cs="Times New Roman"/>
          <w:sz w:val="24"/>
          <w:szCs w:val="24"/>
        </w:rPr>
        <w:t xml:space="preserve">to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produce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basic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rescue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by Nicholas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able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think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discuss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unwanted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phenomena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discrimination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against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others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, such as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bullying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lastRenderedPageBreak/>
        <w:t>subsequent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914A8" w:rsidRPr="00195695">
        <w:rPr>
          <w:rFonts w:ascii="Times New Roman" w:hAnsi="Times New Roman" w:cs="Times New Roman"/>
          <w:sz w:val="24"/>
          <w:szCs w:val="24"/>
        </w:rPr>
        <w:t>victims</w:t>
      </w:r>
      <w:proofErr w:type="spellEnd"/>
      <w:r w:rsidR="008914A8" w:rsidRPr="00195695">
        <w:rPr>
          <w:rFonts w:ascii="Times New Roman" w:hAnsi="Times New Roman" w:cs="Times New Roman"/>
          <w:sz w:val="24"/>
          <w:szCs w:val="24"/>
        </w:rPr>
        <w:t>.</w:t>
      </w:r>
      <w:r w:rsidR="00B90382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0382" w:rsidRPr="0019569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90382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0382" w:rsidRPr="00195695">
        <w:rPr>
          <w:rFonts w:ascii="Times New Roman" w:hAnsi="Times New Roman" w:cs="Times New Roman"/>
          <w:sz w:val="24"/>
          <w:szCs w:val="24"/>
        </w:rPr>
        <w:t>aim</w:t>
      </w:r>
      <w:proofErr w:type="spellEnd"/>
      <w:r w:rsidR="00B90382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0382" w:rsidRPr="00195695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B90382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0382" w:rsidRPr="00195695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B90382" w:rsidRPr="0019569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B90382" w:rsidRPr="00195695">
        <w:rPr>
          <w:rFonts w:ascii="Times New Roman" w:hAnsi="Times New Roman" w:cs="Times New Roman"/>
          <w:sz w:val="24"/>
          <w:szCs w:val="24"/>
        </w:rPr>
        <w:t>evoke</w:t>
      </w:r>
      <w:proofErr w:type="spellEnd"/>
      <w:r w:rsidR="00B90382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0382" w:rsidRPr="00195695">
        <w:rPr>
          <w:rFonts w:ascii="Times New Roman" w:hAnsi="Times New Roman" w:cs="Times New Roman"/>
          <w:sz w:val="24"/>
          <w:szCs w:val="24"/>
        </w:rPr>
        <w:t>feelings</w:t>
      </w:r>
      <w:proofErr w:type="spellEnd"/>
      <w:r w:rsidR="00B90382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0382" w:rsidRPr="0019569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B90382" w:rsidRPr="00195695">
        <w:rPr>
          <w:rFonts w:ascii="Times New Roman" w:hAnsi="Times New Roman" w:cs="Times New Roman"/>
          <w:sz w:val="24"/>
          <w:szCs w:val="24"/>
        </w:rPr>
        <w:t xml:space="preserve"> humanity and </w:t>
      </w:r>
      <w:proofErr w:type="spellStart"/>
      <w:r w:rsidR="00B90382" w:rsidRPr="00195695">
        <w:rPr>
          <w:rFonts w:ascii="Times New Roman" w:hAnsi="Times New Roman" w:cs="Times New Roman"/>
          <w:sz w:val="24"/>
          <w:szCs w:val="24"/>
        </w:rPr>
        <w:t>gratitude</w:t>
      </w:r>
      <w:proofErr w:type="spellEnd"/>
      <w:r w:rsidR="00B90382" w:rsidRPr="00195695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B90382" w:rsidRPr="0019569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B90382" w:rsidRPr="001956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0382" w:rsidRPr="00195695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B90382" w:rsidRPr="00195695">
        <w:rPr>
          <w:rFonts w:ascii="Times New Roman" w:hAnsi="Times New Roman" w:cs="Times New Roman"/>
          <w:sz w:val="24"/>
          <w:szCs w:val="24"/>
        </w:rPr>
        <w:t>.</w:t>
      </w:r>
    </w:p>
    <w:p w14:paraId="5AF00CED" w14:textId="7E1D08B8" w:rsidR="001F2E85" w:rsidRPr="00195695" w:rsidRDefault="001F2E8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95695">
        <w:rPr>
          <w:rFonts w:ascii="Times New Roman" w:hAnsi="Times New Roman" w:cs="Times New Roman"/>
          <w:b/>
          <w:bCs/>
          <w:sz w:val="24"/>
          <w:szCs w:val="24"/>
        </w:rPr>
        <w:t>Lesson</w:t>
      </w:r>
      <w:proofErr w:type="spellEnd"/>
      <w:r w:rsidRPr="001956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95695">
        <w:rPr>
          <w:rFonts w:ascii="Times New Roman" w:hAnsi="Times New Roman" w:cs="Times New Roman"/>
          <w:b/>
          <w:bCs/>
          <w:sz w:val="24"/>
          <w:szCs w:val="24"/>
        </w:rPr>
        <w:t>focus</w:t>
      </w:r>
      <w:proofErr w:type="spellEnd"/>
      <w:r w:rsidRPr="0019569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195695">
        <w:rPr>
          <w:rFonts w:ascii="Times New Roman" w:hAnsi="Times New Roman" w:cs="Times New Roman"/>
          <w:sz w:val="24"/>
          <w:szCs w:val="24"/>
        </w:rPr>
        <w:t>Speaking</w:t>
      </w:r>
      <w:proofErr w:type="spellEnd"/>
      <w:r w:rsidRPr="0019569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4433E">
        <w:rPr>
          <w:rFonts w:ascii="Times New Roman" w:hAnsi="Times New Roman" w:cs="Times New Roman"/>
          <w:sz w:val="24"/>
          <w:szCs w:val="24"/>
        </w:rPr>
        <w:t>listening</w:t>
      </w:r>
      <w:proofErr w:type="spellEnd"/>
      <w:r w:rsidR="00E443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95695">
        <w:rPr>
          <w:rFonts w:ascii="Times New Roman" w:hAnsi="Times New Roman" w:cs="Times New Roman"/>
          <w:sz w:val="24"/>
          <w:szCs w:val="24"/>
        </w:rPr>
        <w:t>writing</w:t>
      </w:r>
      <w:proofErr w:type="spellEnd"/>
    </w:p>
    <w:p w14:paraId="462CC686" w14:textId="6D2448A3" w:rsidR="001F2E85" w:rsidRDefault="001F2E8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6483A">
        <w:rPr>
          <w:rFonts w:ascii="Times New Roman" w:hAnsi="Times New Roman" w:cs="Times New Roman"/>
          <w:b/>
          <w:bCs/>
          <w:sz w:val="24"/>
          <w:szCs w:val="24"/>
        </w:rPr>
        <w:t>Materials</w:t>
      </w:r>
      <w:proofErr w:type="spellEnd"/>
      <w:r w:rsidRPr="0086483A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projector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interactive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pieces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paper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parchments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students</w:t>
      </w:r>
      <w:proofErr w:type="spellEnd"/>
    </w:p>
    <w:p w14:paraId="16463F2F" w14:textId="77777777" w:rsidR="00C276CA" w:rsidRDefault="00C276CA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B612AE5" w14:textId="70978C1F" w:rsidR="00966E2B" w:rsidRDefault="00E3045B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essential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has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initial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prepared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advance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either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computer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so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projected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board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="00465672">
        <w:rPr>
          <w:rFonts w:ascii="Times New Roman" w:hAnsi="Times New Roman" w:cs="Times New Roman"/>
          <w:sz w:val="24"/>
          <w:szCs w:val="24"/>
        </w:rPr>
        <w:t>,</w:t>
      </w:r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672">
        <w:rPr>
          <w:rFonts w:ascii="Times New Roman" w:hAnsi="Times New Roman" w:cs="Times New Roman"/>
          <w:sz w:val="24"/>
          <w:szCs w:val="24"/>
        </w:rPr>
        <w:t>unfortunately</w:t>
      </w:r>
      <w:proofErr w:type="spellEnd"/>
      <w:r w:rsidR="0046567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672">
        <w:rPr>
          <w:rFonts w:ascii="Times New Roman" w:hAnsi="Times New Roman" w:cs="Times New Roman"/>
          <w:sz w:val="24"/>
          <w:szCs w:val="24"/>
        </w:rPr>
        <w:t>might</w:t>
      </w:r>
      <w:proofErr w:type="spellEnd"/>
      <w:r w:rsidR="00465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672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a risk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read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break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Pre-written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prevent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being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lost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E2B" w:rsidRPr="00966E2B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966E2B" w:rsidRPr="00966E2B">
        <w:rPr>
          <w:rFonts w:ascii="Times New Roman" w:hAnsi="Times New Roman" w:cs="Times New Roman"/>
          <w:sz w:val="24"/>
          <w:szCs w:val="24"/>
        </w:rPr>
        <w:t>.</w:t>
      </w:r>
    </w:p>
    <w:p w14:paraId="17F8F1B4" w14:textId="77777777" w:rsidR="00B62792" w:rsidRDefault="00B6279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6AC51B" w14:textId="7FF2C309" w:rsidR="00E00462" w:rsidRDefault="00B6279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792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beginning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672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465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672">
        <w:rPr>
          <w:rFonts w:ascii="Times New Roman" w:hAnsi="Times New Roman" w:cs="Times New Roman"/>
          <w:sz w:val="24"/>
          <w:szCs w:val="24"/>
        </w:rPr>
        <w:t>introduce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briefly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give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basic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Nicholas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Winton's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rescue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start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792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Pr="00B62792">
        <w:rPr>
          <w:rFonts w:ascii="Times New Roman" w:hAnsi="Times New Roman" w:cs="Times New Roman"/>
          <w:sz w:val="24"/>
          <w:szCs w:val="24"/>
        </w:rPr>
        <w:t>.</w:t>
      </w:r>
      <w:r w:rsid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672">
        <w:rPr>
          <w:rFonts w:ascii="Times New Roman" w:hAnsi="Times New Roman" w:cs="Times New Roman"/>
          <w:sz w:val="24"/>
          <w:szCs w:val="24"/>
        </w:rPr>
        <w:t>Once</w:t>
      </w:r>
      <w:proofErr w:type="spellEnd"/>
      <w:r w:rsidR="00465672">
        <w:rPr>
          <w:rFonts w:ascii="Times New Roman" w:hAnsi="Times New Roman" w:cs="Times New Roman"/>
          <w:sz w:val="24"/>
          <w:szCs w:val="24"/>
        </w:rPr>
        <w:t xml:space="preserve"> done, </w:t>
      </w:r>
      <w:proofErr w:type="spellStart"/>
      <w:r w:rsidR="0046567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656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5672">
        <w:rPr>
          <w:rFonts w:ascii="Times New Roman" w:hAnsi="Times New Roman" w:cs="Times New Roman"/>
          <w:sz w:val="24"/>
          <w:szCs w:val="24"/>
        </w:rPr>
        <w:t>d</w:t>
      </w:r>
      <w:r w:rsidR="00E00462" w:rsidRPr="00E00462">
        <w:rPr>
          <w:rFonts w:ascii="Times New Roman" w:hAnsi="Times New Roman" w:cs="Times New Roman"/>
          <w:sz w:val="24"/>
          <w:szCs w:val="24"/>
        </w:rPr>
        <w:t>iscussion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displayed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read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. </w:t>
      </w:r>
      <w:r w:rsidR="00465672">
        <w:rPr>
          <w:rFonts w:ascii="Times New Roman" w:hAnsi="Times New Roman" w:cs="Times New Roman"/>
          <w:sz w:val="24"/>
          <w:szCs w:val="24"/>
        </w:rPr>
        <w:t>In case</w:t>
      </w:r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>
        <w:rPr>
          <w:rFonts w:ascii="Times New Roman" w:hAnsi="Times New Roman" w:cs="Times New Roman"/>
          <w:sz w:val="24"/>
          <w:szCs w:val="24"/>
        </w:rPr>
        <w:t>find</w:t>
      </w:r>
      <w:proofErr w:type="spellEnd"/>
      <w:r w:rsidR="00E00462">
        <w:rPr>
          <w:rFonts w:ascii="Times New Roman" w:hAnsi="Times New Roman" w:cs="Times New Roman"/>
          <w:sz w:val="24"/>
          <w:szCs w:val="24"/>
        </w:rPr>
        <w:t xml:space="preserve"> any </w:t>
      </w:r>
      <w:proofErr w:type="spellStart"/>
      <w:r w:rsidR="00E00462">
        <w:rPr>
          <w:rFonts w:ascii="Times New Roman" w:hAnsi="Times New Roman" w:cs="Times New Roman"/>
          <w:sz w:val="24"/>
          <w:szCs w:val="24"/>
        </w:rPr>
        <w:t>unfamiliar</w:t>
      </w:r>
      <w:proofErr w:type="spellEnd"/>
      <w:r w:rsid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note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down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translation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to make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sure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understand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everything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>.</w:t>
      </w:r>
      <w:r w:rsidR="00E00462">
        <w:rPr>
          <w:rFonts w:ascii="Times New Roman" w:hAnsi="Times New Roman" w:cs="Times New Roman"/>
          <w:sz w:val="24"/>
          <w:szCs w:val="24"/>
        </w:rPr>
        <w:t xml:space="preserve"> </w:t>
      </w:r>
      <w:r w:rsidR="00E00462" w:rsidRPr="00E00462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assumed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unknown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words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include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>:</w:t>
      </w:r>
      <w:r w:rsidR="00E00462">
        <w:rPr>
          <w:rFonts w:ascii="Times New Roman" w:hAnsi="Times New Roman" w:cs="Times New Roman"/>
          <w:sz w:val="24"/>
          <w:szCs w:val="24"/>
        </w:rPr>
        <w:t xml:space="preserve"> </w:t>
      </w:r>
      <w:r w:rsidR="00E00462" w:rsidRPr="00E00462">
        <w:rPr>
          <w:rFonts w:ascii="Times New Roman" w:hAnsi="Times New Roman" w:cs="Times New Roman"/>
          <w:sz w:val="24"/>
          <w:szCs w:val="24"/>
        </w:rPr>
        <w:t xml:space="preserve">disability,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participate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bullying</w:t>
      </w:r>
      <w:proofErr w:type="spellEnd"/>
      <w:r w:rsid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E004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0462" w:rsidRPr="00E00462">
        <w:rPr>
          <w:rFonts w:ascii="Times New Roman" w:hAnsi="Times New Roman" w:cs="Times New Roman"/>
          <w:sz w:val="24"/>
          <w:szCs w:val="24"/>
        </w:rPr>
        <w:t>victim</w:t>
      </w:r>
      <w:proofErr w:type="spellEnd"/>
      <w:r w:rsidR="00E00462" w:rsidRPr="00E00462">
        <w:rPr>
          <w:rFonts w:ascii="Times New Roman" w:hAnsi="Times New Roman" w:cs="Times New Roman"/>
          <w:sz w:val="24"/>
          <w:szCs w:val="24"/>
        </w:rPr>
        <w:t>.</w:t>
      </w:r>
    </w:p>
    <w:p w14:paraId="3AA06D6A" w14:textId="77777777" w:rsidR="00E00462" w:rsidRPr="00E00462" w:rsidRDefault="00E00462" w:rsidP="009A5872">
      <w:pPr>
        <w:tabs>
          <w:tab w:val="left" w:pos="237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37925918" w14:textId="78B4A9F4" w:rsidR="00E00462" w:rsidRPr="009F569D" w:rsidRDefault="00E00462" w:rsidP="009F569D">
      <w:pPr>
        <w:pStyle w:val="Odstavecseseznamem"/>
        <w:numPr>
          <w:ilvl w:val="0"/>
          <w:numId w:val="33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Have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ever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made a negative comment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about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another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person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based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on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race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, religion, gender,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sexual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orientation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, disability,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or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national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origin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>?</w:t>
      </w:r>
    </w:p>
    <w:p w14:paraId="74E3F348" w14:textId="5BFAEC81" w:rsidR="00E00462" w:rsidRPr="009F569D" w:rsidRDefault="00E00462" w:rsidP="009F569D">
      <w:pPr>
        <w:pStyle w:val="Odstavecseseznamem"/>
        <w:numPr>
          <w:ilvl w:val="0"/>
          <w:numId w:val="33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Have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ever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heard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friend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make a negative comment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about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another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person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based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on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race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, religion, gender,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sexual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orientation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, disability,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or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national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origin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?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If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so,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how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did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respond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?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What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did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say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?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What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did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do?</w:t>
      </w:r>
    </w:p>
    <w:p w14:paraId="67F9187A" w14:textId="19FE4E66" w:rsidR="00E00462" w:rsidRPr="009F569D" w:rsidRDefault="00E00462" w:rsidP="009F569D">
      <w:pPr>
        <w:pStyle w:val="Odstavecseseznamem"/>
        <w:numPr>
          <w:ilvl w:val="0"/>
          <w:numId w:val="33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Have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ever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participated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bullying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>?</w:t>
      </w:r>
    </w:p>
    <w:p w14:paraId="05FF2577" w14:textId="13C07509" w:rsidR="00E00462" w:rsidRPr="009F569D" w:rsidRDefault="00E00462" w:rsidP="009F569D">
      <w:pPr>
        <w:pStyle w:val="Odstavecseseznamem"/>
        <w:numPr>
          <w:ilvl w:val="0"/>
          <w:numId w:val="33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Have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ever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known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victim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bullying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?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If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so,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what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did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say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or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do to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help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>?</w:t>
      </w:r>
    </w:p>
    <w:p w14:paraId="284D0971" w14:textId="380613E4" w:rsidR="00E00462" w:rsidRPr="009F569D" w:rsidRDefault="00E00462" w:rsidP="009F569D">
      <w:pPr>
        <w:pStyle w:val="Odstavecseseznamem"/>
        <w:numPr>
          <w:ilvl w:val="0"/>
          <w:numId w:val="33"/>
        </w:num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If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saw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victim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bullying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what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would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F569D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9F569D">
        <w:rPr>
          <w:rFonts w:ascii="Times New Roman" w:hAnsi="Times New Roman" w:cs="Times New Roman"/>
          <w:i/>
          <w:iCs/>
          <w:sz w:val="24"/>
          <w:szCs w:val="24"/>
        </w:rPr>
        <w:t xml:space="preserve"> do?</w:t>
      </w:r>
    </w:p>
    <w:p w14:paraId="52E1C71C" w14:textId="77777777" w:rsidR="00E00462" w:rsidRDefault="00E00462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2E31A03" w14:textId="1FBC6606" w:rsidR="007B6581" w:rsidRDefault="003A1C2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Afterward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="00C03EAF" w:rsidRPr="00C03EA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divide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four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consisting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numbers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vary,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), and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selection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random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, as in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previous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, by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drawing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>
        <w:rPr>
          <w:rFonts w:ascii="Times New Roman" w:hAnsi="Times New Roman" w:cs="Times New Roman"/>
          <w:sz w:val="24"/>
          <w:szCs w:val="24"/>
        </w:rPr>
        <w:t>papers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3EAF" w:rsidRPr="00C03EAF">
        <w:rPr>
          <w:rFonts w:ascii="Times New Roman" w:hAnsi="Times New Roman" w:cs="Times New Roman"/>
          <w:sz w:val="24"/>
          <w:szCs w:val="24"/>
        </w:rPr>
        <w:t>numbers</w:t>
      </w:r>
      <w:proofErr w:type="spellEnd"/>
      <w:r w:rsidR="00C03EAF" w:rsidRPr="00C03EAF">
        <w:rPr>
          <w:rFonts w:ascii="Times New Roman" w:hAnsi="Times New Roman" w:cs="Times New Roman"/>
          <w:sz w:val="24"/>
          <w:szCs w:val="24"/>
        </w:rPr>
        <w:t>.</w:t>
      </w:r>
      <w:r w:rsid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instruct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freely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debate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constantly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listening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groups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to make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sure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3410" w:rsidRPr="00E83410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E83410" w:rsidRPr="00E83410">
        <w:rPr>
          <w:rFonts w:ascii="Times New Roman" w:hAnsi="Times New Roman" w:cs="Times New Roman"/>
          <w:sz w:val="24"/>
          <w:szCs w:val="24"/>
        </w:rPr>
        <w:t>.</w:t>
      </w:r>
      <w:r w:rsid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581" w:rsidRPr="00216921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7B6581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581" w:rsidRPr="00216921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ill</w:t>
      </w:r>
      <w:proofErr w:type="spellEnd"/>
      <w:r w:rsidR="007B6581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581" w:rsidRPr="00216921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7B6581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581" w:rsidRPr="00216921">
        <w:rPr>
          <w:rFonts w:ascii="Times New Roman" w:hAnsi="Times New Roman" w:cs="Times New Roman"/>
          <w:sz w:val="24"/>
          <w:szCs w:val="24"/>
        </w:rPr>
        <w:t>followed</w:t>
      </w:r>
      <w:proofErr w:type="spellEnd"/>
      <w:r w:rsidR="007B6581" w:rsidRPr="00216921">
        <w:rPr>
          <w:rFonts w:ascii="Times New Roman" w:hAnsi="Times New Roman" w:cs="Times New Roman"/>
          <w:sz w:val="24"/>
          <w:szCs w:val="24"/>
        </w:rPr>
        <w:t xml:space="preserve"> by a </w:t>
      </w:r>
      <w:proofErr w:type="spellStart"/>
      <w:r w:rsidR="007B6581" w:rsidRPr="00216921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="007B6581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581" w:rsidRPr="00216921"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 w:rsidR="007B6581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581" w:rsidRPr="00216921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7B6581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581" w:rsidRPr="0021692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B6581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6581" w:rsidRPr="00216921">
        <w:rPr>
          <w:rFonts w:ascii="Times New Roman" w:hAnsi="Times New Roman" w:cs="Times New Roman"/>
          <w:sz w:val="24"/>
          <w:szCs w:val="24"/>
        </w:rPr>
        <w:t>teach</w:t>
      </w:r>
      <w:r w:rsidR="003E2454" w:rsidRPr="00216921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="003E2454" w:rsidRPr="002169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E2454" w:rsidRPr="00216921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3E2454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2454" w:rsidRPr="00216921">
        <w:rPr>
          <w:rFonts w:ascii="Times New Roman" w:hAnsi="Times New Roman" w:cs="Times New Roman"/>
          <w:sz w:val="24"/>
          <w:szCs w:val="24"/>
        </w:rPr>
        <w:lastRenderedPageBreak/>
        <w:t>which</w:t>
      </w:r>
      <w:proofErr w:type="spellEnd"/>
      <w:r w:rsidR="003E2454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921" w:rsidRPr="0021692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16921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921" w:rsidRPr="00216921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216921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921" w:rsidRPr="00216921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216921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921" w:rsidRPr="00216921">
        <w:rPr>
          <w:rFonts w:ascii="Times New Roman" w:hAnsi="Times New Roman" w:cs="Times New Roman"/>
          <w:sz w:val="24"/>
          <w:szCs w:val="24"/>
        </w:rPr>
        <w:t>try</w:t>
      </w:r>
      <w:proofErr w:type="spellEnd"/>
      <w:r w:rsidR="00216921" w:rsidRPr="0021692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216921" w:rsidRPr="00216921">
        <w:rPr>
          <w:rFonts w:ascii="Times New Roman" w:hAnsi="Times New Roman" w:cs="Times New Roman"/>
          <w:sz w:val="24"/>
          <w:szCs w:val="24"/>
        </w:rPr>
        <w:t>instil</w:t>
      </w:r>
      <w:proofErr w:type="spellEnd"/>
      <w:r w:rsidR="00216921" w:rsidRPr="00216921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216921" w:rsidRPr="0021692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216921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921" w:rsidRPr="00216921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216921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921" w:rsidRPr="00216921">
        <w:rPr>
          <w:rFonts w:ascii="Times New Roman" w:hAnsi="Times New Roman" w:cs="Times New Roman"/>
          <w:sz w:val="24"/>
          <w:szCs w:val="24"/>
        </w:rPr>
        <w:t>moral</w:t>
      </w:r>
      <w:proofErr w:type="spellEnd"/>
      <w:r w:rsidR="00216921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921" w:rsidRPr="00216921">
        <w:rPr>
          <w:rFonts w:ascii="Times New Roman" w:hAnsi="Times New Roman" w:cs="Times New Roman"/>
          <w:sz w:val="24"/>
          <w:szCs w:val="24"/>
        </w:rPr>
        <w:t>principles</w:t>
      </w:r>
      <w:proofErr w:type="spellEnd"/>
      <w:r w:rsidR="00216921" w:rsidRPr="0021692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16921" w:rsidRPr="00216921">
        <w:rPr>
          <w:rFonts w:ascii="Times New Roman" w:hAnsi="Times New Roman" w:cs="Times New Roman"/>
          <w:sz w:val="24"/>
          <w:szCs w:val="24"/>
        </w:rPr>
        <w:t>appropriate</w:t>
      </w:r>
      <w:proofErr w:type="spellEnd"/>
      <w:r w:rsidR="00216921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921" w:rsidRPr="00216921">
        <w:rPr>
          <w:rFonts w:ascii="Times New Roman" w:hAnsi="Times New Roman" w:cs="Times New Roman"/>
          <w:sz w:val="24"/>
          <w:szCs w:val="24"/>
        </w:rPr>
        <w:t>behaviour</w:t>
      </w:r>
      <w:proofErr w:type="spellEnd"/>
      <w:r w:rsidR="00216921" w:rsidRPr="00216921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216921" w:rsidRPr="00216921">
        <w:rPr>
          <w:rFonts w:ascii="Times New Roman" w:hAnsi="Times New Roman" w:cs="Times New Roman"/>
          <w:sz w:val="24"/>
          <w:szCs w:val="24"/>
        </w:rPr>
        <w:t>sense</w:t>
      </w:r>
      <w:proofErr w:type="spellEnd"/>
      <w:r w:rsidR="00216921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921" w:rsidRPr="0021692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216921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921" w:rsidRPr="00216921">
        <w:rPr>
          <w:rFonts w:ascii="Times New Roman" w:hAnsi="Times New Roman" w:cs="Times New Roman"/>
          <w:sz w:val="24"/>
          <w:szCs w:val="24"/>
        </w:rPr>
        <w:t>belonging</w:t>
      </w:r>
      <w:proofErr w:type="spellEnd"/>
      <w:r w:rsidR="00216921" w:rsidRPr="00216921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216921" w:rsidRPr="00216921">
        <w:rPr>
          <w:rFonts w:ascii="Times New Roman" w:hAnsi="Times New Roman" w:cs="Times New Roman"/>
          <w:sz w:val="24"/>
          <w:szCs w:val="24"/>
        </w:rPr>
        <w:t>mutual</w:t>
      </w:r>
      <w:proofErr w:type="spellEnd"/>
      <w:r w:rsidR="00216921" w:rsidRPr="002169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6921" w:rsidRPr="00216921">
        <w:rPr>
          <w:rFonts w:ascii="Times New Roman" w:hAnsi="Times New Roman" w:cs="Times New Roman"/>
          <w:sz w:val="24"/>
          <w:szCs w:val="24"/>
        </w:rPr>
        <w:t>respect</w:t>
      </w:r>
      <w:proofErr w:type="spellEnd"/>
      <w:r w:rsidR="00216921" w:rsidRPr="00216921">
        <w:rPr>
          <w:rFonts w:ascii="Times New Roman" w:hAnsi="Times New Roman" w:cs="Times New Roman"/>
          <w:sz w:val="24"/>
          <w:szCs w:val="24"/>
        </w:rPr>
        <w:t>.</w:t>
      </w:r>
    </w:p>
    <w:p w14:paraId="50DCA2DC" w14:textId="77777777" w:rsidR="002E56E5" w:rsidRDefault="002E56E5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9F1831C" w14:textId="4A5C56C6" w:rsidR="007B6581" w:rsidRDefault="007B658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7B6581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part,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show a </w:t>
      </w:r>
      <w:r w:rsidR="00097A4E">
        <w:rPr>
          <w:rFonts w:ascii="Times New Roman" w:hAnsi="Times New Roman" w:cs="Times New Roman"/>
          <w:sz w:val="24"/>
          <w:szCs w:val="24"/>
        </w:rPr>
        <w:t xml:space="preserve">PowerPoint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r w:rsidR="00097A4E">
        <w:rPr>
          <w:rFonts w:ascii="Times New Roman" w:hAnsi="Times New Roman" w:cs="Times New Roman"/>
          <w:sz w:val="24"/>
          <w:szCs w:val="24"/>
        </w:rPr>
        <w:t xml:space="preserve">so </w:t>
      </w:r>
      <w:proofErr w:type="spellStart"/>
      <w:r w:rsidR="00097A4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in more detail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story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Nicholas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rescuers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such as Oscar Schindler.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6581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teacher's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best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interest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intersperse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occasional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such as: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How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would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act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?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Would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risk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your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life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?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If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your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friends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or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family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were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danger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what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would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do? 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Would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help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strangers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didn't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even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i/>
          <w:iCs/>
          <w:sz w:val="24"/>
          <w:szCs w:val="24"/>
        </w:rPr>
        <w:t>know</w:t>
      </w:r>
      <w:proofErr w:type="spellEnd"/>
      <w:r w:rsidRPr="007B6581">
        <w:rPr>
          <w:rFonts w:ascii="Times New Roman" w:hAnsi="Times New Roman" w:cs="Times New Roman"/>
          <w:i/>
          <w:iCs/>
          <w:sz w:val="24"/>
          <w:szCs w:val="24"/>
        </w:rPr>
        <w:t>?</w:t>
      </w:r>
    </w:p>
    <w:p w14:paraId="2D4FD572" w14:textId="77777777" w:rsidR="007B6581" w:rsidRDefault="007B658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51F8A678" w14:textId="4F8E665C" w:rsidR="007B6581" w:rsidRDefault="007B658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658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theoretical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presentation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w</w:t>
      </w:r>
      <w:r w:rsidR="00490CE1">
        <w:rPr>
          <w:rFonts w:ascii="Times New Roman" w:hAnsi="Times New Roman" w:cs="Times New Roman"/>
          <w:sz w:val="24"/>
          <w:szCs w:val="24"/>
        </w:rPr>
        <w:t>ill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followed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by a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short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video,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seen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interested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. It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emotional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excerpt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That</w:t>
      </w:r>
      <w:r>
        <w:rPr>
          <w:rFonts w:ascii="Times New Roman" w:hAnsi="Times New Roman" w:cs="Times New Roman"/>
          <w:sz w:val="24"/>
          <w:szCs w:val="24"/>
        </w:rPr>
        <w:t>´</w:t>
      </w:r>
      <w:r w:rsidRPr="007B6581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broadcast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BBC in 1988,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met his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rescued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without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knowing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beforehand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sitting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B6581">
        <w:rPr>
          <w:rFonts w:ascii="Times New Roman" w:hAnsi="Times New Roman" w:cs="Times New Roman"/>
          <w:sz w:val="24"/>
          <w:szCs w:val="24"/>
        </w:rPr>
        <w:t>him</w:t>
      </w:r>
      <w:proofErr w:type="spellEnd"/>
      <w:r w:rsidRPr="007B6581">
        <w:rPr>
          <w:rFonts w:ascii="Times New Roman" w:hAnsi="Times New Roman" w:cs="Times New Roman"/>
          <w:sz w:val="24"/>
          <w:szCs w:val="24"/>
        </w:rPr>
        <w:t>.</w:t>
      </w:r>
      <w:r w:rsidR="00AF536E">
        <w:rPr>
          <w:rFonts w:ascii="Times New Roman" w:hAnsi="Times New Roman" w:cs="Times New Roman"/>
          <w:sz w:val="24"/>
          <w:szCs w:val="24"/>
        </w:rPr>
        <w:t xml:space="preserve"> </w:t>
      </w:r>
      <w:r w:rsidR="00711EFE">
        <w:rPr>
          <w:rFonts w:ascii="Times New Roman" w:hAnsi="Times New Roman" w:cs="Times New Roman"/>
          <w:sz w:val="24"/>
          <w:szCs w:val="24"/>
        </w:rPr>
        <w:t xml:space="preserve">It </w:t>
      </w:r>
      <w:proofErr w:type="spellStart"/>
      <w:r w:rsidR="00711EF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EFE">
        <w:rPr>
          <w:rFonts w:ascii="Times New Roman" w:hAnsi="Times New Roman" w:cs="Times New Roman"/>
          <w:sz w:val="24"/>
          <w:szCs w:val="24"/>
        </w:rPr>
        <w:t>available</w:t>
      </w:r>
      <w:proofErr w:type="spellEnd"/>
      <w:r w:rsid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EFE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EFE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711EFE">
        <w:rPr>
          <w:rFonts w:ascii="Times New Roman" w:hAnsi="Times New Roman" w:cs="Times New Roman"/>
          <w:sz w:val="24"/>
          <w:szCs w:val="24"/>
        </w:rPr>
        <w:t xml:space="preserve"> link: </w:t>
      </w:r>
      <w:hyperlink r:id="rId16" w:history="1">
        <w:r w:rsidR="00711EFE" w:rsidRPr="003E69DF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https://www.youtube.com/watch?v=6_nFuJAF5F0</w:t>
        </w:r>
      </w:hyperlink>
      <w:r w:rsid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0CE1">
        <w:rPr>
          <w:rFonts w:ascii="Times New Roman" w:hAnsi="Times New Roman" w:cs="Times New Roman"/>
          <w:sz w:val="24"/>
          <w:szCs w:val="24"/>
        </w:rPr>
        <w:t>Note</w:t>
      </w:r>
      <w:proofErr w:type="spellEnd"/>
      <w:r w:rsidR="00490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0CE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490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0CE1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490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0CE1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490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0CE1">
        <w:rPr>
          <w:rFonts w:ascii="Times New Roman" w:hAnsi="Times New Roman" w:cs="Times New Roman"/>
          <w:sz w:val="24"/>
          <w:szCs w:val="24"/>
        </w:rPr>
        <w:t>essential</w:t>
      </w:r>
      <w:proofErr w:type="spellEnd"/>
      <w:r w:rsidR="00490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0CE1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490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0CE1">
        <w:rPr>
          <w:rFonts w:ascii="Times New Roman" w:hAnsi="Times New Roman" w:cs="Times New Roman"/>
          <w:sz w:val="24"/>
          <w:szCs w:val="24"/>
        </w:rPr>
        <w:t>t</w:t>
      </w:r>
      <w:r w:rsidR="00AF536E" w:rsidRPr="00AF536E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="00AF536E" w:rsidRPr="00AF5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36E" w:rsidRPr="00AF536E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490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36E" w:rsidRPr="00AF536E">
        <w:rPr>
          <w:rFonts w:ascii="Times New Roman" w:hAnsi="Times New Roman" w:cs="Times New Roman"/>
          <w:sz w:val="24"/>
          <w:szCs w:val="24"/>
        </w:rPr>
        <w:t>observe</w:t>
      </w:r>
      <w:r w:rsidR="00490CE1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AF536E" w:rsidRPr="00AF5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36E" w:rsidRPr="00AF536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F536E" w:rsidRPr="00AF5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36E" w:rsidRPr="00AF536E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AF536E" w:rsidRPr="00AF536E">
        <w:rPr>
          <w:rFonts w:ascii="Times New Roman" w:hAnsi="Times New Roman" w:cs="Times New Roman"/>
          <w:sz w:val="24"/>
          <w:szCs w:val="24"/>
        </w:rPr>
        <w:t xml:space="preserve">' </w:t>
      </w:r>
      <w:proofErr w:type="spellStart"/>
      <w:r w:rsidR="00AF536E" w:rsidRPr="00AF536E">
        <w:rPr>
          <w:rFonts w:ascii="Times New Roman" w:hAnsi="Times New Roman" w:cs="Times New Roman"/>
          <w:sz w:val="24"/>
          <w:szCs w:val="24"/>
        </w:rPr>
        <w:t>reactions</w:t>
      </w:r>
      <w:proofErr w:type="spellEnd"/>
      <w:r w:rsidR="00AF536E" w:rsidRPr="00AF536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AF536E" w:rsidRPr="00AF536E">
        <w:rPr>
          <w:rFonts w:ascii="Times New Roman" w:hAnsi="Times New Roman" w:cs="Times New Roman"/>
          <w:sz w:val="24"/>
          <w:szCs w:val="24"/>
        </w:rPr>
        <w:t>see</w:t>
      </w:r>
      <w:proofErr w:type="spellEnd"/>
      <w:r w:rsidR="00AF536E" w:rsidRPr="00AF5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36E" w:rsidRPr="00AF536E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AF536E" w:rsidRPr="00AF5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36E" w:rsidRPr="00AF536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F536E" w:rsidRPr="00AF536E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="00AF536E" w:rsidRPr="00AF536E">
        <w:rPr>
          <w:rFonts w:ascii="Times New Roman" w:hAnsi="Times New Roman" w:cs="Times New Roman"/>
          <w:sz w:val="24"/>
          <w:szCs w:val="24"/>
        </w:rPr>
        <w:t>moved</w:t>
      </w:r>
      <w:proofErr w:type="spellEnd"/>
      <w:r w:rsidR="00AF536E" w:rsidRPr="00AF5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36E" w:rsidRPr="00AF536E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AF536E" w:rsidRPr="00AF5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36E" w:rsidRPr="00AF536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AF536E" w:rsidRPr="00AF5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36E" w:rsidRPr="00AF536E">
        <w:rPr>
          <w:rFonts w:ascii="Times New Roman" w:hAnsi="Times New Roman" w:cs="Times New Roman"/>
          <w:sz w:val="24"/>
          <w:szCs w:val="24"/>
        </w:rPr>
        <w:t>left</w:t>
      </w:r>
      <w:proofErr w:type="spellEnd"/>
      <w:r w:rsidR="00AF536E" w:rsidRPr="00AF5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36E" w:rsidRPr="00AF536E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AF536E" w:rsidRPr="00AF53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36E" w:rsidRPr="00AF536E">
        <w:rPr>
          <w:rFonts w:ascii="Times New Roman" w:hAnsi="Times New Roman" w:cs="Times New Roman"/>
          <w:sz w:val="24"/>
          <w:szCs w:val="24"/>
        </w:rPr>
        <w:t>cold</w:t>
      </w:r>
      <w:proofErr w:type="spellEnd"/>
      <w:r w:rsidR="00AF536E" w:rsidRPr="00AF536E">
        <w:rPr>
          <w:rFonts w:ascii="Times New Roman" w:hAnsi="Times New Roman" w:cs="Times New Roman"/>
          <w:sz w:val="24"/>
          <w:szCs w:val="24"/>
        </w:rPr>
        <w:t>.</w:t>
      </w:r>
    </w:p>
    <w:p w14:paraId="026A6581" w14:textId="77777777" w:rsidR="00711EFE" w:rsidRDefault="00711EF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4BE1AB" w14:textId="3B60C46A" w:rsidR="00711EFE" w:rsidRPr="007B6581" w:rsidRDefault="00711EF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1EFE">
        <w:rPr>
          <w:rFonts w:ascii="Times New Roman" w:hAnsi="Times New Roman" w:cs="Times New Roman"/>
          <w:sz w:val="24"/>
          <w:szCs w:val="24"/>
        </w:rPr>
        <w:t>Once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ends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F5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841F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F5E">
        <w:rPr>
          <w:rFonts w:ascii="Times New Roman" w:hAnsi="Times New Roman" w:cs="Times New Roman"/>
          <w:sz w:val="24"/>
          <w:szCs w:val="24"/>
        </w:rPr>
        <w:t>tell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841F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1F5E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="00841F5E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841F5E" w:rsidRPr="00841F5E">
        <w:rPr>
          <w:rFonts w:ascii="Times New Roman" w:hAnsi="Times New Roman" w:cs="Times New Roman"/>
          <w:i/>
          <w:iCs/>
          <w:sz w:val="24"/>
          <w:szCs w:val="24"/>
        </w:rPr>
        <w:t>Imagine</w:t>
      </w:r>
      <w:proofErr w:type="spellEnd"/>
      <w:r w:rsidR="00841F5E"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="00841F5E" w:rsidRPr="00841F5E">
        <w:rPr>
          <w:rFonts w:ascii="Times New Roman" w:hAnsi="Times New Roman" w:cs="Times New Roman"/>
          <w:i/>
          <w:iCs/>
          <w:sz w:val="24"/>
          <w:szCs w:val="24"/>
        </w:rPr>
        <w:t>ou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are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already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retired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find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out </w:t>
      </w:r>
      <w:proofErr w:type="spellStart"/>
      <w:r w:rsidR="00841F5E" w:rsidRPr="00841F5E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are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one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Winton's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rescued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children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="00841F5E" w:rsidRPr="00841F5E">
        <w:rPr>
          <w:rFonts w:ascii="Times New Roman" w:hAnsi="Times New Roman" w:cs="Times New Roman"/>
          <w:i/>
          <w:iCs/>
          <w:sz w:val="24"/>
          <w:szCs w:val="24"/>
        </w:rPr>
        <w:t>Your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task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841F5E" w:rsidRPr="00841F5E">
        <w:rPr>
          <w:rFonts w:ascii="Times New Roman" w:hAnsi="Times New Roman" w:cs="Times New Roman"/>
          <w:i/>
          <w:iCs/>
          <w:sz w:val="24"/>
          <w:szCs w:val="24"/>
        </w:rPr>
        <w:t>is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write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short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letter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Winton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What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would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write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him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?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How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would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thank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him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for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saving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?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What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feelings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would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describe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Pr="00841F5E">
        <w:rPr>
          <w:rFonts w:ascii="Times New Roman" w:hAnsi="Times New Roman" w:cs="Times New Roman"/>
          <w:i/>
          <w:iCs/>
          <w:sz w:val="24"/>
          <w:szCs w:val="24"/>
        </w:rPr>
        <w:t>him</w:t>
      </w:r>
      <w:proofErr w:type="spellEnd"/>
      <w:r w:rsidRPr="00841F5E">
        <w:rPr>
          <w:rFonts w:ascii="Times New Roman" w:hAnsi="Times New Roman" w:cs="Times New Roman"/>
          <w:i/>
          <w:iCs/>
          <w:sz w:val="24"/>
          <w:szCs w:val="24"/>
        </w:rPr>
        <w:t>?</w:t>
      </w:r>
      <w:r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student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piece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parchment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0973">
        <w:rPr>
          <w:rFonts w:ascii="Times New Roman" w:hAnsi="Times New Roman" w:cs="Times New Roman"/>
          <w:sz w:val="24"/>
          <w:szCs w:val="24"/>
        </w:rPr>
        <w:t>Once</w:t>
      </w:r>
      <w:proofErr w:type="spellEnd"/>
      <w:r w:rsidR="0058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09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8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0973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58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0973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="0058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0973">
        <w:rPr>
          <w:rFonts w:ascii="Times New Roman" w:hAnsi="Times New Roman" w:cs="Times New Roman"/>
          <w:sz w:val="24"/>
          <w:szCs w:val="24"/>
        </w:rPr>
        <w:t>obtained</w:t>
      </w:r>
      <w:proofErr w:type="spellEnd"/>
      <w:r w:rsidR="0058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09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809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0973">
        <w:rPr>
          <w:rFonts w:ascii="Times New Roman" w:hAnsi="Times New Roman" w:cs="Times New Roman"/>
          <w:sz w:val="24"/>
          <w:szCs w:val="24"/>
        </w:rPr>
        <w:t>parchment</w:t>
      </w:r>
      <w:proofErr w:type="spellEnd"/>
      <w:r w:rsidR="005809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80973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approximately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minutes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write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1EFE">
        <w:rPr>
          <w:rFonts w:ascii="Times New Roman" w:hAnsi="Times New Roman" w:cs="Times New Roman"/>
          <w:sz w:val="24"/>
          <w:szCs w:val="24"/>
        </w:rPr>
        <w:t>letter</w:t>
      </w:r>
      <w:proofErr w:type="spellEnd"/>
      <w:r w:rsidR="00841F5E">
        <w:rPr>
          <w:rFonts w:ascii="Times New Roman" w:hAnsi="Times New Roman" w:cs="Times New Roman"/>
          <w:sz w:val="24"/>
          <w:szCs w:val="24"/>
        </w:rPr>
        <w:t>.</w:t>
      </w:r>
      <w:r w:rsidR="00416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65D3">
        <w:rPr>
          <w:rFonts w:ascii="Times New Roman" w:hAnsi="Times New Roman" w:cs="Times New Roman"/>
          <w:sz w:val="24"/>
          <w:szCs w:val="24"/>
        </w:rPr>
        <w:t>Afterward</w:t>
      </w:r>
      <w:proofErr w:type="spellEnd"/>
      <w:r w:rsidR="004165D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165D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16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65D3">
        <w:rPr>
          <w:rFonts w:ascii="Times New Roman" w:hAnsi="Times New Roman" w:cs="Times New Roman"/>
          <w:sz w:val="24"/>
          <w:szCs w:val="24"/>
        </w:rPr>
        <w:t>letters</w:t>
      </w:r>
      <w:proofErr w:type="spellEnd"/>
      <w:r w:rsidR="00416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65D3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416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65D3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4165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65D3">
        <w:rPr>
          <w:rFonts w:ascii="Times New Roman" w:hAnsi="Times New Roman" w:cs="Times New Roman"/>
          <w:sz w:val="24"/>
          <w:szCs w:val="24"/>
        </w:rPr>
        <w:t>collected</w:t>
      </w:r>
      <w:proofErr w:type="spellEnd"/>
      <w:r w:rsidR="004165D3">
        <w:rPr>
          <w:rFonts w:ascii="Times New Roman" w:hAnsi="Times New Roman" w:cs="Times New Roman"/>
          <w:sz w:val="24"/>
          <w:szCs w:val="24"/>
        </w:rPr>
        <w:t>.</w:t>
      </w:r>
    </w:p>
    <w:p w14:paraId="4642A61A" w14:textId="77777777" w:rsidR="007B6581" w:rsidRDefault="007B658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8A227B" w14:textId="7E59BEFE" w:rsidR="00711EFE" w:rsidRDefault="00711EF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010F48" wp14:editId="5C36A10F">
            <wp:extent cx="3549904" cy="4705684"/>
            <wp:effectExtent l="0" t="0" r="0" b="0"/>
            <wp:docPr id="2057325016" name="Obrázek 2057325016" descr="Obsah obrázku text, rukopis, kniha, d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09794" name="Obrázek 1411009794" descr="Obsah obrázku text, rukopis, kniha, dopis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788" cy="476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08ABE" w14:textId="1A58BE1F" w:rsidR="00711EFE" w:rsidRPr="00711EFE" w:rsidRDefault="00711EFE" w:rsidP="000306E8">
      <w:pPr>
        <w:tabs>
          <w:tab w:val="left" w:pos="2373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Source</w:t>
      </w:r>
      <w:r w:rsidR="000306E8">
        <w:rPr>
          <w:rFonts w:ascii="Times New Roman" w:hAnsi="Times New Roman" w:cs="Times New Roman"/>
          <w:sz w:val="16"/>
          <w:szCs w:val="16"/>
        </w:rPr>
        <w:t>: URL28</w:t>
      </w:r>
      <w:r>
        <w:rPr>
          <w:rFonts w:ascii="Times New Roman" w:hAnsi="Times New Roman" w:cs="Times New Roman"/>
          <w:sz w:val="16"/>
          <w:szCs w:val="16"/>
        </w:rPr>
        <w:t xml:space="preserve">, </w:t>
      </w:r>
      <w:r w:rsidR="000306E8">
        <w:rPr>
          <w:rFonts w:ascii="Times New Roman" w:hAnsi="Times New Roman" w:cs="Times New Roman"/>
          <w:sz w:val="16"/>
          <w:szCs w:val="16"/>
        </w:rPr>
        <w:t>t</w:t>
      </w:r>
      <w:r>
        <w:rPr>
          <w:rFonts w:ascii="Times New Roman" w:hAnsi="Times New Roman" w:cs="Times New Roman"/>
          <w:sz w:val="16"/>
          <w:szCs w:val="16"/>
        </w:rPr>
        <w:t xml:space="preserve">ext: </w:t>
      </w:r>
      <w:proofErr w:type="spellStart"/>
      <w:r>
        <w:rPr>
          <w:rFonts w:ascii="Times New Roman" w:hAnsi="Times New Roman" w:cs="Times New Roman"/>
          <w:sz w:val="16"/>
          <w:szCs w:val="16"/>
        </w:rPr>
        <w:t>own</w:t>
      </w:r>
      <w:proofErr w:type="spellEnd"/>
    </w:p>
    <w:p w14:paraId="24D9C1A9" w14:textId="77777777" w:rsidR="007B6581" w:rsidRDefault="007B6581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F88783" w14:textId="0712AF38" w:rsidR="00966E2B" w:rsidRDefault="00580973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711EFE" w:rsidRPr="00711EF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11EFE" w:rsidRPr="00711EF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11EFE"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EFE" w:rsidRPr="00711EFE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711EFE"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EFE" w:rsidRPr="00711EFE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711EFE"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EFE" w:rsidRPr="00711EFE">
        <w:rPr>
          <w:rFonts w:ascii="Times New Roman" w:hAnsi="Times New Roman" w:cs="Times New Roman"/>
          <w:sz w:val="24"/>
          <w:szCs w:val="24"/>
        </w:rPr>
        <w:t>briefly</w:t>
      </w:r>
      <w:proofErr w:type="spellEnd"/>
      <w:r w:rsidR="00711EFE"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EFE" w:rsidRPr="00711EFE">
        <w:rPr>
          <w:rFonts w:ascii="Times New Roman" w:hAnsi="Times New Roman" w:cs="Times New Roman"/>
          <w:sz w:val="24"/>
          <w:szCs w:val="24"/>
        </w:rPr>
        <w:t>summarize</w:t>
      </w:r>
      <w:proofErr w:type="spellEnd"/>
      <w:r w:rsidR="00711EFE"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EFE" w:rsidRPr="00711EFE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711EFE"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EFE" w:rsidRPr="00711EF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11EFE"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EFE" w:rsidRPr="00711EFE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711EFE"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EFE" w:rsidRPr="00711EFE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="00711EFE"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EFE" w:rsidRPr="00711EFE">
        <w:rPr>
          <w:rFonts w:ascii="Times New Roman" w:hAnsi="Times New Roman" w:cs="Times New Roman"/>
          <w:sz w:val="24"/>
          <w:szCs w:val="24"/>
        </w:rPr>
        <w:t>learned</w:t>
      </w:r>
      <w:proofErr w:type="spellEnd"/>
      <w:r w:rsidR="00711EFE" w:rsidRPr="00711EFE">
        <w:rPr>
          <w:rFonts w:ascii="Times New Roman" w:hAnsi="Times New Roman" w:cs="Times New Roman"/>
          <w:sz w:val="24"/>
          <w:szCs w:val="24"/>
        </w:rPr>
        <w:t xml:space="preserve"> and</w:t>
      </w:r>
      <w:r w:rsidR="00724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663" w:rsidRPr="00724663">
        <w:rPr>
          <w:rFonts w:ascii="Times New Roman" w:hAnsi="Times New Roman" w:cs="Times New Roman"/>
          <w:sz w:val="24"/>
          <w:szCs w:val="24"/>
        </w:rPr>
        <w:t>ask</w:t>
      </w:r>
      <w:proofErr w:type="spellEnd"/>
      <w:r w:rsidR="00724663" w:rsidRPr="00724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724663" w:rsidRPr="00724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663" w:rsidRPr="00724663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="00724663" w:rsidRPr="00724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663" w:rsidRPr="00724663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724663" w:rsidRPr="00724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663" w:rsidRPr="00724663">
        <w:rPr>
          <w:rFonts w:ascii="Times New Roman" w:hAnsi="Times New Roman" w:cs="Times New Roman"/>
          <w:sz w:val="24"/>
          <w:szCs w:val="24"/>
        </w:rPr>
        <w:t>perceived</w:t>
      </w:r>
      <w:proofErr w:type="spellEnd"/>
      <w:r w:rsidR="00724663" w:rsidRPr="00724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663" w:rsidRPr="0072466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24663" w:rsidRPr="00724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663" w:rsidRPr="00724663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724663">
        <w:rPr>
          <w:rFonts w:ascii="Times New Roman" w:hAnsi="Times New Roman" w:cs="Times New Roman"/>
          <w:sz w:val="24"/>
          <w:szCs w:val="24"/>
        </w:rPr>
        <w:t>,</w:t>
      </w:r>
      <w:r w:rsid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>
        <w:rPr>
          <w:rFonts w:ascii="Times New Roman" w:hAnsi="Times New Roman" w:cs="Times New Roman"/>
          <w:sz w:val="24"/>
          <w:szCs w:val="24"/>
        </w:rPr>
        <w:t>surprised</w:t>
      </w:r>
      <w:proofErr w:type="spellEnd"/>
      <w:r w:rsid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C13C69">
        <w:rPr>
          <w:rFonts w:ascii="Times New Roman" w:hAnsi="Times New Roman" w:cs="Times New Roman"/>
          <w:sz w:val="24"/>
          <w:szCs w:val="24"/>
        </w:rPr>
        <w:t>,</w:t>
      </w:r>
      <w:r w:rsidR="00724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663">
        <w:rPr>
          <w:rFonts w:ascii="Times New Roman" w:hAnsi="Times New Roman" w:cs="Times New Roman"/>
          <w:sz w:val="24"/>
          <w:szCs w:val="24"/>
        </w:rPr>
        <w:t>eventually</w:t>
      </w:r>
      <w:proofErr w:type="spellEnd"/>
      <w:r w:rsidR="00724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663" w:rsidRPr="00724663">
        <w:rPr>
          <w:rFonts w:ascii="Times New Roman" w:hAnsi="Times New Roman" w:cs="Times New Roman"/>
          <w:sz w:val="24"/>
          <w:szCs w:val="24"/>
        </w:rPr>
        <w:t>what</w:t>
      </w:r>
      <w:proofErr w:type="spellEnd"/>
      <w:r w:rsidR="00724663" w:rsidRPr="00724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663" w:rsidRPr="00724663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724663" w:rsidRPr="00724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663" w:rsidRPr="00724663">
        <w:rPr>
          <w:rFonts w:ascii="Times New Roman" w:hAnsi="Times New Roman" w:cs="Times New Roman"/>
          <w:sz w:val="24"/>
          <w:szCs w:val="24"/>
        </w:rPr>
        <w:t>realized</w:t>
      </w:r>
      <w:proofErr w:type="spellEnd"/>
      <w:r w:rsidR="00724663" w:rsidRPr="00724663">
        <w:rPr>
          <w:rFonts w:ascii="Times New Roman" w:hAnsi="Times New Roman" w:cs="Times New Roman"/>
          <w:sz w:val="24"/>
          <w:szCs w:val="24"/>
        </w:rPr>
        <w:t>.</w:t>
      </w:r>
      <w:r w:rsidR="00711EFE"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4663">
        <w:rPr>
          <w:rFonts w:ascii="Times New Roman" w:hAnsi="Times New Roman" w:cs="Times New Roman"/>
          <w:sz w:val="24"/>
          <w:szCs w:val="24"/>
        </w:rPr>
        <w:t>Once</w:t>
      </w:r>
      <w:proofErr w:type="spellEnd"/>
      <w:r w:rsidR="00724663">
        <w:rPr>
          <w:rFonts w:ascii="Times New Roman" w:hAnsi="Times New Roman" w:cs="Times New Roman"/>
          <w:sz w:val="24"/>
          <w:szCs w:val="24"/>
        </w:rPr>
        <w:t xml:space="preserve"> done, </w:t>
      </w:r>
      <w:proofErr w:type="spellStart"/>
      <w:r w:rsidR="0072466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24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="007246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EFE" w:rsidRPr="00711EFE">
        <w:rPr>
          <w:rFonts w:ascii="Times New Roman" w:hAnsi="Times New Roman" w:cs="Times New Roman"/>
          <w:sz w:val="24"/>
          <w:szCs w:val="24"/>
        </w:rPr>
        <w:t>written</w:t>
      </w:r>
      <w:proofErr w:type="spellEnd"/>
      <w:r w:rsidR="00711EFE" w:rsidRPr="00711E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EFE" w:rsidRPr="00711EFE">
        <w:rPr>
          <w:rFonts w:ascii="Times New Roman" w:hAnsi="Times New Roman" w:cs="Times New Roman"/>
          <w:sz w:val="24"/>
          <w:szCs w:val="24"/>
        </w:rPr>
        <w:t>homework</w:t>
      </w:r>
      <w:proofErr w:type="spellEnd"/>
      <w:r w:rsidR="00C13C6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13C69">
        <w:rPr>
          <w:rFonts w:ascii="Times New Roman" w:hAnsi="Times New Roman" w:cs="Times New Roman"/>
          <w:sz w:val="24"/>
          <w:szCs w:val="24"/>
        </w:rPr>
        <w:t>t</w:t>
      </w:r>
      <w:r w:rsidR="00C13C69" w:rsidRPr="00C13C69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C13C69">
        <w:rPr>
          <w:rFonts w:ascii="Times New Roman" w:hAnsi="Times New Roman" w:cs="Times New Roman"/>
          <w:sz w:val="24"/>
          <w:szCs w:val="24"/>
        </w:rPr>
        <w:t xml:space="preserve"> hand</w:t>
      </w:r>
      <w:r w:rsidR="00C13C69" w:rsidRPr="00C13C69">
        <w:rPr>
          <w:rFonts w:ascii="Times New Roman" w:hAnsi="Times New Roman" w:cs="Times New Roman"/>
          <w:sz w:val="24"/>
          <w:szCs w:val="24"/>
        </w:rPr>
        <w:t xml:space="preserve"> out </w:t>
      </w:r>
      <w:proofErr w:type="spellStart"/>
      <w:r w:rsidR="00C13C69">
        <w:rPr>
          <w:rFonts w:ascii="Times New Roman" w:hAnsi="Times New Roman" w:cs="Times New Roman"/>
          <w:sz w:val="24"/>
          <w:szCs w:val="24"/>
        </w:rPr>
        <w:t>sheet</w:t>
      </w:r>
      <w:r w:rsidR="00C13C69" w:rsidRPr="00C13C69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assignment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printed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them</w:t>
      </w:r>
      <w:proofErr w:type="spellEnd"/>
      <w:r w:rsidR="00C13C69">
        <w:rPr>
          <w:rFonts w:ascii="Times New Roman" w:hAnsi="Times New Roman" w:cs="Times New Roman"/>
          <w:sz w:val="24"/>
          <w:szCs w:val="24"/>
        </w:rPr>
        <w:t>)</w:t>
      </w:r>
      <w:r w:rsidR="00C13C69" w:rsidRPr="00C13C69">
        <w:rPr>
          <w:rFonts w:ascii="Times New Roman" w:hAnsi="Times New Roman" w:cs="Times New Roman"/>
          <w:sz w:val="24"/>
          <w:szCs w:val="24"/>
        </w:rPr>
        <w:t>.</w:t>
      </w:r>
      <w:r w:rsidR="00C13C69">
        <w:rPr>
          <w:rFonts w:ascii="Times New Roman" w:hAnsi="Times New Roman" w:cs="Times New Roman"/>
          <w:sz w:val="24"/>
          <w:szCs w:val="24"/>
        </w:rPr>
        <w:t xml:space="preserve"> </w:t>
      </w:r>
      <w:r w:rsidR="00C13C69" w:rsidRPr="00C13C69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order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motivate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complete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assignment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told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best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minimum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errors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awarded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13C69" w:rsidRPr="00C13C69">
        <w:rPr>
          <w:rFonts w:ascii="Times New Roman" w:hAnsi="Times New Roman" w:cs="Times New Roman"/>
          <w:sz w:val="24"/>
          <w:szCs w:val="24"/>
        </w:rPr>
        <w:t>mark</w:t>
      </w:r>
      <w:proofErr w:type="spellEnd"/>
      <w:r w:rsidR="00C13C69" w:rsidRPr="00C13C69">
        <w:rPr>
          <w:rFonts w:ascii="Times New Roman" w:hAnsi="Times New Roman" w:cs="Times New Roman"/>
          <w:sz w:val="24"/>
          <w:szCs w:val="24"/>
        </w:rPr>
        <w:t>.</w:t>
      </w:r>
    </w:p>
    <w:p w14:paraId="2FE15D80" w14:textId="77777777" w:rsidR="00711EFE" w:rsidRDefault="00711EF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CCD588" w14:textId="77777777" w:rsidR="00711EFE" w:rsidRDefault="00711EF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Homework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write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least 100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words</w:t>
      </w:r>
      <w:proofErr w:type="spellEnd"/>
      <w:r>
        <w:rPr>
          <w:rFonts w:ascii="Times New Roman" w:hAnsi="Times New Roman" w:cs="Times New Roman"/>
          <w:sz w:val="24"/>
          <w:szCs w:val="24"/>
        </w:rPr>
        <w:t>):</w:t>
      </w:r>
    </w:p>
    <w:p w14:paraId="6DA804B1" w14:textId="36CD9F48" w:rsidR="002425A1" w:rsidRPr="00536953" w:rsidRDefault="00711EFE" w:rsidP="007D4F39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Imagine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it</w:t>
      </w:r>
      <w:proofErr w:type="spellEnd"/>
      <w:r w:rsidR="0072466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724663">
        <w:rPr>
          <w:rFonts w:ascii="Times New Roman" w:hAnsi="Times New Roman" w:cs="Times New Roman"/>
          <w:i/>
          <w:iCs/>
          <w:sz w:val="24"/>
          <w:szCs w:val="24"/>
        </w:rPr>
        <w:t>is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1938,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="00724663">
        <w:rPr>
          <w:rFonts w:ascii="Times New Roman" w:hAnsi="Times New Roman" w:cs="Times New Roman"/>
          <w:i/>
          <w:iCs/>
          <w:sz w:val="24"/>
          <w:szCs w:val="24"/>
        </w:rPr>
        <w:t xml:space="preserve"> are</w:t>
      </w:r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a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parent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have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two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children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are a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Jewish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family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therefore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danger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possibility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arises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that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may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send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your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children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abroad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, to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England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, and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it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is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quite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likely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that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will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never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see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them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again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How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would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decide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?  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Would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give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up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your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children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send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them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away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or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would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keep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them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your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home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, in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uncertain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situation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not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knowing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how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whole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situation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will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develop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what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will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happen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to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all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E83410">
        <w:rPr>
          <w:rFonts w:ascii="Times New Roman" w:hAnsi="Times New Roman" w:cs="Times New Roman"/>
          <w:i/>
          <w:iCs/>
          <w:sz w:val="24"/>
          <w:szCs w:val="24"/>
        </w:rPr>
        <w:t>Jews</w:t>
      </w:r>
      <w:proofErr w:type="spellEnd"/>
      <w:r w:rsidRPr="00E83410">
        <w:rPr>
          <w:rFonts w:ascii="Times New Roman" w:hAnsi="Times New Roman" w:cs="Times New Roman"/>
          <w:i/>
          <w:iCs/>
          <w:sz w:val="24"/>
          <w:szCs w:val="24"/>
        </w:rPr>
        <w:t>?</w:t>
      </w:r>
    </w:p>
    <w:p w14:paraId="22731F77" w14:textId="77777777" w:rsidR="00A2257F" w:rsidRDefault="00A2257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SWOT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analysis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58AEBDB" w14:textId="77777777" w:rsidR="00A2257F" w:rsidRDefault="00A2257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488A57" w14:textId="77777777" w:rsidR="00C23B1F" w:rsidRPr="00C23B1F" w:rsidRDefault="00A2257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23B1F">
        <w:rPr>
          <w:rFonts w:ascii="Times New Roman" w:hAnsi="Times New Roman" w:cs="Times New Roman"/>
          <w:b/>
          <w:bCs/>
          <w:sz w:val="24"/>
          <w:szCs w:val="24"/>
        </w:rPr>
        <w:t>Strenghts</w:t>
      </w:r>
      <w:proofErr w:type="spellEnd"/>
      <w:r w:rsidRPr="00C23B1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2CB00A61" w14:textId="5D3CEDD2" w:rsidR="00A2257F" w:rsidRDefault="00227E2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27E2E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important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historical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events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contribute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to a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overview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. </w:t>
      </w:r>
      <w:r w:rsidR="00C466FF" w:rsidRPr="003270B8">
        <w:rPr>
          <w:rFonts w:ascii="Times New Roman" w:hAnsi="Times New Roman" w:cs="Times New Roman"/>
          <w:sz w:val="24"/>
          <w:szCs w:val="24"/>
        </w:rPr>
        <w:t xml:space="preserve">They are </w:t>
      </w:r>
      <w:proofErr w:type="spellStart"/>
      <w:r w:rsidR="00C466FF" w:rsidRPr="003270B8">
        <w:rPr>
          <w:rFonts w:ascii="Times New Roman" w:hAnsi="Times New Roman" w:cs="Times New Roman"/>
          <w:sz w:val="24"/>
          <w:szCs w:val="24"/>
        </w:rPr>
        <w:t>forced</w:t>
      </w:r>
      <w:proofErr w:type="spellEnd"/>
      <w:r w:rsidR="00C466FF" w:rsidRPr="003270B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466FF" w:rsidRPr="003270B8">
        <w:rPr>
          <w:rFonts w:ascii="Times New Roman" w:hAnsi="Times New Roman" w:cs="Times New Roman"/>
          <w:sz w:val="24"/>
          <w:szCs w:val="24"/>
        </w:rPr>
        <w:t>think</w:t>
      </w:r>
      <w:proofErr w:type="spellEnd"/>
      <w:r w:rsidR="00C466FF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6FF" w:rsidRPr="003270B8">
        <w:rPr>
          <w:rFonts w:ascii="Times New Roman" w:hAnsi="Times New Roman" w:cs="Times New Roman"/>
          <w:sz w:val="24"/>
          <w:szCs w:val="24"/>
        </w:rPr>
        <w:t>critically</w:t>
      </w:r>
      <w:proofErr w:type="spellEnd"/>
      <w:r w:rsidR="00C466FF" w:rsidRPr="003270B8">
        <w:rPr>
          <w:rFonts w:ascii="Times New Roman" w:hAnsi="Times New Roman" w:cs="Times New Roman"/>
          <w:sz w:val="24"/>
          <w:szCs w:val="24"/>
        </w:rPr>
        <w:t xml:space="preserve"> and are </w:t>
      </w:r>
      <w:proofErr w:type="spellStart"/>
      <w:r w:rsidR="00C466FF" w:rsidRPr="003270B8">
        <w:rPr>
          <w:rFonts w:ascii="Times New Roman" w:hAnsi="Times New Roman" w:cs="Times New Roman"/>
          <w:sz w:val="24"/>
          <w:szCs w:val="24"/>
        </w:rPr>
        <w:t>encouraged</w:t>
      </w:r>
      <w:proofErr w:type="spellEnd"/>
      <w:r w:rsidR="00C466FF" w:rsidRPr="003270B8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C466FF" w:rsidRPr="003270B8">
        <w:rPr>
          <w:rFonts w:ascii="Times New Roman" w:hAnsi="Times New Roman" w:cs="Times New Roman"/>
          <w:sz w:val="24"/>
          <w:szCs w:val="24"/>
        </w:rPr>
        <w:t>reflect</w:t>
      </w:r>
      <w:proofErr w:type="spellEnd"/>
      <w:r w:rsidR="00C466FF" w:rsidRPr="003270B8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C466FF" w:rsidRPr="003270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466FF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6FF" w:rsidRPr="003270B8">
        <w:rPr>
          <w:rFonts w:ascii="Times New Roman" w:hAnsi="Times New Roman" w:cs="Times New Roman"/>
          <w:sz w:val="24"/>
          <w:szCs w:val="24"/>
        </w:rPr>
        <w:t>lives</w:t>
      </w:r>
      <w:proofErr w:type="spellEnd"/>
      <w:r w:rsidR="00C466FF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6FF" w:rsidRPr="003270B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466FF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6FF" w:rsidRPr="003270B8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="00C466FF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6FF" w:rsidRPr="003270B8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C466FF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6FF" w:rsidRPr="003270B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466FF" w:rsidRPr="003270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66FF" w:rsidRPr="003270B8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="00C466FF" w:rsidRPr="003270B8">
        <w:rPr>
          <w:rFonts w:ascii="Times New Roman" w:hAnsi="Times New Roman" w:cs="Times New Roman"/>
          <w:sz w:val="24"/>
          <w:szCs w:val="24"/>
        </w:rPr>
        <w:t>.</w:t>
      </w:r>
      <w:r w:rsidR="00C466FF">
        <w:rPr>
          <w:rFonts w:ascii="Times New Roman" w:hAnsi="Times New Roman" w:cs="Times New Roman"/>
          <w:sz w:val="24"/>
          <w:szCs w:val="24"/>
        </w:rPr>
        <w:t xml:space="preserve"> </w:t>
      </w:r>
      <w:r w:rsidRPr="00227E2E">
        <w:rPr>
          <w:rFonts w:ascii="Times New Roman" w:hAnsi="Times New Roman" w:cs="Times New Roman"/>
          <w:sz w:val="24"/>
          <w:szCs w:val="24"/>
        </w:rPr>
        <w:t xml:space="preserve">They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authentic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materials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(a video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featuring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Nicholas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and his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rescued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develop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communication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expression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expressing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opinion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context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issue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. They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develop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creative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specifically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imaginary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letter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subsequent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7E2E">
        <w:rPr>
          <w:rFonts w:ascii="Times New Roman" w:hAnsi="Times New Roman" w:cs="Times New Roman"/>
          <w:sz w:val="24"/>
          <w:szCs w:val="24"/>
        </w:rPr>
        <w:t>homework</w:t>
      </w:r>
      <w:proofErr w:type="spellEnd"/>
      <w:r w:rsidRPr="00227E2E">
        <w:rPr>
          <w:rFonts w:ascii="Times New Roman" w:hAnsi="Times New Roman" w:cs="Times New Roman"/>
          <w:sz w:val="24"/>
          <w:szCs w:val="24"/>
        </w:rPr>
        <w:t>.</w:t>
      </w:r>
    </w:p>
    <w:p w14:paraId="348D36CA" w14:textId="77777777" w:rsidR="00227E2E" w:rsidRDefault="00227E2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A09D42" w14:textId="77777777" w:rsidR="00C23B1F" w:rsidRPr="00C23B1F" w:rsidRDefault="00A2257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23B1F">
        <w:rPr>
          <w:rFonts w:ascii="Times New Roman" w:hAnsi="Times New Roman" w:cs="Times New Roman"/>
          <w:b/>
          <w:bCs/>
          <w:sz w:val="24"/>
          <w:szCs w:val="24"/>
        </w:rPr>
        <w:t>Weaknesses</w:t>
      </w:r>
      <w:proofErr w:type="spellEnd"/>
      <w:r w:rsidRPr="00C23B1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324A1D09" w14:textId="77777777" w:rsidR="00C23B1F" w:rsidRDefault="00C23B1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95294A" w14:textId="2823C7C6" w:rsidR="00A33B7C" w:rsidRDefault="00A33B7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3B7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struggle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more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difficult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vocabulary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. In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prefer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mother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tongue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target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. They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undisciplined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while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watching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video, as in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creative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task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letter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). They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refuse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participate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discussions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introverted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>.</w:t>
      </w:r>
    </w:p>
    <w:p w14:paraId="2D6049A4" w14:textId="77777777" w:rsidR="00A33B7C" w:rsidRDefault="00A33B7C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DE35EC" w14:textId="77777777" w:rsidR="00C23B1F" w:rsidRPr="00C23B1F" w:rsidRDefault="00A2257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23B1F">
        <w:rPr>
          <w:rFonts w:ascii="Times New Roman" w:hAnsi="Times New Roman" w:cs="Times New Roman"/>
          <w:b/>
          <w:bCs/>
          <w:sz w:val="24"/>
          <w:szCs w:val="24"/>
        </w:rPr>
        <w:t>Opportunities</w:t>
      </w:r>
      <w:proofErr w:type="spellEnd"/>
      <w:r w:rsidRPr="00C23B1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4AA00E9E" w14:textId="77777777" w:rsidR="00C23B1F" w:rsidRDefault="00C23B1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C96245" w14:textId="153D8219" w:rsidR="00A33B7C" w:rsidRDefault="00712F6C" w:rsidP="00A33B7C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12F6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7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6C">
        <w:rPr>
          <w:rFonts w:ascii="Times New Roman" w:hAnsi="Times New Roman" w:cs="Times New Roman"/>
          <w:sz w:val="24"/>
          <w:szCs w:val="24"/>
        </w:rPr>
        <w:t>independently</w:t>
      </w:r>
      <w:proofErr w:type="spellEnd"/>
      <w:r w:rsidRPr="007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6C">
        <w:rPr>
          <w:rFonts w:ascii="Times New Roman" w:hAnsi="Times New Roman" w:cs="Times New Roman"/>
          <w:sz w:val="24"/>
          <w:szCs w:val="24"/>
        </w:rPr>
        <w:t>engage</w:t>
      </w:r>
      <w:proofErr w:type="spellEnd"/>
      <w:r w:rsidRPr="00712F6C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12F6C">
        <w:rPr>
          <w:rFonts w:ascii="Times New Roman" w:hAnsi="Times New Roman" w:cs="Times New Roman"/>
          <w:sz w:val="24"/>
          <w:szCs w:val="24"/>
        </w:rPr>
        <w:t>creative</w:t>
      </w:r>
      <w:proofErr w:type="spellEnd"/>
      <w:r w:rsidRPr="007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6C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Pr="007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6C">
        <w:rPr>
          <w:rFonts w:ascii="Times New Roman" w:hAnsi="Times New Roman" w:cs="Times New Roman"/>
          <w:sz w:val="24"/>
          <w:szCs w:val="24"/>
        </w:rPr>
        <w:t>skill</w:t>
      </w:r>
      <w:proofErr w:type="spellEnd"/>
      <w:r w:rsidRPr="00712F6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712F6C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7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6C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7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6C">
        <w:rPr>
          <w:rFonts w:ascii="Times New Roman" w:hAnsi="Times New Roman" w:cs="Times New Roman"/>
          <w:sz w:val="24"/>
          <w:szCs w:val="24"/>
        </w:rPr>
        <w:t>capitalize</w:t>
      </w:r>
      <w:proofErr w:type="spellEnd"/>
      <w:r w:rsidRPr="00712F6C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712F6C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712F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2F6C">
        <w:rPr>
          <w:rFonts w:ascii="Times New Roman" w:hAnsi="Times New Roman" w:cs="Times New Roman"/>
          <w:sz w:val="24"/>
          <w:szCs w:val="24"/>
        </w:rPr>
        <w:t>imagination</w:t>
      </w:r>
      <w:proofErr w:type="spellEnd"/>
      <w:r w:rsidRPr="00712F6C">
        <w:rPr>
          <w:rFonts w:ascii="Times New Roman" w:hAnsi="Times New Roman" w:cs="Times New Roman"/>
          <w:sz w:val="24"/>
          <w:szCs w:val="24"/>
        </w:rPr>
        <w:t xml:space="preserve"> and humanity.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plan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offers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opportunity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 xml:space="preserve"> free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encourage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curious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follow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 xml:space="preserve"> up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self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 xml:space="preserve">-study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FD7EFC">
        <w:rPr>
          <w:rFonts w:ascii="Times New Roman" w:hAnsi="Times New Roman" w:cs="Times New Roman"/>
          <w:sz w:val="24"/>
          <w:szCs w:val="24"/>
        </w:rPr>
        <w:t>home</w:t>
      </w:r>
      <w:proofErr w:type="spellEnd"/>
      <w:r w:rsidR="00A33B7C" w:rsidRPr="00FD7EFC">
        <w:rPr>
          <w:rFonts w:ascii="Times New Roman" w:hAnsi="Times New Roman" w:cs="Times New Roman"/>
          <w:sz w:val="24"/>
          <w:szCs w:val="24"/>
        </w:rPr>
        <w:t>.</w:t>
      </w:r>
      <w:r w:rsidR="00A33B7C" w:rsidRPr="004F4919">
        <w:t xml:space="preserve"> </w:t>
      </w:r>
      <w:proofErr w:type="spellStart"/>
      <w:r w:rsidR="00A33B7C" w:rsidRPr="004F4919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A33B7C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4F4919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A33B7C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4F4919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="00A33B7C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4F4919">
        <w:rPr>
          <w:rFonts w:ascii="Times New Roman" w:hAnsi="Times New Roman" w:cs="Times New Roman"/>
          <w:sz w:val="24"/>
          <w:szCs w:val="24"/>
        </w:rPr>
        <w:t>apply</w:t>
      </w:r>
      <w:proofErr w:type="spellEnd"/>
      <w:r w:rsidR="00A33B7C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4F4919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="00A33B7C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4F4919">
        <w:rPr>
          <w:rFonts w:ascii="Times New Roman" w:hAnsi="Times New Roman" w:cs="Times New Roman"/>
          <w:sz w:val="24"/>
          <w:szCs w:val="24"/>
        </w:rPr>
        <w:t>newly</w:t>
      </w:r>
      <w:proofErr w:type="spellEnd"/>
      <w:r w:rsidR="00A33B7C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4F4919">
        <w:rPr>
          <w:rFonts w:ascii="Times New Roman" w:hAnsi="Times New Roman" w:cs="Times New Roman"/>
          <w:sz w:val="24"/>
          <w:szCs w:val="24"/>
        </w:rPr>
        <w:t>acquired</w:t>
      </w:r>
      <w:proofErr w:type="spellEnd"/>
      <w:r w:rsidR="00A33B7C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4F4919">
        <w:rPr>
          <w:rFonts w:ascii="Times New Roman" w:hAnsi="Times New Roman" w:cs="Times New Roman"/>
          <w:sz w:val="24"/>
          <w:szCs w:val="24"/>
        </w:rPr>
        <w:t>knowledge</w:t>
      </w:r>
      <w:proofErr w:type="spellEnd"/>
      <w:r w:rsidR="00A33B7C" w:rsidRPr="004F491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A33B7C" w:rsidRPr="004F4919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="00A33B7C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4F4919">
        <w:rPr>
          <w:rFonts w:ascii="Times New Roman" w:hAnsi="Times New Roman" w:cs="Times New Roman"/>
          <w:sz w:val="24"/>
          <w:szCs w:val="24"/>
        </w:rPr>
        <w:t>subjects</w:t>
      </w:r>
      <w:proofErr w:type="spellEnd"/>
      <w:r w:rsidR="00A33B7C" w:rsidRPr="004F4919">
        <w:rPr>
          <w:rFonts w:ascii="Times New Roman" w:hAnsi="Times New Roman" w:cs="Times New Roman"/>
          <w:sz w:val="24"/>
          <w:szCs w:val="24"/>
        </w:rPr>
        <w:t xml:space="preserve">, such as </w:t>
      </w:r>
      <w:proofErr w:type="spellStart"/>
      <w:r w:rsidR="00A33B7C" w:rsidRPr="004F4919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="00A33B7C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4F4919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A33B7C" w:rsidRPr="004F49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3B7C" w:rsidRPr="004F4919">
        <w:rPr>
          <w:rFonts w:ascii="Times New Roman" w:hAnsi="Times New Roman" w:cs="Times New Roman"/>
          <w:sz w:val="24"/>
          <w:szCs w:val="24"/>
        </w:rPr>
        <w:t>civics</w:t>
      </w:r>
      <w:proofErr w:type="spellEnd"/>
      <w:r w:rsidR="00A33B7C" w:rsidRPr="004F4919">
        <w:rPr>
          <w:rFonts w:ascii="Times New Roman" w:hAnsi="Times New Roman" w:cs="Times New Roman"/>
          <w:sz w:val="24"/>
          <w:szCs w:val="24"/>
        </w:rPr>
        <w:t>.</w:t>
      </w:r>
    </w:p>
    <w:p w14:paraId="51581B55" w14:textId="77777777" w:rsidR="00A2257F" w:rsidRDefault="00A2257F" w:rsidP="00A33B7C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186254" w14:textId="77777777" w:rsidR="00C23B1F" w:rsidRPr="00C23B1F" w:rsidRDefault="00A2257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23B1F">
        <w:rPr>
          <w:rFonts w:ascii="Times New Roman" w:hAnsi="Times New Roman" w:cs="Times New Roman"/>
          <w:b/>
          <w:bCs/>
          <w:sz w:val="24"/>
          <w:szCs w:val="24"/>
        </w:rPr>
        <w:t>Threats</w:t>
      </w:r>
      <w:proofErr w:type="spellEnd"/>
      <w:r w:rsidRPr="00C23B1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7416602F" w14:textId="77777777" w:rsidR="00C23B1F" w:rsidRDefault="00C23B1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E51FA6" w14:textId="4BCD448C" w:rsidR="006418CC" w:rsidRDefault="00A33B7C" w:rsidP="00C466FF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Student</w:t>
      </w:r>
      <w:r w:rsidRPr="00A33B7C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uncomfortable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asking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discuss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negative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comments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bullying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ever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victim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themselves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otherwise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been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involved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. They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refuse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participate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group</w:t>
      </w:r>
      <w:proofErr w:type="spellEnd"/>
      <w:r w:rsidRPr="00A33B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3B7C">
        <w:rPr>
          <w:rFonts w:ascii="Times New Roman" w:hAnsi="Times New Roman" w:cs="Times New Roman"/>
          <w:sz w:val="24"/>
          <w:szCs w:val="24"/>
        </w:rPr>
        <w:t>work</w:t>
      </w:r>
      <w:proofErr w:type="spellEnd"/>
      <w:r w:rsidR="005B35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B35B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5B3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5B3">
        <w:rPr>
          <w:rFonts w:ascii="Times New Roman" w:hAnsi="Times New Roman" w:cs="Times New Roman"/>
          <w:sz w:val="24"/>
          <w:szCs w:val="24"/>
        </w:rPr>
        <w:t>less</w:t>
      </w:r>
      <w:proofErr w:type="spellEnd"/>
      <w:r w:rsidR="005B3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5B3">
        <w:rPr>
          <w:rFonts w:ascii="Times New Roman" w:hAnsi="Times New Roman" w:cs="Times New Roman"/>
          <w:sz w:val="24"/>
          <w:szCs w:val="24"/>
        </w:rPr>
        <w:t>mentally</w:t>
      </w:r>
      <w:proofErr w:type="spellEnd"/>
      <w:r w:rsidR="005B3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5B3">
        <w:rPr>
          <w:rFonts w:ascii="Times New Roman" w:hAnsi="Times New Roman" w:cs="Times New Roman"/>
          <w:sz w:val="24"/>
          <w:szCs w:val="24"/>
        </w:rPr>
        <w:t>resilient</w:t>
      </w:r>
      <w:proofErr w:type="spellEnd"/>
      <w:r w:rsidR="005B3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5B3"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 w:rsidR="005B35B3">
        <w:rPr>
          <w:rFonts w:ascii="Times New Roman" w:hAnsi="Times New Roman" w:cs="Times New Roman"/>
          <w:sz w:val="24"/>
          <w:szCs w:val="24"/>
        </w:rPr>
        <w:t xml:space="preserve">, such as </w:t>
      </w:r>
      <w:proofErr w:type="spellStart"/>
      <w:r w:rsidR="005B35B3">
        <w:rPr>
          <w:rFonts w:ascii="Times New Roman" w:hAnsi="Times New Roman" w:cs="Times New Roman"/>
          <w:sz w:val="24"/>
          <w:szCs w:val="24"/>
        </w:rPr>
        <w:t>victims</w:t>
      </w:r>
      <w:proofErr w:type="spellEnd"/>
      <w:r w:rsidR="005B3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5B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B3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5B3">
        <w:rPr>
          <w:rFonts w:ascii="Times New Roman" w:hAnsi="Times New Roman" w:cs="Times New Roman"/>
          <w:sz w:val="24"/>
          <w:szCs w:val="24"/>
        </w:rPr>
        <w:t>bullying</w:t>
      </w:r>
      <w:proofErr w:type="spellEnd"/>
      <w:r w:rsidR="005B35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B35B3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="005B3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5B3">
        <w:rPr>
          <w:rFonts w:ascii="Times New Roman" w:hAnsi="Times New Roman" w:cs="Times New Roman"/>
          <w:sz w:val="24"/>
          <w:szCs w:val="24"/>
        </w:rPr>
        <w:t>activity</w:t>
      </w:r>
      <w:proofErr w:type="spellEnd"/>
      <w:r w:rsidR="005B3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5B3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5B3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5B3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5B3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5B3">
        <w:rPr>
          <w:rFonts w:ascii="Times New Roman" w:hAnsi="Times New Roman" w:cs="Times New Roman"/>
          <w:sz w:val="24"/>
          <w:szCs w:val="24"/>
        </w:rPr>
        <w:t>somewhat</w:t>
      </w:r>
      <w:proofErr w:type="spellEnd"/>
      <w:r w:rsidR="005B35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35B3">
        <w:rPr>
          <w:rFonts w:ascii="Times New Roman" w:hAnsi="Times New Roman" w:cs="Times New Roman"/>
          <w:sz w:val="24"/>
          <w:szCs w:val="24"/>
        </w:rPr>
        <w:t>traumatic</w:t>
      </w:r>
      <w:proofErr w:type="spellEnd"/>
      <w:r w:rsidR="005B35B3">
        <w:rPr>
          <w:rFonts w:ascii="Times New Roman" w:hAnsi="Times New Roman" w:cs="Times New Roman"/>
          <w:sz w:val="24"/>
          <w:szCs w:val="24"/>
        </w:rPr>
        <w:t>.</w:t>
      </w:r>
      <w:r w:rsidR="007D4F39">
        <w:rPr>
          <w:rFonts w:ascii="Times New Roman" w:hAnsi="Times New Roman" w:cs="Times New Roman"/>
          <w:sz w:val="24"/>
          <w:szCs w:val="24"/>
        </w:rPr>
        <w:t xml:space="preserve"> And in </w:t>
      </w:r>
      <w:proofErr w:type="spellStart"/>
      <w:r w:rsidR="007D4F39">
        <w:rPr>
          <w:rFonts w:ascii="Times New Roman" w:hAnsi="Times New Roman" w:cs="Times New Roman"/>
          <w:sz w:val="24"/>
          <w:szCs w:val="24"/>
        </w:rPr>
        <w:t>theory</w:t>
      </w:r>
      <w:proofErr w:type="spellEnd"/>
      <w:r w:rsidR="007D4F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4F39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7D4F39">
        <w:rPr>
          <w:rFonts w:ascii="Times New Roman" w:hAnsi="Times New Roman" w:cs="Times New Roman"/>
          <w:sz w:val="24"/>
          <w:szCs w:val="24"/>
        </w:rPr>
        <w:t xml:space="preserve">´ </w:t>
      </w:r>
      <w:proofErr w:type="spellStart"/>
      <w:r w:rsidR="007D4F39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="007D4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F39">
        <w:rPr>
          <w:rFonts w:ascii="Times New Roman" w:hAnsi="Times New Roman" w:cs="Times New Roman"/>
          <w:sz w:val="24"/>
          <w:szCs w:val="24"/>
        </w:rPr>
        <w:t>reactions</w:t>
      </w:r>
      <w:proofErr w:type="spellEnd"/>
      <w:r w:rsidR="007D4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F39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7D4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F39">
        <w:rPr>
          <w:rFonts w:ascii="Times New Roman" w:hAnsi="Times New Roman" w:cs="Times New Roman"/>
          <w:sz w:val="24"/>
          <w:szCs w:val="24"/>
        </w:rPr>
        <w:t>dramatically</w:t>
      </w:r>
      <w:proofErr w:type="spellEnd"/>
      <w:r w:rsidR="007D4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F39">
        <w:rPr>
          <w:rFonts w:ascii="Times New Roman" w:hAnsi="Times New Roman" w:cs="Times New Roman"/>
          <w:sz w:val="24"/>
          <w:szCs w:val="24"/>
        </w:rPr>
        <w:t>disrupt</w:t>
      </w:r>
      <w:proofErr w:type="spellEnd"/>
      <w:r w:rsidR="007D4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F3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D4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F39">
        <w:rPr>
          <w:rFonts w:ascii="Times New Roman" w:hAnsi="Times New Roman" w:cs="Times New Roman"/>
          <w:sz w:val="24"/>
          <w:szCs w:val="24"/>
        </w:rPr>
        <w:t>flow</w:t>
      </w:r>
      <w:proofErr w:type="spellEnd"/>
      <w:r w:rsidR="007D4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F3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7D4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F3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7D4F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4F39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7D4F39">
        <w:rPr>
          <w:rFonts w:ascii="Times New Roman" w:hAnsi="Times New Roman" w:cs="Times New Roman"/>
          <w:sz w:val="24"/>
          <w:szCs w:val="24"/>
        </w:rPr>
        <w:t>.</w:t>
      </w:r>
    </w:p>
    <w:p w14:paraId="696BD1DA" w14:textId="77777777" w:rsidR="007D4F39" w:rsidRDefault="007D4F39" w:rsidP="00C466FF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F48BB65" w14:textId="77777777" w:rsidR="007D4F39" w:rsidRDefault="007D4F39" w:rsidP="00C466FF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1194CC" w14:textId="52A824A0" w:rsidR="00782AC6" w:rsidRPr="009E1F80" w:rsidRDefault="00D50436" w:rsidP="00A4008E">
      <w:pPr>
        <w:pStyle w:val="Nadpis1"/>
        <w:spacing w:before="0" w:line="360" w:lineRule="auto"/>
        <w:jc w:val="both"/>
      </w:pPr>
      <w:bookmarkStart w:id="41" w:name="_Toc152315217"/>
      <w:proofErr w:type="spellStart"/>
      <w:r w:rsidRPr="009E1F80">
        <w:lastRenderedPageBreak/>
        <w:t>Summary</w:t>
      </w:r>
      <w:bookmarkEnd w:id="41"/>
      <w:proofErr w:type="spellEnd"/>
    </w:p>
    <w:p w14:paraId="548254A2" w14:textId="77777777" w:rsidR="00D50436" w:rsidRDefault="00D5043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419387B4" w14:textId="35EC7FA9" w:rsidR="00D50436" w:rsidRDefault="00A5534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thesis </w:t>
      </w:r>
      <w:proofErr w:type="spellStart"/>
      <w:r>
        <w:rPr>
          <w:rFonts w:ascii="Times New Roman" w:hAnsi="Times New Roman" w:cs="Times New Roman"/>
          <w:sz w:val="24"/>
          <w:szCs w:val="24"/>
        </w:rPr>
        <w:t>dealt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7F6">
        <w:rPr>
          <w:rFonts w:ascii="Times New Roman" w:hAnsi="Times New Roman" w:cs="Times New Roman"/>
          <w:sz w:val="24"/>
          <w:szCs w:val="24"/>
        </w:rPr>
        <w:t>h</w:t>
      </w:r>
      <w:r w:rsidR="004F3886">
        <w:rPr>
          <w:rFonts w:ascii="Times New Roman" w:hAnsi="Times New Roman" w:cs="Times New Roman"/>
          <w:sz w:val="24"/>
          <w:szCs w:val="24"/>
        </w:rPr>
        <w:t>eroism</w:t>
      </w:r>
      <w:proofErr w:type="spellEnd"/>
      <w:r w:rsidR="004F38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3886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="004F3886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4F3886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4F38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388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F3886">
        <w:rPr>
          <w:rFonts w:ascii="Times New Roman" w:hAnsi="Times New Roman" w:cs="Times New Roman"/>
          <w:sz w:val="24"/>
          <w:szCs w:val="24"/>
        </w:rPr>
        <w:t xml:space="preserve"> </w:t>
      </w:r>
      <w:r w:rsidR="007E77F6">
        <w:rPr>
          <w:rFonts w:ascii="Times New Roman" w:hAnsi="Times New Roman" w:cs="Times New Roman"/>
          <w:sz w:val="24"/>
          <w:szCs w:val="24"/>
        </w:rPr>
        <w:t>h</w:t>
      </w:r>
      <w:r w:rsidR="004F3886">
        <w:rPr>
          <w:rFonts w:ascii="Times New Roman" w:hAnsi="Times New Roman" w:cs="Times New Roman"/>
          <w:sz w:val="24"/>
          <w:szCs w:val="24"/>
        </w:rPr>
        <w:t xml:space="preserve">olocaust, as </w:t>
      </w:r>
      <w:proofErr w:type="spellStart"/>
      <w:r w:rsidR="004F3886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="004F3886">
        <w:rPr>
          <w:rFonts w:ascii="Times New Roman" w:hAnsi="Times New Roman" w:cs="Times New Roman"/>
          <w:sz w:val="24"/>
          <w:szCs w:val="24"/>
        </w:rPr>
        <w:t xml:space="preserve"> </w:t>
      </w:r>
      <w:r w:rsidR="006B1E3E"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 w:rsidR="004F388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F3886">
        <w:rPr>
          <w:rFonts w:ascii="Times New Roman" w:hAnsi="Times New Roman" w:cs="Times New Roman"/>
          <w:sz w:val="24"/>
          <w:szCs w:val="24"/>
        </w:rPr>
        <w:t xml:space="preserve"> </w:t>
      </w:r>
      <w:r w:rsidR="007E77F6">
        <w:rPr>
          <w:rFonts w:ascii="Times New Roman" w:hAnsi="Times New Roman" w:cs="Times New Roman"/>
          <w:sz w:val="24"/>
          <w:szCs w:val="24"/>
        </w:rPr>
        <w:t>h</w:t>
      </w:r>
      <w:r w:rsidR="004F3886">
        <w:rPr>
          <w:rFonts w:ascii="Times New Roman" w:hAnsi="Times New Roman" w:cs="Times New Roman"/>
          <w:sz w:val="24"/>
          <w:szCs w:val="24"/>
        </w:rPr>
        <w:t xml:space="preserve">olocaust </w:t>
      </w:r>
      <w:proofErr w:type="spellStart"/>
      <w:r w:rsidR="004F3886">
        <w:rPr>
          <w:rFonts w:ascii="Times New Roman" w:hAnsi="Times New Roman" w:cs="Times New Roman"/>
          <w:sz w:val="24"/>
          <w:szCs w:val="24"/>
        </w:rPr>
        <w:t>itself</w:t>
      </w:r>
      <w:proofErr w:type="spellEnd"/>
      <w:r w:rsidR="004F388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usage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ELT.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thesis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divided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parts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theoretical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offered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reader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description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historical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events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issue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anti</w:t>
      </w:r>
      <w:r w:rsidR="007E77F6">
        <w:rPr>
          <w:rFonts w:ascii="Times New Roman" w:hAnsi="Times New Roman" w:cs="Times New Roman"/>
          <w:sz w:val="24"/>
          <w:szCs w:val="24"/>
        </w:rPr>
        <w:t>s</w:t>
      </w:r>
      <w:r w:rsidR="003915A5" w:rsidRPr="003915A5">
        <w:rPr>
          <w:rFonts w:ascii="Times New Roman" w:hAnsi="Times New Roman" w:cs="Times New Roman"/>
          <w:sz w:val="24"/>
          <w:szCs w:val="24"/>
        </w:rPr>
        <w:t>emitism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reaching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its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peak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World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War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, </w:t>
      </w:r>
      <w:r w:rsidR="00F15FF0">
        <w:rPr>
          <w:rFonts w:ascii="Times New Roman" w:hAnsi="Times New Roman" w:cs="Times New Roman"/>
          <w:sz w:val="24"/>
          <w:szCs w:val="24"/>
        </w:rPr>
        <w:t>and</w:t>
      </w:r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heroic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acts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figure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Nicholas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, and a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practical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provided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potential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="003915A5">
        <w:rPr>
          <w:rFonts w:ascii="Times New Roman" w:hAnsi="Times New Roman" w:cs="Times New Roman"/>
          <w:sz w:val="24"/>
          <w:szCs w:val="24"/>
        </w:rPr>
        <w:t xml:space="preserve"> to</w:t>
      </w:r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15A5" w:rsidRPr="003915A5">
        <w:rPr>
          <w:rFonts w:ascii="Times New Roman" w:hAnsi="Times New Roman" w:cs="Times New Roman"/>
          <w:sz w:val="24"/>
          <w:szCs w:val="24"/>
        </w:rPr>
        <w:t>topics</w:t>
      </w:r>
      <w:proofErr w:type="spellEnd"/>
      <w:r w:rsidR="003915A5" w:rsidRPr="003915A5">
        <w:rPr>
          <w:rFonts w:ascii="Times New Roman" w:hAnsi="Times New Roman" w:cs="Times New Roman"/>
          <w:sz w:val="24"/>
          <w:szCs w:val="24"/>
        </w:rPr>
        <w:t>.</w:t>
      </w:r>
    </w:p>
    <w:p w14:paraId="5B29E194" w14:textId="77777777" w:rsidR="004F3886" w:rsidRDefault="004F388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E65A50" w14:textId="77777777" w:rsidR="007E77F6" w:rsidRDefault="004F388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theoretical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part </w:t>
      </w:r>
      <w:proofErr w:type="spellStart"/>
      <w:r>
        <w:rPr>
          <w:rFonts w:ascii="Times New Roman" w:hAnsi="Times New Roman" w:cs="Times New Roman"/>
          <w:sz w:val="24"/>
          <w:szCs w:val="24"/>
        </w:rPr>
        <w:t>examined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4D45" w:rsidRPr="00A04D45">
        <w:rPr>
          <w:rFonts w:ascii="Times New Roman" w:hAnsi="Times New Roman" w:cs="Times New Roman"/>
          <w:sz w:val="24"/>
          <w:szCs w:val="24"/>
        </w:rPr>
        <w:t xml:space="preserve">not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period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Nazis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, led by Adolf Hitler,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seized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AF66BF">
        <w:rPr>
          <w:rFonts w:ascii="Times New Roman" w:hAnsi="Times New Roman" w:cs="Times New Roman"/>
          <w:sz w:val="24"/>
          <w:szCs w:val="24"/>
        </w:rPr>
        <w:t xml:space="preserve"> </w:t>
      </w:r>
      <w:r w:rsidR="00AF66BF" w:rsidRPr="00AF66BF">
        <w:rPr>
          <w:rFonts w:ascii="Times New Roman" w:hAnsi="Times New Roman" w:cs="Times New Roman"/>
          <w:sz w:val="24"/>
          <w:szCs w:val="24"/>
        </w:rPr>
        <w:t xml:space="preserve">and in </w:t>
      </w:r>
      <w:proofErr w:type="spellStart"/>
      <w:r w:rsidR="00AF66BF" w:rsidRPr="00AF66B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F66BF" w:rsidRPr="00AF66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6BF" w:rsidRPr="00AF66BF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="00AF66BF" w:rsidRPr="00AF66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6BF" w:rsidRPr="00AF66BF">
        <w:rPr>
          <w:rFonts w:ascii="Times New Roman" w:hAnsi="Times New Roman" w:cs="Times New Roman"/>
          <w:sz w:val="24"/>
          <w:szCs w:val="24"/>
        </w:rPr>
        <w:t>years</w:t>
      </w:r>
      <w:proofErr w:type="spellEnd"/>
      <w:r w:rsidR="00AF66BF" w:rsidRPr="00AF66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6BF" w:rsidRPr="00AF66BF">
        <w:rPr>
          <w:rFonts w:ascii="Times New Roman" w:hAnsi="Times New Roman" w:cs="Times New Roman"/>
          <w:sz w:val="24"/>
          <w:szCs w:val="24"/>
        </w:rPr>
        <w:t>participated</w:t>
      </w:r>
      <w:proofErr w:type="spellEnd"/>
      <w:r w:rsidR="00AF66BF" w:rsidRPr="00AF66B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AF66BF" w:rsidRPr="00AF66B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F66BF" w:rsidRPr="00AF66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6BF" w:rsidRPr="00AF66BF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="00AF66BF" w:rsidRPr="00AF66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6BF" w:rsidRPr="00AF66BF">
        <w:rPr>
          <w:rFonts w:ascii="Times New Roman" w:hAnsi="Times New Roman" w:cs="Times New Roman"/>
          <w:sz w:val="24"/>
          <w:szCs w:val="24"/>
        </w:rPr>
        <w:t>murder</w:t>
      </w:r>
      <w:proofErr w:type="spellEnd"/>
      <w:r w:rsidR="00AF66BF" w:rsidRPr="00AF66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6BF" w:rsidRPr="00AF66B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F66BF" w:rsidRPr="00AF66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6BF" w:rsidRPr="00AF66BF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AF66BF" w:rsidRPr="00AF66BF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AF66BF" w:rsidRPr="00AF66BF">
        <w:rPr>
          <w:rFonts w:ascii="Times New Roman" w:hAnsi="Times New Roman" w:cs="Times New Roman"/>
          <w:sz w:val="24"/>
          <w:szCs w:val="24"/>
        </w:rPr>
        <w:t>concentration</w:t>
      </w:r>
      <w:proofErr w:type="spellEnd"/>
      <w:r w:rsidR="00AF66BF" w:rsidRPr="00AF66B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AF66BF" w:rsidRPr="00AF66BF">
        <w:rPr>
          <w:rFonts w:ascii="Times New Roman" w:hAnsi="Times New Roman" w:cs="Times New Roman"/>
          <w:sz w:val="24"/>
          <w:szCs w:val="24"/>
        </w:rPr>
        <w:t>extermination</w:t>
      </w:r>
      <w:proofErr w:type="spellEnd"/>
      <w:r w:rsidR="00AF66BF" w:rsidRPr="00AF66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66BF" w:rsidRPr="00AF66BF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, but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earlier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events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dating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back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ancient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already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target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persecution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A04D45" w:rsidRPr="00A04D45">
        <w:rPr>
          <w:rFonts w:ascii="Times New Roman" w:hAnsi="Times New Roman" w:cs="Times New Roman"/>
          <w:sz w:val="24"/>
          <w:szCs w:val="24"/>
        </w:rPr>
        <w:t>oppression</w:t>
      </w:r>
      <w:proofErr w:type="spellEnd"/>
      <w:r w:rsidR="00A04D45" w:rsidRPr="00A04D45">
        <w:rPr>
          <w:rFonts w:ascii="Times New Roman" w:hAnsi="Times New Roman" w:cs="Times New Roman"/>
          <w:sz w:val="24"/>
          <w:szCs w:val="24"/>
        </w:rPr>
        <w:t>.</w:t>
      </w:r>
      <w:r w:rsidR="00AF66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2DF8C1" w14:textId="77777777" w:rsidR="007E77F6" w:rsidRDefault="007E77F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D109F6" w14:textId="1023883B" w:rsidR="007E77F6" w:rsidRDefault="00AF66B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first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chapter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Holocaust </w:t>
      </w:r>
      <w:proofErr w:type="spellStart"/>
      <w:r>
        <w:rPr>
          <w:rFonts w:ascii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WWII) </w:t>
      </w:r>
      <w:proofErr w:type="spellStart"/>
      <w:r w:rsidR="0056602F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="00566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focused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meaning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word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Holocaust</w:t>
      </w:r>
      <w:r w:rsidR="0056602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6602F">
        <w:rPr>
          <w:rFonts w:ascii="Times New Roman" w:hAnsi="Times New Roman" w:cs="Times New Roman"/>
          <w:sz w:val="24"/>
          <w:szCs w:val="24"/>
        </w:rPr>
        <w:t>Subsequently</w:t>
      </w:r>
      <w:proofErr w:type="spellEnd"/>
      <w:r w:rsidR="00566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6602F">
        <w:rPr>
          <w:rFonts w:ascii="Times New Roman" w:hAnsi="Times New Roman" w:cs="Times New Roman"/>
          <w:sz w:val="24"/>
          <w:szCs w:val="24"/>
        </w:rPr>
        <w:t>t</w:t>
      </w:r>
      <w:r w:rsidR="0056602F" w:rsidRPr="0056602F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Adolf Hitler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his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gradually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growing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influence and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consolidation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 w:rsidRPr="005660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 xml:space="preserve"> NSDAP</w:t>
      </w:r>
      <w:r w:rsid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602F">
        <w:rPr>
          <w:rFonts w:ascii="Times New Roman" w:hAnsi="Times New Roman" w:cs="Times New Roman"/>
          <w:sz w:val="24"/>
          <w:szCs w:val="24"/>
        </w:rPr>
        <w:t>described</w:t>
      </w:r>
      <w:proofErr w:type="spellEnd"/>
      <w:r w:rsidR="0056602F" w:rsidRPr="0056602F">
        <w:rPr>
          <w:rFonts w:ascii="Times New Roman" w:hAnsi="Times New Roman" w:cs="Times New Roman"/>
          <w:sz w:val="24"/>
          <w:szCs w:val="24"/>
        </w:rPr>
        <w:t>.</w:t>
      </w:r>
      <w:r w:rsidR="005660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4075E" w14:textId="77777777" w:rsidR="007E77F6" w:rsidRDefault="007E77F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898E49" w14:textId="77777777" w:rsidR="007E77F6" w:rsidRDefault="0056602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60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chapter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entitled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Antisemitism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mentioned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chronological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events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, in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particular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others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Nuremberg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Laws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Kristallnacht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went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hand in hand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assertion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Nazi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Party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associated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persecution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Jews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34FCDB" w14:textId="77777777" w:rsidR="007E77F6" w:rsidRDefault="007E77F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9970D4" w14:textId="77777777" w:rsidR="007E77F6" w:rsidRDefault="0056602F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60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next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chapter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Final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provided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reader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detailed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explanation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concept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</w:t>
      </w:r>
      <w:r w:rsidRPr="0056602F">
        <w:rPr>
          <w:rFonts w:ascii="Times New Roman" w:hAnsi="Times New Roman" w:cs="Times New Roman"/>
          <w:sz w:val="24"/>
          <w:szCs w:val="24"/>
        </w:rPr>
        <w:t>inal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solution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Jewish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question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related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deportation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victims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death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camps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where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mass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murders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secretly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602F">
        <w:rPr>
          <w:rFonts w:ascii="Times New Roman" w:hAnsi="Times New Roman" w:cs="Times New Roman"/>
          <w:sz w:val="24"/>
          <w:szCs w:val="24"/>
        </w:rPr>
        <w:t>committed</w:t>
      </w:r>
      <w:proofErr w:type="spellEnd"/>
      <w:r w:rsidRPr="0056602F">
        <w:rPr>
          <w:rFonts w:ascii="Times New Roman" w:hAnsi="Times New Roman" w:cs="Times New Roman"/>
          <w:sz w:val="24"/>
          <w:szCs w:val="24"/>
        </w:rPr>
        <w:t xml:space="preserve"> in 1941-1944.</w:t>
      </w:r>
      <w:r w:rsidR="003902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78B3CC" w14:textId="77777777" w:rsidR="007E77F6" w:rsidRDefault="007E77F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2AE5DC" w14:textId="4C8A5200" w:rsidR="004F3886" w:rsidRDefault="0039022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022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remaining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part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chapters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Heroism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before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Holocaust and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Heroism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Holocaust.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Heroic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deeds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investigated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merits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Briton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Nicholas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who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persons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participated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rescue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innocent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children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brave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figures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mentioned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notably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90229">
        <w:rPr>
          <w:rFonts w:ascii="Times New Roman" w:hAnsi="Times New Roman" w:cs="Times New Roman"/>
          <w:sz w:val="24"/>
          <w:szCs w:val="24"/>
        </w:rPr>
        <w:t>world-famous</w:t>
      </w:r>
      <w:proofErr w:type="spellEnd"/>
      <w:r w:rsidRPr="00390229">
        <w:rPr>
          <w:rFonts w:ascii="Times New Roman" w:hAnsi="Times New Roman" w:cs="Times New Roman"/>
          <w:sz w:val="24"/>
          <w:szCs w:val="24"/>
        </w:rPr>
        <w:t xml:space="preserve"> German Oscar Schindler.</w:t>
      </w:r>
    </w:p>
    <w:p w14:paraId="18AAB64E" w14:textId="77777777" w:rsidR="005B1467" w:rsidRDefault="005B146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008D9E" w14:textId="7A561A91" w:rsidR="005B1467" w:rsidRDefault="005B1467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B1467">
        <w:rPr>
          <w:rFonts w:ascii="Times New Roman" w:hAnsi="Times New Roman" w:cs="Times New Roman"/>
          <w:sz w:val="24"/>
          <w:szCs w:val="24"/>
        </w:rPr>
        <w:lastRenderedPageBreak/>
        <w:t>The</w:t>
      </w:r>
      <w:proofErr w:type="spellEnd"/>
      <w:r w:rsidRPr="005B1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1467">
        <w:rPr>
          <w:rFonts w:ascii="Times New Roman" w:hAnsi="Times New Roman" w:cs="Times New Roman"/>
          <w:sz w:val="24"/>
          <w:szCs w:val="24"/>
        </w:rPr>
        <w:t>practical</w:t>
      </w:r>
      <w:proofErr w:type="spellEnd"/>
      <w:r w:rsidRPr="005B1467">
        <w:rPr>
          <w:rFonts w:ascii="Times New Roman" w:hAnsi="Times New Roman" w:cs="Times New Roman"/>
          <w:sz w:val="24"/>
          <w:szCs w:val="24"/>
        </w:rPr>
        <w:t xml:space="preserve"> part </w:t>
      </w:r>
      <w:proofErr w:type="spellStart"/>
      <w:r w:rsidRPr="005B1467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5B1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1467">
        <w:rPr>
          <w:rFonts w:ascii="Times New Roman" w:hAnsi="Times New Roman" w:cs="Times New Roman"/>
          <w:sz w:val="24"/>
          <w:szCs w:val="24"/>
        </w:rPr>
        <w:t>outlined</w:t>
      </w:r>
      <w:proofErr w:type="spellEnd"/>
      <w:r w:rsidRPr="005B1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1467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5B1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1467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7F6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Pr="005B1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1467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5B1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1467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5B1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1467">
        <w:rPr>
          <w:rFonts w:ascii="Times New Roman" w:hAnsi="Times New Roman" w:cs="Times New Roman"/>
          <w:sz w:val="24"/>
          <w:szCs w:val="24"/>
        </w:rPr>
        <w:t>guide</w:t>
      </w:r>
      <w:proofErr w:type="spellEnd"/>
      <w:r w:rsidRPr="005B1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1467">
        <w:rPr>
          <w:rFonts w:ascii="Times New Roman" w:hAnsi="Times New Roman" w:cs="Times New Roman"/>
          <w:sz w:val="24"/>
          <w:szCs w:val="24"/>
        </w:rPr>
        <w:t>teachers</w:t>
      </w:r>
      <w:proofErr w:type="spellEnd"/>
      <w:r w:rsidRPr="005B146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5B1467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Pr="005B1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1467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5B14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1467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5B1467">
        <w:rPr>
          <w:rFonts w:ascii="Times New Roman" w:hAnsi="Times New Roman" w:cs="Times New Roman"/>
          <w:sz w:val="24"/>
          <w:szCs w:val="24"/>
        </w:rPr>
        <w:t>.</w:t>
      </w:r>
      <w:r w:rsidR="00C230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plan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deal</w:t>
      </w:r>
      <w:r w:rsidR="00120857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1208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 xml:space="preserve"> Holocaust,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 xml:space="preserve"> second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 xml:space="preserve"> story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 xml:space="preserve"> Nicholas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Winton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both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subjected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 xml:space="preserve"> to a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final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 xml:space="preserve"> SWOT </w:t>
      </w:r>
      <w:proofErr w:type="spellStart"/>
      <w:r w:rsidR="00C23084" w:rsidRPr="00C23084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="00C23084" w:rsidRPr="00C23084">
        <w:rPr>
          <w:rFonts w:ascii="Times New Roman" w:hAnsi="Times New Roman" w:cs="Times New Roman"/>
          <w:sz w:val="24"/>
          <w:szCs w:val="24"/>
        </w:rPr>
        <w:t>.</w:t>
      </w:r>
    </w:p>
    <w:p w14:paraId="24C405F5" w14:textId="77777777" w:rsidR="00F638A9" w:rsidRDefault="00F638A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8A8AB2" w14:textId="671D66CD" w:rsidR="007E77F6" w:rsidRDefault="00F638A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638A9">
        <w:rPr>
          <w:rFonts w:ascii="Times New Roman" w:hAnsi="Times New Roman" w:cs="Times New Roman"/>
          <w:sz w:val="24"/>
          <w:szCs w:val="24"/>
        </w:rPr>
        <w:t>Although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some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apparently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emotionally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draining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topics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could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realised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in ELT,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necessary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aware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certain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impediments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fact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easy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2424">
        <w:rPr>
          <w:rFonts w:ascii="Times New Roman" w:hAnsi="Times New Roman" w:cs="Times New Roman"/>
          <w:sz w:val="24"/>
          <w:szCs w:val="24"/>
        </w:rPr>
        <w:t>yet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rather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complicated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especially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Holocaust </w:t>
      </w:r>
      <w:proofErr w:type="spellStart"/>
      <w:r w:rsidR="007E77F6">
        <w:rPr>
          <w:rFonts w:ascii="Times New Roman" w:hAnsi="Times New Roman" w:cs="Times New Roman"/>
          <w:sz w:val="24"/>
          <w:szCs w:val="24"/>
        </w:rPr>
        <w:t>theme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638A9">
        <w:rPr>
          <w:rFonts w:ascii="Times New Roman" w:hAnsi="Times New Roman" w:cs="Times New Roman"/>
          <w:sz w:val="24"/>
          <w:szCs w:val="24"/>
        </w:rPr>
        <w:t xml:space="preserve">more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needed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convey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0A1D">
        <w:rPr>
          <w:rFonts w:ascii="Times New Roman" w:hAnsi="Times New Roman" w:cs="Times New Roman"/>
          <w:sz w:val="24"/>
          <w:szCs w:val="24"/>
        </w:rPr>
        <w:t>sufficiently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Thus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constraints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may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appear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problems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672FC">
        <w:rPr>
          <w:rFonts w:ascii="Times New Roman" w:hAnsi="Times New Roman" w:cs="Times New Roman"/>
          <w:sz w:val="24"/>
          <w:szCs w:val="24"/>
        </w:rPr>
        <w:t>Another</w:t>
      </w:r>
      <w:proofErr w:type="spellEnd"/>
      <w:r w:rsidR="00C67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2FC">
        <w:rPr>
          <w:rFonts w:ascii="Times New Roman" w:hAnsi="Times New Roman" w:cs="Times New Roman"/>
          <w:sz w:val="24"/>
          <w:szCs w:val="24"/>
        </w:rPr>
        <w:t>obstacle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might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reluctant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approach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teachers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teach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infamous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due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uneasy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preparation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uncertainty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fear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E77F6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will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properly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delivered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. Last but not least,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psychological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burden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 w:rsidR="007C27C0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7C27C0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7C27C0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="007C27C0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38A9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E77F6">
        <w:rPr>
          <w:rFonts w:ascii="Times New Roman" w:hAnsi="Times New Roman" w:cs="Times New Roman"/>
          <w:sz w:val="24"/>
          <w:szCs w:val="24"/>
        </w:rPr>
        <w:t>challenge</w:t>
      </w:r>
      <w:proofErr w:type="spellEnd"/>
      <w:r w:rsidR="0088645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86457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="008864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457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="008864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45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8864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457">
        <w:rPr>
          <w:rFonts w:ascii="Times New Roman" w:hAnsi="Times New Roman" w:cs="Times New Roman"/>
          <w:sz w:val="24"/>
          <w:szCs w:val="24"/>
        </w:rPr>
        <w:t>taken</w:t>
      </w:r>
      <w:proofErr w:type="spellEnd"/>
      <w:r w:rsidR="008864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457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8864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86457">
        <w:rPr>
          <w:rFonts w:ascii="Times New Roman" w:hAnsi="Times New Roman" w:cs="Times New Roman"/>
          <w:sz w:val="24"/>
          <w:szCs w:val="24"/>
        </w:rPr>
        <w:t>consideration</w:t>
      </w:r>
      <w:proofErr w:type="spellEnd"/>
      <w:r w:rsidRPr="00F638A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B5294F" w14:textId="77777777" w:rsidR="007E77F6" w:rsidRDefault="007E77F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DE2A1A1" w14:textId="1F7D8B1A" w:rsidR="007E77F6" w:rsidRDefault="00111E3E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1E3E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highest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interest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society not to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ignore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and not to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forget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events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humanity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672FC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C67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2FC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C67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2FC">
        <w:rPr>
          <w:rFonts w:ascii="Times New Roman" w:hAnsi="Times New Roman" w:cs="Times New Roman"/>
          <w:sz w:val="24"/>
          <w:szCs w:val="24"/>
        </w:rPr>
        <w:t>purpose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essential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constantly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pass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essential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information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last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century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younger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generation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so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they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remember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horrors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took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place and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should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never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happen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again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. At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desirable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encourage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moral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principles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, humanity,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willingness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others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and not to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indifferent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things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happening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around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1E3E">
        <w:rPr>
          <w:rFonts w:ascii="Times New Roman" w:hAnsi="Times New Roman" w:cs="Times New Roman"/>
          <w:sz w:val="24"/>
          <w:szCs w:val="24"/>
        </w:rPr>
        <w:t>us</w:t>
      </w:r>
      <w:proofErr w:type="spellEnd"/>
      <w:r w:rsidRPr="00111E3E">
        <w:rPr>
          <w:rFonts w:ascii="Times New Roman" w:hAnsi="Times New Roman" w:cs="Times New Roman"/>
          <w:sz w:val="24"/>
          <w:szCs w:val="24"/>
        </w:rPr>
        <w:t>.</w:t>
      </w:r>
      <w:r w:rsidR="007E77F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28ECF2" w14:textId="77777777" w:rsidR="007E77F6" w:rsidRDefault="007E77F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DE08E2" w14:textId="3B53AEC9" w:rsidR="00161A49" w:rsidRDefault="007E77F6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E77F6">
        <w:rPr>
          <w:rFonts w:ascii="Times New Roman" w:hAnsi="Times New Roman" w:cs="Times New Roman"/>
          <w:sz w:val="24"/>
          <w:szCs w:val="24"/>
        </w:rPr>
        <w:t xml:space="preserve">These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offer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activities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focus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primarily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communication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listening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reading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included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. At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expand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vocabulary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unusual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words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are not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commonly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taught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and, last but not least,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gain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understanding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not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only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England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but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Czech Republic and many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other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7F6">
        <w:rPr>
          <w:rFonts w:ascii="Times New Roman" w:hAnsi="Times New Roman" w:cs="Times New Roman"/>
          <w:sz w:val="24"/>
          <w:szCs w:val="24"/>
        </w:rPr>
        <w:t>countries</w:t>
      </w:r>
      <w:proofErr w:type="spellEnd"/>
      <w:r w:rsidRPr="007E77F6">
        <w:rPr>
          <w:rFonts w:ascii="Times New Roman" w:hAnsi="Times New Roman" w:cs="Times New Roman"/>
          <w:sz w:val="24"/>
          <w:szCs w:val="24"/>
        </w:rPr>
        <w:t>.</w:t>
      </w:r>
      <w:r w:rsidR="00C67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2FC">
        <w:rPr>
          <w:rFonts w:ascii="Times New Roman" w:hAnsi="Times New Roman" w:cs="Times New Roman"/>
          <w:sz w:val="24"/>
          <w:szCs w:val="24"/>
        </w:rPr>
        <w:t>Therefore</w:t>
      </w:r>
      <w:proofErr w:type="spellEnd"/>
      <w:r w:rsidR="00C672F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72FC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C67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2FC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="00C67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2FC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="00C67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2FC">
        <w:rPr>
          <w:rFonts w:ascii="Times New Roman" w:hAnsi="Times New Roman" w:cs="Times New Roman"/>
          <w:sz w:val="24"/>
          <w:szCs w:val="24"/>
        </w:rPr>
        <w:t>concluded</w:t>
      </w:r>
      <w:proofErr w:type="spellEnd"/>
      <w:r w:rsidR="00C672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72FC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>
        <w:rPr>
          <w:rFonts w:ascii="Times New Roman" w:hAnsi="Times New Roman" w:cs="Times New Roman"/>
          <w:sz w:val="24"/>
          <w:szCs w:val="24"/>
        </w:rPr>
        <w:t>t</w:t>
      </w:r>
      <w:r w:rsidR="00431837" w:rsidRPr="00431837">
        <w:rPr>
          <w:rFonts w:ascii="Times New Roman" w:hAnsi="Times New Roman" w:cs="Times New Roman"/>
          <w:sz w:val="24"/>
          <w:szCs w:val="24"/>
        </w:rPr>
        <w:t>his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developed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into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lesson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plans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contributes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general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development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encourages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deep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reflection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social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issues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and</w:t>
      </w:r>
      <w:r w:rsidR="009829E7">
        <w:rPr>
          <w:rFonts w:ascii="Times New Roman" w:hAnsi="Times New Roman" w:cs="Times New Roman"/>
          <w:sz w:val="24"/>
          <w:szCs w:val="24"/>
        </w:rPr>
        <w:t>,</w:t>
      </w:r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733D">
        <w:rPr>
          <w:rFonts w:ascii="Times New Roman" w:hAnsi="Times New Roman" w:cs="Times New Roman"/>
          <w:sz w:val="24"/>
          <w:szCs w:val="24"/>
        </w:rPr>
        <w:t>finally</w:t>
      </w:r>
      <w:proofErr w:type="spellEnd"/>
      <w:r w:rsidR="00717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733D">
        <w:rPr>
          <w:rFonts w:ascii="Times New Roman" w:hAnsi="Times New Roman" w:cs="Times New Roman"/>
          <w:sz w:val="24"/>
          <w:szCs w:val="24"/>
        </w:rPr>
        <w:t>yet</w:t>
      </w:r>
      <w:proofErr w:type="spellEnd"/>
      <w:r w:rsidR="007173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733D">
        <w:rPr>
          <w:rFonts w:ascii="Times New Roman" w:hAnsi="Times New Roman" w:cs="Times New Roman"/>
          <w:sz w:val="24"/>
          <w:szCs w:val="24"/>
        </w:rPr>
        <w:t>importantly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offers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completely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teaching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namely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cross-curricular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relationship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i.e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interweaving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431837" w:rsidRPr="00431837">
        <w:rPr>
          <w:rFonts w:ascii="Times New Roman" w:hAnsi="Times New Roman" w:cs="Times New Roman"/>
          <w:sz w:val="24"/>
          <w:szCs w:val="24"/>
        </w:rPr>
        <w:t>history</w:t>
      </w:r>
      <w:proofErr w:type="spellEnd"/>
      <w:r w:rsidR="00431837" w:rsidRPr="00431837">
        <w:rPr>
          <w:rFonts w:ascii="Times New Roman" w:hAnsi="Times New Roman" w:cs="Times New Roman"/>
          <w:sz w:val="24"/>
          <w:szCs w:val="24"/>
        </w:rPr>
        <w:t>.</w:t>
      </w:r>
    </w:p>
    <w:p w14:paraId="74E6F366" w14:textId="77777777" w:rsidR="00161A49" w:rsidRDefault="00161A49" w:rsidP="009A5872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3FB27CEE" w14:textId="77777777" w:rsidR="00161A49" w:rsidRDefault="00161A49" w:rsidP="007D3DCF">
      <w:pPr>
        <w:tabs>
          <w:tab w:val="left" w:pos="237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14:paraId="75DAB739" w14:textId="77777777" w:rsidR="007E77F6" w:rsidRDefault="007E77F6" w:rsidP="007D3DCF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bookmarkStart w:id="42" w:name="_Hlk126495632"/>
    </w:p>
    <w:p w14:paraId="781AB9F9" w14:textId="1AE57D7D" w:rsidR="00471934" w:rsidRPr="00536953" w:rsidRDefault="00471934" w:rsidP="007D3DCF">
      <w:pPr>
        <w:pStyle w:val="Nadpis1"/>
        <w:numPr>
          <w:ilvl w:val="0"/>
          <w:numId w:val="0"/>
        </w:numPr>
        <w:spacing w:before="0" w:line="360" w:lineRule="auto"/>
        <w:ind w:firstLine="284"/>
        <w:rPr>
          <w:b w:val="0"/>
        </w:rPr>
      </w:pPr>
      <w:bookmarkStart w:id="43" w:name="_Toc152315218"/>
      <w:proofErr w:type="spellStart"/>
      <w:r w:rsidRPr="00536953">
        <w:lastRenderedPageBreak/>
        <w:t>Literature</w:t>
      </w:r>
      <w:proofErr w:type="spellEnd"/>
      <w:r w:rsidRPr="00536953">
        <w:t xml:space="preserve"> and </w:t>
      </w:r>
      <w:proofErr w:type="spellStart"/>
      <w:r w:rsidRPr="00536953">
        <w:t>Sources</w:t>
      </w:r>
      <w:bookmarkEnd w:id="43"/>
      <w:proofErr w:type="spellEnd"/>
    </w:p>
    <w:p w14:paraId="0E897149" w14:textId="77777777" w:rsidR="00471934" w:rsidRPr="00471934" w:rsidRDefault="00471934" w:rsidP="007D3DCF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9B590C" w14:textId="77777777" w:rsidR="00471934" w:rsidRDefault="00471934" w:rsidP="007D3DCF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097023D" w14:textId="0E6D5E92" w:rsidR="00987E0A" w:rsidRPr="00967238" w:rsidRDefault="00987E0A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7238">
        <w:rPr>
          <w:rFonts w:ascii="Times New Roman" w:hAnsi="Times New Roman" w:cs="Times New Roman"/>
          <w:sz w:val="24"/>
          <w:szCs w:val="24"/>
        </w:rPr>
        <w:t xml:space="preserve">STRAHINICH, Helen. </w:t>
      </w:r>
      <w:proofErr w:type="spellStart"/>
      <w:r w:rsidRPr="00967238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Holocaust. </w:t>
      </w:r>
      <w:proofErr w:type="spellStart"/>
      <w:r w:rsidRPr="00967238">
        <w:rPr>
          <w:rFonts w:ascii="Times New Roman" w:hAnsi="Times New Roman" w:cs="Times New Roman"/>
          <w:i/>
          <w:iCs/>
          <w:sz w:val="24"/>
          <w:szCs w:val="24"/>
        </w:rPr>
        <w:t>Never</w:t>
      </w:r>
      <w:proofErr w:type="spellEnd"/>
      <w:r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67238">
        <w:rPr>
          <w:rFonts w:ascii="Times New Roman" w:hAnsi="Times New Roman" w:cs="Times New Roman"/>
          <w:i/>
          <w:iCs/>
          <w:sz w:val="24"/>
          <w:szCs w:val="24"/>
        </w:rPr>
        <w:t>Forget</w:t>
      </w:r>
      <w:proofErr w:type="spellEnd"/>
      <w:r w:rsidR="00593BD8" w:rsidRPr="0096723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67238">
        <w:rPr>
          <w:rFonts w:ascii="Times New Roman" w:hAnsi="Times New Roman" w:cs="Times New Roman"/>
          <w:sz w:val="24"/>
          <w:szCs w:val="24"/>
        </w:rPr>
        <w:t>Read</w:t>
      </w:r>
      <w:proofErr w:type="spellEnd"/>
      <w:r w:rsidRPr="0096723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67238">
        <w:rPr>
          <w:rFonts w:ascii="Times New Roman" w:hAnsi="Times New Roman" w:cs="Times New Roman"/>
          <w:sz w:val="24"/>
          <w:szCs w:val="24"/>
        </w:rPr>
        <w:t>Learn</w:t>
      </w:r>
      <w:proofErr w:type="spellEnd"/>
      <w:r w:rsidRPr="00967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238">
        <w:rPr>
          <w:rFonts w:ascii="Times New Roman" w:hAnsi="Times New Roman" w:cs="Times New Roman"/>
          <w:sz w:val="24"/>
          <w:szCs w:val="24"/>
        </w:rPr>
        <w:t>Press</w:t>
      </w:r>
      <w:proofErr w:type="spellEnd"/>
      <w:r w:rsidRPr="00967238">
        <w:rPr>
          <w:rFonts w:ascii="Times New Roman" w:hAnsi="Times New Roman" w:cs="Times New Roman"/>
          <w:sz w:val="24"/>
          <w:szCs w:val="24"/>
        </w:rPr>
        <w:t xml:space="preserve">, </w:t>
      </w:r>
      <w:r w:rsidR="00B93EF5" w:rsidRPr="00967238">
        <w:rPr>
          <w:rFonts w:ascii="Times New Roman" w:hAnsi="Times New Roman" w:cs="Times New Roman"/>
          <w:sz w:val="24"/>
          <w:szCs w:val="24"/>
        </w:rPr>
        <w:t xml:space="preserve">2nd </w:t>
      </w:r>
      <w:proofErr w:type="spellStart"/>
      <w:r w:rsidR="00B93EF5" w:rsidRPr="00967238">
        <w:rPr>
          <w:rFonts w:ascii="Times New Roman" w:hAnsi="Times New Roman" w:cs="Times New Roman"/>
          <w:sz w:val="24"/>
          <w:szCs w:val="24"/>
        </w:rPr>
        <w:t>edition</w:t>
      </w:r>
      <w:proofErr w:type="spellEnd"/>
      <w:r w:rsidR="00B93EF5" w:rsidRPr="00967238">
        <w:rPr>
          <w:rFonts w:ascii="Times New Roman" w:hAnsi="Times New Roman" w:cs="Times New Roman"/>
          <w:sz w:val="24"/>
          <w:szCs w:val="24"/>
        </w:rPr>
        <w:t>, 2015</w:t>
      </w:r>
    </w:p>
    <w:p w14:paraId="4DBA9DDB" w14:textId="0B46C748" w:rsidR="00B93EF5" w:rsidRPr="00967238" w:rsidRDefault="00B93EF5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557DE23" w14:textId="645F136A" w:rsidR="00B93EF5" w:rsidRPr="00967238" w:rsidRDefault="008633B3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7238">
        <w:rPr>
          <w:rFonts w:ascii="Times New Roman" w:hAnsi="Times New Roman" w:cs="Times New Roman"/>
          <w:sz w:val="24"/>
          <w:szCs w:val="24"/>
        </w:rPr>
        <w:t xml:space="preserve">REES, Laurence, </w:t>
      </w:r>
      <w:proofErr w:type="spellStart"/>
      <w:r w:rsidRPr="00967238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Holocaust. A New </w:t>
      </w:r>
      <w:proofErr w:type="spellStart"/>
      <w:r w:rsidRPr="00967238">
        <w:rPr>
          <w:rFonts w:ascii="Times New Roman" w:hAnsi="Times New Roman" w:cs="Times New Roman"/>
          <w:i/>
          <w:iCs/>
          <w:sz w:val="24"/>
          <w:szCs w:val="24"/>
        </w:rPr>
        <w:t>History</w:t>
      </w:r>
      <w:proofErr w:type="spellEnd"/>
      <w:r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967238">
        <w:rPr>
          <w:rFonts w:ascii="Times New Roman" w:hAnsi="Times New Roman" w:cs="Times New Roman"/>
          <w:sz w:val="24"/>
          <w:szCs w:val="24"/>
        </w:rPr>
        <w:t>Viking, 2017</w:t>
      </w:r>
    </w:p>
    <w:p w14:paraId="2E78BFF9" w14:textId="69696D99" w:rsidR="008633B3" w:rsidRPr="00967238" w:rsidRDefault="008633B3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C9E84FD" w14:textId="329B91DB" w:rsidR="008633B3" w:rsidRPr="00967238" w:rsidRDefault="008633B3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7238">
        <w:rPr>
          <w:rFonts w:ascii="Times New Roman" w:hAnsi="Times New Roman" w:cs="Times New Roman"/>
          <w:sz w:val="24"/>
          <w:szCs w:val="24"/>
        </w:rPr>
        <w:t xml:space="preserve">EMMERT, František, </w:t>
      </w:r>
      <w:r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Holocaust, </w:t>
      </w:r>
      <w:r w:rsidRPr="00967238">
        <w:rPr>
          <w:rFonts w:ascii="Times New Roman" w:hAnsi="Times New Roman" w:cs="Times New Roman"/>
          <w:sz w:val="24"/>
          <w:szCs w:val="24"/>
        </w:rPr>
        <w:t>Mladá fronta, 2018</w:t>
      </w:r>
    </w:p>
    <w:p w14:paraId="15375F25" w14:textId="0849C717" w:rsidR="008633B3" w:rsidRPr="00967238" w:rsidRDefault="008633B3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6F87FCF" w14:textId="5E43B8F3" w:rsidR="00B51E3A" w:rsidRPr="00967238" w:rsidRDefault="008633B3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7238">
        <w:rPr>
          <w:rFonts w:ascii="Times New Roman" w:hAnsi="Times New Roman" w:cs="Times New Roman"/>
          <w:sz w:val="24"/>
          <w:szCs w:val="24"/>
        </w:rPr>
        <w:t xml:space="preserve">FÄRBER, Mathias, </w:t>
      </w:r>
      <w:r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Druhá světová válka v obrazech, </w:t>
      </w:r>
      <w:r w:rsidR="00C20AFD" w:rsidRPr="00967238">
        <w:rPr>
          <w:rFonts w:ascii="Times New Roman" w:hAnsi="Times New Roman" w:cs="Times New Roman"/>
          <w:sz w:val="24"/>
          <w:szCs w:val="24"/>
        </w:rPr>
        <w:t>Ottovo nakladatelství, 2005</w:t>
      </w:r>
    </w:p>
    <w:p w14:paraId="671B1DFD" w14:textId="165A5957" w:rsidR="006B40E1" w:rsidRPr="00967238" w:rsidRDefault="006B40E1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3221DB2" w14:textId="7C0D6F6C" w:rsidR="006B40E1" w:rsidRPr="00967238" w:rsidRDefault="006B40E1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7238">
        <w:rPr>
          <w:rFonts w:ascii="Times New Roman" w:hAnsi="Times New Roman" w:cs="Times New Roman"/>
          <w:sz w:val="24"/>
          <w:szCs w:val="24"/>
        </w:rPr>
        <w:t xml:space="preserve">SMITH, Edward Abel. </w:t>
      </w:r>
      <w:proofErr w:type="spellStart"/>
      <w:r w:rsidRPr="00967238">
        <w:rPr>
          <w:rFonts w:ascii="Times New Roman" w:hAnsi="Times New Roman" w:cs="Times New Roman"/>
          <w:i/>
          <w:iCs/>
          <w:sz w:val="24"/>
          <w:szCs w:val="24"/>
        </w:rPr>
        <w:t>Active</w:t>
      </w:r>
      <w:proofErr w:type="spellEnd"/>
      <w:r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67238">
        <w:rPr>
          <w:rFonts w:ascii="Times New Roman" w:hAnsi="Times New Roman" w:cs="Times New Roman"/>
          <w:i/>
          <w:iCs/>
          <w:sz w:val="24"/>
          <w:szCs w:val="24"/>
        </w:rPr>
        <w:t>Goodness</w:t>
      </w:r>
      <w:proofErr w:type="spellEnd"/>
      <w:r w:rsidRPr="009672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67238">
        <w:rPr>
          <w:rFonts w:ascii="Times New Roman" w:hAnsi="Times New Roman" w:cs="Times New Roman"/>
          <w:sz w:val="24"/>
          <w:szCs w:val="24"/>
        </w:rPr>
        <w:t>Kwill</w:t>
      </w:r>
      <w:proofErr w:type="spellEnd"/>
      <w:r w:rsidRPr="009672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7238">
        <w:rPr>
          <w:rFonts w:ascii="Times New Roman" w:hAnsi="Times New Roman" w:cs="Times New Roman"/>
          <w:sz w:val="24"/>
          <w:szCs w:val="24"/>
        </w:rPr>
        <w:t>Books</w:t>
      </w:r>
      <w:proofErr w:type="spellEnd"/>
      <w:r w:rsidRPr="00967238">
        <w:rPr>
          <w:rFonts w:ascii="Times New Roman" w:hAnsi="Times New Roman" w:cs="Times New Roman"/>
          <w:sz w:val="24"/>
          <w:szCs w:val="24"/>
        </w:rPr>
        <w:t>, 2017</w:t>
      </w:r>
    </w:p>
    <w:p w14:paraId="2A787540" w14:textId="6A36EB32" w:rsidR="006B40E1" w:rsidRPr="00967238" w:rsidRDefault="006B40E1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7E9B9ED" w14:textId="18F2FC61" w:rsidR="006B40E1" w:rsidRPr="00967238" w:rsidRDefault="006B40E1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7238">
        <w:rPr>
          <w:rFonts w:ascii="Times New Roman" w:hAnsi="Times New Roman" w:cs="Times New Roman"/>
          <w:sz w:val="24"/>
          <w:szCs w:val="24"/>
        </w:rPr>
        <w:t xml:space="preserve">WINTON, Barbara. </w:t>
      </w:r>
      <w:r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Není-li to možné, </w:t>
      </w:r>
      <w:r w:rsidRPr="00967238">
        <w:rPr>
          <w:rFonts w:ascii="Times New Roman" w:hAnsi="Times New Roman" w:cs="Times New Roman"/>
          <w:sz w:val="24"/>
          <w:szCs w:val="24"/>
        </w:rPr>
        <w:t>Argo, 2014</w:t>
      </w:r>
    </w:p>
    <w:p w14:paraId="3CC8C32B" w14:textId="7CF42FB8" w:rsidR="006B40E1" w:rsidRPr="00967238" w:rsidRDefault="006B40E1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ED7A3A6" w14:textId="4B97DEC6" w:rsidR="006B40E1" w:rsidRPr="00967238" w:rsidRDefault="006B40E1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7238">
        <w:rPr>
          <w:rFonts w:ascii="Times New Roman" w:hAnsi="Times New Roman" w:cs="Times New Roman"/>
          <w:sz w:val="24"/>
          <w:szCs w:val="24"/>
        </w:rPr>
        <w:t>CHADWICK, William</w:t>
      </w:r>
      <w:r w:rsidR="00471934" w:rsidRPr="00967238">
        <w:rPr>
          <w:rFonts w:ascii="Times New Roman" w:hAnsi="Times New Roman" w:cs="Times New Roman"/>
          <w:sz w:val="24"/>
          <w:szCs w:val="24"/>
        </w:rPr>
        <w:t xml:space="preserve">, </w:t>
      </w:r>
      <w:r w:rsidR="00471934"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Záchrana českých uprchlíků, </w:t>
      </w:r>
      <w:r w:rsidR="00471934" w:rsidRPr="00967238">
        <w:rPr>
          <w:rFonts w:ascii="Times New Roman" w:hAnsi="Times New Roman" w:cs="Times New Roman"/>
          <w:sz w:val="24"/>
          <w:szCs w:val="24"/>
        </w:rPr>
        <w:t>Mladá fronta, 2017</w:t>
      </w:r>
    </w:p>
    <w:p w14:paraId="3B054CE6" w14:textId="77777777" w:rsidR="00A12BB4" w:rsidRPr="00967238" w:rsidRDefault="00A12BB4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C4A2002" w14:textId="1E579C49" w:rsidR="0066337F" w:rsidRPr="00967238" w:rsidRDefault="002A54B6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7238">
        <w:rPr>
          <w:rFonts w:ascii="Times New Roman" w:hAnsi="Times New Roman" w:cs="Times New Roman"/>
          <w:sz w:val="24"/>
          <w:szCs w:val="24"/>
        </w:rPr>
        <w:t xml:space="preserve">UR, Penny, </w:t>
      </w:r>
      <w:r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proofErr w:type="spellStart"/>
      <w:r w:rsidRPr="00967238">
        <w:rPr>
          <w:rFonts w:ascii="Times New Roman" w:hAnsi="Times New Roman" w:cs="Times New Roman"/>
          <w:i/>
          <w:iCs/>
          <w:sz w:val="24"/>
          <w:szCs w:val="24"/>
        </w:rPr>
        <w:t>Course</w:t>
      </w:r>
      <w:proofErr w:type="spellEnd"/>
      <w:r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Pr="00967238">
        <w:rPr>
          <w:rFonts w:ascii="Times New Roman" w:hAnsi="Times New Roman" w:cs="Times New Roman"/>
          <w:i/>
          <w:iCs/>
          <w:sz w:val="24"/>
          <w:szCs w:val="24"/>
        </w:rPr>
        <w:t>Language</w:t>
      </w:r>
      <w:proofErr w:type="spellEnd"/>
      <w:r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67238">
        <w:rPr>
          <w:rFonts w:ascii="Times New Roman" w:hAnsi="Times New Roman" w:cs="Times New Roman"/>
          <w:i/>
          <w:iCs/>
          <w:sz w:val="24"/>
          <w:szCs w:val="24"/>
        </w:rPr>
        <w:t>Teaching</w:t>
      </w:r>
      <w:proofErr w:type="spellEnd"/>
      <w:r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967238">
        <w:rPr>
          <w:rFonts w:ascii="Times New Roman" w:hAnsi="Times New Roman" w:cs="Times New Roman"/>
          <w:sz w:val="24"/>
          <w:szCs w:val="24"/>
        </w:rPr>
        <w:t xml:space="preserve">Cambridge University </w:t>
      </w:r>
      <w:proofErr w:type="spellStart"/>
      <w:r w:rsidRPr="00967238">
        <w:rPr>
          <w:rFonts w:ascii="Times New Roman" w:hAnsi="Times New Roman" w:cs="Times New Roman"/>
          <w:sz w:val="24"/>
          <w:szCs w:val="24"/>
        </w:rPr>
        <w:t>Press</w:t>
      </w:r>
      <w:proofErr w:type="spellEnd"/>
      <w:r w:rsidRPr="00967238">
        <w:rPr>
          <w:rFonts w:ascii="Times New Roman" w:hAnsi="Times New Roman" w:cs="Times New Roman"/>
          <w:sz w:val="24"/>
          <w:szCs w:val="24"/>
        </w:rPr>
        <w:t>, 1991</w:t>
      </w:r>
    </w:p>
    <w:p w14:paraId="2E2D6AB8" w14:textId="1F63CE9E" w:rsidR="0066337F" w:rsidRPr="00967238" w:rsidRDefault="0066337F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2FA3899" w14:textId="2CC06BF5" w:rsidR="0066337F" w:rsidRPr="008815C5" w:rsidRDefault="0066337F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815C5">
        <w:rPr>
          <w:rFonts w:ascii="Times New Roman" w:hAnsi="Times New Roman" w:cs="Times New Roman"/>
          <w:sz w:val="24"/>
          <w:szCs w:val="24"/>
        </w:rPr>
        <w:t>URL1,</w:t>
      </w:r>
      <w:r w:rsidR="00671443" w:rsidRPr="008815C5">
        <w:rPr>
          <w:rFonts w:ascii="Times New Roman" w:hAnsi="Times New Roman" w:cs="Times New Roman"/>
          <w:sz w:val="24"/>
          <w:szCs w:val="24"/>
        </w:rPr>
        <w:t xml:space="preserve"> </w:t>
      </w:r>
      <w:r w:rsidR="008815C5" w:rsidRPr="008815C5">
        <w:rPr>
          <w:rFonts w:ascii="Times New Roman" w:hAnsi="Times New Roman" w:cs="Times New Roman"/>
          <w:sz w:val="24"/>
          <w:szCs w:val="24"/>
        </w:rPr>
        <w:t xml:space="preserve">WORLD JEWISH CONGRESS. </w:t>
      </w:r>
      <w:proofErr w:type="spellStart"/>
      <w:r w:rsidR="009F6FDC" w:rsidRPr="008815C5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="009F6FDC" w:rsidRPr="008815C5">
        <w:rPr>
          <w:rFonts w:ascii="Times New Roman" w:hAnsi="Times New Roman" w:cs="Times New Roman"/>
          <w:sz w:val="24"/>
          <w:szCs w:val="24"/>
        </w:rPr>
        <w:t xml:space="preserve"> Holocaust. </w:t>
      </w:r>
      <w:proofErr w:type="spellStart"/>
      <w:r w:rsidR="009F6FDC" w:rsidRPr="008815C5">
        <w:rPr>
          <w:rFonts w:ascii="Times New Roman" w:hAnsi="Times New Roman" w:cs="Times New Roman"/>
          <w:i/>
          <w:iCs/>
          <w:sz w:val="24"/>
          <w:szCs w:val="24"/>
        </w:rPr>
        <w:t>Facts</w:t>
      </w:r>
      <w:proofErr w:type="spellEnd"/>
      <w:r w:rsidR="009F6FDC" w:rsidRPr="008815C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F6FDC" w:rsidRPr="008815C5">
        <w:rPr>
          <w:rFonts w:ascii="Times New Roman" w:hAnsi="Times New Roman" w:cs="Times New Roman"/>
          <w:i/>
          <w:iCs/>
          <w:sz w:val="24"/>
          <w:szCs w:val="24"/>
        </w:rPr>
        <w:t>About</w:t>
      </w:r>
      <w:proofErr w:type="spellEnd"/>
      <w:r w:rsidR="009F6FDC" w:rsidRPr="008815C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9F6FDC" w:rsidRPr="008815C5">
        <w:rPr>
          <w:rFonts w:ascii="Times New Roman" w:hAnsi="Times New Roman" w:cs="Times New Roman"/>
          <w:i/>
          <w:iCs/>
          <w:sz w:val="24"/>
          <w:szCs w:val="24"/>
        </w:rPr>
        <w:t>The</w:t>
      </w:r>
      <w:proofErr w:type="spellEnd"/>
      <w:r w:rsidR="009F6FDC" w:rsidRPr="008815C5">
        <w:rPr>
          <w:rFonts w:ascii="Times New Roman" w:hAnsi="Times New Roman" w:cs="Times New Roman"/>
          <w:i/>
          <w:iCs/>
          <w:sz w:val="24"/>
          <w:szCs w:val="24"/>
        </w:rPr>
        <w:t xml:space="preserve"> Holocaust</w:t>
      </w:r>
      <w:r w:rsidR="009F6FDC" w:rsidRPr="008815C5">
        <w:rPr>
          <w:rFonts w:ascii="Times New Roman" w:hAnsi="Times New Roman" w:cs="Times New Roman"/>
          <w:sz w:val="24"/>
          <w:szCs w:val="24"/>
        </w:rPr>
        <w:t xml:space="preserve"> </w:t>
      </w:r>
      <w:r w:rsidR="009F6FDC" w:rsidRPr="008815C5">
        <w:rPr>
          <w:rFonts w:ascii="Times New Roman" w:hAnsi="Times New Roman" w:cs="Times New Roman"/>
          <w:sz w:val="24"/>
          <w:szCs w:val="24"/>
          <w:shd w:val="clear" w:color="auto" w:fill="FFFFFF"/>
        </w:rPr>
        <w:t>[online]</w:t>
      </w:r>
      <w:r w:rsidR="002F03BC" w:rsidRPr="008815C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F6FDC" w:rsidRPr="00881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F6FDC" w:rsidRPr="008815C5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9F6FDC" w:rsidRPr="008815C5">
        <w:rPr>
          <w:rFonts w:ascii="Times New Roman" w:hAnsi="Times New Roman" w:cs="Times New Roman"/>
          <w:sz w:val="24"/>
          <w:szCs w:val="24"/>
        </w:rPr>
        <w:t xml:space="preserve"> </w:t>
      </w:r>
      <w:r w:rsidR="009F6FDC" w:rsidRPr="008815C5">
        <w:rPr>
          <w:rFonts w:ascii="Times New Roman" w:hAnsi="Times New Roman" w:cs="Times New Roman"/>
          <w:sz w:val="24"/>
          <w:szCs w:val="24"/>
          <w:shd w:val="clear" w:color="auto" w:fill="FFFFFF"/>
        </w:rPr>
        <w:t>[June</w:t>
      </w:r>
      <w:r w:rsidR="00921AA0" w:rsidRPr="008815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15</w:t>
      </w:r>
      <w:r w:rsidR="009F6FDC" w:rsidRPr="008815C5">
        <w:rPr>
          <w:rFonts w:ascii="Times New Roman" w:hAnsi="Times New Roman" w:cs="Times New Roman"/>
          <w:sz w:val="24"/>
          <w:szCs w:val="24"/>
          <w:shd w:val="clear" w:color="auto" w:fill="FFFFFF"/>
        </w:rPr>
        <w:t>, 2023].</w:t>
      </w:r>
      <w:r w:rsidR="00671443" w:rsidRPr="008815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443" w:rsidRPr="008815C5">
        <w:rPr>
          <w:rFonts w:ascii="Times New Roman" w:hAnsi="Times New Roman" w:cs="Times New Roman"/>
          <w:sz w:val="24"/>
          <w:szCs w:val="24"/>
        </w:rPr>
        <w:t>Available</w:t>
      </w:r>
      <w:proofErr w:type="spellEnd"/>
      <w:r w:rsidR="00671443" w:rsidRPr="008815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1443" w:rsidRPr="008815C5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="00671443" w:rsidRPr="008815C5">
        <w:rPr>
          <w:rFonts w:ascii="Times New Roman" w:hAnsi="Times New Roman" w:cs="Times New Roman"/>
          <w:sz w:val="24"/>
          <w:szCs w:val="24"/>
        </w:rPr>
        <w:t xml:space="preserve">: </w:t>
      </w:r>
      <w:r w:rsidR="00671443" w:rsidRPr="008815C5">
        <w:rPr>
          <w:rFonts w:ascii="Times New Roman" w:hAnsi="Times New Roman" w:cs="Times New Roman"/>
          <w:sz w:val="24"/>
          <w:szCs w:val="24"/>
          <w:u w:val="single"/>
        </w:rPr>
        <w:t>https://aboutholocaust.org/en</w:t>
      </w:r>
      <w:r w:rsidR="00671443" w:rsidRPr="008815C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F63F0FA" w14:textId="18207E1D" w:rsidR="0066337F" w:rsidRPr="00967238" w:rsidRDefault="0066337F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192E977" w14:textId="72040E11" w:rsidR="0066337F" w:rsidRPr="0027298B" w:rsidRDefault="0066337F" w:rsidP="0027298B">
      <w:pPr>
        <w:tabs>
          <w:tab w:val="left" w:pos="2373"/>
        </w:tabs>
        <w:spacing w:after="0" w:line="360" w:lineRule="auto"/>
        <w:ind w:firstLine="284"/>
        <w:jc w:val="both"/>
        <w:rPr>
          <w:rFonts w:ascii="Open Sans" w:hAnsi="Open Sans" w:cs="Open Sans"/>
          <w:color w:val="212529"/>
          <w:shd w:val="clear" w:color="auto" w:fill="FFFFFF"/>
        </w:rPr>
      </w:pPr>
      <w:r w:rsidRPr="00967238">
        <w:rPr>
          <w:rFonts w:ascii="Times New Roman" w:hAnsi="Times New Roman" w:cs="Times New Roman"/>
          <w:sz w:val="24"/>
          <w:szCs w:val="24"/>
        </w:rPr>
        <w:t>URL2,</w:t>
      </w:r>
      <w:r w:rsidR="0027298B">
        <w:rPr>
          <w:rFonts w:ascii="Times New Roman" w:hAnsi="Times New Roman" w:cs="Times New Roman"/>
          <w:sz w:val="24"/>
          <w:szCs w:val="24"/>
        </w:rPr>
        <w:t xml:space="preserve"> </w:t>
      </w:r>
      <w:r w:rsidR="00F6205A" w:rsidRPr="00967238">
        <w:rPr>
          <w:rFonts w:ascii="Times New Roman" w:hAnsi="Times New Roman" w:cs="Times New Roman"/>
          <w:sz w:val="24"/>
          <w:szCs w:val="24"/>
        </w:rPr>
        <w:t>BBC N</w:t>
      </w:r>
      <w:r w:rsidR="00FB4D0F">
        <w:rPr>
          <w:rFonts w:ascii="Times New Roman" w:hAnsi="Times New Roman" w:cs="Times New Roman"/>
          <w:sz w:val="24"/>
          <w:szCs w:val="24"/>
        </w:rPr>
        <w:t>EWS</w:t>
      </w:r>
      <w:r w:rsidR="00F6205A" w:rsidRPr="009672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6205A" w:rsidRPr="00967238">
        <w:rPr>
          <w:rFonts w:ascii="Times New Roman" w:hAnsi="Times New Roman" w:cs="Times New Roman"/>
          <w:i/>
          <w:iCs/>
          <w:sz w:val="24"/>
          <w:szCs w:val="24"/>
        </w:rPr>
        <w:t>How</w:t>
      </w:r>
      <w:proofErr w:type="spellEnd"/>
      <w:r w:rsidR="00F6205A"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proofErr w:type="spellStart"/>
      <w:r w:rsidR="00F6205A" w:rsidRPr="00967238">
        <w:rPr>
          <w:rFonts w:ascii="Times New Roman" w:hAnsi="Times New Roman" w:cs="Times New Roman"/>
          <w:i/>
          <w:iCs/>
          <w:sz w:val="24"/>
          <w:szCs w:val="24"/>
        </w:rPr>
        <w:t>you</w:t>
      </w:r>
      <w:proofErr w:type="spellEnd"/>
      <w:r w:rsidR="00F6205A"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6205A" w:rsidRPr="00967238">
        <w:rPr>
          <w:rFonts w:ascii="Times New Roman" w:hAnsi="Times New Roman" w:cs="Times New Roman"/>
          <w:i/>
          <w:iCs/>
          <w:sz w:val="24"/>
          <w:szCs w:val="24"/>
        </w:rPr>
        <w:t>define</w:t>
      </w:r>
      <w:proofErr w:type="spellEnd"/>
      <w:r w:rsidR="00F6205A"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F6205A" w:rsidRPr="00967238">
        <w:rPr>
          <w:rFonts w:ascii="Times New Roman" w:hAnsi="Times New Roman" w:cs="Times New Roman"/>
          <w:i/>
          <w:iCs/>
          <w:sz w:val="24"/>
          <w:szCs w:val="24"/>
        </w:rPr>
        <w:t>genocide</w:t>
      </w:r>
      <w:proofErr w:type="spellEnd"/>
      <w:r w:rsidR="00F6205A"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? </w:t>
      </w:r>
      <w:r w:rsidR="00F6205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[online]</w:t>
      </w:r>
      <w:r w:rsidR="002F03BC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. 2022.</w:t>
      </w:r>
      <w:r w:rsidR="00F6205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6205A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F6205A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F6205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[June</w:t>
      </w:r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</w:t>
      </w:r>
      <w:r w:rsidR="00F6205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2023]. </w:t>
      </w:r>
      <w:proofErr w:type="spellStart"/>
      <w:r w:rsidR="00F6205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F6205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F6205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F6205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18" w:history="1">
        <w:r w:rsidR="00F6205A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https://www.bbc.com/news/world-11108059</w:t>
        </w:r>
      </w:hyperlink>
      <w:r w:rsidR="00F6205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9B67053" w14:textId="6B11C9D4" w:rsidR="0066337F" w:rsidRPr="00967238" w:rsidRDefault="0066337F" w:rsidP="008840BA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478BB89" w14:textId="37BD9AA9" w:rsidR="00F70F74" w:rsidRDefault="00F70F74" w:rsidP="008840BA">
      <w:pPr>
        <w:tabs>
          <w:tab w:val="left" w:pos="2373"/>
        </w:tabs>
        <w:spacing w:after="0" w:line="360" w:lineRule="auto"/>
        <w:ind w:firstLine="284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967238">
        <w:rPr>
          <w:rFonts w:ascii="Times New Roman" w:hAnsi="Times New Roman" w:cs="Times New Roman"/>
          <w:sz w:val="24"/>
          <w:szCs w:val="24"/>
        </w:rPr>
        <w:t>URL3</w:t>
      </w:r>
      <w:r w:rsidR="00CA4F14" w:rsidRPr="00967238">
        <w:rPr>
          <w:rFonts w:ascii="Times New Roman" w:hAnsi="Times New Roman" w:cs="Times New Roman"/>
          <w:sz w:val="24"/>
          <w:szCs w:val="24"/>
        </w:rPr>
        <w:t>,</w:t>
      </w:r>
      <w:r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27298B">
        <w:rPr>
          <w:rFonts w:ascii="Times New Roman" w:hAnsi="Times New Roman" w:cs="Times New Roman"/>
          <w:sz w:val="24"/>
          <w:szCs w:val="24"/>
        </w:rPr>
        <w:t xml:space="preserve">ONION, SULLIVAN, MULLEN, ZAPATA. </w:t>
      </w:r>
      <w:r w:rsidR="00CA4F14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History.com. </w:t>
      </w:r>
      <w:r w:rsidR="00CA4F14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Holocaust: </w:t>
      </w:r>
      <w:proofErr w:type="spellStart"/>
      <w:r w:rsidR="00CA4F14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Definition</w:t>
      </w:r>
      <w:proofErr w:type="spellEnd"/>
      <w:r w:rsidR="00CA4F14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, </w:t>
      </w:r>
      <w:proofErr w:type="spellStart"/>
      <w:r w:rsidR="00CA4F14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Remembrance</w:t>
      </w:r>
      <w:proofErr w:type="spellEnd"/>
      <w:r w:rsidR="00CA4F14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&amp; </w:t>
      </w:r>
      <w:proofErr w:type="spellStart"/>
      <w:r w:rsidR="00CA4F14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Meaning</w:t>
      </w:r>
      <w:proofErr w:type="spellEnd"/>
      <w:r w:rsidR="00CA4F14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– HISTORY </w:t>
      </w:r>
      <w:r w:rsidR="00CA4F14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[online].</w:t>
      </w:r>
      <w:r w:rsidR="002729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2023. </w:t>
      </w:r>
      <w:proofErr w:type="spellStart"/>
      <w:r w:rsidR="00CA4F14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CA4F14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CA4F14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[June</w:t>
      </w:r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17</w:t>
      </w:r>
      <w:r w:rsidR="00CA4F14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2023]. </w:t>
      </w:r>
      <w:proofErr w:type="spellStart"/>
      <w:r w:rsidR="00CA4F14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CA4F14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A4F14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CA4F14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19" w:history="1">
        <w:r w:rsidR="002B2B91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https://www.history.com/topics/world-war-ii/the-holocaust</w:t>
        </w:r>
      </w:hyperlink>
    </w:p>
    <w:p w14:paraId="28006B06" w14:textId="77777777" w:rsidR="006E2F36" w:rsidRDefault="006E2F36" w:rsidP="008840BA">
      <w:pPr>
        <w:tabs>
          <w:tab w:val="left" w:pos="2373"/>
        </w:tabs>
        <w:spacing w:after="0" w:line="360" w:lineRule="auto"/>
        <w:ind w:firstLine="284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04B461F1" w14:textId="77777777" w:rsidR="006E2F36" w:rsidRDefault="006E2F36" w:rsidP="008840BA">
      <w:pPr>
        <w:tabs>
          <w:tab w:val="left" w:pos="2373"/>
        </w:tabs>
        <w:spacing w:after="0" w:line="360" w:lineRule="auto"/>
        <w:ind w:firstLine="284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77F8A99B" w14:textId="77777777" w:rsidR="006E2F36" w:rsidRDefault="006E2F36" w:rsidP="008840BA">
      <w:pPr>
        <w:tabs>
          <w:tab w:val="left" w:pos="2373"/>
        </w:tabs>
        <w:spacing w:after="0" w:line="360" w:lineRule="auto"/>
        <w:ind w:firstLine="284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</w:p>
    <w:p w14:paraId="45C243DB" w14:textId="48B20146" w:rsidR="00780DDA" w:rsidRPr="00967238" w:rsidRDefault="00780DDA" w:rsidP="008840BA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</w:p>
    <w:p w14:paraId="5879E99C" w14:textId="1A9F5DC0" w:rsidR="002B2B91" w:rsidRPr="00967238" w:rsidRDefault="00780DDA" w:rsidP="008840BA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lastRenderedPageBreak/>
        <w:t>URL4</w:t>
      </w:r>
      <w:r w:rsidR="002B2B91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27298B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DINNING. </w:t>
      </w:r>
      <w:proofErr w:type="spellStart"/>
      <w:r w:rsidR="002B2B91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>HistoryExtra</w:t>
      </w:r>
      <w:proofErr w:type="spellEnd"/>
      <w:r w:rsidR="002B2B91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spellStart"/>
      <w:r w:rsidR="002B2B91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Your</w:t>
      </w:r>
      <w:proofErr w:type="spellEnd"/>
      <w:r w:rsidR="002B2B91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2B2B91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guide</w:t>
      </w:r>
      <w:proofErr w:type="spellEnd"/>
      <w:r w:rsidR="002B2B91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to Adolf Hitler: </w:t>
      </w:r>
      <w:proofErr w:type="spellStart"/>
      <w:r w:rsidR="002B2B91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key</w:t>
      </w:r>
      <w:proofErr w:type="spellEnd"/>
      <w:r w:rsidR="002B2B91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2B2B91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facts</w:t>
      </w:r>
      <w:proofErr w:type="spellEnd"/>
      <w:r w:rsidR="002B2B91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2B2B91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about</w:t>
      </w:r>
      <w:proofErr w:type="spellEnd"/>
      <w:r w:rsidR="002B2B91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2B2B91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the</w:t>
      </w:r>
      <w:proofErr w:type="spellEnd"/>
      <w:r w:rsidR="002B2B91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2B2B91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Nazi</w:t>
      </w:r>
      <w:proofErr w:type="spellEnd"/>
      <w:r w:rsidR="002B2B91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2B2B91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dictator</w:t>
      </w:r>
      <w:proofErr w:type="spellEnd"/>
      <w:r w:rsidR="002B2B91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[online]. 202</w:t>
      </w:r>
      <w:r w:rsidR="0027298B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="002B2B91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2B2B91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2B2B91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2B2B91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[June</w:t>
      </w:r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18</w:t>
      </w:r>
      <w:r w:rsidR="002B2B91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2023]. </w:t>
      </w:r>
      <w:proofErr w:type="spellStart"/>
      <w:r w:rsidR="002B2B91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2B2B91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2B2B91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2B2B91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2B2B91" w:rsidRPr="0027298B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https://www.historyextra.com/period/second-world-war/adolf-hitler-fuhrer-facts-guide-rise-nazi-dictator-biography-pictures/</w:t>
      </w:r>
    </w:p>
    <w:tbl>
      <w:tblPr>
        <w:tblW w:w="61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80"/>
      </w:tblGrid>
      <w:tr w:rsidR="00E30349" w:rsidRPr="00967238" w14:paraId="27FE7220" w14:textId="77777777" w:rsidTr="002B2B91">
        <w:tc>
          <w:tcPr>
            <w:tcW w:w="6180" w:type="dxa"/>
            <w:tcBorders>
              <w:top w:val="nil"/>
              <w:left w:val="nil"/>
              <w:bottom w:val="single" w:sz="6" w:space="0" w:color="F2F2F2"/>
              <w:right w:val="nil"/>
            </w:tcBorders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vAlign w:val="bottom"/>
            <w:hideMark/>
          </w:tcPr>
          <w:p w14:paraId="5803E1E8" w14:textId="77777777" w:rsidR="002B2B91" w:rsidRPr="00967238" w:rsidRDefault="002B2B91" w:rsidP="008840B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14:paraId="7BCC481E" w14:textId="2018939E" w:rsidR="008840BA" w:rsidRDefault="00780DDA" w:rsidP="008840BA">
      <w:pPr>
        <w:spacing w:line="360" w:lineRule="auto"/>
        <w:jc w:val="both"/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URL5</w:t>
      </w:r>
      <w:r w:rsidR="00E30349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5857CC">
        <w:rPr>
          <w:rFonts w:ascii="Times New Roman" w:hAnsi="Times New Roman" w:cs="Times New Roman"/>
          <w:sz w:val="24"/>
          <w:szCs w:val="24"/>
        </w:rPr>
        <w:t xml:space="preserve">ONION, SULLIVAN, MULLEN, ZAPATA. </w:t>
      </w:r>
      <w:r w:rsidR="00E30349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History.com. </w:t>
      </w:r>
      <w:r w:rsidR="00E30349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Adolf </w:t>
      </w:r>
      <w:proofErr w:type="spellStart"/>
      <w:r w:rsidR="00E30349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Hiter</w:t>
      </w:r>
      <w:proofErr w:type="spellEnd"/>
      <w:r w:rsidR="00E30349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: </w:t>
      </w:r>
      <w:proofErr w:type="spellStart"/>
      <w:r w:rsidR="00E30349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Rise</w:t>
      </w:r>
      <w:proofErr w:type="spellEnd"/>
      <w:r w:rsidR="00E30349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to </w:t>
      </w:r>
      <w:proofErr w:type="spellStart"/>
      <w:r w:rsidR="00E30349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Power</w:t>
      </w:r>
      <w:proofErr w:type="spellEnd"/>
      <w:r w:rsidR="00E30349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, </w:t>
      </w:r>
      <w:proofErr w:type="spellStart"/>
      <w:r w:rsidR="00E30349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Impact</w:t>
      </w:r>
      <w:proofErr w:type="spellEnd"/>
      <w:r w:rsidR="00E30349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&amp; </w:t>
      </w:r>
      <w:proofErr w:type="spellStart"/>
      <w:r w:rsidR="00E30349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Death</w:t>
      </w:r>
      <w:proofErr w:type="spellEnd"/>
      <w:r w:rsidR="00E30349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E3034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[online].</w:t>
      </w:r>
      <w:r w:rsidR="005857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2023.</w:t>
      </w:r>
      <w:r w:rsidR="00E3034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30349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E30349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E3034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[18 June, 2023]. </w:t>
      </w:r>
      <w:proofErr w:type="spellStart"/>
      <w:r w:rsidR="00E3034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E3034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3034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E3034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20" w:history="1">
        <w:r w:rsidR="00E30349" w:rsidRPr="00967238">
          <w:rPr>
            <w:rStyle w:val="Hypertextovodkaz"/>
            <w:rFonts w:ascii="Times New Roman" w:eastAsia="Times New Roman" w:hAnsi="Times New Roman" w:cs="Times New Roman"/>
            <w:color w:val="auto"/>
            <w:sz w:val="24"/>
            <w:szCs w:val="24"/>
            <w:lang w:eastAsia="cs-CZ"/>
          </w:rPr>
          <w:t>https://www.history.com/topics/world-war-ii/adolf-hitler-1</w:t>
        </w:r>
      </w:hyperlink>
    </w:p>
    <w:p w14:paraId="64D07304" w14:textId="77777777" w:rsidR="005857CC" w:rsidRPr="00967238" w:rsidRDefault="005857CC" w:rsidP="008840B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CB95A7A" w14:textId="58378BEE" w:rsidR="00BC51F4" w:rsidRPr="00967238" w:rsidRDefault="00780DDA" w:rsidP="008840BA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URL6</w:t>
      </w:r>
      <w:r w:rsidR="0033718F" w:rsidRPr="00967238">
        <w:rPr>
          <w:rFonts w:ascii="Times New Roman" w:hAnsi="Times New Roman" w:cs="Times New Roman"/>
          <w:sz w:val="24"/>
          <w:szCs w:val="24"/>
        </w:rPr>
        <w:t xml:space="preserve">, </w:t>
      </w:r>
      <w:r w:rsidR="00C64E96" w:rsidRPr="00967238">
        <w:rPr>
          <w:rFonts w:ascii="Times New Roman" w:hAnsi="Times New Roman" w:cs="Times New Roman"/>
          <w:sz w:val="24"/>
          <w:szCs w:val="24"/>
        </w:rPr>
        <w:t>j</w:t>
      </w:r>
      <w:r w:rsidR="0033718F" w:rsidRPr="00967238">
        <w:rPr>
          <w:rFonts w:ascii="Times New Roman" w:hAnsi="Times New Roman" w:cs="Times New Roman"/>
          <w:sz w:val="24"/>
          <w:szCs w:val="24"/>
        </w:rPr>
        <w:t xml:space="preserve">ewishvirtuallibrary.org. </w:t>
      </w:r>
      <w:r w:rsidR="0033718F"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Adolf Hitler </w:t>
      </w:r>
      <w:r w:rsidR="0033718F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</w:t>
      </w:r>
      <w:proofErr w:type="spellStart"/>
      <w:r w:rsidR="0033718F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33718F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33718F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[June</w:t>
      </w:r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</w:t>
      </w:r>
      <w:r w:rsidR="0033718F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2023]. </w:t>
      </w:r>
      <w:proofErr w:type="spellStart"/>
      <w:r w:rsidR="0033718F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33718F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33718F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33718F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21" w:history="1">
        <w:r w:rsidR="0033718F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https://www.jewishvirtuallibrary.org/adolf-hitler</w:t>
        </w:r>
      </w:hyperlink>
    </w:p>
    <w:p w14:paraId="189C7468" w14:textId="77777777" w:rsidR="00320AC2" w:rsidRPr="00967238" w:rsidRDefault="00320AC2" w:rsidP="008840BA">
      <w:pPr>
        <w:tabs>
          <w:tab w:val="left" w:pos="2373"/>
        </w:tabs>
        <w:spacing w:after="0" w:line="360" w:lineRule="auto"/>
        <w:ind w:firstLine="284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</w:p>
    <w:p w14:paraId="3E2476DE" w14:textId="1AB8015A" w:rsidR="00E55409" w:rsidRPr="00967238" w:rsidRDefault="00320AC2" w:rsidP="008840BA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cs-CZ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URL7</w:t>
      </w:r>
      <w:r w:rsidR="0033718F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5857CC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UNITED STATES HOLOCAUST MEMORIAL MUSEUM, WASHINGTON, DC. </w:t>
      </w:r>
      <w:r w:rsidR="00E5540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United </w:t>
      </w:r>
      <w:proofErr w:type="spellStart"/>
      <w:r w:rsidR="00E5540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States</w:t>
      </w:r>
      <w:proofErr w:type="spellEnd"/>
      <w:r w:rsidR="00E5540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Holocaust </w:t>
      </w:r>
      <w:proofErr w:type="spellStart"/>
      <w:r w:rsidR="00E5540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Memorial</w:t>
      </w:r>
      <w:proofErr w:type="spellEnd"/>
      <w:r w:rsidR="00E5540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Museum. </w:t>
      </w:r>
      <w:proofErr w:type="spellStart"/>
      <w:r w:rsidR="00E55409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Antisemitism</w:t>
      </w:r>
      <w:proofErr w:type="spellEnd"/>
      <w:r w:rsidR="00E55409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E5540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</w:t>
      </w:r>
      <w:proofErr w:type="spellStart"/>
      <w:r w:rsidR="00E55409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E55409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E5540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[June</w:t>
      </w:r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28</w:t>
      </w:r>
      <w:r w:rsidR="00E5540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2023]. </w:t>
      </w:r>
      <w:proofErr w:type="spellStart"/>
      <w:r w:rsidR="00E5540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E5540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5540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E5540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22" w:history="1">
        <w:r w:rsidR="00E55409" w:rsidRPr="00967238">
          <w:rPr>
            <w:rStyle w:val="Hypertextovodkaz"/>
            <w:rFonts w:ascii="Times New Roman" w:eastAsia="Times New Roman" w:hAnsi="Times New Roman" w:cs="Times New Roman"/>
            <w:color w:val="auto"/>
            <w:sz w:val="24"/>
            <w:szCs w:val="24"/>
            <w:lang w:eastAsia="cs-CZ"/>
          </w:rPr>
          <w:t>https://encyclopedia.ushmm.org/content/en/article/antisemitism</w:t>
        </w:r>
      </w:hyperlink>
    </w:p>
    <w:p w14:paraId="228932A7" w14:textId="77777777" w:rsidR="00706FCC" w:rsidRPr="00967238" w:rsidRDefault="00706FCC" w:rsidP="008840BA">
      <w:pPr>
        <w:tabs>
          <w:tab w:val="left" w:pos="2373"/>
        </w:tabs>
        <w:spacing w:after="0" w:line="360" w:lineRule="auto"/>
        <w:ind w:firstLine="284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</w:p>
    <w:p w14:paraId="12C9B966" w14:textId="68C86D66" w:rsidR="008840BA" w:rsidRPr="00967238" w:rsidRDefault="00706FCC" w:rsidP="008840BA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7238">
        <w:rPr>
          <w:rFonts w:ascii="Times New Roman" w:hAnsi="Times New Roman" w:cs="Times New Roman"/>
          <w:sz w:val="24"/>
          <w:szCs w:val="24"/>
        </w:rPr>
        <w:t>URL 8</w:t>
      </w:r>
      <w:r w:rsidR="008840BA" w:rsidRPr="00967238">
        <w:rPr>
          <w:rFonts w:ascii="Times New Roman" w:hAnsi="Times New Roman" w:cs="Times New Roman"/>
          <w:sz w:val="24"/>
          <w:szCs w:val="24"/>
        </w:rPr>
        <w:t xml:space="preserve">, </w:t>
      </w:r>
      <w:r w:rsidR="005857CC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UNITED STATES HOLOCAUST MEMORIAL MUSEUM, WASHINGTON, DC. </w:t>
      </w:r>
      <w:r w:rsidR="008840B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United </w:t>
      </w:r>
      <w:proofErr w:type="spellStart"/>
      <w:r w:rsidR="008840B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States</w:t>
      </w:r>
      <w:proofErr w:type="spellEnd"/>
      <w:r w:rsidR="008840B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Holocaust </w:t>
      </w:r>
      <w:proofErr w:type="spellStart"/>
      <w:r w:rsidR="008840B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Memorial</w:t>
      </w:r>
      <w:proofErr w:type="spellEnd"/>
      <w:r w:rsidR="008840B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Museum. </w:t>
      </w:r>
      <w:proofErr w:type="spellStart"/>
      <w:r w:rsidR="008840BA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Protocols</w:t>
      </w:r>
      <w:proofErr w:type="spellEnd"/>
      <w:r w:rsidR="008840BA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8840BA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of</w:t>
      </w:r>
      <w:proofErr w:type="spellEnd"/>
      <w:r w:rsidR="008840BA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8840BA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the</w:t>
      </w:r>
      <w:proofErr w:type="spellEnd"/>
      <w:r w:rsidR="008840BA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8840BA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Elders</w:t>
      </w:r>
      <w:proofErr w:type="spellEnd"/>
      <w:r w:rsidR="008840BA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8840BA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of</w:t>
      </w:r>
      <w:proofErr w:type="spellEnd"/>
      <w:r w:rsidR="008840BA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Sion </w:t>
      </w:r>
      <w:r w:rsidR="008840B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</w:t>
      </w:r>
    </w:p>
    <w:p w14:paraId="7BB0D593" w14:textId="07730705" w:rsidR="00EB5A31" w:rsidRPr="00967238" w:rsidRDefault="008840BA" w:rsidP="008840BA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[June</w:t>
      </w:r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28</w:t>
      </w:r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2023]. </w:t>
      </w:r>
      <w:proofErr w:type="spellStart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23" w:history="1">
        <w:r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https://encyclopedia.ushmm.org/content/en/article/protocols-of-the-elders-of-zion</w:t>
        </w:r>
      </w:hyperlink>
    </w:p>
    <w:p w14:paraId="4F325488" w14:textId="77777777" w:rsidR="008840BA" w:rsidRPr="00967238" w:rsidRDefault="008840BA" w:rsidP="008840BA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</w:p>
    <w:p w14:paraId="4F7B09EB" w14:textId="4FEB00D5" w:rsidR="00921AA0" w:rsidRPr="00967238" w:rsidRDefault="00EB5A31" w:rsidP="008840BA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URL9</w:t>
      </w:r>
      <w:r w:rsidR="00921AA0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5857CC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ZELNHEFER. </w:t>
      </w:r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Der </w:t>
      </w:r>
      <w:proofErr w:type="spellStart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Stürmer</w:t>
      </w:r>
      <w:proofErr w:type="spellEnd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Deutsches</w:t>
      </w:r>
      <w:proofErr w:type="spellEnd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Wochenblatt</w:t>
      </w:r>
      <w:proofErr w:type="spellEnd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zum</w:t>
      </w:r>
      <w:proofErr w:type="spellEnd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Kampf um </w:t>
      </w:r>
      <w:proofErr w:type="spellStart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die</w:t>
      </w:r>
      <w:proofErr w:type="spellEnd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Wahrheit</w:t>
      </w:r>
      <w:proofErr w:type="spellEnd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spellStart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Historisches</w:t>
      </w:r>
      <w:proofErr w:type="spellEnd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Lexikon </w:t>
      </w:r>
      <w:proofErr w:type="spellStart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Bayerns</w:t>
      </w:r>
      <w:proofErr w:type="spellEnd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921AA0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Der </w:t>
      </w:r>
      <w:proofErr w:type="spellStart"/>
      <w:r w:rsidR="00921AA0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Stürmer</w:t>
      </w:r>
      <w:proofErr w:type="spellEnd"/>
      <w:r w:rsidR="00921AA0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. </w:t>
      </w:r>
      <w:proofErr w:type="spellStart"/>
      <w:r w:rsidR="00921AA0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Deutsches</w:t>
      </w:r>
      <w:proofErr w:type="spellEnd"/>
      <w:r w:rsidR="00921AA0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921AA0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Wochenblatt</w:t>
      </w:r>
      <w:proofErr w:type="spellEnd"/>
      <w:r w:rsidR="00921AA0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921AA0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zum</w:t>
      </w:r>
      <w:proofErr w:type="spellEnd"/>
      <w:r w:rsidR="00921AA0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Kampf um </w:t>
      </w:r>
      <w:proofErr w:type="spellStart"/>
      <w:r w:rsidR="00921AA0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die</w:t>
      </w:r>
      <w:proofErr w:type="spellEnd"/>
      <w:r w:rsidR="00921AA0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921AA0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Wahrheit</w:t>
      </w:r>
      <w:proofErr w:type="spellEnd"/>
      <w:r w:rsidR="00921AA0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[online].</w:t>
      </w:r>
      <w:r w:rsidR="005857C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2008.</w:t>
      </w:r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21AA0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921AA0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[June 30, 2023]. </w:t>
      </w:r>
      <w:proofErr w:type="spellStart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921A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5857CC" w:rsidRPr="005857CC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https://www.historisches-lexikon-bayerns.de/Lexikon/Der_St%C3%BCrmer._Deutsches_Wochenblatt_zum_Kampf_um_die_Wahrheit</w:t>
      </w:r>
    </w:p>
    <w:p w14:paraId="66E717C7" w14:textId="77777777" w:rsidR="00921AA0" w:rsidRPr="00967238" w:rsidRDefault="00921AA0" w:rsidP="00921AA0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6E1268E" w14:textId="6B1D3305" w:rsidR="009D6475" w:rsidRPr="00967238" w:rsidRDefault="006F284C" w:rsidP="009D6475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URL 10</w:t>
      </w:r>
      <w:r w:rsidR="00921AA0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F52F4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UNITED STATES HOLOCAUST MEMORIAL MUSEUM, WASHINGTON, DC. </w:t>
      </w:r>
      <w:r w:rsidR="009D647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United </w:t>
      </w:r>
      <w:proofErr w:type="spellStart"/>
      <w:r w:rsidR="009D647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States</w:t>
      </w:r>
      <w:proofErr w:type="spellEnd"/>
      <w:r w:rsidR="009D647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Holocaust </w:t>
      </w:r>
      <w:proofErr w:type="spellStart"/>
      <w:r w:rsidR="009D647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Memorial</w:t>
      </w:r>
      <w:proofErr w:type="spellEnd"/>
      <w:r w:rsidR="009D647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Museum. </w:t>
      </w:r>
      <w:proofErr w:type="spellStart"/>
      <w:r w:rsidR="009D647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Eugenics</w:t>
      </w:r>
      <w:proofErr w:type="spellEnd"/>
      <w:r w:rsidR="009D647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9D647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</w:t>
      </w:r>
      <w:r w:rsidR="00F52F4F">
        <w:rPr>
          <w:rFonts w:ascii="Times New Roman" w:hAnsi="Times New Roman" w:cs="Times New Roman"/>
          <w:sz w:val="24"/>
          <w:szCs w:val="24"/>
          <w:shd w:val="clear" w:color="auto" w:fill="FFFFFF"/>
        </w:rPr>
        <w:t>2020.</w:t>
      </w:r>
    </w:p>
    <w:p w14:paraId="0428F4B4" w14:textId="4DD16EBB" w:rsidR="00921AA0" w:rsidRPr="00967238" w:rsidRDefault="009D6475" w:rsidP="009D6475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[July 14, 2023]. </w:t>
      </w:r>
      <w:proofErr w:type="spellStart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24" w:history="1">
        <w:r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https://encyclopedia.ushmm.org/content/en/article/eugenics</w:t>
        </w:r>
      </w:hyperlink>
    </w:p>
    <w:p w14:paraId="7486C7E3" w14:textId="77777777" w:rsidR="009D6475" w:rsidRPr="00967238" w:rsidRDefault="009D6475" w:rsidP="009D6475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i/>
          <w:iCs/>
          <w:color w:val="auto"/>
          <w:sz w:val="24"/>
          <w:szCs w:val="24"/>
          <w:u w:val="none"/>
        </w:rPr>
      </w:pPr>
    </w:p>
    <w:p w14:paraId="5143F734" w14:textId="157D7E29" w:rsidR="009D6475" w:rsidRPr="00967238" w:rsidRDefault="005D1E91" w:rsidP="009D6475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URL1</w:t>
      </w:r>
      <w:r w:rsidR="009D6475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1, </w:t>
      </w:r>
      <w:r w:rsidR="00C902A9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UNITED STATES HOLOCAUST MEMORIAL MUSEUM, WASHINGTON, DC. </w:t>
      </w:r>
      <w:r w:rsidR="009D647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United </w:t>
      </w:r>
      <w:proofErr w:type="spellStart"/>
      <w:r w:rsidR="009D647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States</w:t>
      </w:r>
      <w:proofErr w:type="spellEnd"/>
      <w:r w:rsidR="009D647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Holocaust </w:t>
      </w:r>
      <w:proofErr w:type="spellStart"/>
      <w:r w:rsidR="009D647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Memorial</w:t>
      </w:r>
      <w:proofErr w:type="spellEnd"/>
      <w:r w:rsidR="009D647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Museum. </w:t>
      </w:r>
      <w:proofErr w:type="spellStart"/>
      <w:r w:rsidR="009D647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Final</w:t>
      </w:r>
      <w:proofErr w:type="spellEnd"/>
      <w:r w:rsidR="009D647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9D647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Solution</w:t>
      </w:r>
      <w:proofErr w:type="spellEnd"/>
      <w:r w:rsidR="009D647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: </w:t>
      </w:r>
      <w:proofErr w:type="spellStart"/>
      <w:r w:rsidR="009D647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Overview</w:t>
      </w:r>
      <w:proofErr w:type="spellEnd"/>
      <w:r w:rsidR="009D647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9D647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</w:t>
      </w:r>
      <w:r w:rsidR="00C902A9">
        <w:rPr>
          <w:rFonts w:ascii="Times New Roman" w:hAnsi="Times New Roman" w:cs="Times New Roman"/>
          <w:sz w:val="24"/>
          <w:szCs w:val="24"/>
          <w:shd w:val="clear" w:color="auto" w:fill="FFFFFF"/>
        </w:rPr>
        <w:t>2020.</w:t>
      </w:r>
    </w:p>
    <w:p w14:paraId="567F0506" w14:textId="46A39EB1" w:rsidR="009D6475" w:rsidRPr="00967238" w:rsidRDefault="009D6475" w:rsidP="009D6475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spellStart"/>
      <w:r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[July 1</w:t>
      </w:r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2023]. </w:t>
      </w:r>
      <w:proofErr w:type="spellStart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hyperlink r:id="rId25" w:history="1">
        <w:r w:rsidRPr="00967238">
          <w:rPr>
            <w:rStyle w:val="Hypertextovodkaz"/>
            <w:rFonts w:ascii="Times New Roman" w:eastAsia="Times New Roman" w:hAnsi="Times New Roman" w:cs="Times New Roman"/>
            <w:color w:val="auto"/>
            <w:sz w:val="24"/>
            <w:szCs w:val="24"/>
            <w:lang w:eastAsia="cs-CZ"/>
          </w:rPr>
          <w:t>https://encyclopedia.ushmm.org/content/en/article/final-solution-overview</w:t>
        </w:r>
      </w:hyperlink>
    </w:p>
    <w:p w14:paraId="2C743C53" w14:textId="45B8861E" w:rsidR="009D6475" w:rsidRPr="00967238" w:rsidRDefault="009D6475" w:rsidP="009D6475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65B7CDE0" w14:textId="44666D20" w:rsidR="005D1E91" w:rsidRPr="00967238" w:rsidRDefault="00D07AD7" w:rsidP="00D90285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URL12</w:t>
      </w:r>
      <w:r w:rsidR="009D6475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C902A9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UNITED STATES HOLOCAUST MEMORIAL MUSEUM, WASHINGTON, DC. </w:t>
      </w:r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United </w:t>
      </w:r>
      <w:proofErr w:type="spellStart"/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States</w:t>
      </w:r>
      <w:proofErr w:type="spellEnd"/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Holocaust </w:t>
      </w:r>
      <w:proofErr w:type="spellStart"/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Memorial</w:t>
      </w:r>
      <w:proofErr w:type="spellEnd"/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Museum. </w:t>
      </w:r>
      <w:proofErr w:type="spellStart"/>
      <w:r w:rsidR="009C270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Wannsee</w:t>
      </w:r>
      <w:proofErr w:type="spellEnd"/>
      <w:r w:rsidR="009C270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9C270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Conference</w:t>
      </w:r>
      <w:proofErr w:type="spellEnd"/>
      <w:r w:rsidR="009C270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and </w:t>
      </w:r>
      <w:proofErr w:type="spellStart"/>
      <w:r w:rsidR="009C270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the</w:t>
      </w:r>
      <w:proofErr w:type="spellEnd"/>
      <w:r w:rsidR="009C270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9C270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Final</w:t>
      </w:r>
      <w:proofErr w:type="spellEnd"/>
      <w:r w:rsidR="009C270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9C270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Solution</w:t>
      </w:r>
      <w:proofErr w:type="spellEnd"/>
      <w:r w:rsidR="009C270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</w:t>
      </w:r>
      <w:proofErr w:type="spellStart"/>
      <w:r w:rsidR="009C2705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9C2705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[July 15, 2023]. </w:t>
      </w:r>
      <w:proofErr w:type="spellStart"/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26" w:history="1">
        <w:r w:rsidR="00D90285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https://encyclopedia.ushmm.org/content/en/article/wannsee-conference-and-the-final-solution</w:t>
        </w:r>
      </w:hyperlink>
    </w:p>
    <w:p w14:paraId="0ECF8691" w14:textId="77777777" w:rsidR="00D90285" w:rsidRPr="00967238" w:rsidRDefault="00D90285" w:rsidP="00D90285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</w:pPr>
    </w:p>
    <w:p w14:paraId="41648305" w14:textId="2ACB49F1" w:rsidR="009C2705" w:rsidRPr="00967238" w:rsidRDefault="003C2FD6" w:rsidP="009C2705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URL13</w:t>
      </w:r>
      <w:r w:rsidR="009C2705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3C654E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UNITED STATES HOLOCAUST MEMORIAL MUSEUM, WASHINGTON, DC. </w:t>
      </w:r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United </w:t>
      </w:r>
      <w:proofErr w:type="spellStart"/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States</w:t>
      </w:r>
      <w:proofErr w:type="spellEnd"/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Holocaust </w:t>
      </w:r>
      <w:proofErr w:type="spellStart"/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Memorial</w:t>
      </w:r>
      <w:proofErr w:type="spellEnd"/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Museum. </w:t>
      </w:r>
      <w:proofErr w:type="spellStart"/>
      <w:r w:rsidR="00D9028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Einsatzgruppen</w:t>
      </w:r>
      <w:proofErr w:type="spellEnd"/>
      <w:r w:rsidR="00D9028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: An </w:t>
      </w:r>
      <w:proofErr w:type="spellStart"/>
      <w:r w:rsidR="00D9028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Overview</w:t>
      </w:r>
      <w:proofErr w:type="spellEnd"/>
      <w:r w:rsidR="009C270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</w:t>
      </w:r>
      <w:proofErr w:type="spellStart"/>
      <w:r w:rsidR="009C2705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9C2705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[July 15, 2023]. </w:t>
      </w:r>
      <w:proofErr w:type="spellStart"/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9C270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27" w:history="1">
        <w:r w:rsidR="00D90285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https://encyclopedia.ushmm.org/content/en/article/einsatzgruppen</w:t>
        </w:r>
      </w:hyperlink>
    </w:p>
    <w:p w14:paraId="0A49A7CF" w14:textId="77777777" w:rsidR="00D90285" w:rsidRPr="00967238" w:rsidRDefault="00D90285" w:rsidP="00D90285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</w:p>
    <w:p w14:paraId="255967B1" w14:textId="553D44A1" w:rsidR="00287276" w:rsidRPr="00967238" w:rsidRDefault="00287276" w:rsidP="00D90285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URL14</w:t>
      </w:r>
      <w:r w:rsidR="00D90285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3C654E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UNITED STATES HOLOCAUST MEMORIAL MUSEUM, WASHINGTON, DC. </w:t>
      </w:r>
      <w:r w:rsidR="00D9028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United </w:t>
      </w:r>
      <w:proofErr w:type="spellStart"/>
      <w:r w:rsidR="00D9028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States</w:t>
      </w:r>
      <w:proofErr w:type="spellEnd"/>
      <w:r w:rsidR="00D9028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Holocaust </w:t>
      </w:r>
      <w:proofErr w:type="spellStart"/>
      <w:r w:rsidR="00D9028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Memorial</w:t>
      </w:r>
      <w:proofErr w:type="spellEnd"/>
      <w:r w:rsidR="00D9028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Museum. </w:t>
      </w:r>
      <w:proofErr w:type="spellStart"/>
      <w:r w:rsidR="00D9028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Dachau</w:t>
      </w:r>
      <w:proofErr w:type="spellEnd"/>
      <w:r w:rsidR="00D90285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D9028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[online].</w:t>
      </w:r>
      <w:r w:rsidR="003C65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2023.</w:t>
      </w:r>
      <w:r w:rsidR="00D9028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90285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D90285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D9028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[July 17, 2023]. </w:t>
      </w:r>
      <w:proofErr w:type="spellStart"/>
      <w:r w:rsidR="00D9028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D9028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9028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D9028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28" w:history="1">
        <w:r w:rsidR="00D90285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https://encyclopedia.ushmm.org/content/en/article/dachau</w:t>
        </w:r>
      </w:hyperlink>
    </w:p>
    <w:p w14:paraId="1C58D7D5" w14:textId="77777777" w:rsidR="00281367" w:rsidRPr="00967238" w:rsidRDefault="00281367" w:rsidP="00E30349">
      <w:pPr>
        <w:tabs>
          <w:tab w:val="left" w:pos="2373"/>
        </w:tabs>
        <w:spacing w:after="0" w:line="360" w:lineRule="auto"/>
        <w:ind w:firstLine="284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</w:p>
    <w:p w14:paraId="51AEC388" w14:textId="6B2B6FB5" w:rsidR="00AD640A" w:rsidRPr="00967238" w:rsidRDefault="00281367" w:rsidP="00D90285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i/>
          <w:iCs/>
          <w:color w:val="auto"/>
          <w:sz w:val="24"/>
          <w:szCs w:val="24"/>
          <w:u w:val="none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URL15</w:t>
      </w:r>
      <w:r w:rsidR="00AD640A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8A755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HORWITZ, MARSALEK, BERDYCH. </w:t>
      </w:r>
      <w:r w:rsidR="00AD640A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holocaust.cz. </w:t>
      </w:r>
      <w:r w:rsidR="00AD640A" w:rsidRPr="00967238">
        <w:rPr>
          <w:rStyle w:val="Hypertextovodkaz"/>
          <w:rFonts w:ascii="Times New Roman" w:hAnsi="Times New Roman" w:cs="Times New Roman"/>
          <w:i/>
          <w:iCs/>
          <w:color w:val="auto"/>
          <w:sz w:val="24"/>
          <w:szCs w:val="24"/>
          <w:u w:val="none"/>
        </w:rPr>
        <w:t xml:space="preserve">Mauthausen </w:t>
      </w:r>
      <w:r w:rsidR="00AD640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</w:t>
      </w:r>
      <w:proofErr w:type="spellStart"/>
      <w:r w:rsidR="00AD640A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AD640A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AD640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[July 17, 2023]. </w:t>
      </w:r>
      <w:proofErr w:type="spellStart"/>
      <w:r w:rsidR="00AD640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AD640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D640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AD640A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14:paraId="650D9B52" w14:textId="60C81443" w:rsidR="00281367" w:rsidRPr="00967238" w:rsidRDefault="00000000" w:rsidP="00D90285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  <w:hyperlink r:id="rId29" w:history="1">
        <w:r w:rsidR="00AD640A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https://www.holocaust.cz/en/history/concentration-camps-and-ghettos/mauthausen/</w:t>
        </w:r>
      </w:hyperlink>
    </w:p>
    <w:p w14:paraId="0BDE03AC" w14:textId="77777777" w:rsidR="003F662F" w:rsidRPr="00967238" w:rsidRDefault="003F662F" w:rsidP="00E30349">
      <w:pPr>
        <w:tabs>
          <w:tab w:val="left" w:pos="2373"/>
        </w:tabs>
        <w:spacing w:after="0" w:line="360" w:lineRule="auto"/>
        <w:ind w:firstLine="284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7F3FAC27" w14:textId="7235AC4D" w:rsidR="003F662F" w:rsidRPr="00967238" w:rsidRDefault="003F662F" w:rsidP="00AD640A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URL16</w:t>
      </w:r>
      <w:r w:rsidR="00D540C2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8A755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UNITED STATES HOLOCAUST MEMORIAL MUSEUM, WASHINGTON, DC. </w:t>
      </w:r>
      <w:r w:rsidR="00D540C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United </w:t>
      </w:r>
      <w:proofErr w:type="spellStart"/>
      <w:r w:rsidR="00D540C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States</w:t>
      </w:r>
      <w:proofErr w:type="spellEnd"/>
      <w:r w:rsidR="00D540C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Holocaust </w:t>
      </w:r>
      <w:proofErr w:type="spellStart"/>
      <w:r w:rsidR="00D540C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Memorial</w:t>
      </w:r>
      <w:proofErr w:type="spellEnd"/>
      <w:r w:rsidR="00D540C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Museum. </w:t>
      </w:r>
      <w:proofErr w:type="spellStart"/>
      <w:r w:rsidR="00D540C2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Nazi</w:t>
      </w:r>
      <w:proofErr w:type="spellEnd"/>
      <w:r w:rsidR="00D540C2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D540C2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Camps</w:t>
      </w:r>
      <w:proofErr w:type="spellEnd"/>
      <w:r w:rsidR="00D540C2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D540C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</w:t>
      </w:r>
      <w:proofErr w:type="spellStart"/>
      <w:r w:rsidR="00D540C2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D540C2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D540C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[July 17, 2023]. </w:t>
      </w:r>
      <w:proofErr w:type="spellStart"/>
      <w:r w:rsidR="00D540C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D540C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540C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D540C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30" w:history="1">
        <w:r w:rsidR="00D540C2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https://encyclopedia.ushmm.org/content/en/article/nazi-camps</w:t>
        </w:r>
      </w:hyperlink>
    </w:p>
    <w:p w14:paraId="016AFFB2" w14:textId="77777777" w:rsidR="005213B3" w:rsidRPr="00967238" w:rsidRDefault="005213B3" w:rsidP="00E30349">
      <w:pPr>
        <w:tabs>
          <w:tab w:val="left" w:pos="2373"/>
        </w:tabs>
        <w:spacing w:after="0" w:line="360" w:lineRule="auto"/>
        <w:ind w:firstLine="284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</w:p>
    <w:p w14:paraId="20880F16" w14:textId="6482EEC9" w:rsidR="00D540C2" w:rsidRPr="00967238" w:rsidRDefault="005213B3" w:rsidP="00D540C2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URL17</w:t>
      </w:r>
      <w:r w:rsidR="00D540C2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8A755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KRAUS, SCHÖN, KULKA, PIPER, VRBA, BROD, CZECH. </w:t>
      </w:r>
      <w:r w:rsidR="00D540C2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holocaust.cz. </w:t>
      </w:r>
      <w:proofErr w:type="spellStart"/>
      <w:r w:rsidR="00D540C2" w:rsidRPr="00967238">
        <w:rPr>
          <w:rStyle w:val="Hypertextovodkaz"/>
          <w:rFonts w:ascii="Times New Roman" w:hAnsi="Times New Roman" w:cs="Times New Roman"/>
          <w:i/>
          <w:iCs/>
          <w:color w:val="auto"/>
          <w:sz w:val="24"/>
          <w:szCs w:val="24"/>
          <w:u w:val="none"/>
        </w:rPr>
        <w:t>Auschwitz</w:t>
      </w:r>
      <w:proofErr w:type="spellEnd"/>
      <w:r w:rsidR="00D540C2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D540C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</w:t>
      </w:r>
      <w:proofErr w:type="spellStart"/>
      <w:r w:rsidR="00D540C2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D540C2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D540C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[July 19, 2023]. </w:t>
      </w:r>
      <w:proofErr w:type="spellStart"/>
      <w:r w:rsidR="00D540C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D540C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540C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D540C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14:paraId="1C87DB32" w14:textId="70359BB0" w:rsidR="005213B3" w:rsidRPr="00967238" w:rsidRDefault="00000000" w:rsidP="00D540C2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  <w:hyperlink r:id="rId31" w:history="1">
        <w:r w:rsidR="00D540C2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https://www.holocaust.cz/en/history/concentration-camps-and-ghettos/auschwitz/</w:t>
        </w:r>
      </w:hyperlink>
    </w:p>
    <w:p w14:paraId="340B883A" w14:textId="77777777" w:rsidR="00EB5A31" w:rsidRPr="00967238" w:rsidRDefault="00EB5A31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F82AC5F" w14:textId="574CBE30" w:rsidR="00706FCC" w:rsidRPr="00967238" w:rsidRDefault="00A565B0" w:rsidP="00C64E96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67238">
        <w:rPr>
          <w:rFonts w:ascii="Times New Roman" w:hAnsi="Times New Roman" w:cs="Times New Roman"/>
          <w:sz w:val="24"/>
          <w:szCs w:val="24"/>
        </w:rPr>
        <w:lastRenderedPageBreak/>
        <w:t>URL18</w:t>
      </w:r>
      <w:r w:rsidR="00C64E96" w:rsidRPr="00967238">
        <w:rPr>
          <w:rFonts w:ascii="Times New Roman" w:hAnsi="Times New Roman" w:cs="Times New Roman"/>
          <w:sz w:val="24"/>
          <w:szCs w:val="24"/>
        </w:rPr>
        <w:t xml:space="preserve">, </w:t>
      </w:r>
      <w:r w:rsidR="00AB2606">
        <w:rPr>
          <w:rFonts w:ascii="Times New Roman" w:hAnsi="Times New Roman" w:cs="Times New Roman"/>
          <w:sz w:val="24"/>
          <w:szCs w:val="24"/>
        </w:rPr>
        <w:t xml:space="preserve">SCHWARTZ. </w:t>
      </w:r>
      <w:r w:rsidR="00C64E96" w:rsidRPr="00967238">
        <w:rPr>
          <w:rFonts w:ascii="Times New Roman" w:hAnsi="Times New Roman" w:cs="Times New Roman"/>
          <w:sz w:val="24"/>
          <w:szCs w:val="24"/>
        </w:rPr>
        <w:t xml:space="preserve">jewishvirtuallibrary.org. </w:t>
      </w:r>
      <w:proofErr w:type="spellStart"/>
      <w:r w:rsidR="00C64E96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The</w:t>
      </w:r>
      <w:proofErr w:type="spellEnd"/>
      <w:r w:rsidR="00C64E96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Holocaust: Non-</w:t>
      </w:r>
      <w:proofErr w:type="spellStart"/>
      <w:r w:rsidR="00C64E96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Jewish</w:t>
      </w:r>
      <w:proofErr w:type="spellEnd"/>
      <w:r w:rsidR="00C64E96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="00C64E96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Victims</w:t>
      </w:r>
      <w:proofErr w:type="spellEnd"/>
      <w:r w:rsidR="00C64E96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r w:rsidR="00C64E9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</w:t>
      </w:r>
      <w:proofErr w:type="spellStart"/>
      <w:r w:rsidR="00C64E96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C64E96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C64E9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[July 26, 2023]. </w:t>
      </w:r>
      <w:proofErr w:type="spellStart"/>
      <w:r w:rsidR="00C64E9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C64E9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64E9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C64E9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967238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https://www.jewishvirtuallibrary.org/non-jewish-victims-of-the-holocaust</w:t>
        </w:r>
      </w:hyperlink>
    </w:p>
    <w:p w14:paraId="7F76450E" w14:textId="77777777" w:rsidR="00A565B0" w:rsidRPr="00967238" w:rsidRDefault="00A565B0" w:rsidP="00E30349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8F19012" w14:textId="25514811" w:rsidR="005228DE" w:rsidRPr="00967238" w:rsidRDefault="005228DE" w:rsidP="00D540C2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i/>
          <w:iCs/>
          <w:color w:val="auto"/>
          <w:sz w:val="24"/>
          <w:szCs w:val="24"/>
          <w:u w:val="none"/>
        </w:rPr>
      </w:pPr>
      <w:r w:rsidRPr="00967238">
        <w:rPr>
          <w:rFonts w:ascii="Times New Roman" w:hAnsi="Times New Roman" w:cs="Times New Roman"/>
          <w:sz w:val="24"/>
          <w:szCs w:val="24"/>
        </w:rPr>
        <w:t>URL19</w:t>
      </w:r>
      <w:r w:rsidR="00C64E96" w:rsidRPr="00967238">
        <w:rPr>
          <w:rFonts w:ascii="Times New Roman" w:hAnsi="Times New Roman" w:cs="Times New Roman"/>
          <w:sz w:val="24"/>
          <w:szCs w:val="24"/>
        </w:rPr>
        <w:t xml:space="preserve">, </w:t>
      </w:r>
      <w:r w:rsidR="00506FC5">
        <w:rPr>
          <w:rFonts w:ascii="Times New Roman" w:hAnsi="Times New Roman" w:cs="Times New Roman"/>
          <w:sz w:val="24"/>
          <w:szCs w:val="24"/>
          <w:shd w:val="clear" w:color="auto" w:fill="FFFFFF"/>
        </w:rPr>
        <w:t>HOLOCAUST MEMORIAL DAY TRUST</w:t>
      </w:r>
      <w:r w:rsidR="0015162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151622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Sir Nicholas </w:t>
      </w:r>
      <w:proofErr w:type="spellStart"/>
      <w:r w:rsidR="00151622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Winton</w:t>
      </w:r>
      <w:proofErr w:type="spellEnd"/>
      <w:r w:rsidR="00151622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="0015162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</w:t>
      </w:r>
      <w:proofErr w:type="spellStart"/>
      <w:r w:rsidR="00151622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151622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15162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[August 12, 2023]. </w:t>
      </w:r>
      <w:proofErr w:type="spellStart"/>
      <w:r w:rsidR="0015162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15162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15162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151622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151622" w:rsidRPr="00967238">
        <w:rPr>
          <w:rFonts w:ascii="Times New Roman" w:hAnsi="Times New Roman" w:cs="Times New Roman"/>
          <w:sz w:val="24"/>
          <w:szCs w:val="24"/>
        </w:rPr>
        <w:t xml:space="preserve"> </w:t>
      </w:r>
      <w:hyperlink r:id="rId33" w:history="1">
        <w:r w:rsidR="00151622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https://www.hmd.org.uk/resource/sir-nicholas-winton/</w:t>
        </w:r>
      </w:hyperlink>
    </w:p>
    <w:p w14:paraId="4A71A6D6" w14:textId="77777777" w:rsidR="00E17B10" w:rsidRPr="00967238" w:rsidRDefault="00E17B10" w:rsidP="00E30349">
      <w:pPr>
        <w:tabs>
          <w:tab w:val="left" w:pos="2373"/>
        </w:tabs>
        <w:spacing w:after="0" w:line="360" w:lineRule="auto"/>
        <w:ind w:firstLine="284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</w:p>
    <w:p w14:paraId="5AC0D38F" w14:textId="15ACC65D" w:rsidR="00E17B10" w:rsidRPr="00967238" w:rsidRDefault="00E17B10" w:rsidP="00D91546">
      <w:pPr>
        <w:spacing w:line="360" w:lineRule="auto"/>
        <w:jc w:val="both"/>
        <w:rPr>
          <w:rStyle w:val="Hypertextovodkaz"/>
          <w:rFonts w:ascii="Times New Roman" w:eastAsia="Times New Roman" w:hAnsi="Times New Roman" w:cs="Times New Roman"/>
          <w:i/>
          <w:iCs/>
          <w:color w:val="auto"/>
          <w:sz w:val="24"/>
          <w:szCs w:val="24"/>
          <w:u w:val="none"/>
          <w:lang w:eastAsia="cs-CZ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UR</w:t>
      </w:r>
      <w:r w:rsidR="00474B88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L</w:t>
      </w: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20</w:t>
      </w:r>
      <w:r w:rsidR="00474B88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D91546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UNITED STATES HOLOCAUST MEMORIAL MUSEUM, WASHINGTON, DC. </w:t>
      </w:r>
      <w:r w:rsidR="00474B88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United </w:t>
      </w:r>
      <w:proofErr w:type="spellStart"/>
      <w:r w:rsidR="00474B88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>States</w:t>
      </w:r>
      <w:proofErr w:type="spellEnd"/>
      <w:r w:rsidR="00474B88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Holocaust </w:t>
      </w:r>
      <w:proofErr w:type="spellStart"/>
      <w:r w:rsidR="00474B88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>Memorial</w:t>
      </w:r>
      <w:proofErr w:type="spellEnd"/>
      <w:r w:rsidR="00474B88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Museum. </w:t>
      </w:r>
      <w:r w:rsidR="00474B88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Oskar Schindler </w:t>
      </w:r>
      <w:r w:rsidR="00474B8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</w:t>
      </w:r>
      <w:r w:rsidR="00D915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2023. </w:t>
      </w:r>
      <w:proofErr w:type="spellStart"/>
      <w:r w:rsidR="00474B88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474B88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474B8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[August 13, 2023]. </w:t>
      </w:r>
      <w:proofErr w:type="spellStart"/>
      <w:r w:rsidR="00474B8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474B8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74B8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474B8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34" w:history="1">
        <w:r w:rsidR="00474B88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https://encyclopedia.ushmm.org/content/en/article/oskar-schindler</w:t>
        </w:r>
      </w:hyperlink>
    </w:p>
    <w:p w14:paraId="74374B4C" w14:textId="77777777" w:rsidR="0020393B" w:rsidRPr="00967238" w:rsidRDefault="0020393B" w:rsidP="00D91546">
      <w:pPr>
        <w:tabs>
          <w:tab w:val="left" w:pos="2373"/>
        </w:tabs>
        <w:spacing w:after="0" w:line="360" w:lineRule="auto"/>
        <w:ind w:firstLine="284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</w:p>
    <w:p w14:paraId="7A1DE37C" w14:textId="05670E29" w:rsidR="0020393B" w:rsidRPr="00967238" w:rsidRDefault="0020393B" w:rsidP="00D91546">
      <w:pPr>
        <w:tabs>
          <w:tab w:val="left" w:pos="237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URL21</w:t>
      </w:r>
      <w:r w:rsidR="00474B88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D91546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HOLMES. </w:t>
      </w:r>
      <w:r w:rsidR="00474B88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smithsonian.com. </w:t>
      </w:r>
      <w:proofErr w:type="spellStart"/>
      <w:r w:rsidR="00474B88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Five</w:t>
      </w:r>
      <w:proofErr w:type="spellEnd"/>
      <w:r w:rsidR="00474B88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474B88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Rescuers</w:t>
      </w:r>
      <w:proofErr w:type="spellEnd"/>
      <w:r w:rsidR="00474B88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474B88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of</w:t>
      </w:r>
      <w:proofErr w:type="spellEnd"/>
      <w:r w:rsidR="00474B88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474B88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Those</w:t>
      </w:r>
      <w:proofErr w:type="spellEnd"/>
      <w:r w:rsidR="00474B88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="00474B88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Threatened</w:t>
      </w:r>
      <w:proofErr w:type="spellEnd"/>
      <w:r w:rsidR="00474B88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by </w:t>
      </w:r>
      <w:proofErr w:type="spellStart"/>
      <w:r w:rsidR="00474B88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the</w:t>
      </w:r>
      <w:proofErr w:type="spellEnd"/>
      <w:r w:rsidR="00474B88"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Holocaust </w:t>
      </w:r>
      <w:r w:rsidR="00474B8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2009.  </w:t>
      </w:r>
      <w:proofErr w:type="spellStart"/>
      <w:r w:rsidR="00474B88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474B88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474B8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[August 13, 2023]. </w:t>
      </w:r>
      <w:proofErr w:type="spellStart"/>
      <w:r w:rsidR="00474B8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474B8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474B8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474B8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35" w:history="1">
        <w:r w:rsidR="00474B88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https://www.smithsonianmag.com/history/five-rescuers-of-those-threatened-by-the-holocaust-55112043/</w:t>
        </w:r>
      </w:hyperlink>
    </w:p>
    <w:p w14:paraId="3EBCA497" w14:textId="77777777" w:rsidR="00474B88" w:rsidRPr="00967238" w:rsidRDefault="00474B88" w:rsidP="00474B88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A3F5F80" w14:textId="5432CFB6" w:rsidR="0020393B" w:rsidRDefault="00A66C82" w:rsidP="00A66C82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URL22, </w:t>
      </w:r>
      <w:r w:rsidR="00BA4BD3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ORTH-VEILLON. </w:t>
      </w:r>
      <w:proofErr w:type="spellStart"/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The</w:t>
      </w:r>
      <w:proofErr w:type="spellEnd"/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New York Times. </w:t>
      </w:r>
      <w:proofErr w:type="spellStart"/>
      <w:r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For</w:t>
      </w:r>
      <w:proofErr w:type="spellEnd"/>
      <w:r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Some</w:t>
      </w:r>
      <w:proofErr w:type="spellEnd"/>
      <w:r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Holocaust </w:t>
      </w:r>
      <w:proofErr w:type="spellStart"/>
      <w:r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Survivors</w:t>
      </w:r>
      <w:proofErr w:type="spellEnd"/>
      <w:r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, </w:t>
      </w:r>
      <w:proofErr w:type="spellStart"/>
      <w:r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Even</w:t>
      </w:r>
      <w:proofErr w:type="spellEnd"/>
      <w:r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Liberation</w:t>
      </w:r>
      <w:proofErr w:type="spellEnd"/>
      <w:r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Was</w:t>
      </w:r>
      <w:proofErr w:type="spellEnd"/>
      <w:r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Dehumanizing</w:t>
      </w:r>
      <w:proofErr w:type="spellEnd"/>
      <w:r w:rsidRPr="0096723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[online]. 2020.</w:t>
      </w:r>
      <w:r w:rsidR="00934CA0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[August 25, 2023]. </w:t>
      </w:r>
      <w:proofErr w:type="spellStart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hyperlink r:id="rId36" w:history="1">
        <w:r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https://www.nytimes.com/2020/04/28/magazine/for-some-holocaust-survivors-even-liberation-was-dehumanizing.html</w:t>
        </w:r>
      </w:hyperlink>
    </w:p>
    <w:p w14:paraId="2BE61F02" w14:textId="77777777" w:rsidR="00BA0CF7" w:rsidRPr="00967238" w:rsidRDefault="00BA0CF7" w:rsidP="00A66C82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7F8482F" w14:textId="5924B230" w:rsidR="00964411" w:rsidRPr="00967238" w:rsidRDefault="00934CA0" w:rsidP="00077001">
      <w:pPr>
        <w:spacing w:line="360" w:lineRule="auto"/>
        <w:jc w:val="both"/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URL23, </w:t>
      </w:r>
      <w:r w:rsidR="00077001">
        <w:rPr>
          <w:rFonts w:ascii="Times New Roman" w:hAnsi="Times New Roman" w:cs="Times New Roman"/>
          <w:sz w:val="24"/>
          <w:szCs w:val="24"/>
          <w:shd w:val="clear" w:color="auto" w:fill="FFFFFF"/>
        </w:rPr>
        <w:t>THE NATIONAL</w:t>
      </w:r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WWII M</w:t>
      </w:r>
      <w:r w:rsidR="00077001">
        <w:rPr>
          <w:rFonts w:ascii="Times New Roman" w:hAnsi="Times New Roman" w:cs="Times New Roman"/>
          <w:sz w:val="24"/>
          <w:szCs w:val="24"/>
          <w:shd w:val="clear" w:color="auto" w:fill="FFFFFF"/>
        </w:rPr>
        <w:t>USEUM</w:t>
      </w:r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| </w:t>
      </w:r>
      <w:r w:rsidR="00077001">
        <w:rPr>
          <w:rFonts w:ascii="Times New Roman" w:hAnsi="Times New Roman" w:cs="Times New Roman"/>
          <w:sz w:val="24"/>
          <w:szCs w:val="24"/>
          <w:shd w:val="clear" w:color="auto" w:fill="FFFFFF"/>
        </w:rPr>
        <w:t>NEW ORLEANS</w:t>
      </w:r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proofErr w:type="spellStart"/>
      <w:r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The</w:t>
      </w:r>
      <w:proofErr w:type="spellEnd"/>
      <w:r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Holocaust: </w:t>
      </w:r>
      <w:proofErr w:type="spellStart"/>
      <w:r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The</w:t>
      </w:r>
      <w:proofErr w:type="spellEnd"/>
      <w:r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National</w:t>
      </w:r>
      <w:proofErr w:type="spellEnd"/>
      <w:r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WWII Museum: New Orleans </w:t>
      </w:r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2017. </w:t>
      </w:r>
      <w:proofErr w:type="spellStart"/>
      <w:r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[August 25, 2023]. </w:t>
      </w:r>
      <w:proofErr w:type="spellStart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hyperlink r:id="rId37" w:history="1">
        <w:r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https://www.nationalww2museum.org/war/articles/holocaust</w:t>
        </w:r>
      </w:hyperlink>
    </w:p>
    <w:p w14:paraId="391B3974" w14:textId="77777777" w:rsidR="00964411" w:rsidRPr="00967238" w:rsidRDefault="00964411" w:rsidP="00077001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6532F2E8" w14:textId="13A832AF" w:rsidR="009D47E1" w:rsidRPr="00967238" w:rsidRDefault="00934CA0" w:rsidP="0007700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67238">
        <w:rPr>
          <w:rFonts w:ascii="Times New Roman" w:hAnsi="Times New Roman" w:cs="Times New Roman"/>
          <w:sz w:val="24"/>
          <w:szCs w:val="24"/>
        </w:rPr>
        <w:t>URL24,</w:t>
      </w:r>
      <w:r w:rsidR="009D47E1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C7594D">
        <w:rPr>
          <w:rFonts w:ascii="Times New Roman" w:hAnsi="Times New Roman" w:cs="Times New Roman"/>
          <w:sz w:val="24"/>
          <w:szCs w:val="24"/>
        </w:rPr>
        <w:t xml:space="preserve">GARCÍA. </w:t>
      </w:r>
      <w:proofErr w:type="spellStart"/>
      <w:r w:rsidR="009D47E1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>The</w:t>
      </w:r>
      <w:proofErr w:type="spellEnd"/>
      <w:r w:rsidR="009D47E1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Mauthausen </w:t>
      </w:r>
      <w:proofErr w:type="spellStart"/>
      <w:r w:rsidR="009D47E1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>Concentration</w:t>
      </w:r>
      <w:proofErr w:type="spellEnd"/>
      <w:r w:rsidR="009D47E1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Camp 1938–1945 - </w:t>
      </w:r>
      <w:proofErr w:type="spellStart"/>
      <w:proofErr w:type="gramStart"/>
      <w:r w:rsidR="009D47E1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>History</w:t>
      </w:r>
      <w:proofErr w:type="spellEnd"/>
      <w:r w:rsidR="009D47E1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KZ</w:t>
      </w:r>
      <w:proofErr w:type="gramEnd"/>
      <w:r w:rsidR="009D47E1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proofErr w:type="spellStart"/>
      <w:r w:rsidR="009D47E1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>Gedenkstätte</w:t>
      </w:r>
      <w:proofErr w:type="spellEnd"/>
      <w:r w:rsidR="009D47E1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Mauthausen. </w:t>
      </w:r>
      <w:proofErr w:type="spellStart"/>
      <w:r w:rsidR="009D47E1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The</w:t>
      </w:r>
      <w:proofErr w:type="spellEnd"/>
      <w:r w:rsidR="009D47E1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Mauthausen </w:t>
      </w:r>
      <w:proofErr w:type="spellStart"/>
      <w:r w:rsidR="009D47E1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Concentration</w:t>
      </w:r>
      <w:proofErr w:type="spellEnd"/>
      <w:r w:rsidR="009D47E1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Camp 1938–1945 </w:t>
      </w:r>
      <w:r w:rsidR="009D47E1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</w:t>
      </w:r>
      <w:proofErr w:type="spellStart"/>
      <w:r w:rsidR="009D47E1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9D47E1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9D47E1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[August 25, 2023]. </w:t>
      </w:r>
      <w:proofErr w:type="spellStart"/>
      <w:r w:rsidR="009D47E1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9D47E1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9D47E1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9D47E1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hyperlink r:id="rId38" w:history="1">
        <w:r w:rsidR="000D603E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https://www.mauthausen-memorial.org/en/History/The-Mauthausen-Concentration-Camp-19381945</w:t>
        </w:r>
      </w:hyperlink>
    </w:p>
    <w:p w14:paraId="439C9EDA" w14:textId="77777777" w:rsidR="000D603E" w:rsidRPr="00967238" w:rsidRDefault="000D603E" w:rsidP="0007700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bookmarkEnd w:id="42"/>
    <w:p w14:paraId="2C28E58F" w14:textId="20E56A2E" w:rsidR="00964411" w:rsidRPr="00967238" w:rsidRDefault="000D603E" w:rsidP="00077001">
      <w:pPr>
        <w:spacing w:line="360" w:lineRule="auto"/>
        <w:jc w:val="both"/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</w:pPr>
      <w:r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>URL25,</w:t>
      </w:r>
      <w:r w:rsidR="00DB59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LUTTEROTH. </w:t>
      </w:r>
      <w:r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>D</w:t>
      </w:r>
      <w:r w:rsidR="00DB590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er </w:t>
      </w:r>
      <w:r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="00DB5905">
        <w:rPr>
          <w:rFonts w:ascii="Times New Roman" w:eastAsia="Times New Roman" w:hAnsi="Times New Roman" w:cs="Times New Roman"/>
          <w:sz w:val="24"/>
          <w:szCs w:val="24"/>
          <w:lang w:eastAsia="cs-CZ"/>
        </w:rPr>
        <w:t>piegel</w:t>
      </w:r>
      <w:r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r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KZ Mauthausen: SS </w:t>
      </w:r>
      <w:proofErr w:type="spellStart"/>
      <w:r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und</w:t>
      </w:r>
      <w:proofErr w:type="spellEnd"/>
      <w:r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Zivilisten</w:t>
      </w:r>
      <w:proofErr w:type="spellEnd"/>
      <w:r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ermordeten</w:t>
      </w:r>
      <w:proofErr w:type="spellEnd"/>
      <w:r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geflohene</w:t>
      </w:r>
      <w:proofErr w:type="spellEnd"/>
      <w:r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KZ-</w:t>
      </w:r>
      <w:proofErr w:type="spellStart"/>
      <w:r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Häftlinge</w:t>
      </w:r>
      <w:proofErr w:type="spellEnd"/>
      <w:r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Orleans </w:t>
      </w:r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2015. </w:t>
      </w:r>
      <w:proofErr w:type="spellStart"/>
      <w:r w:rsidRPr="00967238">
        <w:rPr>
          <w:rFonts w:ascii="Times New Roman" w:hAnsi="Times New Roman" w:cs="Times New Roman"/>
          <w:sz w:val="24"/>
          <w:szCs w:val="24"/>
        </w:rPr>
        <w:lastRenderedPageBreak/>
        <w:t>Accessed</w:t>
      </w:r>
      <w:proofErr w:type="spellEnd"/>
      <w:r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[August 25, 2023]. </w:t>
      </w:r>
      <w:proofErr w:type="spellStart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967238"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  <w:t xml:space="preserve"> </w:t>
      </w:r>
      <w:hyperlink r:id="rId39" w:history="1">
        <w:r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https://www.spiegel.de/geschichte/kz-mauthausen-ss-und-zivilisten-ermordeten-geflohene-kz-haeftlinge-a-1015250.html</w:t>
        </w:r>
      </w:hyperlink>
    </w:p>
    <w:p w14:paraId="65F4DAEB" w14:textId="77777777" w:rsidR="00964411" w:rsidRPr="00967238" w:rsidRDefault="00964411" w:rsidP="00077001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F6DFDEA" w14:textId="66D0970D" w:rsidR="00780DDA" w:rsidRPr="00967238" w:rsidRDefault="000D603E" w:rsidP="00077001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967238">
        <w:rPr>
          <w:rFonts w:ascii="Times New Roman" w:hAnsi="Times New Roman" w:cs="Times New Roman"/>
          <w:sz w:val="24"/>
          <w:szCs w:val="24"/>
        </w:rPr>
        <w:t>URL26</w:t>
      </w:r>
      <w:r w:rsidR="00A857B3" w:rsidRPr="00967238">
        <w:rPr>
          <w:rFonts w:ascii="Times New Roman" w:hAnsi="Times New Roman" w:cs="Times New Roman"/>
          <w:sz w:val="24"/>
          <w:szCs w:val="24"/>
        </w:rPr>
        <w:t xml:space="preserve">, </w:t>
      </w:r>
      <w:r w:rsidR="005F0784">
        <w:rPr>
          <w:rFonts w:ascii="Times New Roman" w:hAnsi="Times New Roman" w:cs="Times New Roman"/>
          <w:sz w:val="24"/>
          <w:szCs w:val="24"/>
        </w:rPr>
        <w:t xml:space="preserve">YAD VASHEM. </w:t>
      </w:r>
      <w:r w:rsidR="00C462F9" w:rsidRPr="00967238">
        <w:rPr>
          <w:rFonts w:ascii="Times New Roman" w:hAnsi="Times New Roman" w:cs="Times New Roman"/>
          <w:sz w:val="24"/>
          <w:szCs w:val="24"/>
        </w:rPr>
        <w:t xml:space="preserve">YouTube. </w:t>
      </w:r>
      <w:r w:rsidR="00C462F9"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Holocaust </w:t>
      </w:r>
      <w:proofErr w:type="spellStart"/>
      <w:r w:rsidR="00C462F9" w:rsidRPr="00967238">
        <w:rPr>
          <w:rFonts w:ascii="Times New Roman" w:hAnsi="Times New Roman" w:cs="Times New Roman"/>
          <w:i/>
          <w:iCs/>
          <w:sz w:val="24"/>
          <w:szCs w:val="24"/>
        </w:rPr>
        <w:t>Survivor</w:t>
      </w:r>
      <w:proofErr w:type="spellEnd"/>
      <w:r w:rsidR="00C462F9"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462F9" w:rsidRPr="00967238">
        <w:rPr>
          <w:rFonts w:ascii="Times New Roman" w:hAnsi="Times New Roman" w:cs="Times New Roman"/>
          <w:i/>
          <w:iCs/>
          <w:sz w:val="24"/>
          <w:szCs w:val="24"/>
        </w:rPr>
        <w:t>Testimony</w:t>
      </w:r>
      <w:proofErr w:type="spellEnd"/>
      <w:r w:rsidR="00C462F9"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: Olga </w:t>
      </w:r>
      <w:proofErr w:type="spellStart"/>
      <w:r w:rsidR="00C462F9" w:rsidRPr="00967238">
        <w:rPr>
          <w:rFonts w:ascii="Times New Roman" w:hAnsi="Times New Roman" w:cs="Times New Roman"/>
          <w:i/>
          <w:iCs/>
          <w:sz w:val="24"/>
          <w:szCs w:val="24"/>
        </w:rPr>
        <w:t>Kay</w:t>
      </w:r>
      <w:proofErr w:type="spellEnd"/>
      <w:r w:rsidR="00C462F9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C462F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2022. </w:t>
      </w:r>
      <w:proofErr w:type="spellStart"/>
      <w:r w:rsidR="00C462F9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C462F9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C462F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proofErr w:type="spellStart"/>
      <w:r w:rsidR="00C462F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September</w:t>
      </w:r>
      <w:proofErr w:type="spellEnd"/>
      <w:r w:rsidR="00C462F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8, 2023]. </w:t>
      </w:r>
      <w:proofErr w:type="spellStart"/>
      <w:r w:rsidR="00C462F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C462F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462F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C462F9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C462F9" w:rsidRPr="00967238">
        <w:rPr>
          <w:rFonts w:ascii="Times New Roman" w:hAnsi="Times New Roman" w:cs="Times New Roman"/>
          <w:sz w:val="24"/>
          <w:szCs w:val="24"/>
        </w:rPr>
        <w:t xml:space="preserve"> </w:t>
      </w:r>
      <w:hyperlink r:id="rId40" w:history="1">
        <w:r w:rsidR="00921786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https://www.youtube.com/watch?v=MrsnrWapBHI</w:t>
        </w:r>
      </w:hyperlink>
    </w:p>
    <w:p w14:paraId="3D50B332" w14:textId="77777777" w:rsidR="000D603E" w:rsidRPr="00967238" w:rsidRDefault="000D603E" w:rsidP="00077001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</w:p>
    <w:p w14:paraId="1816E632" w14:textId="5E9D4B9E" w:rsidR="00964411" w:rsidRPr="00967238" w:rsidRDefault="000D603E" w:rsidP="0007700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967238">
        <w:rPr>
          <w:rFonts w:ascii="Times New Roman" w:hAnsi="Times New Roman" w:cs="Times New Roman"/>
          <w:sz w:val="24"/>
          <w:szCs w:val="24"/>
        </w:rPr>
        <w:t>URL27</w:t>
      </w:r>
      <w:r w:rsidR="00A857B3" w:rsidRPr="00967238">
        <w:rPr>
          <w:rFonts w:ascii="Times New Roman" w:hAnsi="Times New Roman" w:cs="Times New Roman"/>
          <w:sz w:val="24"/>
          <w:szCs w:val="24"/>
        </w:rPr>
        <w:t>,</w:t>
      </w:r>
      <w:r w:rsidR="000306E8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5B25A0">
        <w:rPr>
          <w:rFonts w:ascii="Times New Roman" w:hAnsi="Times New Roman" w:cs="Times New Roman"/>
          <w:sz w:val="24"/>
          <w:szCs w:val="24"/>
        </w:rPr>
        <w:t xml:space="preserve">TOPS OF THE TOP. </w:t>
      </w:r>
      <w:r w:rsidR="00921786" w:rsidRPr="00967238">
        <w:rPr>
          <w:rFonts w:ascii="Times New Roman" w:hAnsi="Times New Roman" w:cs="Times New Roman"/>
          <w:sz w:val="24"/>
          <w:szCs w:val="24"/>
        </w:rPr>
        <w:t xml:space="preserve">YouTube. </w:t>
      </w:r>
      <w:r w:rsidR="000306E8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857B3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Sir Nicholas </w:t>
      </w:r>
      <w:proofErr w:type="spellStart"/>
      <w:proofErr w:type="gramStart"/>
      <w:r w:rsidR="00A857B3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Winton</w:t>
      </w:r>
      <w:proofErr w:type="spellEnd"/>
      <w:r w:rsidR="00A857B3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- BBC</w:t>
      </w:r>
      <w:proofErr w:type="gramEnd"/>
      <w:r w:rsidR="00A857B3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="00A857B3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Programme</w:t>
      </w:r>
      <w:proofErr w:type="spellEnd"/>
      <w:r w:rsidR="00A857B3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"</w:t>
      </w:r>
      <w:proofErr w:type="spellStart"/>
      <w:r w:rsidR="00A857B3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That's</w:t>
      </w:r>
      <w:proofErr w:type="spellEnd"/>
      <w:r w:rsidR="00A857B3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</w:t>
      </w:r>
      <w:proofErr w:type="spellStart"/>
      <w:r w:rsidR="00A857B3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Life</w:t>
      </w:r>
      <w:proofErr w:type="spellEnd"/>
      <w:r w:rsidR="00A857B3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" </w:t>
      </w:r>
      <w:proofErr w:type="spellStart"/>
      <w:r w:rsidR="00A857B3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>aired</w:t>
      </w:r>
      <w:proofErr w:type="spellEnd"/>
      <w:r w:rsidR="00A857B3" w:rsidRPr="00967238">
        <w:rPr>
          <w:rFonts w:ascii="Times New Roman" w:eastAsia="Times New Roman" w:hAnsi="Times New Roman" w:cs="Times New Roman"/>
          <w:i/>
          <w:iCs/>
          <w:sz w:val="24"/>
          <w:szCs w:val="24"/>
          <w:lang w:eastAsia="cs-CZ"/>
        </w:rPr>
        <w:t xml:space="preserve"> in 1988</w:t>
      </w:r>
      <w:r w:rsidR="00A857B3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857B3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2009. </w:t>
      </w:r>
      <w:proofErr w:type="spellStart"/>
      <w:r w:rsidR="00A857B3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A857B3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A857B3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proofErr w:type="spellStart"/>
      <w:r w:rsidR="00A857B3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September</w:t>
      </w:r>
      <w:proofErr w:type="spellEnd"/>
      <w:r w:rsidR="00A857B3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11</w:t>
      </w:r>
      <w:r w:rsidR="00A857B3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2023]. </w:t>
      </w:r>
      <w:proofErr w:type="spellStart"/>
      <w:r w:rsidR="00A857B3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A857B3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857B3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A857B3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0306E8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hyperlink r:id="rId41" w:history="1">
        <w:r w:rsidR="000306E8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https://www.youtube.com/watch?v=6_nFuJAF5F0</w:t>
        </w:r>
      </w:hyperlink>
    </w:p>
    <w:p w14:paraId="1CB011AA" w14:textId="77777777" w:rsidR="000D603E" w:rsidRPr="00967238" w:rsidRDefault="000D603E" w:rsidP="00077001">
      <w:pPr>
        <w:tabs>
          <w:tab w:val="left" w:pos="2373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39BBCBC" w14:textId="330678B3" w:rsidR="00964411" w:rsidRPr="00967238" w:rsidRDefault="000D603E" w:rsidP="000306E8">
      <w:pPr>
        <w:jc w:val="both"/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</w:pPr>
      <w:r w:rsidRPr="00967238">
        <w:rPr>
          <w:rFonts w:ascii="Times New Roman" w:hAnsi="Times New Roman" w:cs="Times New Roman"/>
          <w:sz w:val="24"/>
          <w:szCs w:val="24"/>
        </w:rPr>
        <w:t>URL28</w:t>
      </w:r>
      <w:r w:rsidR="000306E8" w:rsidRPr="00967238">
        <w:rPr>
          <w:rFonts w:ascii="Times New Roman" w:hAnsi="Times New Roman" w:cs="Times New Roman"/>
          <w:sz w:val="24"/>
          <w:szCs w:val="24"/>
        </w:rPr>
        <w:t xml:space="preserve">, </w:t>
      </w:r>
      <w:r w:rsidR="00DE2C92">
        <w:rPr>
          <w:rFonts w:ascii="Times New Roman" w:eastAsia="Times New Roman" w:hAnsi="Times New Roman" w:cs="Times New Roman"/>
          <w:sz w:val="24"/>
          <w:szCs w:val="24"/>
          <w:lang w:eastAsia="cs-CZ"/>
        </w:rPr>
        <w:t>I</w:t>
      </w:r>
      <w:r w:rsidR="000306E8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>S</w:t>
      </w:r>
      <w:r w:rsidR="00DE2C92">
        <w:rPr>
          <w:rFonts w:ascii="Times New Roman" w:eastAsia="Times New Roman" w:hAnsi="Times New Roman" w:cs="Times New Roman"/>
          <w:sz w:val="24"/>
          <w:szCs w:val="24"/>
          <w:lang w:eastAsia="cs-CZ"/>
        </w:rPr>
        <w:t>TOCK</w:t>
      </w:r>
      <w:r w:rsidR="000306E8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="00DE2C92">
        <w:rPr>
          <w:rFonts w:ascii="Times New Roman" w:eastAsia="Times New Roman" w:hAnsi="Times New Roman" w:cs="Times New Roman"/>
          <w:sz w:val="24"/>
          <w:szCs w:val="24"/>
          <w:lang w:eastAsia="cs-CZ"/>
        </w:rPr>
        <w:t>HOTO</w:t>
      </w:r>
      <w:r w:rsidR="000306E8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r w:rsidR="00DE2C92">
        <w:rPr>
          <w:rFonts w:ascii="Times New Roman" w:eastAsia="Times New Roman" w:hAnsi="Times New Roman" w:cs="Times New Roman"/>
          <w:sz w:val="24"/>
          <w:szCs w:val="24"/>
          <w:lang w:eastAsia="cs-CZ"/>
        </w:rPr>
        <w:t>COM</w:t>
      </w:r>
      <w:r w:rsidR="000306E8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  <w:proofErr w:type="spellStart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Stock</w:t>
      </w:r>
      <w:proofErr w:type="spellEnd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Images</w:t>
      </w:r>
      <w:proofErr w:type="spellEnd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Royalty</w:t>
      </w:r>
      <w:proofErr w:type="spellEnd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-Free </w:t>
      </w:r>
      <w:proofErr w:type="spellStart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Pictures</w:t>
      </w:r>
      <w:proofErr w:type="spellEnd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Illustrations</w:t>
      </w:r>
      <w:proofErr w:type="spellEnd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&amp; </w:t>
      </w:r>
      <w:proofErr w:type="spellStart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Videos</w:t>
      </w:r>
      <w:proofErr w:type="spellEnd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spellStart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iStock</w:t>
      </w:r>
      <w:proofErr w:type="spellEnd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[online]. </w:t>
      </w:r>
      <w:proofErr w:type="spellStart"/>
      <w:r w:rsidR="000306E8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0306E8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proofErr w:type="spellStart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September</w:t>
      </w:r>
      <w:proofErr w:type="spellEnd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11, 2023]. </w:t>
      </w:r>
      <w:proofErr w:type="spellStart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0306E8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0306E8" w:rsidRPr="009672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hyperlink r:id="rId42" w:history="1">
        <w:r w:rsidR="000306E8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https://www.istockphoto.com</w:t>
        </w:r>
      </w:hyperlink>
    </w:p>
    <w:p w14:paraId="285461BB" w14:textId="77777777" w:rsidR="000262D4" w:rsidRPr="00967238" w:rsidRDefault="000262D4" w:rsidP="00E30349">
      <w:pPr>
        <w:tabs>
          <w:tab w:val="left" w:pos="2373"/>
        </w:tabs>
        <w:spacing w:after="0" w:line="360" w:lineRule="auto"/>
        <w:ind w:firstLine="284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</w:p>
    <w:p w14:paraId="5E32399D" w14:textId="50A8F5F0" w:rsidR="000262D4" w:rsidRPr="00967238" w:rsidRDefault="003B2882" w:rsidP="003B2882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i/>
          <w:iCs/>
          <w:color w:val="auto"/>
          <w:sz w:val="24"/>
          <w:szCs w:val="24"/>
          <w:u w:val="none"/>
        </w:rPr>
      </w:pPr>
      <w:r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URL29</w:t>
      </w:r>
      <w:r w:rsidR="0074585B" w:rsidRPr="0096723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DE2C92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INTERNATIONAL HOLOCAUST REMEMBRANCE ALLIANCE</w:t>
      </w:r>
      <w:r w:rsidR="004F0DFA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. </w:t>
      </w:r>
      <w:r w:rsidR="0074585B" w:rsidRPr="00967238">
        <w:rPr>
          <w:rStyle w:val="Hypertextovodkaz"/>
          <w:rFonts w:ascii="Times New Roman" w:hAnsi="Times New Roman" w:cs="Times New Roman"/>
          <w:i/>
          <w:iCs/>
          <w:color w:val="auto"/>
          <w:sz w:val="24"/>
          <w:szCs w:val="24"/>
          <w:u w:val="none"/>
        </w:rPr>
        <w:t>Jak učit o holokaustu?</w:t>
      </w:r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[online]. </w:t>
      </w:r>
      <w:proofErr w:type="spellStart"/>
      <w:r w:rsidR="00570B06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570B06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proofErr w:type="spellStart"/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November</w:t>
      </w:r>
      <w:proofErr w:type="spellEnd"/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8, 2023]. </w:t>
      </w:r>
      <w:proofErr w:type="spellStart"/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570B06" w:rsidRPr="00967238">
        <w:rPr>
          <w:rStyle w:val="Hypertextovodkaz"/>
          <w:rFonts w:ascii="Times New Roman" w:hAnsi="Times New Roman" w:cs="Times New Roman"/>
          <w:i/>
          <w:iCs/>
          <w:color w:val="auto"/>
          <w:sz w:val="24"/>
          <w:szCs w:val="24"/>
          <w:u w:val="none"/>
        </w:rPr>
        <w:t xml:space="preserve"> </w:t>
      </w:r>
      <w:hyperlink r:id="rId43" w:history="1">
        <w:r w:rsidR="00570B06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https://www.holocaustremembrance.com/cs/resources/educational-materials/jak-ucit-o-holokaustu</w:t>
        </w:r>
      </w:hyperlink>
    </w:p>
    <w:p w14:paraId="54C49589" w14:textId="77777777" w:rsidR="000E1661" w:rsidRPr="00967238" w:rsidRDefault="000E1661" w:rsidP="00E30349">
      <w:pPr>
        <w:tabs>
          <w:tab w:val="left" w:pos="2373"/>
        </w:tabs>
        <w:spacing w:after="0" w:line="360" w:lineRule="auto"/>
        <w:ind w:firstLine="284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</w:p>
    <w:p w14:paraId="15EEE02F" w14:textId="596AE91C" w:rsidR="000E1661" w:rsidRPr="00967238" w:rsidRDefault="008578DC" w:rsidP="00FF0B35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  <w:r w:rsidRPr="00967238">
        <w:rPr>
          <w:rFonts w:ascii="Times New Roman" w:hAnsi="Times New Roman" w:cs="Times New Roman"/>
          <w:sz w:val="24"/>
          <w:szCs w:val="24"/>
        </w:rPr>
        <w:t>URL30</w:t>
      </w:r>
      <w:r w:rsidR="00570B06" w:rsidRPr="00967238">
        <w:rPr>
          <w:rFonts w:ascii="Times New Roman" w:hAnsi="Times New Roman" w:cs="Times New Roman"/>
          <w:sz w:val="24"/>
          <w:szCs w:val="24"/>
        </w:rPr>
        <w:t xml:space="preserve">, </w:t>
      </w:r>
      <w:r w:rsidR="000F0D12">
        <w:rPr>
          <w:rFonts w:ascii="Times New Roman" w:hAnsi="Times New Roman" w:cs="Times New Roman"/>
          <w:sz w:val="24"/>
          <w:szCs w:val="24"/>
        </w:rPr>
        <w:t xml:space="preserve">BÍLÁ, DVOŘÁKOVÁ. </w:t>
      </w:r>
      <w:proofErr w:type="spellStart"/>
      <w:r w:rsidR="00570B06" w:rsidRPr="00967238">
        <w:rPr>
          <w:rFonts w:ascii="Times New Roman" w:hAnsi="Times New Roman" w:cs="Times New Roman"/>
          <w:sz w:val="24"/>
          <w:szCs w:val="24"/>
        </w:rPr>
        <w:t>i</w:t>
      </w:r>
      <w:r w:rsidR="000F0D12">
        <w:rPr>
          <w:rFonts w:ascii="Times New Roman" w:hAnsi="Times New Roman" w:cs="Times New Roman"/>
          <w:sz w:val="24"/>
          <w:szCs w:val="24"/>
        </w:rPr>
        <w:t>rozhlas</w:t>
      </w:r>
      <w:proofErr w:type="spellEnd"/>
      <w:r w:rsidR="00570B06" w:rsidRPr="00967238">
        <w:rPr>
          <w:rFonts w:ascii="Times New Roman" w:hAnsi="Times New Roman" w:cs="Times New Roman"/>
          <w:sz w:val="24"/>
          <w:szCs w:val="24"/>
        </w:rPr>
        <w:t xml:space="preserve">. </w:t>
      </w:r>
      <w:r w:rsidR="00570B06" w:rsidRPr="00967238">
        <w:rPr>
          <w:rFonts w:ascii="Times New Roman" w:hAnsi="Times New Roman" w:cs="Times New Roman"/>
          <w:i/>
          <w:iCs/>
          <w:sz w:val="24"/>
          <w:szCs w:val="24"/>
        </w:rPr>
        <w:t>Jak se žák dozví o holocaustu, nezáleží na učebnici, ale na učiteli</w:t>
      </w:r>
      <w:r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</w:t>
      </w:r>
      <w:proofErr w:type="spellStart"/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January</w:t>
      </w:r>
      <w:proofErr w:type="spellEnd"/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27, 2012. </w:t>
      </w:r>
      <w:proofErr w:type="spellStart"/>
      <w:r w:rsidR="00570B06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570B06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proofErr w:type="spellStart"/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November</w:t>
      </w:r>
      <w:proofErr w:type="spellEnd"/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8, 2023]. </w:t>
      </w:r>
      <w:proofErr w:type="spellStart"/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570B06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570B06" w:rsidRPr="00967238">
        <w:rPr>
          <w:rStyle w:val="Hypertextovodkaz"/>
          <w:rFonts w:ascii="Times New Roman" w:hAnsi="Times New Roman" w:cs="Times New Roman"/>
          <w:i/>
          <w:iCs/>
          <w:color w:val="auto"/>
          <w:sz w:val="24"/>
          <w:szCs w:val="24"/>
          <w:u w:val="none"/>
        </w:rPr>
        <w:t xml:space="preserve"> </w:t>
      </w:r>
      <w:r w:rsidR="00570B06" w:rsidRPr="00967238">
        <w:rPr>
          <w:rFonts w:ascii="Times New Roman" w:hAnsi="Times New Roman" w:cs="Times New Roman"/>
          <w:sz w:val="24"/>
          <w:szCs w:val="24"/>
        </w:rPr>
        <w:t xml:space="preserve"> </w:t>
      </w:r>
      <w:hyperlink r:id="rId44" w:history="1">
        <w:r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https://www.irozhlas.cz/zpravy-domov/jak-se-zak-dozvi-o-holocaustu-nezalezi-na-ucebnici-ale-na-uciteli_201201270504_mdvorakova</w:t>
        </w:r>
      </w:hyperlink>
    </w:p>
    <w:p w14:paraId="058AB5C1" w14:textId="77777777" w:rsidR="00B461CD" w:rsidRPr="00967238" w:rsidRDefault="00B461CD" w:rsidP="00E30349">
      <w:pPr>
        <w:tabs>
          <w:tab w:val="left" w:pos="2373"/>
        </w:tabs>
        <w:spacing w:after="0" w:line="360" w:lineRule="auto"/>
        <w:ind w:firstLine="284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</w:p>
    <w:p w14:paraId="23272A98" w14:textId="2DDB9A01" w:rsidR="000E1661" w:rsidRPr="00967238" w:rsidRDefault="00FF0B35" w:rsidP="00510A09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i/>
          <w:iCs/>
          <w:color w:val="auto"/>
          <w:sz w:val="24"/>
          <w:szCs w:val="24"/>
          <w:u w:val="none"/>
        </w:rPr>
      </w:pPr>
      <w:r w:rsidRPr="00967238">
        <w:rPr>
          <w:rFonts w:ascii="Times New Roman" w:hAnsi="Times New Roman" w:cs="Times New Roman"/>
          <w:sz w:val="24"/>
          <w:szCs w:val="24"/>
        </w:rPr>
        <w:t>URL31</w:t>
      </w:r>
      <w:r w:rsidR="00D77215" w:rsidRPr="00967238">
        <w:rPr>
          <w:rFonts w:ascii="Times New Roman" w:hAnsi="Times New Roman" w:cs="Times New Roman"/>
          <w:sz w:val="24"/>
          <w:szCs w:val="24"/>
        </w:rPr>
        <w:t xml:space="preserve">, </w:t>
      </w:r>
      <w:r w:rsidR="002A6C83">
        <w:rPr>
          <w:rFonts w:ascii="Times New Roman" w:hAnsi="Times New Roman" w:cs="Times New Roman"/>
          <w:sz w:val="24"/>
          <w:szCs w:val="24"/>
        </w:rPr>
        <w:t>SCHOOL OF DISTANCE EDUCATION</w:t>
      </w:r>
      <w:r w:rsidR="00D77215" w:rsidRPr="0096723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77215" w:rsidRPr="00967238">
        <w:rPr>
          <w:rFonts w:ascii="Times New Roman" w:hAnsi="Times New Roman" w:cs="Times New Roman"/>
          <w:i/>
          <w:iCs/>
          <w:sz w:val="24"/>
          <w:szCs w:val="24"/>
        </w:rPr>
        <w:t>English</w:t>
      </w:r>
      <w:proofErr w:type="spellEnd"/>
      <w:r w:rsidR="00D77215"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77215" w:rsidRPr="00967238">
        <w:rPr>
          <w:rFonts w:ascii="Times New Roman" w:hAnsi="Times New Roman" w:cs="Times New Roman"/>
          <w:i/>
          <w:iCs/>
          <w:sz w:val="24"/>
          <w:szCs w:val="24"/>
        </w:rPr>
        <w:t>Language</w:t>
      </w:r>
      <w:proofErr w:type="spellEnd"/>
      <w:r w:rsidR="00D77215"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77215" w:rsidRPr="00967238">
        <w:rPr>
          <w:rFonts w:ascii="Times New Roman" w:hAnsi="Times New Roman" w:cs="Times New Roman"/>
          <w:i/>
          <w:iCs/>
          <w:sz w:val="24"/>
          <w:szCs w:val="24"/>
        </w:rPr>
        <w:t>Teaching</w:t>
      </w:r>
      <w:proofErr w:type="spellEnd"/>
      <w:r w:rsidR="00D77215"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7721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</w:t>
      </w:r>
      <w:proofErr w:type="spellStart"/>
      <w:r w:rsidR="00D77215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D77215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D7721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proofErr w:type="spellStart"/>
      <w:r w:rsidR="00D7721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November</w:t>
      </w:r>
      <w:proofErr w:type="spellEnd"/>
      <w:r w:rsidR="00D7721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8, 2023]. </w:t>
      </w:r>
      <w:proofErr w:type="spellStart"/>
      <w:r w:rsidR="00D7721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D7721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7721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D7721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D77215" w:rsidRPr="00967238">
        <w:rPr>
          <w:rStyle w:val="Hypertextovodkaz"/>
          <w:rFonts w:ascii="Times New Roman" w:hAnsi="Times New Roman" w:cs="Times New Roman"/>
          <w:i/>
          <w:iCs/>
          <w:color w:val="auto"/>
          <w:sz w:val="24"/>
          <w:szCs w:val="24"/>
          <w:u w:val="none"/>
        </w:rPr>
        <w:t xml:space="preserve"> </w:t>
      </w:r>
      <w:hyperlink r:id="rId45" w:history="1">
        <w:r w:rsidR="00D77215"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http://ideku.net/resources/PPTENG1661.pdf</w:t>
        </w:r>
      </w:hyperlink>
    </w:p>
    <w:p w14:paraId="17612DE3" w14:textId="77777777" w:rsidR="000E1661" w:rsidRPr="00967238" w:rsidRDefault="000E1661" w:rsidP="00E30349">
      <w:pPr>
        <w:tabs>
          <w:tab w:val="left" w:pos="2373"/>
        </w:tabs>
        <w:spacing w:after="0" w:line="360" w:lineRule="auto"/>
        <w:ind w:firstLine="284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</w:p>
    <w:p w14:paraId="4F3AC5A8" w14:textId="738D6FE3" w:rsidR="0065221E" w:rsidRPr="00967238" w:rsidRDefault="000C473F" w:rsidP="000C473F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color w:val="auto"/>
          <w:sz w:val="24"/>
          <w:szCs w:val="24"/>
        </w:rPr>
      </w:pPr>
      <w:r w:rsidRPr="00967238">
        <w:rPr>
          <w:rFonts w:ascii="Times New Roman" w:hAnsi="Times New Roman" w:cs="Times New Roman"/>
          <w:sz w:val="24"/>
          <w:szCs w:val="24"/>
        </w:rPr>
        <w:t>URL32</w:t>
      </w:r>
      <w:r w:rsidR="00D77215" w:rsidRPr="00967238">
        <w:rPr>
          <w:rFonts w:ascii="Times New Roman" w:hAnsi="Times New Roman" w:cs="Times New Roman"/>
          <w:sz w:val="24"/>
          <w:szCs w:val="24"/>
        </w:rPr>
        <w:t xml:space="preserve">, </w:t>
      </w:r>
      <w:r w:rsidR="002A6C83">
        <w:rPr>
          <w:rFonts w:ascii="Times New Roman" w:hAnsi="Times New Roman" w:cs="Times New Roman"/>
          <w:sz w:val="24"/>
          <w:szCs w:val="24"/>
        </w:rPr>
        <w:t xml:space="preserve">WEXLER. </w:t>
      </w:r>
      <w:r w:rsidR="00D77215" w:rsidRPr="00967238">
        <w:rPr>
          <w:rFonts w:ascii="Times New Roman" w:hAnsi="Times New Roman" w:cs="Times New Roman"/>
          <w:sz w:val="24"/>
          <w:szCs w:val="24"/>
        </w:rPr>
        <w:t xml:space="preserve">Forbes. </w:t>
      </w:r>
      <w:proofErr w:type="spellStart"/>
      <w:r w:rsidR="00D77215" w:rsidRPr="00967238">
        <w:rPr>
          <w:rFonts w:ascii="Times New Roman" w:hAnsi="Times New Roman" w:cs="Times New Roman"/>
          <w:i/>
          <w:iCs/>
          <w:sz w:val="24"/>
          <w:szCs w:val="24"/>
        </w:rPr>
        <w:t>Why</w:t>
      </w:r>
      <w:proofErr w:type="spellEnd"/>
      <w:r w:rsidR="00D77215"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77215" w:rsidRPr="00967238">
        <w:rPr>
          <w:rFonts w:ascii="Times New Roman" w:hAnsi="Times New Roman" w:cs="Times New Roman"/>
          <w:i/>
          <w:iCs/>
          <w:sz w:val="24"/>
          <w:szCs w:val="24"/>
        </w:rPr>
        <w:t>We</w:t>
      </w:r>
      <w:proofErr w:type="spellEnd"/>
      <w:r w:rsidR="00D77215"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77215" w:rsidRPr="00967238">
        <w:rPr>
          <w:rFonts w:ascii="Times New Roman" w:hAnsi="Times New Roman" w:cs="Times New Roman"/>
          <w:i/>
          <w:iCs/>
          <w:sz w:val="24"/>
          <w:szCs w:val="24"/>
        </w:rPr>
        <w:t>Need</w:t>
      </w:r>
      <w:proofErr w:type="spellEnd"/>
      <w:r w:rsidR="00D77215"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To Start </w:t>
      </w:r>
      <w:proofErr w:type="spellStart"/>
      <w:r w:rsidR="00D77215" w:rsidRPr="00967238">
        <w:rPr>
          <w:rFonts w:ascii="Times New Roman" w:hAnsi="Times New Roman" w:cs="Times New Roman"/>
          <w:i/>
          <w:iCs/>
          <w:sz w:val="24"/>
          <w:szCs w:val="24"/>
        </w:rPr>
        <w:t>Teaching</w:t>
      </w:r>
      <w:proofErr w:type="spellEnd"/>
      <w:r w:rsidR="00D77215"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D77215" w:rsidRPr="00967238">
        <w:rPr>
          <w:rFonts w:ascii="Times New Roman" w:hAnsi="Times New Roman" w:cs="Times New Roman"/>
          <w:i/>
          <w:iCs/>
          <w:sz w:val="24"/>
          <w:szCs w:val="24"/>
        </w:rPr>
        <w:t>History</w:t>
      </w:r>
      <w:proofErr w:type="spellEnd"/>
      <w:r w:rsidR="00D77215" w:rsidRPr="00967238">
        <w:rPr>
          <w:rFonts w:ascii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 w:rsidR="00D77215" w:rsidRPr="00967238">
        <w:rPr>
          <w:rFonts w:ascii="Times New Roman" w:hAnsi="Times New Roman" w:cs="Times New Roman"/>
          <w:i/>
          <w:iCs/>
          <w:sz w:val="24"/>
          <w:szCs w:val="24"/>
        </w:rPr>
        <w:t>Kindergarten</w:t>
      </w:r>
      <w:proofErr w:type="spellEnd"/>
      <w:r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D7721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[online]. July 5, 2021. </w:t>
      </w:r>
      <w:proofErr w:type="spellStart"/>
      <w:r w:rsidR="00D77215" w:rsidRPr="00967238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="00D77215" w:rsidRPr="00967238">
        <w:rPr>
          <w:rFonts w:ascii="Times New Roman" w:hAnsi="Times New Roman" w:cs="Times New Roman"/>
          <w:sz w:val="24"/>
          <w:szCs w:val="24"/>
        </w:rPr>
        <w:t xml:space="preserve"> </w:t>
      </w:r>
      <w:r w:rsidR="00D7721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[</w:t>
      </w:r>
      <w:proofErr w:type="spellStart"/>
      <w:r w:rsidR="00D7721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November</w:t>
      </w:r>
      <w:proofErr w:type="spellEnd"/>
      <w:r w:rsidR="00D7721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8, 2023]. </w:t>
      </w:r>
      <w:proofErr w:type="spellStart"/>
      <w:r w:rsidR="00D7721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Available</w:t>
      </w:r>
      <w:proofErr w:type="spellEnd"/>
      <w:r w:rsidR="00D7721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D7721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from</w:t>
      </w:r>
      <w:proofErr w:type="spellEnd"/>
      <w:r w:rsidR="00D77215" w:rsidRPr="00967238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="00D77215" w:rsidRPr="00967238">
        <w:rPr>
          <w:rStyle w:val="Hypertextovodkaz"/>
          <w:rFonts w:ascii="Times New Roman" w:hAnsi="Times New Roman" w:cs="Times New Roman"/>
          <w:i/>
          <w:iCs/>
          <w:color w:val="auto"/>
          <w:sz w:val="24"/>
          <w:szCs w:val="24"/>
          <w:u w:val="none"/>
        </w:rPr>
        <w:t xml:space="preserve"> </w:t>
      </w:r>
      <w:r w:rsidR="00D77215" w:rsidRPr="00967238">
        <w:rPr>
          <w:rFonts w:ascii="Times New Roman" w:hAnsi="Times New Roman" w:cs="Times New Roman"/>
          <w:sz w:val="24"/>
          <w:szCs w:val="24"/>
        </w:rPr>
        <w:t xml:space="preserve"> </w:t>
      </w:r>
      <w:hyperlink r:id="rId46" w:history="1">
        <w:r w:rsidRPr="00967238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https://www.forbes.com/sites/nataliewexler/2021/07/05/why-we-need-to-start-teaching-history-in-kindergarten/?sh=d18b0191e8f1</w:t>
        </w:r>
      </w:hyperlink>
    </w:p>
    <w:p w14:paraId="20FE85A0" w14:textId="77777777" w:rsidR="000262D4" w:rsidRDefault="000262D4" w:rsidP="000262D4">
      <w:pPr>
        <w:tabs>
          <w:tab w:val="left" w:pos="2373"/>
        </w:tabs>
        <w:spacing w:after="0" w:line="360" w:lineRule="auto"/>
        <w:jc w:val="both"/>
        <w:rPr>
          <w:rStyle w:val="Hypertextovodkaz"/>
          <w:rFonts w:ascii="Times New Roman" w:hAnsi="Times New Roman" w:cs="Times New Roman"/>
          <w:b/>
          <w:bCs/>
          <w:sz w:val="24"/>
          <w:szCs w:val="24"/>
        </w:rPr>
      </w:pPr>
    </w:p>
    <w:p w14:paraId="7600C209" w14:textId="55EE1534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  <w:r w:rsidRPr="000262D4"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lastRenderedPageBreak/>
        <w:t>Resumé</w:t>
      </w:r>
    </w:p>
    <w:p w14:paraId="60AC3239" w14:textId="77777777" w:rsidR="002D5F1B" w:rsidRDefault="002D5F1B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7A122685" w14:textId="61403302" w:rsidR="002D5F1B" w:rsidRDefault="002D5F1B" w:rsidP="002D5F1B">
      <w:pPr>
        <w:tabs>
          <w:tab w:val="left" w:pos="2373"/>
        </w:tabs>
        <w:spacing w:after="0" w:line="360" w:lineRule="auto"/>
        <w:ind w:firstLine="284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Tato práce </w:t>
      </w:r>
      <w:r w:rsidR="00313EAC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pojednává o tématu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Holocaust </w:t>
      </w:r>
      <w:r w:rsidR="00313EAC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společně s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příběhem Nicholase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Wintona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a je rozdělena do dvou částí, teoretické a praktické. </w:t>
      </w:r>
      <w:r w:rsidR="004C7DB2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Část teoretická popisuje historické pozadí, zaměřující se na vývoj událostí vedoucích k masovému vraždění Židů během 2.světové války</w:t>
      </w:r>
      <w:r w:rsidR="00313EAC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a rovněž se z</w:t>
      </w:r>
      <w:r w:rsidR="00313EAC" w:rsidRPr="00313EAC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abývá </w:t>
      </w:r>
      <w:proofErr w:type="gramStart"/>
      <w:r w:rsidR="00313EAC" w:rsidRPr="00313EAC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hrdinstvím - je</w:t>
      </w:r>
      <w:proofErr w:type="gramEnd"/>
      <w:r w:rsidR="00313EAC" w:rsidRPr="00313EAC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zde představen příběh Nicholase </w:t>
      </w:r>
      <w:proofErr w:type="spellStart"/>
      <w:r w:rsidR="00313EAC" w:rsidRPr="00313EAC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Wintona</w:t>
      </w:r>
      <w:proofErr w:type="spellEnd"/>
      <w:r w:rsidR="00313EAC" w:rsidRPr="00313EAC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a dalších hrdinů, kteří se podíleli na pomoci či záchraně Židů před nacisty.</w:t>
      </w:r>
      <w:r w:rsidR="00374204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Praktická část se odvíjí od části teoretické a </w:t>
      </w:r>
      <w:proofErr w:type="gramStart"/>
      <w:r w:rsidR="00374204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snaží</w:t>
      </w:r>
      <w:proofErr w:type="gramEnd"/>
      <w:r w:rsidR="00374204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se nastínit možnosti, jak lze daná témata implementovat ve výuce angličtiny (ELT).</w:t>
      </w:r>
    </w:p>
    <w:p w14:paraId="533A36F1" w14:textId="77777777" w:rsidR="00B428F0" w:rsidRDefault="00B428F0" w:rsidP="002D5F1B">
      <w:pPr>
        <w:tabs>
          <w:tab w:val="left" w:pos="2373"/>
        </w:tabs>
        <w:spacing w:after="0" w:line="360" w:lineRule="auto"/>
        <w:ind w:firstLine="284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E56E484" w14:textId="0D3BC5D3" w:rsidR="00B428F0" w:rsidRPr="00B428F0" w:rsidRDefault="00B428F0" w:rsidP="00B428F0">
      <w:pPr>
        <w:tabs>
          <w:tab w:val="left" w:pos="2373"/>
        </w:tabs>
        <w:spacing w:after="0" w:line="360" w:lineRule="auto"/>
        <w:ind w:firstLine="284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Teoretická část je rozdělena do tří částí –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The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Holocaust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during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WWII,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Heroism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before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the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Holocaust a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Heroism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during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the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Holocaust. </w:t>
      </w:r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Teoretická část se zabýv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á</w:t>
      </w:r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nejen obdobím, kdy se nacisté v čele s Adolfem Hitlerem chopili moci a v následujících letech se podíleli na masovém vyvražďování Židů v koncentračních a vyhlazovacích táborech, ale i dřívějšími událostmi, sahajícími až do dávné historie Židů, </w:t>
      </w:r>
      <w:proofErr w:type="gramStart"/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kdy</w:t>
      </w:r>
      <w:proofErr w:type="gramEnd"/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již byli terčem pronásledování a útlaku. </w:t>
      </w:r>
    </w:p>
    <w:p w14:paraId="26897066" w14:textId="77777777" w:rsidR="00B428F0" w:rsidRPr="00B428F0" w:rsidRDefault="00B428F0" w:rsidP="00B428F0">
      <w:pPr>
        <w:tabs>
          <w:tab w:val="left" w:pos="2373"/>
        </w:tabs>
        <w:spacing w:after="0" w:line="360" w:lineRule="auto"/>
        <w:ind w:firstLine="284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6487BB5F" w14:textId="5006672F" w:rsidR="00B428F0" w:rsidRDefault="00B428F0" w:rsidP="00B428F0">
      <w:pPr>
        <w:tabs>
          <w:tab w:val="left" w:pos="2373"/>
        </w:tabs>
        <w:spacing w:after="0" w:line="360" w:lineRule="auto"/>
        <w:ind w:firstLine="284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První kapitola (Holocaust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during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WWII</w:t>
      </w:r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) se nejprve zaměř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uje</w:t>
      </w:r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na obecný význam slova holocaust. Následně 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je</w:t>
      </w:r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popsán život Adolfa Hitlera s jeho postupně rostoucím vlivem a upevňování moci NSDAP. Druhá kapitola s názvem </w:t>
      </w:r>
      <w:proofErr w:type="spellStart"/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Antisemitis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m</w:t>
      </w:r>
      <w:proofErr w:type="spellEnd"/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zmiň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uje</w:t>
      </w:r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chronologicky události, zejména 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N</w:t>
      </w:r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orimberské zákony nebo 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K</w:t>
      </w:r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řišťálovou noc, které šly ruku v ruce s prosazováním moci nacistické strany a s tím spojenou perzekucí Židů. V další kapitole (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Final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Solution</w:t>
      </w:r>
      <w:proofErr w:type="spellEnd"/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) se čtenář podrobně sezn</w:t>
      </w:r>
      <w:r w:rsidR="007A00C1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a</w:t>
      </w:r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m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uje</w:t>
      </w:r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s koncepcí 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K</w:t>
      </w:r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onečného řešení židovské otázky, která souvisela s deportacemi obětí do táborů smrti, kde byly v letech 1941-1944 tajně páchány masové vraždy. Zbývající část </w:t>
      </w:r>
      <w:proofErr w:type="gramStart"/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tvoř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í</w:t>
      </w:r>
      <w:proofErr w:type="gramEnd"/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kapitoly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Heroism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before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and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during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the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Holocaust. </w:t>
      </w:r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Zkoumány 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jsou </w:t>
      </w:r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hrdinské činy, zejména život a zásluhy Brita Nicholase </w:t>
      </w:r>
      <w:proofErr w:type="spellStart"/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Wintona</w:t>
      </w:r>
      <w:proofErr w:type="spellEnd"/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, který se mimo jiné podílel na záchraně nevinných dětí. Zmíněny 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jsou</w:t>
      </w:r>
      <w:r w:rsidRPr="00B428F0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i další statečné osobnosti, zejména světoznámý Němec Oscar Schindler.</w:t>
      </w:r>
    </w:p>
    <w:p w14:paraId="52E99CCA" w14:textId="77777777" w:rsidR="004B62D8" w:rsidRDefault="004B62D8" w:rsidP="00B428F0">
      <w:pPr>
        <w:tabs>
          <w:tab w:val="left" w:pos="2373"/>
        </w:tabs>
        <w:spacing w:after="0" w:line="360" w:lineRule="auto"/>
        <w:ind w:firstLine="284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585DFF71" w14:textId="5113AA7C" w:rsidR="004B62D8" w:rsidRDefault="004B62D8" w:rsidP="00434B6F">
      <w:pPr>
        <w:tabs>
          <w:tab w:val="left" w:pos="2373"/>
        </w:tabs>
        <w:spacing w:after="0" w:line="360" w:lineRule="auto"/>
        <w:ind w:firstLine="284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4B62D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Praktická část této práce, nazvaná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Practical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Usage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of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the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Holocaust and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the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Nicholas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Winton</w:t>
      </w:r>
      <w:proofErr w:type="spellEnd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Story in ELT</w:t>
      </w:r>
      <w:r w:rsidRPr="004B62D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nabízí</w:t>
      </w:r>
      <w:r w:rsidRPr="004B62D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čtenářům dva 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potenciální </w:t>
      </w:r>
      <w:r w:rsidRPr="004B62D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plány hodin vztahující se k tématu, které by mohly být využity v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e výuce </w:t>
      </w:r>
      <w:proofErr w:type="spellStart"/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agličtiny</w:t>
      </w:r>
      <w:proofErr w:type="spellEnd"/>
      <w:r w:rsidRPr="004B62D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. Ke každému plánu lekce je zpracována SWOT analýza.</w:t>
      </w:r>
      <w:r w:rsid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V první podkapitole se </w:t>
      </w:r>
      <w:proofErr w:type="gramStart"/>
      <w:r w:rsid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hovoří</w:t>
      </w:r>
      <w:proofErr w:type="gramEnd"/>
      <w:r w:rsid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o teorii, přičemž následující dvě kapitoly sestávají z</w:t>
      </w:r>
      <w:r w:rsidR="003F17A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 připravených </w:t>
      </w:r>
      <w:r w:rsid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plánů vyučovacích hodin,</w:t>
      </w:r>
      <w:r w:rsidR="00434B6F" w:rsidRP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které by mohly být vodítkem pro učitele při výuce </w:t>
      </w:r>
      <w:r w:rsid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daných témat.</w:t>
      </w:r>
      <w:r w:rsidR="00434B6F" w:rsidRP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První plán hodiny se zabýv</w:t>
      </w:r>
      <w:r w:rsid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á</w:t>
      </w:r>
      <w:r w:rsidR="00434B6F" w:rsidRP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holocaustem, druhý </w:t>
      </w:r>
      <w:r w:rsidR="003F17A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naopak </w:t>
      </w:r>
      <w:r w:rsidR="00434B6F" w:rsidRP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příběhem Nicholase </w:t>
      </w:r>
      <w:proofErr w:type="spellStart"/>
      <w:r w:rsidR="00434B6F" w:rsidRP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lastRenderedPageBreak/>
        <w:t>Wintona</w:t>
      </w:r>
      <w:proofErr w:type="spellEnd"/>
      <w:r w:rsidR="00434B6F" w:rsidRP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.</w:t>
      </w:r>
      <w:r w:rsid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434B6F" w:rsidRP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Plány výuky zahrnují následující: </w:t>
      </w:r>
      <w:r w:rsid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v</w:t>
      </w:r>
      <w:r w:rsidR="00434B6F" w:rsidRP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ěk žáků, cíle, zaměření hodiny, jazyk třídy, úroveň angličtiny, načasování</w:t>
      </w:r>
      <w:r w:rsid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434B6F" w:rsidRPr="00434B6F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a doplňkové materiály.</w:t>
      </w:r>
      <w:r w:rsidR="00BF470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 Při tvorbě vyučovacích plánů je opíráno o principy Penny Ur.</w:t>
      </w:r>
    </w:p>
    <w:p w14:paraId="3ED89E5A" w14:textId="77777777" w:rsidR="00BF4708" w:rsidRDefault="00BF4708" w:rsidP="00434B6F">
      <w:pPr>
        <w:tabs>
          <w:tab w:val="left" w:pos="2373"/>
        </w:tabs>
        <w:spacing w:after="0" w:line="360" w:lineRule="auto"/>
        <w:ind w:firstLine="284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0202D306" w14:textId="4B755475" w:rsidR="00BF4708" w:rsidRDefault="00BF4708" w:rsidP="00434B6F">
      <w:pPr>
        <w:tabs>
          <w:tab w:val="left" w:pos="2373"/>
        </w:tabs>
        <w:spacing w:after="0" w:line="360" w:lineRule="auto"/>
        <w:ind w:firstLine="284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 xml:space="preserve">Hlavní metody pro výzkum byly použity nejen odborné knižní publikace, internetové zdroje, články, ale i autentické zdroje, například dobové fotografie či výpovědi přeživších. </w:t>
      </w:r>
    </w:p>
    <w:p w14:paraId="25A1B3A8" w14:textId="77777777" w:rsidR="00B428F0" w:rsidRPr="002D5F1B" w:rsidRDefault="00B428F0" w:rsidP="002D5F1B">
      <w:pPr>
        <w:tabs>
          <w:tab w:val="left" w:pos="2373"/>
        </w:tabs>
        <w:spacing w:after="0" w:line="360" w:lineRule="auto"/>
        <w:ind w:firstLine="284"/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54F3078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192FB4A6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55E7663B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117D2117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12B964D2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36127E5A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783B59DF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7CE8524F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69C01AA8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62C29CD0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2229278E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4EA18709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42E1B77B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48FACEF1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674121A4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4D0FD4C8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34EAB3DB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223ABC74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6DC07491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6AC2BF85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7167EEBD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72D1F646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205AE2B4" w14:textId="77777777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5E2FED19" w14:textId="77777777" w:rsidR="00C360FD" w:rsidRDefault="00C360FD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0F55FCED" w14:textId="77777777" w:rsidR="00C360FD" w:rsidRDefault="00C360FD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2FCC9424" w14:textId="77777777" w:rsidR="00C360FD" w:rsidRDefault="00C360FD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4A9528B4" w14:textId="77777777" w:rsidR="0097277E" w:rsidRDefault="0097277E" w:rsidP="0074585B">
      <w:pPr>
        <w:tabs>
          <w:tab w:val="left" w:pos="2373"/>
        </w:tabs>
        <w:spacing w:after="0" w:line="360" w:lineRule="auto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p w14:paraId="57EBC0FF" w14:textId="427F48AA" w:rsidR="000262D4" w:rsidRDefault="000262D4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  <w:r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  <w:lastRenderedPageBreak/>
        <w:t>ANOTACE</w:t>
      </w:r>
    </w:p>
    <w:p w14:paraId="12E2B6CA" w14:textId="77777777" w:rsidR="00C360FD" w:rsidRDefault="00C360FD" w:rsidP="000262D4">
      <w:pPr>
        <w:tabs>
          <w:tab w:val="left" w:pos="2373"/>
        </w:tabs>
        <w:spacing w:after="0" w:line="360" w:lineRule="auto"/>
        <w:ind w:firstLine="284"/>
        <w:jc w:val="center"/>
        <w:rPr>
          <w:rStyle w:val="Hypertextovodkaz"/>
          <w:rFonts w:ascii="Times New Roman" w:hAnsi="Times New Roman" w:cs="Times New Roman"/>
          <w:b/>
          <w:bCs/>
          <w:color w:val="auto"/>
          <w:sz w:val="24"/>
          <w:szCs w:val="24"/>
          <w:u w:val="non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24"/>
        <w:gridCol w:w="4524"/>
      </w:tblGrid>
      <w:tr w:rsidR="00C360FD" w14:paraId="6A712029" w14:textId="77777777" w:rsidTr="00C360FD">
        <w:trPr>
          <w:trHeight w:val="449"/>
        </w:trPr>
        <w:tc>
          <w:tcPr>
            <w:tcW w:w="4524" w:type="dxa"/>
          </w:tcPr>
          <w:p w14:paraId="304B1D73" w14:textId="0C0CF26C" w:rsidR="00C360FD" w:rsidRPr="00C360FD" w:rsidRDefault="00C360FD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Jméno a příjmení:</w:t>
            </w:r>
          </w:p>
        </w:tc>
        <w:tc>
          <w:tcPr>
            <w:tcW w:w="4524" w:type="dxa"/>
          </w:tcPr>
          <w:p w14:paraId="4CB5830B" w14:textId="78AA5D97" w:rsidR="00C360FD" w:rsidRPr="00C360FD" w:rsidRDefault="00C360FD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Bc. Aneta Bartošíková</w:t>
            </w:r>
          </w:p>
        </w:tc>
      </w:tr>
      <w:tr w:rsidR="00C360FD" w14:paraId="4215AA14" w14:textId="77777777" w:rsidTr="00C360FD">
        <w:trPr>
          <w:trHeight w:val="546"/>
        </w:trPr>
        <w:tc>
          <w:tcPr>
            <w:tcW w:w="4524" w:type="dxa"/>
          </w:tcPr>
          <w:p w14:paraId="10EBC147" w14:textId="41428B6A" w:rsidR="00C360FD" w:rsidRPr="00C360FD" w:rsidRDefault="00C360FD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Katedra:</w:t>
            </w:r>
          </w:p>
        </w:tc>
        <w:tc>
          <w:tcPr>
            <w:tcW w:w="4524" w:type="dxa"/>
          </w:tcPr>
          <w:p w14:paraId="3F62885A" w14:textId="55F988FE" w:rsidR="00C360FD" w:rsidRPr="00C360FD" w:rsidRDefault="00C360FD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Ústav cizích jazyků</w:t>
            </w:r>
          </w:p>
        </w:tc>
      </w:tr>
      <w:tr w:rsidR="00C360FD" w14:paraId="0FFE74ED" w14:textId="77777777" w:rsidTr="00C360FD">
        <w:trPr>
          <w:trHeight w:val="537"/>
        </w:trPr>
        <w:tc>
          <w:tcPr>
            <w:tcW w:w="4524" w:type="dxa"/>
          </w:tcPr>
          <w:p w14:paraId="542AA2BF" w14:textId="451FBA23" w:rsidR="00C360FD" w:rsidRPr="00C360FD" w:rsidRDefault="00C360FD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Vedoucí práce:</w:t>
            </w:r>
          </w:p>
        </w:tc>
        <w:tc>
          <w:tcPr>
            <w:tcW w:w="4524" w:type="dxa"/>
          </w:tcPr>
          <w:p w14:paraId="02B25F4B" w14:textId="2BB326EC" w:rsidR="00C360FD" w:rsidRPr="00C360FD" w:rsidRDefault="00C360FD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Mgr. Jiří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Flajšar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Ph.D.</w:t>
            </w:r>
          </w:p>
        </w:tc>
      </w:tr>
      <w:tr w:rsidR="00C360FD" w14:paraId="364081C1" w14:textId="77777777" w:rsidTr="00C360FD">
        <w:trPr>
          <w:trHeight w:val="348"/>
        </w:trPr>
        <w:tc>
          <w:tcPr>
            <w:tcW w:w="4524" w:type="dxa"/>
          </w:tcPr>
          <w:p w14:paraId="2FD84FD0" w14:textId="0C8353E5" w:rsidR="00C360FD" w:rsidRPr="00C360FD" w:rsidRDefault="00C360FD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 obhajoby:</w:t>
            </w:r>
          </w:p>
        </w:tc>
        <w:tc>
          <w:tcPr>
            <w:tcW w:w="4524" w:type="dxa"/>
          </w:tcPr>
          <w:p w14:paraId="187AB362" w14:textId="64EAE5D9" w:rsidR="00C360FD" w:rsidRPr="00C360FD" w:rsidRDefault="00C360FD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</w:tr>
    </w:tbl>
    <w:p w14:paraId="7990D993" w14:textId="77777777" w:rsidR="00C360FD" w:rsidRDefault="00C360FD" w:rsidP="00C360FD">
      <w:pPr>
        <w:tabs>
          <w:tab w:val="left" w:pos="2373"/>
        </w:tabs>
        <w:spacing w:after="0" w:line="360" w:lineRule="auto"/>
        <w:ind w:firstLine="284"/>
        <w:rPr>
          <w:rFonts w:ascii="Times New Roman" w:hAnsi="Times New Roman" w:cs="Times New Roman"/>
          <w:b/>
          <w:bCs/>
          <w:sz w:val="40"/>
          <w:szCs w:val="40"/>
        </w:rPr>
      </w:pPr>
    </w:p>
    <w:tbl>
      <w:tblPr>
        <w:tblStyle w:val="Mkatabulky"/>
        <w:tblW w:w="9204" w:type="dxa"/>
        <w:tblLook w:val="04A0" w:firstRow="1" w:lastRow="0" w:firstColumn="1" w:lastColumn="0" w:noHBand="0" w:noVBand="1"/>
      </w:tblPr>
      <w:tblGrid>
        <w:gridCol w:w="4601"/>
        <w:gridCol w:w="4603"/>
      </w:tblGrid>
      <w:tr w:rsidR="00C360FD" w14:paraId="14DE3833" w14:textId="77777777" w:rsidTr="00476EEC">
        <w:trPr>
          <w:trHeight w:val="769"/>
        </w:trPr>
        <w:tc>
          <w:tcPr>
            <w:tcW w:w="4601" w:type="dxa"/>
          </w:tcPr>
          <w:p w14:paraId="26FEBAEC" w14:textId="2B85FC39" w:rsidR="00C360FD" w:rsidRPr="00476EEC" w:rsidRDefault="00476EEC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práce:</w:t>
            </w:r>
          </w:p>
        </w:tc>
        <w:tc>
          <w:tcPr>
            <w:tcW w:w="4603" w:type="dxa"/>
          </w:tcPr>
          <w:p w14:paraId="1555BA71" w14:textId="3C94ABDC" w:rsidR="00C360FD" w:rsidRPr="003D636B" w:rsidRDefault="003D636B" w:rsidP="003D636B">
            <w:pPr>
              <w:tabs>
                <w:tab w:val="left" w:pos="316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Using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in ELT: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Lower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Secondary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Students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about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Nicholas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Winton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Story and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Holocaust Era</w:t>
            </w:r>
          </w:p>
        </w:tc>
      </w:tr>
      <w:tr w:rsidR="00C360FD" w14:paraId="186E142D" w14:textId="77777777" w:rsidTr="00476EEC">
        <w:trPr>
          <w:trHeight w:val="782"/>
        </w:trPr>
        <w:tc>
          <w:tcPr>
            <w:tcW w:w="4601" w:type="dxa"/>
          </w:tcPr>
          <w:p w14:paraId="2C1ECA61" w14:textId="6FAB7129" w:rsidR="00C360FD" w:rsidRPr="00476EEC" w:rsidRDefault="00476EEC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Název práce v angličtině:</w:t>
            </w:r>
          </w:p>
        </w:tc>
        <w:tc>
          <w:tcPr>
            <w:tcW w:w="4603" w:type="dxa"/>
          </w:tcPr>
          <w:p w14:paraId="3446BA83" w14:textId="2481B896" w:rsidR="00C360FD" w:rsidRPr="003D636B" w:rsidRDefault="003D636B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Using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in ELT: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Lower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Secondary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School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Students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about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Nicholas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Winton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Story and </w:t>
            </w:r>
            <w:proofErr w:type="spellStart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3D636B">
              <w:rPr>
                <w:rFonts w:ascii="Times New Roman" w:hAnsi="Times New Roman" w:cs="Times New Roman"/>
                <w:sz w:val="24"/>
                <w:szCs w:val="24"/>
              </w:rPr>
              <w:t xml:space="preserve"> Holocaust Era</w:t>
            </w:r>
          </w:p>
        </w:tc>
      </w:tr>
      <w:tr w:rsidR="00C360FD" w14:paraId="2D4FA100" w14:textId="77777777" w:rsidTr="00476EEC">
        <w:trPr>
          <w:trHeight w:val="769"/>
        </w:trPr>
        <w:tc>
          <w:tcPr>
            <w:tcW w:w="4601" w:type="dxa"/>
          </w:tcPr>
          <w:p w14:paraId="5208BAFE" w14:textId="222AB579" w:rsidR="00C360FD" w:rsidRPr="00476EEC" w:rsidRDefault="00476EEC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Anotace práce:</w:t>
            </w:r>
          </w:p>
        </w:tc>
        <w:tc>
          <w:tcPr>
            <w:tcW w:w="4603" w:type="dxa"/>
          </w:tcPr>
          <w:p w14:paraId="33FA8867" w14:textId="53402205" w:rsidR="00C360FD" w:rsidRPr="00E6161C" w:rsidRDefault="00E6161C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Tato diplomová práce se zabývá problematikou holokaustu a hrdinskými činy před a během druhé světové války, konkrétně příběhem Nicholase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Wintona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Kromě historie zkoumá tato práce i způsoby, kterými by bylo možné implementovat daná témata ve výuce anglického jazyka.</w:t>
            </w:r>
          </w:p>
        </w:tc>
      </w:tr>
      <w:tr w:rsidR="00C360FD" w14:paraId="60ED45E3" w14:textId="77777777" w:rsidTr="00476EEC">
        <w:trPr>
          <w:trHeight w:val="769"/>
        </w:trPr>
        <w:tc>
          <w:tcPr>
            <w:tcW w:w="4601" w:type="dxa"/>
          </w:tcPr>
          <w:p w14:paraId="62E03EB6" w14:textId="1AD6D754" w:rsidR="00C360FD" w:rsidRPr="00476EEC" w:rsidRDefault="00476EEC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Klíčová slova:</w:t>
            </w:r>
          </w:p>
        </w:tc>
        <w:tc>
          <w:tcPr>
            <w:tcW w:w="4603" w:type="dxa"/>
          </w:tcPr>
          <w:p w14:paraId="4FD2B16B" w14:textId="120B1397" w:rsidR="00C360FD" w:rsidRPr="005E52D4" w:rsidRDefault="005E52D4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holo</w:t>
            </w:r>
            <w:r w:rsidR="006E2F36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aust, ELT, histor</w:t>
            </w:r>
            <w:r w:rsidR="006E2F36">
              <w:rPr>
                <w:rFonts w:ascii="Times New Roman" w:hAnsi="Times New Roman" w:cs="Times New Roman"/>
                <w:sz w:val="24"/>
                <w:szCs w:val="24"/>
              </w:rPr>
              <w:t>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Nicholas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Winton</w:t>
            </w:r>
            <w:proofErr w:type="spellEnd"/>
          </w:p>
        </w:tc>
      </w:tr>
      <w:tr w:rsidR="00C360FD" w14:paraId="3354162D" w14:textId="77777777" w:rsidTr="00476EEC">
        <w:trPr>
          <w:trHeight w:val="782"/>
        </w:trPr>
        <w:tc>
          <w:tcPr>
            <w:tcW w:w="4601" w:type="dxa"/>
          </w:tcPr>
          <w:p w14:paraId="099F0483" w14:textId="495DBE0E" w:rsidR="00C360FD" w:rsidRPr="00476EEC" w:rsidRDefault="00476EEC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Anotace v angličtině:</w:t>
            </w:r>
          </w:p>
        </w:tc>
        <w:tc>
          <w:tcPr>
            <w:tcW w:w="4603" w:type="dxa"/>
          </w:tcPr>
          <w:p w14:paraId="347CD069" w14:textId="714F032B" w:rsidR="00C360FD" w:rsidRPr="00042EFD" w:rsidRDefault="00042EFD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thesis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deals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Holocaust and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heroic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acts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before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during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World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War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II,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specifically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story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Nicholas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Winton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. In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addition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this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thesis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explores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ways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which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the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topics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could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implemented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English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language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 w:rsidRPr="00042E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360FD" w14:paraId="7B4CBEBC" w14:textId="77777777" w:rsidTr="00476EEC">
        <w:trPr>
          <w:trHeight w:val="769"/>
        </w:trPr>
        <w:tc>
          <w:tcPr>
            <w:tcW w:w="4601" w:type="dxa"/>
          </w:tcPr>
          <w:p w14:paraId="3BE38182" w14:textId="64A88888" w:rsidR="00C360FD" w:rsidRPr="00476EEC" w:rsidRDefault="00476EEC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Klíčová slova v angličtině:</w:t>
            </w:r>
          </w:p>
        </w:tc>
        <w:tc>
          <w:tcPr>
            <w:tcW w:w="4603" w:type="dxa"/>
          </w:tcPr>
          <w:p w14:paraId="21EC24CE" w14:textId="60514970" w:rsidR="005E52D4" w:rsidRPr="005E52D4" w:rsidRDefault="006E2F36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5E52D4">
              <w:rPr>
                <w:rFonts w:ascii="Times New Roman" w:hAnsi="Times New Roman" w:cs="Times New Roman"/>
                <w:sz w:val="24"/>
                <w:szCs w:val="24"/>
              </w:rPr>
              <w:t>olo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5E52D4">
              <w:rPr>
                <w:rFonts w:ascii="Times New Roman" w:hAnsi="Times New Roman" w:cs="Times New Roman"/>
                <w:sz w:val="24"/>
                <w:szCs w:val="24"/>
              </w:rPr>
              <w:t xml:space="preserve">aust, ELT, </w:t>
            </w:r>
            <w:proofErr w:type="spellStart"/>
            <w:r w:rsidR="005E52D4">
              <w:rPr>
                <w:rFonts w:ascii="Times New Roman" w:hAnsi="Times New Roman" w:cs="Times New Roman"/>
                <w:sz w:val="24"/>
                <w:szCs w:val="24"/>
              </w:rPr>
              <w:t>histor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proofErr w:type="spellEnd"/>
            <w:r w:rsidR="005E52D4">
              <w:rPr>
                <w:rFonts w:ascii="Times New Roman" w:hAnsi="Times New Roman" w:cs="Times New Roman"/>
                <w:sz w:val="24"/>
                <w:szCs w:val="24"/>
              </w:rPr>
              <w:t xml:space="preserve">, Nicholas </w:t>
            </w:r>
            <w:proofErr w:type="spellStart"/>
            <w:r w:rsidR="005E52D4">
              <w:rPr>
                <w:rFonts w:ascii="Times New Roman" w:hAnsi="Times New Roman" w:cs="Times New Roman"/>
                <w:sz w:val="24"/>
                <w:szCs w:val="24"/>
              </w:rPr>
              <w:t>Winton</w:t>
            </w:r>
            <w:proofErr w:type="spellEnd"/>
          </w:p>
        </w:tc>
      </w:tr>
      <w:tr w:rsidR="00C360FD" w14:paraId="27B91D44" w14:textId="77777777" w:rsidTr="00476EEC">
        <w:trPr>
          <w:trHeight w:val="769"/>
        </w:trPr>
        <w:tc>
          <w:tcPr>
            <w:tcW w:w="4601" w:type="dxa"/>
          </w:tcPr>
          <w:p w14:paraId="4A3E3293" w14:textId="610F6DAA" w:rsidR="00C360FD" w:rsidRPr="00C46C58" w:rsidRDefault="00C46C58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Přílohy vázané v práci:</w:t>
            </w:r>
          </w:p>
        </w:tc>
        <w:tc>
          <w:tcPr>
            <w:tcW w:w="4603" w:type="dxa"/>
          </w:tcPr>
          <w:p w14:paraId="4F270A0B" w14:textId="4959F58D" w:rsidR="00C360FD" w:rsidRPr="003D636B" w:rsidRDefault="003D636B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360FD" w14:paraId="616CF869" w14:textId="77777777" w:rsidTr="00476EEC">
        <w:trPr>
          <w:trHeight w:val="769"/>
        </w:trPr>
        <w:tc>
          <w:tcPr>
            <w:tcW w:w="4601" w:type="dxa"/>
          </w:tcPr>
          <w:p w14:paraId="03A4884F" w14:textId="2E170E81" w:rsidR="00C360FD" w:rsidRPr="00C46C58" w:rsidRDefault="00C46C58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Rozsah práce:</w:t>
            </w:r>
          </w:p>
        </w:tc>
        <w:tc>
          <w:tcPr>
            <w:tcW w:w="4603" w:type="dxa"/>
          </w:tcPr>
          <w:p w14:paraId="5A0DE091" w14:textId="0C0A2CF7" w:rsidR="00C360FD" w:rsidRPr="00D20079" w:rsidRDefault="00D20079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79760C">
              <w:rPr>
                <w:rFonts w:ascii="Times New Roman" w:hAnsi="Times New Roman" w:cs="Times New Roman"/>
                <w:sz w:val="24"/>
                <w:szCs w:val="24"/>
              </w:rPr>
              <w:t xml:space="preserve"> stran</w:t>
            </w:r>
          </w:p>
        </w:tc>
      </w:tr>
      <w:tr w:rsidR="00C46C58" w14:paraId="73C68063" w14:textId="77777777" w:rsidTr="00476EEC">
        <w:trPr>
          <w:trHeight w:val="769"/>
        </w:trPr>
        <w:tc>
          <w:tcPr>
            <w:tcW w:w="4601" w:type="dxa"/>
          </w:tcPr>
          <w:p w14:paraId="10D035FD" w14:textId="0769DA7A" w:rsidR="00C46C58" w:rsidRDefault="00C46C58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Jazyk práce:</w:t>
            </w:r>
          </w:p>
        </w:tc>
        <w:tc>
          <w:tcPr>
            <w:tcW w:w="4603" w:type="dxa"/>
          </w:tcPr>
          <w:p w14:paraId="1EB3D386" w14:textId="22D46601" w:rsidR="00C46C58" w:rsidRPr="003D636B" w:rsidRDefault="003D636B" w:rsidP="00C360FD">
            <w:pPr>
              <w:tabs>
                <w:tab w:val="left" w:pos="237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Angličtina</w:t>
            </w:r>
          </w:p>
        </w:tc>
      </w:tr>
    </w:tbl>
    <w:p w14:paraId="5B339FEA" w14:textId="77777777" w:rsidR="00C360FD" w:rsidRDefault="00C360FD" w:rsidP="00C360FD">
      <w:pPr>
        <w:tabs>
          <w:tab w:val="left" w:pos="2373"/>
        </w:tabs>
        <w:spacing w:after="0" w:line="360" w:lineRule="auto"/>
        <w:ind w:firstLine="284"/>
        <w:rPr>
          <w:rFonts w:ascii="Times New Roman" w:hAnsi="Times New Roman" w:cs="Times New Roman"/>
          <w:b/>
          <w:bCs/>
          <w:sz w:val="40"/>
          <w:szCs w:val="40"/>
        </w:rPr>
      </w:pPr>
    </w:p>
    <w:p w14:paraId="447F81C2" w14:textId="77777777" w:rsidR="00C360FD" w:rsidRPr="000262D4" w:rsidRDefault="00C360FD" w:rsidP="00C360FD">
      <w:pPr>
        <w:tabs>
          <w:tab w:val="left" w:pos="2373"/>
        </w:tabs>
        <w:spacing w:after="0" w:line="360" w:lineRule="auto"/>
        <w:ind w:firstLine="284"/>
        <w:rPr>
          <w:rFonts w:ascii="Times New Roman" w:hAnsi="Times New Roman" w:cs="Times New Roman"/>
          <w:b/>
          <w:bCs/>
          <w:sz w:val="40"/>
          <w:szCs w:val="40"/>
        </w:rPr>
      </w:pPr>
    </w:p>
    <w:sectPr w:rsidR="00C360FD" w:rsidRPr="000262D4" w:rsidSect="006C5189">
      <w:footerReference w:type="default" r:id="rId47"/>
      <w:pgSz w:w="11906" w:h="16838"/>
      <w:pgMar w:top="1418" w:right="1134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B1799" w14:textId="77777777" w:rsidR="00C53A2E" w:rsidRDefault="00C53A2E" w:rsidP="009172CC">
      <w:pPr>
        <w:spacing w:after="0" w:line="240" w:lineRule="auto"/>
      </w:pPr>
      <w:r>
        <w:separator/>
      </w:r>
    </w:p>
  </w:endnote>
  <w:endnote w:type="continuationSeparator" w:id="0">
    <w:p w14:paraId="54B9009D" w14:textId="77777777" w:rsidR="00C53A2E" w:rsidRDefault="00C53A2E" w:rsidP="00917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8FC6" w14:textId="11F5C27A" w:rsidR="005B7C36" w:rsidRDefault="005B7C36">
    <w:pPr>
      <w:pStyle w:val="Zpat"/>
      <w:jc w:val="center"/>
    </w:pPr>
  </w:p>
  <w:p w14:paraId="251832AA" w14:textId="77777777" w:rsidR="005B7C36" w:rsidRDefault="005B7C3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34937130"/>
      <w:docPartObj>
        <w:docPartGallery w:val="Page Numbers (Bottom of Page)"/>
        <w:docPartUnique/>
      </w:docPartObj>
    </w:sdtPr>
    <w:sdtContent>
      <w:p w14:paraId="73F65FD8" w14:textId="77777777" w:rsidR="005B7C36" w:rsidRDefault="005B7C36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C7E2A5" w14:textId="77777777" w:rsidR="005B7C36" w:rsidRDefault="005B7C3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BEEE3" w14:textId="77777777" w:rsidR="00C53A2E" w:rsidRDefault="00C53A2E" w:rsidP="009172CC">
      <w:pPr>
        <w:spacing w:after="0" w:line="240" w:lineRule="auto"/>
      </w:pPr>
      <w:r>
        <w:separator/>
      </w:r>
    </w:p>
  </w:footnote>
  <w:footnote w:type="continuationSeparator" w:id="0">
    <w:p w14:paraId="238FEC17" w14:textId="77777777" w:rsidR="00C53A2E" w:rsidRDefault="00C53A2E" w:rsidP="00917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3E13D" w14:textId="6F1EFFC7" w:rsidR="00FF1562" w:rsidRDefault="00FF1562" w:rsidP="00FF1562">
    <w:pPr>
      <w:pStyle w:val="Zhlav"/>
      <w:tabs>
        <w:tab w:val="clear" w:pos="4536"/>
        <w:tab w:val="clear" w:pos="9072"/>
        <w:tab w:val="left" w:pos="144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C2C72"/>
    <w:multiLevelType w:val="hybridMultilevel"/>
    <w:tmpl w:val="E48E9E32"/>
    <w:lvl w:ilvl="0" w:tplc="1E363D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F47AA8"/>
    <w:multiLevelType w:val="hybridMultilevel"/>
    <w:tmpl w:val="5BEE16D6"/>
    <w:lvl w:ilvl="0" w:tplc="04050011">
      <w:start w:val="1"/>
      <w:numFmt w:val="decimal"/>
      <w:lvlText w:val="%1)"/>
      <w:lvlJc w:val="left"/>
      <w:pPr>
        <w:ind w:left="943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152" w:hanging="360"/>
      </w:pPr>
    </w:lvl>
    <w:lvl w:ilvl="2" w:tplc="0405001B" w:tentative="1">
      <w:start w:val="1"/>
      <w:numFmt w:val="lowerRoman"/>
      <w:lvlText w:val="%3."/>
      <w:lvlJc w:val="right"/>
      <w:pPr>
        <w:ind w:left="10872" w:hanging="180"/>
      </w:pPr>
    </w:lvl>
    <w:lvl w:ilvl="3" w:tplc="0405000F" w:tentative="1">
      <w:start w:val="1"/>
      <w:numFmt w:val="decimal"/>
      <w:lvlText w:val="%4."/>
      <w:lvlJc w:val="left"/>
      <w:pPr>
        <w:ind w:left="11592" w:hanging="360"/>
      </w:pPr>
    </w:lvl>
    <w:lvl w:ilvl="4" w:tplc="04050019" w:tentative="1">
      <w:start w:val="1"/>
      <w:numFmt w:val="lowerLetter"/>
      <w:lvlText w:val="%5."/>
      <w:lvlJc w:val="left"/>
      <w:pPr>
        <w:ind w:left="12312" w:hanging="360"/>
      </w:pPr>
    </w:lvl>
    <w:lvl w:ilvl="5" w:tplc="0405001B" w:tentative="1">
      <w:start w:val="1"/>
      <w:numFmt w:val="lowerRoman"/>
      <w:lvlText w:val="%6."/>
      <w:lvlJc w:val="right"/>
      <w:pPr>
        <w:ind w:left="13032" w:hanging="180"/>
      </w:pPr>
    </w:lvl>
    <w:lvl w:ilvl="6" w:tplc="0405000F" w:tentative="1">
      <w:start w:val="1"/>
      <w:numFmt w:val="decimal"/>
      <w:lvlText w:val="%7."/>
      <w:lvlJc w:val="left"/>
      <w:pPr>
        <w:ind w:left="13752" w:hanging="360"/>
      </w:pPr>
    </w:lvl>
    <w:lvl w:ilvl="7" w:tplc="04050019" w:tentative="1">
      <w:start w:val="1"/>
      <w:numFmt w:val="lowerLetter"/>
      <w:lvlText w:val="%8."/>
      <w:lvlJc w:val="left"/>
      <w:pPr>
        <w:ind w:left="14472" w:hanging="360"/>
      </w:pPr>
    </w:lvl>
    <w:lvl w:ilvl="8" w:tplc="0405001B" w:tentative="1">
      <w:start w:val="1"/>
      <w:numFmt w:val="lowerRoman"/>
      <w:lvlText w:val="%9."/>
      <w:lvlJc w:val="right"/>
      <w:pPr>
        <w:ind w:left="15192" w:hanging="180"/>
      </w:pPr>
    </w:lvl>
  </w:abstractNum>
  <w:abstractNum w:abstractNumId="2" w15:restartNumberingAfterBreak="0">
    <w:nsid w:val="0F822642"/>
    <w:multiLevelType w:val="hybridMultilevel"/>
    <w:tmpl w:val="B95EF3DA"/>
    <w:lvl w:ilvl="0" w:tplc="45A2C8E0">
      <w:numFmt w:val="bullet"/>
      <w:lvlText w:val="-"/>
      <w:lvlJc w:val="left"/>
      <w:pPr>
        <w:ind w:left="16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11A5119B"/>
    <w:multiLevelType w:val="hybridMultilevel"/>
    <w:tmpl w:val="11C62B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C480F"/>
    <w:multiLevelType w:val="hybridMultilevel"/>
    <w:tmpl w:val="625010A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6DB02B5"/>
    <w:multiLevelType w:val="multilevel"/>
    <w:tmpl w:val="1A5447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AA312D3"/>
    <w:multiLevelType w:val="multilevel"/>
    <w:tmpl w:val="AF10863A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7" w15:restartNumberingAfterBreak="0">
    <w:nsid w:val="1B390BF0"/>
    <w:multiLevelType w:val="hybridMultilevel"/>
    <w:tmpl w:val="23BE9AEC"/>
    <w:lvl w:ilvl="0" w:tplc="7632D3B4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1857F8"/>
    <w:multiLevelType w:val="multilevel"/>
    <w:tmpl w:val="32766A3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9" w15:restartNumberingAfterBreak="0">
    <w:nsid w:val="20D949C4"/>
    <w:multiLevelType w:val="hybridMultilevel"/>
    <w:tmpl w:val="35B019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D4C88"/>
    <w:multiLevelType w:val="multilevel"/>
    <w:tmpl w:val="EFE6DC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1" w15:restartNumberingAfterBreak="0">
    <w:nsid w:val="2E326FC6"/>
    <w:multiLevelType w:val="multilevel"/>
    <w:tmpl w:val="1A5447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FF801B4"/>
    <w:multiLevelType w:val="hybridMultilevel"/>
    <w:tmpl w:val="E8BC0516"/>
    <w:lvl w:ilvl="0" w:tplc="48A675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0415D18"/>
    <w:multiLevelType w:val="hybridMultilevel"/>
    <w:tmpl w:val="4AD65362"/>
    <w:lvl w:ilvl="0" w:tplc="C19899EA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34D75CF5"/>
    <w:multiLevelType w:val="multilevel"/>
    <w:tmpl w:val="BD5643E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5" w15:restartNumberingAfterBreak="0">
    <w:nsid w:val="36965F20"/>
    <w:multiLevelType w:val="multilevel"/>
    <w:tmpl w:val="196ECF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8"/>
      </w:rPr>
    </w:lvl>
  </w:abstractNum>
  <w:abstractNum w:abstractNumId="16" w15:restartNumberingAfterBreak="0">
    <w:nsid w:val="380B3C46"/>
    <w:multiLevelType w:val="hybridMultilevel"/>
    <w:tmpl w:val="D4323C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155E91"/>
    <w:multiLevelType w:val="multilevel"/>
    <w:tmpl w:val="DDB4FCA4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3CBD53B5"/>
    <w:multiLevelType w:val="hybridMultilevel"/>
    <w:tmpl w:val="7FDA6A92"/>
    <w:lvl w:ilvl="0" w:tplc="10C24D3C"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 w15:restartNumberingAfterBreak="0">
    <w:nsid w:val="3DEC4D5E"/>
    <w:multiLevelType w:val="hybridMultilevel"/>
    <w:tmpl w:val="F97E009E"/>
    <w:lvl w:ilvl="0" w:tplc="CDB4FC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EBE3609"/>
    <w:multiLevelType w:val="multilevel"/>
    <w:tmpl w:val="892E2C4A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48F10752"/>
    <w:multiLevelType w:val="multilevel"/>
    <w:tmpl w:val="19F4F7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357606"/>
    <w:multiLevelType w:val="hybridMultilevel"/>
    <w:tmpl w:val="A2E6C5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7C0459"/>
    <w:multiLevelType w:val="multilevel"/>
    <w:tmpl w:val="F1CA833A"/>
    <w:lvl w:ilvl="0">
      <w:start w:val="2"/>
      <w:numFmt w:val="decimal"/>
      <w:lvlText w:val="%1"/>
      <w:lvlJc w:val="left"/>
      <w:pPr>
        <w:ind w:left="576" w:hanging="576"/>
      </w:pPr>
      <w:rPr>
        <w:rFonts w:hint="default"/>
        <w:sz w:val="28"/>
      </w:rPr>
    </w:lvl>
    <w:lvl w:ilvl="1">
      <w:start w:val="4"/>
      <w:numFmt w:val="decimal"/>
      <w:lvlText w:val="%1.%2"/>
      <w:lvlJc w:val="left"/>
      <w:pPr>
        <w:ind w:left="576" w:hanging="576"/>
      </w:pPr>
      <w:rPr>
        <w:rFonts w:hint="default"/>
        <w:sz w:val="28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sz w:val="28"/>
      </w:rPr>
    </w:lvl>
  </w:abstractNum>
  <w:abstractNum w:abstractNumId="24" w15:restartNumberingAfterBreak="0">
    <w:nsid w:val="56303BFE"/>
    <w:multiLevelType w:val="hybridMultilevel"/>
    <w:tmpl w:val="0478F3B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AF22DD"/>
    <w:multiLevelType w:val="multilevel"/>
    <w:tmpl w:val="1A5447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58E2258C"/>
    <w:multiLevelType w:val="hybridMultilevel"/>
    <w:tmpl w:val="0ACC8E4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1226A"/>
    <w:multiLevelType w:val="hybridMultilevel"/>
    <w:tmpl w:val="11C62B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1B0C15"/>
    <w:multiLevelType w:val="hybridMultilevel"/>
    <w:tmpl w:val="7F22B9B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D1C4E3E"/>
    <w:multiLevelType w:val="hybridMultilevel"/>
    <w:tmpl w:val="C58288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EC75A0"/>
    <w:multiLevelType w:val="hybridMultilevel"/>
    <w:tmpl w:val="369C61C2"/>
    <w:lvl w:ilvl="0" w:tplc="218420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041C5E"/>
    <w:multiLevelType w:val="multilevel"/>
    <w:tmpl w:val="D9B22496"/>
    <w:lvl w:ilvl="0">
      <w:start w:val="1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6C8F07AD"/>
    <w:multiLevelType w:val="hybridMultilevel"/>
    <w:tmpl w:val="2EEEC654"/>
    <w:lvl w:ilvl="0" w:tplc="ADD8BD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05A7460"/>
    <w:multiLevelType w:val="hybridMultilevel"/>
    <w:tmpl w:val="08D2B808"/>
    <w:lvl w:ilvl="0" w:tplc="0624D11E">
      <w:start w:val="6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442C5"/>
    <w:multiLevelType w:val="hybridMultilevel"/>
    <w:tmpl w:val="290AAFBC"/>
    <w:lvl w:ilvl="0" w:tplc="5124572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57424DF"/>
    <w:multiLevelType w:val="hybridMultilevel"/>
    <w:tmpl w:val="80FCE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8846EA"/>
    <w:multiLevelType w:val="hybridMultilevel"/>
    <w:tmpl w:val="D4A66B8C"/>
    <w:lvl w:ilvl="0" w:tplc="00BA4C6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6125C3"/>
    <w:multiLevelType w:val="hybridMultilevel"/>
    <w:tmpl w:val="2EBAE7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157FB7"/>
    <w:multiLevelType w:val="multilevel"/>
    <w:tmpl w:val="F032387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 w16cid:durableId="1454397883">
    <w:abstractNumId w:val="31"/>
  </w:num>
  <w:num w:numId="2" w16cid:durableId="1542748122">
    <w:abstractNumId w:val="27"/>
  </w:num>
  <w:num w:numId="3" w16cid:durableId="1177186537">
    <w:abstractNumId w:val="1"/>
  </w:num>
  <w:num w:numId="4" w16cid:durableId="364251670">
    <w:abstractNumId w:val="9"/>
  </w:num>
  <w:num w:numId="5" w16cid:durableId="1596817169">
    <w:abstractNumId w:val="33"/>
  </w:num>
  <w:num w:numId="6" w16cid:durableId="1770346120">
    <w:abstractNumId w:val="17"/>
  </w:num>
  <w:num w:numId="7" w16cid:durableId="193347734">
    <w:abstractNumId w:val="38"/>
  </w:num>
  <w:num w:numId="8" w16cid:durableId="1318456580">
    <w:abstractNumId w:val="3"/>
  </w:num>
  <w:num w:numId="9" w16cid:durableId="176045743">
    <w:abstractNumId w:val="6"/>
  </w:num>
  <w:num w:numId="10" w16cid:durableId="374432275">
    <w:abstractNumId w:val="15"/>
  </w:num>
  <w:num w:numId="11" w16cid:durableId="1603535429">
    <w:abstractNumId w:val="18"/>
  </w:num>
  <w:num w:numId="12" w16cid:durableId="1502771815">
    <w:abstractNumId w:val="2"/>
  </w:num>
  <w:num w:numId="13" w16cid:durableId="457996893">
    <w:abstractNumId w:val="30"/>
  </w:num>
  <w:num w:numId="14" w16cid:durableId="124201869">
    <w:abstractNumId w:val="35"/>
  </w:num>
  <w:num w:numId="15" w16cid:durableId="1888105094">
    <w:abstractNumId w:val="5"/>
  </w:num>
  <w:num w:numId="16" w16cid:durableId="287976156">
    <w:abstractNumId w:val="8"/>
  </w:num>
  <w:num w:numId="17" w16cid:durableId="675227191">
    <w:abstractNumId w:val="14"/>
  </w:num>
  <w:num w:numId="18" w16cid:durableId="1524437649">
    <w:abstractNumId w:val="11"/>
  </w:num>
  <w:num w:numId="19" w16cid:durableId="1544322187">
    <w:abstractNumId w:val="23"/>
  </w:num>
  <w:num w:numId="20" w16cid:durableId="1299721854">
    <w:abstractNumId w:val="22"/>
  </w:num>
  <w:num w:numId="21" w16cid:durableId="461963967">
    <w:abstractNumId w:val="36"/>
  </w:num>
  <w:num w:numId="22" w16cid:durableId="1019701879">
    <w:abstractNumId w:val="34"/>
  </w:num>
  <w:num w:numId="23" w16cid:durableId="1184587601">
    <w:abstractNumId w:val="29"/>
  </w:num>
  <w:num w:numId="24" w16cid:durableId="775489853">
    <w:abstractNumId w:val="37"/>
  </w:num>
  <w:num w:numId="25" w16cid:durableId="1414543950">
    <w:abstractNumId w:val="26"/>
  </w:num>
  <w:num w:numId="26" w16cid:durableId="7370155">
    <w:abstractNumId w:val="24"/>
  </w:num>
  <w:num w:numId="27" w16cid:durableId="1361663547">
    <w:abstractNumId w:val="16"/>
  </w:num>
  <w:num w:numId="28" w16cid:durableId="1319111731">
    <w:abstractNumId w:val="10"/>
  </w:num>
  <w:num w:numId="29" w16cid:durableId="1139491629">
    <w:abstractNumId w:val="25"/>
  </w:num>
  <w:num w:numId="30" w16cid:durableId="1594624501">
    <w:abstractNumId w:val="7"/>
  </w:num>
  <w:num w:numId="31" w16cid:durableId="1447965937">
    <w:abstractNumId w:val="20"/>
  </w:num>
  <w:num w:numId="32" w16cid:durableId="84812186">
    <w:abstractNumId w:val="28"/>
  </w:num>
  <w:num w:numId="33" w16cid:durableId="1614554084">
    <w:abstractNumId w:val="4"/>
  </w:num>
  <w:num w:numId="34" w16cid:durableId="892042427">
    <w:abstractNumId w:val="32"/>
  </w:num>
  <w:num w:numId="35" w16cid:durableId="1388412847">
    <w:abstractNumId w:val="12"/>
  </w:num>
  <w:num w:numId="36" w16cid:durableId="971517920">
    <w:abstractNumId w:val="19"/>
  </w:num>
  <w:num w:numId="37" w16cid:durableId="1666591516">
    <w:abstractNumId w:val="0"/>
  </w:num>
  <w:num w:numId="38" w16cid:durableId="1933707700">
    <w:abstractNumId w:val="13"/>
  </w:num>
  <w:num w:numId="39" w16cid:durableId="201125611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CE1"/>
    <w:rsid w:val="000006B3"/>
    <w:rsid w:val="000007A4"/>
    <w:rsid w:val="00001CA1"/>
    <w:rsid w:val="000022FD"/>
    <w:rsid w:val="0000251E"/>
    <w:rsid w:val="00002AEC"/>
    <w:rsid w:val="000056FE"/>
    <w:rsid w:val="00006A27"/>
    <w:rsid w:val="0000762B"/>
    <w:rsid w:val="000079A0"/>
    <w:rsid w:val="000107A4"/>
    <w:rsid w:val="00010B7D"/>
    <w:rsid w:val="00011B22"/>
    <w:rsid w:val="00012A30"/>
    <w:rsid w:val="00012D7D"/>
    <w:rsid w:val="00013596"/>
    <w:rsid w:val="00013787"/>
    <w:rsid w:val="00014F18"/>
    <w:rsid w:val="00016316"/>
    <w:rsid w:val="0001672C"/>
    <w:rsid w:val="00016B3B"/>
    <w:rsid w:val="00016D05"/>
    <w:rsid w:val="00016EBA"/>
    <w:rsid w:val="000176DA"/>
    <w:rsid w:val="00021280"/>
    <w:rsid w:val="00024D70"/>
    <w:rsid w:val="00025B62"/>
    <w:rsid w:val="000262D4"/>
    <w:rsid w:val="00027F90"/>
    <w:rsid w:val="00030049"/>
    <w:rsid w:val="000306E8"/>
    <w:rsid w:val="00033ED6"/>
    <w:rsid w:val="0003439B"/>
    <w:rsid w:val="000358C1"/>
    <w:rsid w:val="00035D56"/>
    <w:rsid w:val="000366AE"/>
    <w:rsid w:val="00036C70"/>
    <w:rsid w:val="00040229"/>
    <w:rsid w:val="0004172D"/>
    <w:rsid w:val="0004213E"/>
    <w:rsid w:val="00042EFD"/>
    <w:rsid w:val="000441B4"/>
    <w:rsid w:val="00044848"/>
    <w:rsid w:val="00045349"/>
    <w:rsid w:val="00045B11"/>
    <w:rsid w:val="00045F66"/>
    <w:rsid w:val="0004628C"/>
    <w:rsid w:val="0004650C"/>
    <w:rsid w:val="00046767"/>
    <w:rsid w:val="000468AB"/>
    <w:rsid w:val="00047270"/>
    <w:rsid w:val="00047CD1"/>
    <w:rsid w:val="00047EAA"/>
    <w:rsid w:val="00050179"/>
    <w:rsid w:val="00050382"/>
    <w:rsid w:val="000510DB"/>
    <w:rsid w:val="0005193F"/>
    <w:rsid w:val="0005254D"/>
    <w:rsid w:val="0005387B"/>
    <w:rsid w:val="00054F70"/>
    <w:rsid w:val="00056A7C"/>
    <w:rsid w:val="0005714A"/>
    <w:rsid w:val="00057A7F"/>
    <w:rsid w:val="00057CD8"/>
    <w:rsid w:val="000600DF"/>
    <w:rsid w:val="00060E4C"/>
    <w:rsid w:val="00061E1B"/>
    <w:rsid w:val="00062C8A"/>
    <w:rsid w:val="00062D93"/>
    <w:rsid w:val="00062EB1"/>
    <w:rsid w:val="0006321F"/>
    <w:rsid w:val="00063B97"/>
    <w:rsid w:val="00065CBD"/>
    <w:rsid w:val="000664E5"/>
    <w:rsid w:val="00067514"/>
    <w:rsid w:val="00067A92"/>
    <w:rsid w:val="00070D1A"/>
    <w:rsid w:val="00071105"/>
    <w:rsid w:val="00071A96"/>
    <w:rsid w:val="000743CB"/>
    <w:rsid w:val="0007458F"/>
    <w:rsid w:val="0007587E"/>
    <w:rsid w:val="00075925"/>
    <w:rsid w:val="00075ADD"/>
    <w:rsid w:val="0007653C"/>
    <w:rsid w:val="00076E68"/>
    <w:rsid w:val="00077001"/>
    <w:rsid w:val="000775B8"/>
    <w:rsid w:val="00077AB9"/>
    <w:rsid w:val="00077CB5"/>
    <w:rsid w:val="00080AD9"/>
    <w:rsid w:val="00081E10"/>
    <w:rsid w:val="00082A0D"/>
    <w:rsid w:val="000835B3"/>
    <w:rsid w:val="00083611"/>
    <w:rsid w:val="00083F5D"/>
    <w:rsid w:val="00084167"/>
    <w:rsid w:val="0008471D"/>
    <w:rsid w:val="000854FF"/>
    <w:rsid w:val="00085A72"/>
    <w:rsid w:val="00086665"/>
    <w:rsid w:val="00090251"/>
    <w:rsid w:val="00090E70"/>
    <w:rsid w:val="000917E8"/>
    <w:rsid w:val="00091888"/>
    <w:rsid w:val="00091A4D"/>
    <w:rsid w:val="00097A4E"/>
    <w:rsid w:val="00097C83"/>
    <w:rsid w:val="000A1629"/>
    <w:rsid w:val="000A1877"/>
    <w:rsid w:val="000A2612"/>
    <w:rsid w:val="000A4B98"/>
    <w:rsid w:val="000A54CA"/>
    <w:rsid w:val="000A5A6E"/>
    <w:rsid w:val="000A70A0"/>
    <w:rsid w:val="000A70DF"/>
    <w:rsid w:val="000B2AAD"/>
    <w:rsid w:val="000B4F15"/>
    <w:rsid w:val="000B61AA"/>
    <w:rsid w:val="000B64E9"/>
    <w:rsid w:val="000B6A04"/>
    <w:rsid w:val="000B7ABF"/>
    <w:rsid w:val="000C01E8"/>
    <w:rsid w:val="000C087B"/>
    <w:rsid w:val="000C0BFB"/>
    <w:rsid w:val="000C0D53"/>
    <w:rsid w:val="000C1A9A"/>
    <w:rsid w:val="000C1D8C"/>
    <w:rsid w:val="000C27C3"/>
    <w:rsid w:val="000C28B9"/>
    <w:rsid w:val="000C2B14"/>
    <w:rsid w:val="000C3B18"/>
    <w:rsid w:val="000C3DDD"/>
    <w:rsid w:val="000C41E2"/>
    <w:rsid w:val="000C44EE"/>
    <w:rsid w:val="000C473F"/>
    <w:rsid w:val="000C534B"/>
    <w:rsid w:val="000D090A"/>
    <w:rsid w:val="000D1D75"/>
    <w:rsid w:val="000D229A"/>
    <w:rsid w:val="000D2855"/>
    <w:rsid w:val="000D4BF6"/>
    <w:rsid w:val="000D51C5"/>
    <w:rsid w:val="000D603E"/>
    <w:rsid w:val="000D6DB6"/>
    <w:rsid w:val="000E1661"/>
    <w:rsid w:val="000E2D96"/>
    <w:rsid w:val="000E3960"/>
    <w:rsid w:val="000E39C8"/>
    <w:rsid w:val="000E539C"/>
    <w:rsid w:val="000E67F0"/>
    <w:rsid w:val="000E6CBF"/>
    <w:rsid w:val="000E7EBA"/>
    <w:rsid w:val="000F0D12"/>
    <w:rsid w:val="000F16C6"/>
    <w:rsid w:val="000F2740"/>
    <w:rsid w:val="000F39A9"/>
    <w:rsid w:val="000F3D3A"/>
    <w:rsid w:val="000F4DDA"/>
    <w:rsid w:val="000F5291"/>
    <w:rsid w:val="000F601A"/>
    <w:rsid w:val="000F6698"/>
    <w:rsid w:val="000F6995"/>
    <w:rsid w:val="000F75CD"/>
    <w:rsid w:val="000F7A1D"/>
    <w:rsid w:val="000F7A54"/>
    <w:rsid w:val="000F7B9F"/>
    <w:rsid w:val="00100E05"/>
    <w:rsid w:val="00100F76"/>
    <w:rsid w:val="00100F94"/>
    <w:rsid w:val="00101294"/>
    <w:rsid w:val="0010139A"/>
    <w:rsid w:val="00101EE0"/>
    <w:rsid w:val="001025F6"/>
    <w:rsid w:val="00102846"/>
    <w:rsid w:val="001035B6"/>
    <w:rsid w:val="00103DCF"/>
    <w:rsid w:val="0010476C"/>
    <w:rsid w:val="001057E5"/>
    <w:rsid w:val="0010658B"/>
    <w:rsid w:val="001065CE"/>
    <w:rsid w:val="00106D60"/>
    <w:rsid w:val="001076B8"/>
    <w:rsid w:val="00107794"/>
    <w:rsid w:val="00107870"/>
    <w:rsid w:val="00107F97"/>
    <w:rsid w:val="00110372"/>
    <w:rsid w:val="00110843"/>
    <w:rsid w:val="001111FC"/>
    <w:rsid w:val="00111AFA"/>
    <w:rsid w:val="00111E3E"/>
    <w:rsid w:val="00111EB9"/>
    <w:rsid w:val="001135E3"/>
    <w:rsid w:val="001136DE"/>
    <w:rsid w:val="00113F10"/>
    <w:rsid w:val="00114784"/>
    <w:rsid w:val="00114C26"/>
    <w:rsid w:val="00116BD8"/>
    <w:rsid w:val="00117A45"/>
    <w:rsid w:val="00120792"/>
    <w:rsid w:val="00120857"/>
    <w:rsid w:val="00120C77"/>
    <w:rsid w:val="00121F11"/>
    <w:rsid w:val="001223D0"/>
    <w:rsid w:val="0012254C"/>
    <w:rsid w:val="00124720"/>
    <w:rsid w:val="0012475F"/>
    <w:rsid w:val="00124C6F"/>
    <w:rsid w:val="00125649"/>
    <w:rsid w:val="0012571D"/>
    <w:rsid w:val="00125D9F"/>
    <w:rsid w:val="00125F8B"/>
    <w:rsid w:val="001269B7"/>
    <w:rsid w:val="00130E30"/>
    <w:rsid w:val="00130F00"/>
    <w:rsid w:val="00131301"/>
    <w:rsid w:val="001317AA"/>
    <w:rsid w:val="00131BC9"/>
    <w:rsid w:val="001323CB"/>
    <w:rsid w:val="001327CB"/>
    <w:rsid w:val="001348A5"/>
    <w:rsid w:val="00134F69"/>
    <w:rsid w:val="00135003"/>
    <w:rsid w:val="00136006"/>
    <w:rsid w:val="0013609E"/>
    <w:rsid w:val="00136BB9"/>
    <w:rsid w:val="001403FA"/>
    <w:rsid w:val="001409B3"/>
    <w:rsid w:val="00141B9C"/>
    <w:rsid w:val="00141F3E"/>
    <w:rsid w:val="00143B07"/>
    <w:rsid w:val="00144761"/>
    <w:rsid w:val="00145753"/>
    <w:rsid w:val="00145DA4"/>
    <w:rsid w:val="00145FC7"/>
    <w:rsid w:val="00146B42"/>
    <w:rsid w:val="00147033"/>
    <w:rsid w:val="00147830"/>
    <w:rsid w:val="00147957"/>
    <w:rsid w:val="001507E0"/>
    <w:rsid w:val="00151622"/>
    <w:rsid w:val="001518FA"/>
    <w:rsid w:val="00155D22"/>
    <w:rsid w:val="0016069A"/>
    <w:rsid w:val="001607BE"/>
    <w:rsid w:val="00161635"/>
    <w:rsid w:val="00161A49"/>
    <w:rsid w:val="001624D7"/>
    <w:rsid w:val="00163801"/>
    <w:rsid w:val="00165C71"/>
    <w:rsid w:val="0016622E"/>
    <w:rsid w:val="00166B14"/>
    <w:rsid w:val="00166F32"/>
    <w:rsid w:val="00166F3D"/>
    <w:rsid w:val="00167280"/>
    <w:rsid w:val="00170511"/>
    <w:rsid w:val="001720EE"/>
    <w:rsid w:val="0017341B"/>
    <w:rsid w:val="00173EF7"/>
    <w:rsid w:val="00174749"/>
    <w:rsid w:val="00174A91"/>
    <w:rsid w:val="001755A5"/>
    <w:rsid w:val="00176EC3"/>
    <w:rsid w:val="00177384"/>
    <w:rsid w:val="0017798C"/>
    <w:rsid w:val="00180D43"/>
    <w:rsid w:val="001825EE"/>
    <w:rsid w:val="00182CC6"/>
    <w:rsid w:val="00184F26"/>
    <w:rsid w:val="0018572C"/>
    <w:rsid w:val="00185AEE"/>
    <w:rsid w:val="00187191"/>
    <w:rsid w:val="001876AF"/>
    <w:rsid w:val="0018793A"/>
    <w:rsid w:val="00187EE2"/>
    <w:rsid w:val="00190396"/>
    <w:rsid w:val="0019081A"/>
    <w:rsid w:val="00192A3B"/>
    <w:rsid w:val="00193742"/>
    <w:rsid w:val="00194A7B"/>
    <w:rsid w:val="00195695"/>
    <w:rsid w:val="0019570D"/>
    <w:rsid w:val="0019599C"/>
    <w:rsid w:val="0019644E"/>
    <w:rsid w:val="00197D07"/>
    <w:rsid w:val="001A05E7"/>
    <w:rsid w:val="001A0814"/>
    <w:rsid w:val="001A116B"/>
    <w:rsid w:val="001A1B01"/>
    <w:rsid w:val="001A2964"/>
    <w:rsid w:val="001A3D62"/>
    <w:rsid w:val="001A44E1"/>
    <w:rsid w:val="001A4E2F"/>
    <w:rsid w:val="001A56C3"/>
    <w:rsid w:val="001B03EC"/>
    <w:rsid w:val="001B05B7"/>
    <w:rsid w:val="001B11A8"/>
    <w:rsid w:val="001B270F"/>
    <w:rsid w:val="001B2B9C"/>
    <w:rsid w:val="001B2E5F"/>
    <w:rsid w:val="001B30BF"/>
    <w:rsid w:val="001B41E5"/>
    <w:rsid w:val="001B4440"/>
    <w:rsid w:val="001B658B"/>
    <w:rsid w:val="001B6C23"/>
    <w:rsid w:val="001B720E"/>
    <w:rsid w:val="001B7851"/>
    <w:rsid w:val="001B7F65"/>
    <w:rsid w:val="001C071C"/>
    <w:rsid w:val="001C0DB3"/>
    <w:rsid w:val="001C1364"/>
    <w:rsid w:val="001C1F92"/>
    <w:rsid w:val="001C21E6"/>
    <w:rsid w:val="001C2554"/>
    <w:rsid w:val="001C25E1"/>
    <w:rsid w:val="001C3701"/>
    <w:rsid w:val="001C398A"/>
    <w:rsid w:val="001C3B9E"/>
    <w:rsid w:val="001C3C8F"/>
    <w:rsid w:val="001C44A4"/>
    <w:rsid w:val="001C4A44"/>
    <w:rsid w:val="001C53CD"/>
    <w:rsid w:val="001C5A14"/>
    <w:rsid w:val="001C5E8B"/>
    <w:rsid w:val="001C65FD"/>
    <w:rsid w:val="001C67BA"/>
    <w:rsid w:val="001D001F"/>
    <w:rsid w:val="001D087E"/>
    <w:rsid w:val="001D1976"/>
    <w:rsid w:val="001D2A09"/>
    <w:rsid w:val="001D3961"/>
    <w:rsid w:val="001D4BEA"/>
    <w:rsid w:val="001D5329"/>
    <w:rsid w:val="001D53DE"/>
    <w:rsid w:val="001D543D"/>
    <w:rsid w:val="001D5D43"/>
    <w:rsid w:val="001D726B"/>
    <w:rsid w:val="001D7D90"/>
    <w:rsid w:val="001E10E2"/>
    <w:rsid w:val="001E2572"/>
    <w:rsid w:val="001E2A84"/>
    <w:rsid w:val="001E37F4"/>
    <w:rsid w:val="001E5ABD"/>
    <w:rsid w:val="001E6221"/>
    <w:rsid w:val="001E669C"/>
    <w:rsid w:val="001E6BB0"/>
    <w:rsid w:val="001E77FF"/>
    <w:rsid w:val="001F16B3"/>
    <w:rsid w:val="001F1D2F"/>
    <w:rsid w:val="001F2E85"/>
    <w:rsid w:val="001F39D0"/>
    <w:rsid w:val="001F41C2"/>
    <w:rsid w:val="001F4C31"/>
    <w:rsid w:val="001F6592"/>
    <w:rsid w:val="001F6C4B"/>
    <w:rsid w:val="001F72CD"/>
    <w:rsid w:val="001F7F5B"/>
    <w:rsid w:val="002007CE"/>
    <w:rsid w:val="00200C9B"/>
    <w:rsid w:val="0020191D"/>
    <w:rsid w:val="002023A5"/>
    <w:rsid w:val="00202438"/>
    <w:rsid w:val="00203554"/>
    <w:rsid w:val="0020393B"/>
    <w:rsid w:val="0020600F"/>
    <w:rsid w:val="002066B4"/>
    <w:rsid w:val="002069C5"/>
    <w:rsid w:val="00206C94"/>
    <w:rsid w:val="00207C27"/>
    <w:rsid w:val="00213453"/>
    <w:rsid w:val="00215927"/>
    <w:rsid w:val="00216921"/>
    <w:rsid w:val="002177BB"/>
    <w:rsid w:val="002179BC"/>
    <w:rsid w:val="00217DDB"/>
    <w:rsid w:val="00220473"/>
    <w:rsid w:val="00220DA8"/>
    <w:rsid w:val="00221FC5"/>
    <w:rsid w:val="002220FD"/>
    <w:rsid w:val="00222AB0"/>
    <w:rsid w:val="00222CB2"/>
    <w:rsid w:val="002231D3"/>
    <w:rsid w:val="002263D5"/>
    <w:rsid w:val="00227B53"/>
    <w:rsid w:val="00227E2E"/>
    <w:rsid w:val="00230700"/>
    <w:rsid w:val="00231EF0"/>
    <w:rsid w:val="00233F24"/>
    <w:rsid w:val="002343A4"/>
    <w:rsid w:val="00234F91"/>
    <w:rsid w:val="0023520A"/>
    <w:rsid w:val="00240A4D"/>
    <w:rsid w:val="00241EAE"/>
    <w:rsid w:val="002425A1"/>
    <w:rsid w:val="00243067"/>
    <w:rsid w:val="0024314D"/>
    <w:rsid w:val="00243264"/>
    <w:rsid w:val="00243BD6"/>
    <w:rsid w:val="00246223"/>
    <w:rsid w:val="00246C4D"/>
    <w:rsid w:val="00246D47"/>
    <w:rsid w:val="0024728D"/>
    <w:rsid w:val="0025172C"/>
    <w:rsid w:val="00251A7D"/>
    <w:rsid w:val="00251DCD"/>
    <w:rsid w:val="00253027"/>
    <w:rsid w:val="00255097"/>
    <w:rsid w:val="00256F2E"/>
    <w:rsid w:val="00257626"/>
    <w:rsid w:val="00260AC0"/>
    <w:rsid w:val="00260AD1"/>
    <w:rsid w:val="0026116C"/>
    <w:rsid w:val="002616BC"/>
    <w:rsid w:val="00262521"/>
    <w:rsid w:val="002638F9"/>
    <w:rsid w:val="00264275"/>
    <w:rsid w:val="00264ACE"/>
    <w:rsid w:val="00264C7C"/>
    <w:rsid w:val="00265ACE"/>
    <w:rsid w:val="00265E5A"/>
    <w:rsid w:val="00266171"/>
    <w:rsid w:val="00266FC8"/>
    <w:rsid w:val="0027291D"/>
    <w:rsid w:val="0027298B"/>
    <w:rsid w:val="002730DE"/>
    <w:rsid w:val="0027396E"/>
    <w:rsid w:val="0027518B"/>
    <w:rsid w:val="0027521E"/>
    <w:rsid w:val="0027621A"/>
    <w:rsid w:val="00277E6F"/>
    <w:rsid w:val="0028003C"/>
    <w:rsid w:val="00281367"/>
    <w:rsid w:val="00281684"/>
    <w:rsid w:val="0028288D"/>
    <w:rsid w:val="00282CFD"/>
    <w:rsid w:val="00285FE3"/>
    <w:rsid w:val="0028648E"/>
    <w:rsid w:val="00287276"/>
    <w:rsid w:val="00290F02"/>
    <w:rsid w:val="002914D4"/>
    <w:rsid w:val="00291917"/>
    <w:rsid w:val="0029292F"/>
    <w:rsid w:val="00292C51"/>
    <w:rsid w:val="0029433D"/>
    <w:rsid w:val="00295700"/>
    <w:rsid w:val="002961A9"/>
    <w:rsid w:val="00296F35"/>
    <w:rsid w:val="00297CCA"/>
    <w:rsid w:val="002A196C"/>
    <w:rsid w:val="002A1CFA"/>
    <w:rsid w:val="002A22EF"/>
    <w:rsid w:val="002A4490"/>
    <w:rsid w:val="002A496C"/>
    <w:rsid w:val="002A4AEF"/>
    <w:rsid w:val="002A4F38"/>
    <w:rsid w:val="002A4F57"/>
    <w:rsid w:val="002A54B6"/>
    <w:rsid w:val="002A6C83"/>
    <w:rsid w:val="002A7CE7"/>
    <w:rsid w:val="002B0367"/>
    <w:rsid w:val="002B0DB8"/>
    <w:rsid w:val="002B21DA"/>
    <w:rsid w:val="002B24F2"/>
    <w:rsid w:val="002B2722"/>
    <w:rsid w:val="002B2B91"/>
    <w:rsid w:val="002B3B46"/>
    <w:rsid w:val="002B420B"/>
    <w:rsid w:val="002B519A"/>
    <w:rsid w:val="002B587E"/>
    <w:rsid w:val="002B5CE1"/>
    <w:rsid w:val="002B677C"/>
    <w:rsid w:val="002B7929"/>
    <w:rsid w:val="002C0A97"/>
    <w:rsid w:val="002C1E6B"/>
    <w:rsid w:val="002C2CBD"/>
    <w:rsid w:val="002C3E4B"/>
    <w:rsid w:val="002C6A2F"/>
    <w:rsid w:val="002C6A4A"/>
    <w:rsid w:val="002C6B6B"/>
    <w:rsid w:val="002C6DCF"/>
    <w:rsid w:val="002C7B0B"/>
    <w:rsid w:val="002D1133"/>
    <w:rsid w:val="002D1BAC"/>
    <w:rsid w:val="002D2885"/>
    <w:rsid w:val="002D2EF0"/>
    <w:rsid w:val="002D5CA9"/>
    <w:rsid w:val="002D5F1B"/>
    <w:rsid w:val="002D64EF"/>
    <w:rsid w:val="002D695A"/>
    <w:rsid w:val="002D7604"/>
    <w:rsid w:val="002E15C1"/>
    <w:rsid w:val="002E189D"/>
    <w:rsid w:val="002E19DA"/>
    <w:rsid w:val="002E2241"/>
    <w:rsid w:val="002E2549"/>
    <w:rsid w:val="002E4A33"/>
    <w:rsid w:val="002E56E5"/>
    <w:rsid w:val="002E5BCD"/>
    <w:rsid w:val="002F03BC"/>
    <w:rsid w:val="002F049E"/>
    <w:rsid w:val="002F0D66"/>
    <w:rsid w:val="002F2E81"/>
    <w:rsid w:val="002F4EE2"/>
    <w:rsid w:val="002F4FE9"/>
    <w:rsid w:val="002F53B0"/>
    <w:rsid w:val="002F6A7F"/>
    <w:rsid w:val="002F6C94"/>
    <w:rsid w:val="0030192A"/>
    <w:rsid w:val="00301D73"/>
    <w:rsid w:val="0030275A"/>
    <w:rsid w:val="00302B86"/>
    <w:rsid w:val="00303CEB"/>
    <w:rsid w:val="00304210"/>
    <w:rsid w:val="0030439E"/>
    <w:rsid w:val="00304912"/>
    <w:rsid w:val="00306C3B"/>
    <w:rsid w:val="00307179"/>
    <w:rsid w:val="0031013A"/>
    <w:rsid w:val="00310CF2"/>
    <w:rsid w:val="00311CBB"/>
    <w:rsid w:val="00311EE3"/>
    <w:rsid w:val="003121EE"/>
    <w:rsid w:val="00313EAC"/>
    <w:rsid w:val="00314047"/>
    <w:rsid w:val="00314C93"/>
    <w:rsid w:val="003151D8"/>
    <w:rsid w:val="003151F8"/>
    <w:rsid w:val="00315818"/>
    <w:rsid w:val="00316605"/>
    <w:rsid w:val="003169F1"/>
    <w:rsid w:val="00316C3C"/>
    <w:rsid w:val="00317A44"/>
    <w:rsid w:val="00317EDC"/>
    <w:rsid w:val="00320AC2"/>
    <w:rsid w:val="00321A73"/>
    <w:rsid w:val="003229DE"/>
    <w:rsid w:val="00324340"/>
    <w:rsid w:val="00324F29"/>
    <w:rsid w:val="00324F82"/>
    <w:rsid w:val="00325C28"/>
    <w:rsid w:val="00326837"/>
    <w:rsid w:val="00326839"/>
    <w:rsid w:val="00326C07"/>
    <w:rsid w:val="00327024"/>
    <w:rsid w:val="003270B8"/>
    <w:rsid w:val="003317D2"/>
    <w:rsid w:val="00332A7B"/>
    <w:rsid w:val="00332EE7"/>
    <w:rsid w:val="003331A5"/>
    <w:rsid w:val="00333A26"/>
    <w:rsid w:val="0033467C"/>
    <w:rsid w:val="0033470C"/>
    <w:rsid w:val="00335827"/>
    <w:rsid w:val="00335CBA"/>
    <w:rsid w:val="0033718F"/>
    <w:rsid w:val="00337973"/>
    <w:rsid w:val="00337E90"/>
    <w:rsid w:val="00340897"/>
    <w:rsid w:val="00340B60"/>
    <w:rsid w:val="003412F5"/>
    <w:rsid w:val="00341792"/>
    <w:rsid w:val="003418A9"/>
    <w:rsid w:val="00342B46"/>
    <w:rsid w:val="003436AC"/>
    <w:rsid w:val="00343925"/>
    <w:rsid w:val="00343FEE"/>
    <w:rsid w:val="00345646"/>
    <w:rsid w:val="00345B7A"/>
    <w:rsid w:val="00350A4D"/>
    <w:rsid w:val="00350ECD"/>
    <w:rsid w:val="00350FD6"/>
    <w:rsid w:val="00351500"/>
    <w:rsid w:val="00353D75"/>
    <w:rsid w:val="00353F3B"/>
    <w:rsid w:val="00355529"/>
    <w:rsid w:val="00355597"/>
    <w:rsid w:val="00357B10"/>
    <w:rsid w:val="00360B3E"/>
    <w:rsid w:val="0036113B"/>
    <w:rsid w:val="00362172"/>
    <w:rsid w:val="00362F5D"/>
    <w:rsid w:val="0036350C"/>
    <w:rsid w:val="00363C33"/>
    <w:rsid w:val="00363D0E"/>
    <w:rsid w:val="003648B7"/>
    <w:rsid w:val="00364C2B"/>
    <w:rsid w:val="003656AF"/>
    <w:rsid w:val="00367CB6"/>
    <w:rsid w:val="00371702"/>
    <w:rsid w:val="00371BBE"/>
    <w:rsid w:val="00372F8E"/>
    <w:rsid w:val="00374204"/>
    <w:rsid w:val="003743EE"/>
    <w:rsid w:val="003754C7"/>
    <w:rsid w:val="00375F7C"/>
    <w:rsid w:val="00376432"/>
    <w:rsid w:val="00383CEC"/>
    <w:rsid w:val="00384FD6"/>
    <w:rsid w:val="003858A9"/>
    <w:rsid w:val="00385AB4"/>
    <w:rsid w:val="00385D97"/>
    <w:rsid w:val="00385FA6"/>
    <w:rsid w:val="00386C02"/>
    <w:rsid w:val="00387707"/>
    <w:rsid w:val="00387BA4"/>
    <w:rsid w:val="00387E6D"/>
    <w:rsid w:val="00390221"/>
    <w:rsid w:val="00390229"/>
    <w:rsid w:val="003915A5"/>
    <w:rsid w:val="00391896"/>
    <w:rsid w:val="00394D1B"/>
    <w:rsid w:val="00395482"/>
    <w:rsid w:val="00395DD6"/>
    <w:rsid w:val="00395FDC"/>
    <w:rsid w:val="003968FC"/>
    <w:rsid w:val="0039695D"/>
    <w:rsid w:val="00396D43"/>
    <w:rsid w:val="003973A8"/>
    <w:rsid w:val="0039763A"/>
    <w:rsid w:val="003A1172"/>
    <w:rsid w:val="003A11E8"/>
    <w:rsid w:val="003A1C2E"/>
    <w:rsid w:val="003A1C33"/>
    <w:rsid w:val="003A216C"/>
    <w:rsid w:val="003A23B0"/>
    <w:rsid w:val="003A28C1"/>
    <w:rsid w:val="003A2D89"/>
    <w:rsid w:val="003A30E9"/>
    <w:rsid w:val="003A4153"/>
    <w:rsid w:val="003A4884"/>
    <w:rsid w:val="003A6063"/>
    <w:rsid w:val="003A6B64"/>
    <w:rsid w:val="003A6F0E"/>
    <w:rsid w:val="003B0CA1"/>
    <w:rsid w:val="003B18F6"/>
    <w:rsid w:val="003B2882"/>
    <w:rsid w:val="003B3CAE"/>
    <w:rsid w:val="003B43BD"/>
    <w:rsid w:val="003B4CB3"/>
    <w:rsid w:val="003B7B56"/>
    <w:rsid w:val="003B7CD9"/>
    <w:rsid w:val="003B7E65"/>
    <w:rsid w:val="003C09B4"/>
    <w:rsid w:val="003C1498"/>
    <w:rsid w:val="003C2FD6"/>
    <w:rsid w:val="003C364E"/>
    <w:rsid w:val="003C37EC"/>
    <w:rsid w:val="003C4119"/>
    <w:rsid w:val="003C654E"/>
    <w:rsid w:val="003C6A96"/>
    <w:rsid w:val="003C7706"/>
    <w:rsid w:val="003D060E"/>
    <w:rsid w:val="003D1FF7"/>
    <w:rsid w:val="003D27D4"/>
    <w:rsid w:val="003D2C7C"/>
    <w:rsid w:val="003D3252"/>
    <w:rsid w:val="003D35EC"/>
    <w:rsid w:val="003D3C53"/>
    <w:rsid w:val="003D3FD5"/>
    <w:rsid w:val="003D469E"/>
    <w:rsid w:val="003D4BBE"/>
    <w:rsid w:val="003D636B"/>
    <w:rsid w:val="003D682D"/>
    <w:rsid w:val="003D7558"/>
    <w:rsid w:val="003E0192"/>
    <w:rsid w:val="003E0E5C"/>
    <w:rsid w:val="003E2454"/>
    <w:rsid w:val="003E2C93"/>
    <w:rsid w:val="003E422B"/>
    <w:rsid w:val="003E50EC"/>
    <w:rsid w:val="003E6851"/>
    <w:rsid w:val="003E7088"/>
    <w:rsid w:val="003E7172"/>
    <w:rsid w:val="003E7808"/>
    <w:rsid w:val="003F019A"/>
    <w:rsid w:val="003F10A9"/>
    <w:rsid w:val="003F17A9"/>
    <w:rsid w:val="003F17AF"/>
    <w:rsid w:val="003F3E19"/>
    <w:rsid w:val="003F4572"/>
    <w:rsid w:val="003F5050"/>
    <w:rsid w:val="003F5DC1"/>
    <w:rsid w:val="003F662F"/>
    <w:rsid w:val="003F6A13"/>
    <w:rsid w:val="004005A7"/>
    <w:rsid w:val="00401778"/>
    <w:rsid w:val="00401C0C"/>
    <w:rsid w:val="00402464"/>
    <w:rsid w:val="00402878"/>
    <w:rsid w:val="00402B65"/>
    <w:rsid w:val="00402BC3"/>
    <w:rsid w:val="00403664"/>
    <w:rsid w:val="0040370E"/>
    <w:rsid w:val="00403BAE"/>
    <w:rsid w:val="004043D3"/>
    <w:rsid w:val="0040591A"/>
    <w:rsid w:val="0040593E"/>
    <w:rsid w:val="00406797"/>
    <w:rsid w:val="00406E30"/>
    <w:rsid w:val="00407901"/>
    <w:rsid w:val="004101FD"/>
    <w:rsid w:val="0041265E"/>
    <w:rsid w:val="00415AB5"/>
    <w:rsid w:val="004165D3"/>
    <w:rsid w:val="00417BD3"/>
    <w:rsid w:val="004201FB"/>
    <w:rsid w:val="00420467"/>
    <w:rsid w:val="00421BCD"/>
    <w:rsid w:val="00422D03"/>
    <w:rsid w:val="00423074"/>
    <w:rsid w:val="00423DCB"/>
    <w:rsid w:val="004245D6"/>
    <w:rsid w:val="004246F8"/>
    <w:rsid w:val="00425303"/>
    <w:rsid w:val="00426A4D"/>
    <w:rsid w:val="00427ADB"/>
    <w:rsid w:val="00427E43"/>
    <w:rsid w:val="00430019"/>
    <w:rsid w:val="004307CE"/>
    <w:rsid w:val="00430D0A"/>
    <w:rsid w:val="00431837"/>
    <w:rsid w:val="00431C5E"/>
    <w:rsid w:val="00431DBD"/>
    <w:rsid w:val="00431E79"/>
    <w:rsid w:val="00432BC4"/>
    <w:rsid w:val="00433CAD"/>
    <w:rsid w:val="00434B6F"/>
    <w:rsid w:val="004350AB"/>
    <w:rsid w:val="00440ACB"/>
    <w:rsid w:val="004418F9"/>
    <w:rsid w:val="00441CF4"/>
    <w:rsid w:val="00442326"/>
    <w:rsid w:val="0044282D"/>
    <w:rsid w:val="00442AB5"/>
    <w:rsid w:val="004440F3"/>
    <w:rsid w:val="00446837"/>
    <w:rsid w:val="00446C3D"/>
    <w:rsid w:val="00450005"/>
    <w:rsid w:val="004506B2"/>
    <w:rsid w:val="004507C6"/>
    <w:rsid w:val="00450FF7"/>
    <w:rsid w:val="00451123"/>
    <w:rsid w:val="0045269B"/>
    <w:rsid w:val="00453C3F"/>
    <w:rsid w:val="00453CFE"/>
    <w:rsid w:val="00454AF2"/>
    <w:rsid w:val="004552CE"/>
    <w:rsid w:val="0045598D"/>
    <w:rsid w:val="00455D0B"/>
    <w:rsid w:val="00455EA9"/>
    <w:rsid w:val="0045619E"/>
    <w:rsid w:val="0045675A"/>
    <w:rsid w:val="00456EDF"/>
    <w:rsid w:val="00457FE9"/>
    <w:rsid w:val="00460520"/>
    <w:rsid w:val="00460E54"/>
    <w:rsid w:val="00462EA8"/>
    <w:rsid w:val="0046399E"/>
    <w:rsid w:val="00464CB8"/>
    <w:rsid w:val="00464EB6"/>
    <w:rsid w:val="00465672"/>
    <w:rsid w:val="0046578C"/>
    <w:rsid w:val="00466CCB"/>
    <w:rsid w:val="004679FF"/>
    <w:rsid w:val="00470542"/>
    <w:rsid w:val="004709B6"/>
    <w:rsid w:val="00471934"/>
    <w:rsid w:val="0047205F"/>
    <w:rsid w:val="00472227"/>
    <w:rsid w:val="00472417"/>
    <w:rsid w:val="00472E5A"/>
    <w:rsid w:val="004732BE"/>
    <w:rsid w:val="004746CB"/>
    <w:rsid w:val="00474B88"/>
    <w:rsid w:val="00474BD9"/>
    <w:rsid w:val="004751BE"/>
    <w:rsid w:val="004754DC"/>
    <w:rsid w:val="00475F48"/>
    <w:rsid w:val="0047663F"/>
    <w:rsid w:val="00476C77"/>
    <w:rsid w:val="00476EEC"/>
    <w:rsid w:val="0047777E"/>
    <w:rsid w:val="00477BC1"/>
    <w:rsid w:val="004804DB"/>
    <w:rsid w:val="00481683"/>
    <w:rsid w:val="00483003"/>
    <w:rsid w:val="00483417"/>
    <w:rsid w:val="004836BB"/>
    <w:rsid w:val="004841DF"/>
    <w:rsid w:val="00485F8B"/>
    <w:rsid w:val="00486DD4"/>
    <w:rsid w:val="004873EA"/>
    <w:rsid w:val="004875F6"/>
    <w:rsid w:val="00487E77"/>
    <w:rsid w:val="00490279"/>
    <w:rsid w:val="00490876"/>
    <w:rsid w:val="00490CE1"/>
    <w:rsid w:val="0049167C"/>
    <w:rsid w:val="004917D2"/>
    <w:rsid w:val="004932C2"/>
    <w:rsid w:val="00493E51"/>
    <w:rsid w:val="00494C11"/>
    <w:rsid w:val="00495966"/>
    <w:rsid w:val="00496D2C"/>
    <w:rsid w:val="00496EF4"/>
    <w:rsid w:val="004A072B"/>
    <w:rsid w:val="004A084F"/>
    <w:rsid w:val="004A1046"/>
    <w:rsid w:val="004A1561"/>
    <w:rsid w:val="004A1594"/>
    <w:rsid w:val="004A2266"/>
    <w:rsid w:val="004A2F53"/>
    <w:rsid w:val="004A3220"/>
    <w:rsid w:val="004A35F4"/>
    <w:rsid w:val="004A45E6"/>
    <w:rsid w:val="004A5C01"/>
    <w:rsid w:val="004A6353"/>
    <w:rsid w:val="004A68C3"/>
    <w:rsid w:val="004B08B8"/>
    <w:rsid w:val="004B0B6D"/>
    <w:rsid w:val="004B0BBE"/>
    <w:rsid w:val="004B1B84"/>
    <w:rsid w:val="004B26C9"/>
    <w:rsid w:val="004B28D1"/>
    <w:rsid w:val="004B379B"/>
    <w:rsid w:val="004B3E7C"/>
    <w:rsid w:val="004B41D8"/>
    <w:rsid w:val="004B485E"/>
    <w:rsid w:val="004B4B63"/>
    <w:rsid w:val="004B4CB7"/>
    <w:rsid w:val="004B5932"/>
    <w:rsid w:val="004B62D8"/>
    <w:rsid w:val="004B7272"/>
    <w:rsid w:val="004B77C7"/>
    <w:rsid w:val="004C129C"/>
    <w:rsid w:val="004C19C1"/>
    <w:rsid w:val="004C303B"/>
    <w:rsid w:val="004C3422"/>
    <w:rsid w:val="004C3515"/>
    <w:rsid w:val="004C42DD"/>
    <w:rsid w:val="004C4CD1"/>
    <w:rsid w:val="004C5624"/>
    <w:rsid w:val="004C62E1"/>
    <w:rsid w:val="004C7DB2"/>
    <w:rsid w:val="004D1908"/>
    <w:rsid w:val="004D1B98"/>
    <w:rsid w:val="004D20BB"/>
    <w:rsid w:val="004D20F9"/>
    <w:rsid w:val="004D24CF"/>
    <w:rsid w:val="004D2622"/>
    <w:rsid w:val="004D4F5D"/>
    <w:rsid w:val="004D56BA"/>
    <w:rsid w:val="004D5994"/>
    <w:rsid w:val="004D67B0"/>
    <w:rsid w:val="004E0B18"/>
    <w:rsid w:val="004E0FB1"/>
    <w:rsid w:val="004E1F57"/>
    <w:rsid w:val="004E3175"/>
    <w:rsid w:val="004E3EC3"/>
    <w:rsid w:val="004E4837"/>
    <w:rsid w:val="004E5757"/>
    <w:rsid w:val="004E691C"/>
    <w:rsid w:val="004E6B46"/>
    <w:rsid w:val="004E6C57"/>
    <w:rsid w:val="004F042A"/>
    <w:rsid w:val="004F0714"/>
    <w:rsid w:val="004F0DFA"/>
    <w:rsid w:val="004F1846"/>
    <w:rsid w:val="004F25AA"/>
    <w:rsid w:val="004F2618"/>
    <w:rsid w:val="004F3173"/>
    <w:rsid w:val="004F338D"/>
    <w:rsid w:val="004F3886"/>
    <w:rsid w:val="004F3AFB"/>
    <w:rsid w:val="004F3EB1"/>
    <w:rsid w:val="004F4919"/>
    <w:rsid w:val="004F5592"/>
    <w:rsid w:val="004F66C9"/>
    <w:rsid w:val="004F7BD1"/>
    <w:rsid w:val="0050030D"/>
    <w:rsid w:val="005005FA"/>
    <w:rsid w:val="005014D6"/>
    <w:rsid w:val="0050188A"/>
    <w:rsid w:val="005019BC"/>
    <w:rsid w:val="00501D0C"/>
    <w:rsid w:val="0050240D"/>
    <w:rsid w:val="0050253D"/>
    <w:rsid w:val="0050272D"/>
    <w:rsid w:val="0050433B"/>
    <w:rsid w:val="00505ADA"/>
    <w:rsid w:val="00506603"/>
    <w:rsid w:val="005069C2"/>
    <w:rsid w:val="00506B42"/>
    <w:rsid w:val="00506FC5"/>
    <w:rsid w:val="00507DD5"/>
    <w:rsid w:val="005100FF"/>
    <w:rsid w:val="00510718"/>
    <w:rsid w:val="00510A09"/>
    <w:rsid w:val="00511DE8"/>
    <w:rsid w:val="005130C1"/>
    <w:rsid w:val="00514205"/>
    <w:rsid w:val="00514A24"/>
    <w:rsid w:val="005165EB"/>
    <w:rsid w:val="00516FD9"/>
    <w:rsid w:val="0051749A"/>
    <w:rsid w:val="00517A57"/>
    <w:rsid w:val="00517BF3"/>
    <w:rsid w:val="005209A0"/>
    <w:rsid w:val="00520F39"/>
    <w:rsid w:val="0052118F"/>
    <w:rsid w:val="005213B3"/>
    <w:rsid w:val="005228DE"/>
    <w:rsid w:val="0052399E"/>
    <w:rsid w:val="00524469"/>
    <w:rsid w:val="00524C3E"/>
    <w:rsid w:val="005256B3"/>
    <w:rsid w:val="00526904"/>
    <w:rsid w:val="00531CB0"/>
    <w:rsid w:val="005322E2"/>
    <w:rsid w:val="0053291D"/>
    <w:rsid w:val="00532AB7"/>
    <w:rsid w:val="00532E48"/>
    <w:rsid w:val="00532F6B"/>
    <w:rsid w:val="00532FDE"/>
    <w:rsid w:val="00533D59"/>
    <w:rsid w:val="00534DE2"/>
    <w:rsid w:val="00534E01"/>
    <w:rsid w:val="0053527D"/>
    <w:rsid w:val="005357B9"/>
    <w:rsid w:val="005360DD"/>
    <w:rsid w:val="005366E9"/>
    <w:rsid w:val="00536953"/>
    <w:rsid w:val="00536C14"/>
    <w:rsid w:val="00536CAD"/>
    <w:rsid w:val="00540700"/>
    <w:rsid w:val="0054141B"/>
    <w:rsid w:val="00542472"/>
    <w:rsid w:val="00542554"/>
    <w:rsid w:val="00542B9C"/>
    <w:rsid w:val="00543524"/>
    <w:rsid w:val="005438EF"/>
    <w:rsid w:val="005448B9"/>
    <w:rsid w:val="005450E7"/>
    <w:rsid w:val="00545C2C"/>
    <w:rsid w:val="00546979"/>
    <w:rsid w:val="00546E26"/>
    <w:rsid w:val="00547323"/>
    <w:rsid w:val="005477C5"/>
    <w:rsid w:val="00547FF0"/>
    <w:rsid w:val="00550095"/>
    <w:rsid w:val="00551B9D"/>
    <w:rsid w:val="005524DD"/>
    <w:rsid w:val="00553A04"/>
    <w:rsid w:val="00553D7D"/>
    <w:rsid w:val="00554F96"/>
    <w:rsid w:val="005566D9"/>
    <w:rsid w:val="0055702E"/>
    <w:rsid w:val="00557EC2"/>
    <w:rsid w:val="0056035E"/>
    <w:rsid w:val="00560499"/>
    <w:rsid w:val="005613B6"/>
    <w:rsid w:val="00562DF9"/>
    <w:rsid w:val="00563344"/>
    <w:rsid w:val="005638EA"/>
    <w:rsid w:val="00564475"/>
    <w:rsid w:val="0056456A"/>
    <w:rsid w:val="00564AB6"/>
    <w:rsid w:val="00565A3C"/>
    <w:rsid w:val="00565E3B"/>
    <w:rsid w:val="0056602F"/>
    <w:rsid w:val="00567B8D"/>
    <w:rsid w:val="00570B06"/>
    <w:rsid w:val="005720BC"/>
    <w:rsid w:val="00572F00"/>
    <w:rsid w:val="00575108"/>
    <w:rsid w:val="00575935"/>
    <w:rsid w:val="00575A90"/>
    <w:rsid w:val="00577368"/>
    <w:rsid w:val="005806E0"/>
    <w:rsid w:val="00580973"/>
    <w:rsid w:val="00581079"/>
    <w:rsid w:val="00581334"/>
    <w:rsid w:val="0058164F"/>
    <w:rsid w:val="00583E48"/>
    <w:rsid w:val="00584990"/>
    <w:rsid w:val="005857CC"/>
    <w:rsid w:val="00586976"/>
    <w:rsid w:val="00586AD1"/>
    <w:rsid w:val="00591D5B"/>
    <w:rsid w:val="00593692"/>
    <w:rsid w:val="00593BD8"/>
    <w:rsid w:val="005949E5"/>
    <w:rsid w:val="00594DFC"/>
    <w:rsid w:val="00596EE8"/>
    <w:rsid w:val="00597BDD"/>
    <w:rsid w:val="005A1C6B"/>
    <w:rsid w:val="005A3745"/>
    <w:rsid w:val="005A4D8C"/>
    <w:rsid w:val="005A4ECC"/>
    <w:rsid w:val="005A5557"/>
    <w:rsid w:val="005A7974"/>
    <w:rsid w:val="005B01E0"/>
    <w:rsid w:val="005B05A5"/>
    <w:rsid w:val="005B0DFC"/>
    <w:rsid w:val="005B1467"/>
    <w:rsid w:val="005B1869"/>
    <w:rsid w:val="005B25A0"/>
    <w:rsid w:val="005B35B3"/>
    <w:rsid w:val="005B3613"/>
    <w:rsid w:val="005B3767"/>
    <w:rsid w:val="005B4F96"/>
    <w:rsid w:val="005B5832"/>
    <w:rsid w:val="005B5A2A"/>
    <w:rsid w:val="005B6267"/>
    <w:rsid w:val="005B79B1"/>
    <w:rsid w:val="005B7C36"/>
    <w:rsid w:val="005B7D6E"/>
    <w:rsid w:val="005B7EE5"/>
    <w:rsid w:val="005C0BF1"/>
    <w:rsid w:val="005C0F39"/>
    <w:rsid w:val="005C1E98"/>
    <w:rsid w:val="005C3124"/>
    <w:rsid w:val="005C3E3D"/>
    <w:rsid w:val="005C4890"/>
    <w:rsid w:val="005C4E1E"/>
    <w:rsid w:val="005C64CE"/>
    <w:rsid w:val="005C7CDC"/>
    <w:rsid w:val="005D1E91"/>
    <w:rsid w:val="005D1F12"/>
    <w:rsid w:val="005D20A6"/>
    <w:rsid w:val="005D3712"/>
    <w:rsid w:val="005D498B"/>
    <w:rsid w:val="005D51CC"/>
    <w:rsid w:val="005D5827"/>
    <w:rsid w:val="005D5FED"/>
    <w:rsid w:val="005D6391"/>
    <w:rsid w:val="005D64B8"/>
    <w:rsid w:val="005D66BD"/>
    <w:rsid w:val="005E02D1"/>
    <w:rsid w:val="005E0A9E"/>
    <w:rsid w:val="005E14E2"/>
    <w:rsid w:val="005E1BF3"/>
    <w:rsid w:val="005E2408"/>
    <w:rsid w:val="005E2985"/>
    <w:rsid w:val="005E4045"/>
    <w:rsid w:val="005E52D4"/>
    <w:rsid w:val="005E58E6"/>
    <w:rsid w:val="005E5CE5"/>
    <w:rsid w:val="005E600E"/>
    <w:rsid w:val="005E6148"/>
    <w:rsid w:val="005E6F65"/>
    <w:rsid w:val="005E7544"/>
    <w:rsid w:val="005E777C"/>
    <w:rsid w:val="005E7B40"/>
    <w:rsid w:val="005F03D9"/>
    <w:rsid w:val="005F0784"/>
    <w:rsid w:val="005F09D5"/>
    <w:rsid w:val="005F238B"/>
    <w:rsid w:val="005F2C65"/>
    <w:rsid w:val="005F2ED9"/>
    <w:rsid w:val="005F35BC"/>
    <w:rsid w:val="005F4036"/>
    <w:rsid w:val="005F4C91"/>
    <w:rsid w:val="005F6128"/>
    <w:rsid w:val="005F62A2"/>
    <w:rsid w:val="005F6913"/>
    <w:rsid w:val="005F69BD"/>
    <w:rsid w:val="005F6B52"/>
    <w:rsid w:val="005F6DDA"/>
    <w:rsid w:val="005F7F03"/>
    <w:rsid w:val="0060058F"/>
    <w:rsid w:val="00602EAD"/>
    <w:rsid w:val="00603141"/>
    <w:rsid w:val="00604D45"/>
    <w:rsid w:val="0060545A"/>
    <w:rsid w:val="00606335"/>
    <w:rsid w:val="0060637C"/>
    <w:rsid w:val="0060688C"/>
    <w:rsid w:val="0060798A"/>
    <w:rsid w:val="00607A6C"/>
    <w:rsid w:val="00607E7B"/>
    <w:rsid w:val="0061195A"/>
    <w:rsid w:val="00612424"/>
    <w:rsid w:val="006124B2"/>
    <w:rsid w:val="00613252"/>
    <w:rsid w:val="00614446"/>
    <w:rsid w:val="00614487"/>
    <w:rsid w:val="00615E07"/>
    <w:rsid w:val="006164D7"/>
    <w:rsid w:val="00617969"/>
    <w:rsid w:val="00621404"/>
    <w:rsid w:val="00622A46"/>
    <w:rsid w:val="00622C5C"/>
    <w:rsid w:val="00625D06"/>
    <w:rsid w:val="00627079"/>
    <w:rsid w:val="00630438"/>
    <w:rsid w:val="00630934"/>
    <w:rsid w:val="006315D8"/>
    <w:rsid w:val="00631694"/>
    <w:rsid w:val="00631AC1"/>
    <w:rsid w:val="00631AF0"/>
    <w:rsid w:val="00632000"/>
    <w:rsid w:val="00635713"/>
    <w:rsid w:val="006358CD"/>
    <w:rsid w:val="00635AFB"/>
    <w:rsid w:val="00637508"/>
    <w:rsid w:val="006415C9"/>
    <w:rsid w:val="006418CC"/>
    <w:rsid w:val="006437C1"/>
    <w:rsid w:val="0064542A"/>
    <w:rsid w:val="00645F37"/>
    <w:rsid w:val="0064623D"/>
    <w:rsid w:val="006468BF"/>
    <w:rsid w:val="00647E28"/>
    <w:rsid w:val="00650023"/>
    <w:rsid w:val="00651824"/>
    <w:rsid w:val="00651D42"/>
    <w:rsid w:val="0065221E"/>
    <w:rsid w:val="0065258F"/>
    <w:rsid w:val="006549D2"/>
    <w:rsid w:val="00655334"/>
    <w:rsid w:val="0065579D"/>
    <w:rsid w:val="00655805"/>
    <w:rsid w:val="00655A82"/>
    <w:rsid w:val="00657252"/>
    <w:rsid w:val="0066092C"/>
    <w:rsid w:val="006625AF"/>
    <w:rsid w:val="0066337F"/>
    <w:rsid w:val="006634A4"/>
    <w:rsid w:val="00664592"/>
    <w:rsid w:val="00665026"/>
    <w:rsid w:val="006655B8"/>
    <w:rsid w:val="00666EBE"/>
    <w:rsid w:val="006678F5"/>
    <w:rsid w:val="00671443"/>
    <w:rsid w:val="006716F6"/>
    <w:rsid w:val="00671CA5"/>
    <w:rsid w:val="00672E73"/>
    <w:rsid w:val="006730B8"/>
    <w:rsid w:val="0067319F"/>
    <w:rsid w:val="006731DA"/>
    <w:rsid w:val="00673228"/>
    <w:rsid w:val="00674A65"/>
    <w:rsid w:val="006759F6"/>
    <w:rsid w:val="00675F20"/>
    <w:rsid w:val="00676974"/>
    <w:rsid w:val="00681144"/>
    <w:rsid w:val="0068247A"/>
    <w:rsid w:val="006824AE"/>
    <w:rsid w:val="0068270D"/>
    <w:rsid w:val="00682D95"/>
    <w:rsid w:val="00683791"/>
    <w:rsid w:val="00683F9C"/>
    <w:rsid w:val="00684060"/>
    <w:rsid w:val="0068459F"/>
    <w:rsid w:val="00684BFF"/>
    <w:rsid w:val="0068549E"/>
    <w:rsid w:val="006867BD"/>
    <w:rsid w:val="00687268"/>
    <w:rsid w:val="006872C7"/>
    <w:rsid w:val="00687D1C"/>
    <w:rsid w:val="00691103"/>
    <w:rsid w:val="00691307"/>
    <w:rsid w:val="00691CA7"/>
    <w:rsid w:val="00691E7D"/>
    <w:rsid w:val="00695487"/>
    <w:rsid w:val="00696543"/>
    <w:rsid w:val="00697F20"/>
    <w:rsid w:val="00697F2F"/>
    <w:rsid w:val="006A05C4"/>
    <w:rsid w:val="006A124A"/>
    <w:rsid w:val="006A1425"/>
    <w:rsid w:val="006A1CCC"/>
    <w:rsid w:val="006A24BD"/>
    <w:rsid w:val="006A26B4"/>
    <w:rsid w:val="006A2F0C"/>
    <w:rsid w:val="006A4E62"/>
    <w:rsid w:val="006A59A7"/>
    <w:rsid w:val="006A729E"/>
    <w:rsid w:val="006B14B7"/>
    <w:rsid w:val="006B1BDB"/>
    <w:rsid w:val="006B1C5F"/>
    <w:rsid w:val="006B1E3E"/>
    <w:rsid w:val="006B22F6"/>
    <w:rsid w:val="006B2556"/>
    <w:rsid w:val="006B2E95"/>
    <w:rsid w:val="006B32EE"/>
    <w:rsid w:val="006B384B"/>
    <w:rsid w:val="006B40E1"/>
    <w:rsid w:val="006B42B8"/>
    <w:rsid w:val="006B467B"/>
    <w:rsid w:val="006B4725"/>
    <w:rsid w:val="006B61F5"/>
    <w:rsid w:val="006B72E1"/>
    <w:rsid w:val="006C211D"/>
    <w:rsid w:val="006C2574"/>
    <w:rsid w:val="006C3820"/>
    <w:rsid w:val="006C3B22"/>
    <w:rsid w:val="006C3F0C"/>
    <w:rsid w:val="006C4967"/>
    <w:rsid w:val="006C4A1A"/>
    <w:rsid w:val="006C5189"/>
    <w:rsid w:val="006C57D9"/>
    <w:rsid w:val="006C6070"/>
    <w:rsid w:val="006C7E55"/>
    <w:rsid w:val="006D0DFF"/>
    <w:rsid w:val="006D4EA3"/>
    <w:rsid w:val="006D4FC8"/>
    <w:rsid w:val="006D53CF"/>
    <w:rsid w:val="006D557B"/>
    <w:rsid w:val="006D5F86"/>
    <w:rsid w:val="006D6033"/>
    <w:rsid w:val="006D7B3F"/>
    <w:rsid w:val="006E103E"/>
    <w:rsid w:val="006E14BE"/>
    <w:rsid w:val="006E1523"/>
    <w:rsid w:val="006E2F36"/>
    <w:rsid w:val="006E326C"/>
    <w:rsid w:val="006E48CB"/>
    <w:rsid w:val="006E49D2"/>
    <w:rsid w:val="006E51B6"/>
    <w:rsid w:val="006E5F2E"/>
    <w:rsid w:val="006E6F2C"/>
    <w:rsid w:val="006F068F"/>
    <w:rsid w:val="006F284C"/>
    <w:rsid w:val="006F4AD0"/>
    <w:rsid w:val="006F4B9A"/>
    <w:rsid w:val="006F63A3"/>
    <w:rsid w:val="006F7430"/>
    <w:rsid w:val="006F7862"/>
    <w:rsid w:val="007001A7"/>
    <w:rsid w:val="0070200B"/>
    <w:rsid w:val="00703113"/>
    <w:rsid w:val="0070326B"/>
    <w:rsid w:val="00703693"/>
    <w:rsid w:val="00703B61"/>
    <w:rsid w:val="00704DA6"/>
    <w:rsid w:val="0070544E"/>
    <w:rsid w:val="007056EA"/>
    <w:rsid w:val="00705D55"/>
    <w:rsid w:val="00705F17"/>
    <w:rsid w:val="007069AF"/>
    <w:rsid w:val="00706FCC"/>
    <w:rsid w:val="00707043"/>
    <w:rsid w:val="0070742A"/>
    <w:rsid w:val="007074F9"/>
    <w:rsid w:val="0071008C"/>
    <w:rsid w:val="00710A37"/>
    <w:rsid w:val="007111C2"/>
    <w:rsid w:val="00711CC4"/>
    <w:rsid w:val="00711D8C"/>
    <w:rsid w:val="00711EFE"/>
    <w:rsid w:val="00712F6C"/>
    <w:rsid w:val="00713533"/>
    <w:rsid w:val="0071355D"/>
    <w:rsid w:val="007135D7"/>
    <w:rsid w:val="00713EC0"/>
    <w:rsid w:val="00715580"/>
    <w:rsid w:val="007158FC"/>
    <w:rsid w:val="00715AC9"/>
    <w:rsid w:val="0071650F"/>
    <w:rsid w:val="0071733D"/>
    <w:rsid w:val="0072012C"/>
    <w:rsid w:val="007209CE"/>
    <w:rsid w:val="00721810"/>
    <w:rsid w:val="00721C32"/>
    <w:rsid w:val="00722499"/>
    <w:rsid w:val="007231A4"/>
    <w:rsid w:val="007232E8"/>
    <w:rsid w:val="007244BA"/>
    <w:rsid w:val="00724659"/>
    <w:rsid w:val="00724663"/>
    <w:rsid w:val="00724992"/>
    <w:rsid w:val="00724D8A"/>
    <w:rsid w:val="0072597E"/>
    <w:rsid w:val="0072610D"/>
    <w:rsid w:val="00726AAB"/>
    <w:rsid w:val="00726E56"/>
    <w:rsid w:val="007302AD"/>
    <w:rsid w:val="00730430"/>
    <w:rsid w:val="007317CE"/>
    <w:rsid w:val="00731814"/>
    <w:rsid w:val="007322DF"/>
    <w:rsid w:val="00732371"/>
    <w:rsid w:val="00735EB2"/>
    <w:rsid w:val="00737183"/>
    <w:rsid w:val="007372CD"/>
    <w:rsid w:val="00737F08"/>
    <w:rsid w:val="00740D4C"/>
    <w:rsid w:val="007411F7"/>
    <w:rsid w:val="00741584"/>
    <w:rsid w:val="0074170C"/>
    <w:rsid w:val="00742B66"/>
    <w:rsid w:val="00743282"/>
    <w:rsid w:val="00743F17"/>
    <w:rsid w:val="0074475F"/>
    <w:rsid w:val="00744C5F"/>
    <w:rsid w:val="007456F5"/>
    <w:rsid w:val="0074585B"/>
    <w:rsid w:val="00746775"/>
    <w:rsid w:val="00746A20"/>
    <w:rsid w:val="00747533"/>
    <w:rsid w:val="00751C56"/>
    <w:rsid w:val="00752C56"/>
    <w:rsid w:val="007532DF"/>
    <w:rsid w:val="0075436F"/>
    <w:rsid w:val="00754ACA"/>
    <w:rsid w:val="00754F7F"/>
    <w:rsid w:val="0075508E"/>
    <w:rsid w:val="00755404"/>
    <w:rsid w:val="0075607B"/>
    <w:rsid w:val="0075611D"/>
    <w:rsid w:val="00756686"/>
    <w:rsid w:val="00756EFA"/>
    <w:rsid w:val="00756F27"/>
    <w:rsid w:val="007573F4"/>
    <w:rsid w:val="00757872"/>
    <w:rsid w:val="007602A6"/>
    <w:rsid w:val="007609DF"/>
    <w:rsid w:val="007628CC"/>
    <w:rsid w:val="00763075"/>
    <w:rsid w:val="0076509C"/>
    <w:rsid w:val="007665FC"/>
    <w:rsid w:val="00770F93"/>
    <w:rsid w:val="00771037"/>
    <w:rsid w:val="007719F0"/>
    <w:rsid w:val="00772D70"/>
    <w:rsid w:val="0077300F"/>
    <w:rsid w:val="007731D8"/>
    <w:rsid w:val="007732C0"/>
    <w:rsid w:val="00773727"/>
    <w:rsid w:val="0077426D"/>
    <w:rsid w:val="0077451E"/>
    <w:rsid w:val="0077536E"/>
    <w:rsid w:val="00775B78"/>
    <w:rsid w:val="00777AAF"/>
    <w:rsid w:val="00780DDA"/>
    <w:rsid w:val="0078157D"/>
    <w:rsid w:val="00781C11"/>
    <w:rsid w:val="0078209D"/>
    <w:rsid w:val="00782AC6"/>
    <w:rsid w:val="00782D9A"/>
    <w:rsid w:val="00783DAF"/>
    <w:rsid w:val="007851EF"/>
    <w:rsid w:val="00785C86"/>
    <w:rsid w:val="007860B0"/>
    <w:rsid w:val="00786797"/>
    <w:rsid w:val="00787780"/>
    <w:rsid w:val="00787EEC"/>
    <w:rsid w:val="007902DE"/>
    <w:rsid w:val="00790985"/>
    <w:rsid w:val="00790AC8"/>
    <w:rsid w:val="00791880"/>
    <w:rsid w:val="007918BB"/>
    <w:rsid w:val="007925BD"/>
    <w:rsid w:val="00794483"/>
    <w:rsid w:val="007945C1"/>
    <w:rsid w:val="00794859"/>
    <w:rsid w:val="00794AA2"/>
    <w:rsid w:val="00795EC8"/>
    <w:rsid w:val="0079629D"/>
    <w:rsid w:val="00796A6A"/>
    <w:rsid w:val="00796DD0"/>
    <w:rsid w:val="0079760C"/>
    <w:rsid w:val="00797659"/>
    <w:rsid w:val="007A00C1"/>
    <w:rsid w:val="007A0B1A"/>
    <w:rsid w:val="007A216C"/>
    <w:rsid w:val="007A2354"/>
    <w:rsid w:val="007A4DD9"/>
    <w:rsid w:val="007A51DF"/>
    <w:rsid w:val="007A5B3E"/>
    <w:rsid w:val="007A7207"/>
    <w:rsid w:val="007B0EA3"/>
    <w:rsid w:val="007B1A4D"/>
    <w:rsid w:val="007B258F"/>
    <w:rsid w:val="007B2685"/>
    <w:rsid w:val="007B3717"/>
    <w:rsid w:val="007B4405"/>
    <w:rsid w:val="007B4895"/>
    <w:rsid w:val="007B4FF7"/>
    <w:rsid w:val="007B5B30"/>
    <w:rsid w:val="007B5B60"/>
    <w:rsid w:val="007B6581"/>
    <w:rsid w:val="007B6E83"/>
    <w:rsid w:val="007B6FD0"/>
    <w:rsid w:val="007B74E9"/>
    <w:rsid w:val="007B7527"/>
    <w:rsid w:val="007C01B5"/>
    <w:rsid w:val="007C0F22"/>
    <w:rsid w:val="007C1A83"/>
    <w:rsid w:val="007C27C0"/>
    <w:rsid w:val="007C3E65"/>
    <w:rsid w:val="007C4328"/>
    <w:rsid w:val="007C4DFB"/>
    <w:rsid w:val="007C6D6D"/>
    <w:rsid w:val="007C758C"/>
    <w:rsid w:val="007C791D"/>
    <w:rsid w:val="007D0156"/>
    <w:rsid w:val="007D07E2"/>
    <w:rsid w:val="007D0BF7"/>
    <w:rsid w:val="007D147E"/>
    <w:rsid w:val="007D22AE"/>
    <w:rsid w:val="007D268B"/>
    <w:rsid w:val="007D3DCF"/>
    <w:rsid w:val="007D4047"/>
    <w:rsid w:val="007D4F39"/>
    <w:rsid w:val="007D4FA9"/>
    <w:rsid w:val="007D59EB"/>
    <w:rsid w:val="007D64C1"/>
    <w:rsid w:val="007D6FD7"/>
    <w:rsid w:val="007D7404"/>
    <w:rsid w:val="007E02D6"/>
    <w:rsid w:val="007E03FD"/>
    <w:rsid w:val="007E1B14"/>
    <w:rsid w:val="007E1F26"/>
    <w:rsid w:val="007E32CA"/>
    <w:rsid w:val="007E3515"/>
    <w:rsid w:val="007E5553"/>
    <w:rsid w:val="007E77F6"/>
    <w:rsid w:val="007E7A84"/>
    <w:rsid w:val="007F034E"/>
    <w:rsid w:val="007F03D5"/>
    <w:rsid w:val="007F04CB"/>
    <w:rsid w:val="007F0D10"/>
    <w:rsid w:val="007F0E14"/>
    <w:rsid w:val="007F0F09"/>
    <w:rsid w:val="007F1666"/>
    <w:rsid w:val="007F2D8D"/>
    <w:rsid w:val="007F6173"/>
    <w:rsid w:val="007F61EE"/>
    <w:rsid w:val="007F634A"/>
    <w:rsid w:val="00802258"/>
    <w:rsid w:val="00803FD6"/>
    <w:rsid w:val="00804A00"/>
    <w:rsid w:val="00804E3A"/>
    <w:rsid w:val="00804F18"/>
    <w:rsid w:val="00806ACC"/>
    <w:rsid w:val="00807B40"/>
    <w:rsid w:val="00810321"/>
    <w:rsid w:val="0081077F"/>
    <w:rsid w:val="00811C78"/>
    <w:rsid w:val="0081298E"/>
    <w:rsid w:val="008129EB"/>
    <w:rsid w:val="00812B4C"/>
    <w:rsid w:val="00814C26"/>
    <w:rsid w:val="00816C8D"/>
    <w:rsid w:val="00817C24"/>
    <w:rsid w:val="0082064D"/>
    <w:rsid w:val="00822090"/>
    <w:rsid w:val="00822947"/>
    <w:rsid w:val="008239B2"/>
    <w:rsid w:val="008244A0"/>
    <w:rsid w:val="00824AD4"/>
    <w:rsid w:val="00825972"/>
    <w:rsid w:val="008260B1"/>
    <w:rsid w:val="00827527"/>
    <w:rsid w:val="00830A3F"/>
    <w:rsid w:val="00830A4D"/>
    <w:rsid w:val="00830C8F"/>
    <w:rsid w:val="00831152"/>
    <w:rsid w:val="0083147E"/>
    <w:rsid w:val="00832A4E"/>
    <w:rsid w:val="00833397"/>
    <w:rsid w:val="008341C3"/>
    <w:rsid w:val="00834583"/>
    <w:rsid w:val="00835C86"/>
    <w:rsid w:val="0083671A"/>
    <w:rsid w:val="00836746"/>
    <w:rsid w:val="00836FEF"/>
    <w:rsid w:val="00841F5E"/>
    <w:rsid w:val="00843E00"/>
    <w:rsid w:val="008442A7"/>
    <w:rsid w:val="008458EE"/>
    <w:rsid w:val="00846615"/>
    <w:rsid w:val="008470C6"/>
    <w:rsid w:val="0084727F"/>
    <w:rsid w:val="00847379"/>
    <w:rsid w:val="0084775A"/>
    <w:rsid w:val="00850999"/>
    <w:rsid w:val="00850C5D"/>
    <w:rsid w:val="008519C7"/>
    <w:rsid w:val="00851FA9"/>
    <w:rsid w:val="00853BAE"/>
    <w:rsid w:val="00854476"/>
    <w:rsid w:val="008554B0"/>
    <w:rsid w:val="00855CBC"/>
    <w:rsid w:val="008575D7"/>
    <w:rsid w:val="008578DC"/>
    <w:rsid w:val="0086008A"/>
    <w:rsid w:val="00860D69"/>
    <w:rsid w:val="00861AF3"/>
    <w:rsid w:val="00861E1C"/>
    <w:rsid w:val="0086235B"/>
    <w:rsid w:val="00863045"/>
    <w:rsid w:val="008633B3"/>
    <w:rsid w:val="00863AE9"/>
    <w:rsid w:val="00863CC9"/>
    <w:rsid w:val="0086483A"/>
    <w:rsid w:val="00864FD6"/>
    <w:rsid w:val="00865102"/>
    <w:rsid w:val="0086538D"/>
    <w:rsid w:val="00865939"/>
    <w:rsid w:val="0086777F"/>
    <w:rsid w:val="008679B6"/>
    <w:rsid w:val="00867AAE"/>
    <w:rsid w:val="00871479"/>
    <w:rsid w:val="0087161A"/>
    <w:rsid w:val="00872A57"/>
    <w:rsid w:val="00874C56"/>
    <w:rsid w:val="00875E79"/>
    <w:rsid w:val="00876EB3"/>
    <w:rsid w:val="008815C5"/>
    <w:rsid w:val="00882151"/>
    <w:rsid w:val="00883940"/>
    <w:rsid w:val="008840BA"/>
    <w:rsid w:val="0088527B"/>
    <w:rsid w:val="0088562A"/>
    <w:rsid w:val="008861A8"/>
    <w:rsid w:val="00886457"/>
    <w:rsid w:val="00886AAF"/>
    <w:rsid w:val="008875AD"/>
    <w:rsid w:val="008875FB"/>
    <w:rsid w:val="0089091E"/>
    <w:rsid w:val="008914A8"/>
    <w:rsid w:val="0089161A"/>
    <w:rsid w:val="00893AAD"/>
    <w:rsid w:val="008954FA"/>
    <w:rsid w:val="00895C9D"/>
    <w:rsid w:val="00896305"/>
    <w:rsid w:val="008969B1"/>
    <w:rsid w:val="00896C33"/>
    <w:rsid w:val="008A0CEB"/>
    <w:rsid w:val="008A268B"/>
    <w:rsid w:val="008A31DB"/>
    <w:rsid w:val="008A33E2"/>
    <w:rsid w:val="008A3887"/>
    <w:rsid w:val="008A3ABE"/>
    <w:rsid w:val="008A42A9"/>
    <w:rsid w:val="008A42D3"/>
    <w:rsid w:val="008A43AF"/>
    <w:rsid w:val="008A5A23"/>
    <w:rsid w:val="008A5C7B"/>
    <w:rsid w:val="008A7550"/>
    <w:rsid w:val="008B071C"/>
    <w:rsid w:val="008B0DCB"/>
    <w:rsid w:val="008B2299"/>
    <w:rsid w:val="008B2358"/>
    <w:rsid w:val="008B2679"/>
    <w:rsid w:val="008B2970"/>
    <w:rsid w:val="008B305A"/>
    <w:rsid w:val="008B4467"/>
    <w:rsid w:val="008B5244"/>
    <w:rsid w:val="008B6E1B"/>
    <w:rsid w:val="008B7452"/>
    <w:rsid w:val="008B78B7"/>
    <w:rsid w:val="008B7C25"/>
    <w:rsid w:val="008C05D1"/>
    <w:rsid w:val="008C06D0"/>
    <w:rsid w:val="008C0B42"/>
    <w:rsid w:val="008C11AD"/>
    <w:rsid w:val="008C27AE"/>
    <w:rsid w:val="008C339D"/>
    <w:rsid w:val="008C375E"/>
    <w:rsid w:val="008C3EE4"/>
    <w:rsid w:val="008C5550"/>
    <w:rsid w:val="008C583D"/>
    <w:rsid w:val="008C5F9D"/>
    <w:rsid w:val="008C65E9"/>
    <w:rsid w:val="008C7332"/>
    <w:rsid w:val="008C7BBA"/>
    <w:rsid w:val="008D00ED"/>
    <w:rsid w:val="008D07ED"/>
    <w:rsid w:val="008D0C19"/>
    <w:rsid w:val="008D0DA1"/>
    <w:rsid w:val="008D1076"/>
    <w:rsid w:val="008D170F"/>
    <w:rsid w:val="008D21B2"/>
    <w:rsid w:val="008D2F78"/>
    <w:rsid w:val="008D3655"/>
    <w:rsid w:val="008D39CE"/>
    <w:rsid w:val="008D4987"/>
    <w:rsid w:val="008D5446"/>
    <w:rsid w:val="008D5B74"/>
    <w:rsid w:val="008D5CFB"/>
    <w:rsid w:val="008D6D5D"/>
    <w:rsid w:val="008D6EB0"/>
    <w:rsid w:val="008E057F"/>
    <w:rsid w:val="008E091A"/>
    <w:rsid w:val="008E2786"/>
    <w:rsid w:val="008E27EF"/>
    <w:rsid w:val="008E51E2"/>
    <w:rsid w:val="008E64FB"/>
    <w:rsid w:val="008E68CD"/>
    <w:rsid w:val="008E6CB7"/>
    <w:rsid w:val="008E6DAE"/>
    <w:rsid w:val="008E6F0F"/>
    <w:rsid w:val="008E70B3"/>
    <w:rsid w:val="008F0082"/>
    <w:rsid w:val="008F05FA"/>
    <w:rsid w:val="008F1060"/>
    <w:rsid w:val="008F2298"/>
    <w:rsid w:val="008F32B2"/>
    <w:rsid w:val="008F5383"/>
    <w:rsid w:val="008F5550"/>
    <w:rsid w:val="008F7ED1"/>
    <w:rsid w:val="00901506"/>
    <w:rsid w:val="00901A9E"/>
    <w:rsid w:val="00904147"/>
    <w:rsid w:val="009054E6"/>
    <w:rsid w:val="00905D09"/>
    <w:rsid w:val="00906211"/>
    <w:rsid w:val="00906471"/>
    <w:rsid w:val="009068D5"/>
    <w:rsid w:val="00907968"/>
    <w:rsid w:val="00910600"/>
    <w:rsid w:val="00910BDD"/>
    <w:rsid w:val="00911A89"/>
    <w:rsid w:val="009125F5"/>
    <w:rsid w:val="0091396D"/>
    <w:rsid w:val="00913B77"/>
    <w:rsid w:val="009148D4"/>
    <w:rsid w:val="00914B0E"/>
    <w:rsid w:val="00914B9F"/>
    <w:rsid w:val="00914ED2"/>
    <w:rsid w:val="0091551D"/>
    <w:rsid w:val="00915A89"/>
    <w:rsid w:val="009172CC"/>
    <w:rsid w:val="00920188"/>
    <w:rsid w:val="00921786"/>
    <w:rsid w:val="00921AA0"/>
    <w:rsid w:val="00921BEC"/>
    <w:rsid w:val="00922513"/>
    <w:rsid w:val="00922DDB"/>
    <w:rsid w:val="00923394"/>
    <w:rsid w:val="009236B7"/>
    <w:rsid w:val="009237ED"/>
    <w:rsid w:val="00923984"/>
    <w:rsid w:val="00924AFB"/>
    <w:rsid w:val="0092624A"/>
    <w:rsid w:val="0092758A"/>
    <w:rsid w:val="009277D1"/>
    <w:rsid w:val="00930037"/>
    <w:rsid w:val="00930476"/>
    <w:rsid w:val="00934CA0"/>
    <w:rsid w:val="00934DE8"/>
    <w:rsid w:val="00935332"/>
    <w:rsid w:val="009354F7"/>
    <w:rsid w:val="00935F25"/>
    <w:rsid w:val="0093705F"/>
    <w:rsid w:val="00940537"/>
    <w:rsid w:val="00940AD6"/>
    <w:rsid w:val="009416C9"/>
    <w:rsid w:val="00942053"/>
    <w:rsid w:val="009427CB"/>
    <w:rsid w:val="009439F2"/>
    <w:rsid w:val="00943C80"/>
    <w:rsid w:val="0094651D"/>
    <w:rsid w:val="0094703E"/>
    <w:rsid w:val="00947E47"/>
    <w:rsid w:val="00947E88"/>
    <w:rsid w:val="00950624"/>
    <w:rsid w:val="0095359A"/>
    <w:rsid w:val="009535CD"/>
    <w:rsid w:val="0095380D"/>
    <w:rsid w:val="00953CFC"/>
    <w:rsid w:val="00953E8D"/>
    <w:rsid w:val="00954F6E"/>
    <w:rsid w:val="00960D1A"/>
    <w:rsid w:val="009614A5"/>
    <w:rsid w:val="00961C01"/>
    <w:rsid w:val="00961D89"/>
    <w:rsid w:val="00962ECA"/>
    <w:rsid w:val="00963D3A"/>
    <w:rsid w:val="00963F9F"/>
    <w:rsid w:val="00964411"/>
    <w:rsid w:val="00966DE2"/>
    <w:rsid w:val="00966E2B"/>
    <w:rsid w:val="00967238"/>
    <w:rsid w:val="00967C35"/>
    <w:rsid w:val="00967C9D"/>
    <w:rsid w:val="00970C87"/>
    <w:rsid w:val="00971330"/>
    <w:rsid w:val="0097277E"/>
    <w:rsid w:val="00973AB7"/>
    <w:rsid w:val="009749C7"/>
    <w:rsid w:val="00974FF4"/>
    <w:rsid w:val="009766E7"/>
    <w:rsid w:val="009767EB"/>
    <w:rsid w:val="00976A03"/>
    <w:rsid w:val="00977EE8"/>
    <w:rsid w:val="00977F4B"/>
    <w:rsid w:val="00980741"/>
    <w:rsid w:val="00980EF0"/>
    <w:rsid w:val="00981FCE"/>
    <w:rsid w:val="009829E7"/>
    <w:rsid w:val="009835CC"/>
    <w:rsid w:val="00983974"/>
    <w:rsid w:val="00984D16"/>
    <w:rsid w:val="00985096"/>
    <w:rsid w:val="00985C68"/>
    <w:rsid w:val="009862D2"/>
    <w:rsid w:val="0098709A"/>
    <w:rsid w:val="00987E0A"/>
    <w:rsid w:val="00987EFD"/>
    <w:rsid w:val="0099049A"/>
    <w:rsid w:val="00991573"/>
    <w:rsid w:val="009918F8"/>
    <w:rsid w:val="009959C4"/>
    <w:rsid w:val="00996182"/>
    <w:rsid w:val="0099631B"/>
    <w:rsid w:val="009978BD"/>
    <w:rsid w:val="00997A5F"/>
    <w:rsid w:val="009A0240"/>
    <w:rsid w:val="009A036F"/>
    <w:rsid w:val="009A0FD9"/>
    <w:rsid w:val="009A228C"/>
    <w:rsid w:val="009A3A66"/>
    <w:rsid w:val="009A451A"/>
    <w:rsid w:val="009A4675"/>
    <w:rsid w:val="009A57C2"/>
    <w:rsid w:val="009A5872"/>
    <w:rsid w:val="009A5906"/>
    <w:rsid w:val="009A6286"/>
    <w:rsid w:val="009A6A63"/>
    <w:rsid w:val="009A73BA"/>
    <w:rsid w:val="009A78E1"/>
    <w:rsid w:val="009A7C09"/>
    <w:rsid w:val="009B0BB8"/>
    <w:rsid w:val="009B27A0"/>
    <w:rsid w:val="009B3563"/>
    <w:rsid w:val="009B35D3"/>
    <w:rsid w:val="009B3E53"/>
    <w:rsid w:val="009B5E36"/>
    <w:rsid w:val="009B6144"/>
    <w:rsid w:val="009C0F29"/>
    <w:rsid w:val="009C13A0"/>
    <w:rsid w:val="009C18DE"/>
    <w:rsid w:val="009C2642"/>
    <w:rsid w:val="009C2705"/>
    <w:rsid w:val="009C34C0"/>
    <w:rsid w:val="009C3588"/>
    <w:rsid w:val="009C3A00"/>
    <w:rsid w:val="009C3B68"/>
    <w:rsid w:val="009C4A2D"/>
    <w:rsid w:val="009C4F57"/>
    <w:rsid w:val="009C6C0D"/>
    <w:rsid w:val="009C6F05"/>
    <w:rsid w:val="009C7B54"/>
    <w:rsid w:val="009D0946"/>
    <w:rsid w:val="009D0A1D"/>
    <w:rsid w:val="009D0F2E"/>
    <w:rsid w:val="009D0F53"/>
    <w:rsid w:val="009D31AE"/>
    <w:rsid w:val="009D3ECF"/>
    <w:rsid w:val="009D3F95"/>
    <w:rsid w:val="009D4644"/>
    <w:rsid w:val="009D47E1"/>
    <w:rsid w:val="009D5C88"/>
    <w:rsid w:val="009D6475"/>
    <w:rsid w:val="009D68E2"/>
    <w:rsid w:val="009D6915"/>
    <w:rsid w:val="009D71B6"/>
    <w:rsid w:val="009D744D"/>
    <w:rsid w:val="009D77A4"/>
    <w:rsid w:val="009E0133"/>
    <w:rsid w:val="009E1F80"/>
    <w:rsid w:val="009E281A"/>
    <w:rsid w:val="009E404B"/>
    <w:rsid w:val="009E40F2"/>
    <w:rsid w:val="009E583E"/>
    <w:rsid w:val="009E5D34"/>
    <w:rsid w:val="009E6063"/>
    <w:rsid w:val="009E624B"/>
    <w:rsid w:val="009E63E7"/>
    <w:rsid w:val="009E6B98"/>
    <w:rsid w:val="009E6D99"/>
    <w:rsid w:val="009E7579"/>
    <w:rsid w:val="009E775C"/>
    <w:rsid w:val="009E7F81"/>
    <w:rsid w:val="009F2569"/>
    <w:rsid w:val="009F2F03"/>
    <w:rsid w:val="009F3EAA"/>
    <w:rsid w:val="009F4D11"/>
    <w:rsid w:val="009F50AB"/>
    <w:rsid w:val="009F569D"/>
    <w:rsid w:val="009F5D0F"/>
    <w:rsid w:val="009F5FC6"/>
    <w:rsid w:val="009F6908"/>
    <w:rsid w:val="009F6FDC"/>
    <w:rsid w:val="009F71BF"/>
    <w:rsid w:val="009F79D9"/>
    <w:rsid w:val="00A0038A"/>
    <w:rsid w:val="00A00A58"/>
    <w:rsid w:val="00A01242"/>
    <w:rsid w:val="00A019ED"/>
    <w:rsid w:val="00A01AEB"/>
    <w:rsid w:val="00A021FD"/>
    <w:rsid w:val="00A022E1"/>
    <w:rsid w:val="00A023A4"/>
    <w:rsid w:val="00A03DE6"/>
    <w:rsid w:val="00A03EFD"/>
    <w:rsid w:val="00A04D45"/>
    <w:rsid w:val="00A0577A"/>
    <w:rsid w:val="00A0652A"/>
    <w:rsid w:val="00A065D0"/>
    <w:rsid w:val="00A07ACF"/>
    <w:rsid w:val="00A07D61"/>
    <w:rsid w:val="00A12832"/>
    <w:rsid w:val="00A12BB4"/>
    <w:rsid w:val="00A12CC4"/>
    <w:rsid w:val="00A13DBB"/>
    <w:rsid w:val="00A15227"/>
    <w:rsid w:val="00A15E18"/>
    <w:rsid w:val="00A17A79"/>
    <w:rsid w:val="00A20723"/>
    <w:rsid w:val="00A2150E"/>
    <w:rsid w:val="00A219B9"/>
    <w:rsid w:val="00A21CD5"/>
    <w:rsid w:val="00A222F9"/>
    <w:rsid w:val="00A2257F"/>
    <w:rsid w:val="00A23791"/>
    <w:rsid w:val="00A23D5D"/>
    <w:rsid w:val="00A248E7"/>
    <w:rsid w:val="00A24CC6"/>
    <w:rsid w:val="00A25094"/>
    <w:rsid w:val="00A25144"/>
    <w:rsid w:val="00A253C6"/>
    <w:rsid w:val="00A25C01"/>
    <w:rsid w:val="00A26B22"/>
    <w:rsid w:val="00A26E41"/>
    <w:rsid w:val="00A27D64"/>
    <w:rsid w:val="00A30697"/>
    <w:rsid w:val="00A3071A"/>
    <w:rsid w:val="00A3086C"/>
    <w:rsid w:val="00A310F0"/>
    <w:rsid w:val="00A315EB"/>
    <w:rsid w:val="00A325A9"/>
    <w:rsid w:val="00A326A7"/>
    <w:rsid w:val="00A33B7C"/>
    <w:rsid w:val="00A344CC"/>
    <w:rsid w:val="00A34A7C"/>
    <w:rsid w:val="00A354BA"/>
    <w:rsid w:val="00A355F4"/>
    <w:rsid w:val="00A3609D"/>
    <w:rsid w:val="00A36A35"/>
    <w:rsid w:val="00A36DE4"/>
    <w:rsid w:val="00A37686"/>
    <w:rsid w:val="00A377F2"/>
    <w:rsid w:val="00A4008E"/>
    <w:rsid w:val="00A40292"/>
    <w:rsid w:val="00A40511"/>
    <w:rsid w:val="00A42491"/>
    <w:rsid w:val="00A42E86"/>
    <w:rsid w:val="00A433AB"/>
    <w:rsid w:val="00A433CD"/>
    <w:rsid w:val="00A4371F"/>
    <w:rsid w:val="00A46BB7"/>
    <w:rsid w:val="00A46F24"/>
    <w:rsid w:val="00A473E4"/>
    <w:rsid w:val="00A47A83"/>
    <w:rsid w:val="00A502AB"/>
    <w:rsid w:val="00A529E6"/>
    <w:rsid w:val="00A52D53"/>
    <w:rsid w:val="00A52FC2"/>
    <w:rsid w:val="00A54B1A"/>
    <w:rsid w:val="00A54C2E"/>
    <w:rsid w:val="00A5532E"/>
    <w:rsid w:val="00A55347"/>
    <w:rsid w:val="00A559A0"/>
    <w:rsid w:val="00A55F2A"/>
    <w:rsid w:val="00A565B0"/>
    <w:rsid w:val="00A56C48"/>
    <w:rsid w:val="00A56E2D"/>
    <w:rsid w:val="00A57A8B"/>
    <w:rsid w:val="00A60167"/>
    <w:rsid w:val="00A602DC"/>
    <w:rsid w:val="00A60836"/>
    <w:rsid w:val="00A618AE"/>
    <w:rsid w:val="00A6263C"/>
    <w:rsid w:val="00A65023"/>
    <w:rsid w:val="00A6581A"/>
    <w:rsid w:val="00A6640E"/>
    <w:rsid w:val="00A6659B"/>
    <w:rsid w:val="00A66AD9"/>
    <w:rsid w:val="00A66C82"/>
    <w:rsid w:val="00A671D6"/>
    <w:rsid w:val="00A70CA0"/>
    <w:rsid w:val="00A71678"/>
    <w:rsid w:val="00A7264E"/>
    <w:rsid w:val="00A72709"/>
    <w:rsid w:val="00A73112"/>
    <w:rsid w:val="00A731A4"/>
    <w:rsid w:val="00A737E8"/>
    <w:rsid w:val="00A74D14"/>
    <w:rsid w:val="00A74EFF"/>
    <w:rsid w:val="00A76723"/>
    <w:rsid w:val="00A80C9E"/>
    <w:rsid w:val="00A816F2"/>
    <w:rsid w:val="00A8186C"/>
    <w:rsid w:val="00A82201"/>
    <w:rsid w:val="00A8245A"/>
    <w:rsid w:val="00A82A92"/>
    <w:rsid w:val="00A84632"/>
    <w:rsid w:val="00A84975"/>
    <w:rsid w:val="00A84F6F"/>
    <w:rsid w:val="00A857B3"/>
    <w:rsid w:val="00A86EEB"/>
    <w:rsid w:val="00A874AE"/>
    <w:rsid w:val="00A90835"/>
    <w:rsid w:val="00A90C79"/>
    <w:rsid w:val="00A9140A"/>
    <w:rsid w:val="00A92AD1"/>
    <w:rsid w:val="00A93351"/>
    <w:rsid w:val="00A9477B"/>
    <w:rsid w:val="00A96B1D"/>
    <w:rsid w:val="00A96D4A"/>
    <w:rsid w:val="00A96DA6"/>
    <w:rsid w:val="00A97A67"/>
    <w:rsid w:val="00AA215A"/>
    <w:rsid w:val="00AA2524"/>
    <w:rsid w:val="00AA2590"/>
    <w:rsid w:val="00AA2AA2"/>
    <w:rsid w:val="00AA321D"/>
    <w:rsid w:val="00AA3C69"/>
    <w:rsid w:val="00AA3FDA"/>
    <w:rsid w:val="00AA403F"/>
    <w:rsid w:val="00AA550B"/>
    <w:rsid w:val="00AA582E"/>
    <w:rsid w:val="00AA6314"/>
    <w:rsid w:val="00AA666D"/>
    <w:rsid w:val="00AA692E"/>
    <w:rsid w:val="00AA70E1"/>
    <w:rsid w:val="00AA73EB"/>
    <w:rsid w:val="00AB014B"/>
    <w:rsid w:val="00AB02A2"/>
    <w:rsid w:val="00AB142A"/>
    <w:rsid w:val="00AB20C8"/>
    <w:rsid w:val="00AB2337"/>
    <w:rsid w:val="00AB2606"/>
    <w:rsid w:val="00AB38A9"/>
    <w:rsid w:val="00AB3A81"/>
    <w:rsid w:val="00AB4A9F"/>
    <w:rsid w:val="00AB59A5"/>
    <w:rsid w:val="00AB5B20"/>
    <w:rsid w:val="00AB60BC"/>
    <w:rsid w:val="00AB6B6A"/>
    <w:rsid w:val="00AB70BD"/>
    <w:rsid w:val="00AC0FA0"/>
    <w:rsid w:val="00AC145A"/>
    <w:rsid w:val="00AC1D93"/>
    <w:rsid w:val="00AC2C36"/>
    <w:rsid w:val="00AC2F2F"/>
    <w:rsid w:val="00AC315F"/>
    <w:rsid w:val="00AC3FAE"/>
    <w:rsid w:val="00AC416F"/>
    <w:rsid w:val="00AC4558"/>
    <w:rsid w:val="00AC530F"/>
    <w:rsid w:val="00AC579F"/>
    <w:rsid w:val="00AC60BD"/>
    <w:rsid w:val="00AC6923"/>
    <w:rsid w:val="00AC7813"/>
    <w:rsid w:val="00AD00C2"/>
    <w:rsid w:val="00AD03CA"/>
    <w:rsid w:val="00AD0F8F"/>
    <w:rsid w:val="00AD1085"/>
    <w:rsid w:val="00AD1A65"/>
    <w:rsid w:val="00AD2593"/>
    <w:rsid w:val="00AD2891"/>
    <w:rsid w:val="00AD2DF5"/>
    <w:rsid w:val="00AD3374"/>
    <w:rsid w:val="00AD4F47"/>
    <w:rsid w:val="00AD5001"/>
    <w:rsid w:val="00AD5263"/>
    <w:rsid w:val="00AD5AF8"/>
    <w:rsid w:val="00AD5B0E"/>
    <w:rsid w:val="00AD640A"/>
    <w:rsid w:val="00AD723A"/>
    <w:rsid w:val="00AE020A"/>
    <w:rsid w:val="00AE0A4F"/>
    <w:rsid w:val="00AE2354"/>
    <w:rsid w:val="00AE2C9E"/>
    <w:rsid w:val="00AE3CCF"/>
    <w:rsid w:val="00AE4E62"/>
    <w:rsid w:val="00AE5F16"/>
    <w:rsid w:val="00AE75C4"/>
    <w:rsid w:val="00AF0B7B"/>
    <w:rsid w:val="00AF120C"/>
    <w:rsid w:val="00AF15B0"/>
    <w:rsid w:val="00AF1A58"/>
    <w:rsid w:val="00AF23B0"/>
    <w:rsid w:val="00AF24A7"/>
    <w:rsid w:val="00AF279F"/>
    <w:rsid w:val="00AF3D44"/>
    <w:rsid w:val="00AF4E2F"/>
    <w:rsid w:val="00AF4F6B"/>
    <w:rsid w:val="00AF5254"/>
    <w:rsid w:val="00AF536E"/>
    <w:rsid w:val="00AF5CE1"/>
    <w:rsid w:val="00AF66BF"/>
    <w:rsid w:val="00AF6B82"/>
    <w:rsid w:val="00AF6F3E"/>
    <w:rsid w:val="00AF730B"/>
    <w:rsid w:val="00AF7BA6"/>
    <w:rsid w:val="00AF7FF0"/>
    <w:rsid w:val="00B00BB9"/>
    <w:rsid w:val="00B02366"/>
    <w:rsid w:val="00B02A7A"/>
    <w:rsid w:val="00B02BA4"/>
    <w:rsid w:val="00B02CA3"/>
    <w:rsid w:val="00B02EAF"/>
    <w:rsid w:val="00B03D8A"/>
    <w:rsid w:val="00B0645C"/>
    <w:rsid w:val="00B06B2D"/>
    <w:rsid w:val="00B074C5"/>
    <w:rsid w:val="00B10399"/>
    <w:rsid w:val="00B1044D"/>
    <w:rsid w:val="00B11281"/>
    <w:rsid w:val="00B11B12"/>
    <w:rsid w:val="00B1234F"/>
    <w:rsid w:val="00B12F4A"/>
    <w:rsid w:val="00B13692"/>
    <w:rsid w:val="00B13B8D"/>
    <w:rsid w:val="00B13BB2"/>
    <w:rsid w:val="00B15465"/>
    <w:rsid w:val="00B15473"/>
    <w:rsid w:val="00B1594C"/>
    <w:rsid w:val="00B162D6"/>
    <w:rsid w:val="00B172AD"/>
    <w:rsid w:val="00B1788B"/>
    <w:rsid w:val="00B200B6"/>
    <w:rsid w:val="00B20B09"/>
    <w:rsid w:val="00B22121"/>
    <w:rsid w:val="00B228D1"/>
    <w:rsid w:val="00B22994"/>
    <w:rsid w:val="00B229DF"/>
    <w:rsid w:val="00B22F88"/>
    <w:rsid w:val="00B23F76"/>
    <w:rsid w:val="00B24487"/>
    <w:rsid w:val="00B25254"/>
    <w:rsid w:val="00B25FEB"/>
    <w:rsid w:val="00B27E75"/>
    <w:rsid w:val="00B31810"/>
    <w:rsid w:val="00B31EC5"/>
    <w:rsid w:val="00B32047"/>
    <w:rsid w:val="00B32EE1"/>
    <w:rsid w:val="00B33A94"/>
    <w:rsid w:val="00B3442A"/>
    <w:rsid w:val="00B34612"/>
    <w:rsid w:val="00B34735"/>
    <w:rsid w:val="00B34931"/>
    <w:rsid w:val="00B35102"/>
    <w:rsid w:val="00B35550"/>
    <w:rsid w:val="00B357B5"/>
    <w:rsid w:val="00B35E44"/>
    <w:rsid w:val="00B369EC"/>
    <w:rsid w:val="00B37309"/>
    <w:rsid w:val="00B4103F"/>
    <w:rsid w:val="00B41070"/>
    <w:rsid w:val="00B426D1"/>
    <w:rsid w:val="00B428F0"/>
    <w:rsid w:val="00B4401E"/>
    <w:rsid w:val="00B44151"/>
    <w:rsid w:val="00B461CD"/>
    <w:rsid w:val="00B46614"/>
    <w:rsid w:val="00B476EF"/>
    <w:rsid w:val="00B50230"/>
    <w:rsid w:val="00B50A6C"/>
    <w:rsid w:val="00B50EE0"/>
    <w:rsid w:val="00B50FC1"/>
    <w:rsid w:val="00B51403"/>
    <w:rsid w:val="00B5146D"/>
    <w:rsid w:val="00B51E3A"/>
    <w:rsid w:val="00B52508"/>
    <w:rsid w:val="00B52A06"/>
    <w:rsid w:val="00B537E1"/>
    <w:rsid w:val="00B539DA"/>
    <w:rsid w:val="00B540DA"/>
    <w:rsid w:val="00B56018"/>
    <w:rsid w:val="00B5609A"/>
    <w:rsid w:val="00B5745B"/>
    <w:rsid w:val="00B6027E"/>
    <w:rsid w:val="00B61DC9"/>
    <w:rsid w:val="00B62043"/>
    <w:rsid w:val="00B622C5"/>
    <w:rsid w:val="00B62792"/>
    <w:rsid w:val="00B635FB"/>
    <w:rsid w:val="00B638F4"/>
    <w:rsid w:val="00B63EBC"/>
    <w:rsid w:val="00B6527A"/>
    <w:rsid w:val="00B6555D"/>
    <w:rsid w:val="00B67282"/>
    <w:rsid w:val="00B7013F"/>
    <w:rsid w:val="00B719B0"/>
    <w:rsid w:val="00B7215B"/>
    <w:rsid w:val="00B721FB"/>
    <w:rsid w:val="00B73E6C"/>
    <w:rsid w:val="00B73EBC"/>
    <w:rsid w:val="00B74CF3"/>
    <w:rsid w:val="00B74CF4"/>
    <w:rsid w:val="00B74EF7"/>
    <w:rsid w:val="00B812FD"/>
    <w:rsid w:val="00B82930"/>
    <w:rsid w:val="00B82EFA"/>
    <w:rsid w:val="00B83022"/>
    <w:rsid w:val="00B832B8"/>
    <w:rsid w:val="00B83D98"/>
    <w:rsid w:val="00B85121"/>
    <w:rsid w:val="00B858B0"/>
    <w:rsid w:val="00B85942"/>
    <w:rsid w:val="00B8611F"/>
    <w:rsid w:val="00B86184"/>
    <w:rsid w:val="00B8634D"/>
    <w:rsid w:val="00B867DC"/>
    <w:rsid w:val="00B8792D"/>
    <w:rsid w:val="00B90382"/>
    <w:rsid w:val="00B930D2"/>
    <w:rsid w:val="00B93419"/>
    <w:rsid w:val="00B9363C"/>
    <w:rsid w:val="00B93EF5"/>
    <w:rsid w:val="00B93FE0"/>
    <w:rsid w:val="00B947F6"/>
    <w:rsid w:val="00B9492E"/>
    <w:rsid w:val="00B94E9E"/>
    <w:rsid w:val="00B9523B"/>
    <w:rsid w:val="00B97826"/>
    <w:rsid w:val="00BA0CF7"/>
    <w:rsid w:val="00BA0F55"/>
    <w:rsid w:val="00BA25EB"/>
    <w:rsid w:val="00BA309C"/>
    <w:rsid w:val="00BA4AE9"/>
    <w:rsid w:val="00BA4BD3"/>
    <w:rsid w:val="00BB005F"/>
    <w:rsid w:val="00BB06D5"/>
    <w:rsid w:val="00BB3BAF"/>
    <w:rsid w:val="00BB3D38"/>
    <w:rsid w:val="00BB3FAB"/>
    <w:rsid w:val="00BB4788"/>
    <w:rsid w:val="00BB500E"/>
    <w:rsid w:val="00BB64E3"/>
    <w:rsid w:val="00BB6ABE"/>
    <w:rsid w:val="00BC00D7"/>
    <w:rsid w:val="00BC04CC"/>
    <w:rsid w:val="00BC06B0"/>
    <w:rsid w:val="00BC0DA9"/>
    <w:rsid w:val="00BC1FDA"/>
    <w:rsid w:val="00BC30A5"/>
    <w:rsid w:val="00BC3324"/>
    <w:rsid w:val="00BC37B4"/>
    <w:rsid w:val="00BC395D"/>
    <w:rsid w:val="00BC39F4"/>
    <w:rsid w:val="00BC3E28"/>
    <w:rsid w:val="00BC420A"/>
    <w:rsid w:val="00BC51F4"/>
    <w:rsid w:val="00BC58DC"/>
    <w:rsid w:val="00BC63FA"/>
    <w:rsid w:val="00BC7776"/>
    <w:rsid w:val="00BC7A6D"/>
    <w:rsid w:val="00BD063F"/>
    <w:rsid w:val="00BD14BE"/>
    <w:rsid w:val="00BD19CE"/>
    <w:rsid w:val="00BD2339"/>
    <w:rsid w:val="00BD2B6E"/>
    <w:rsid w:val="00BD334F"/>
    <w:rsid w:val="00BD3387"/>
    <w:rsid w:val="00BD35D7"/>
    <w:rsid w:val="00BD3FBA"/>
    <w:rsid w:val="00BD4282"/>
    <w:rsid w:val="00BD4505"/>
    <w:rsid w:val="00BD7AE6"/>
    <w:rsid w:val="00BD7FFD"/>
    <w:rsid w:val="00BE01E8"/>
    <w:rsid w:val="00BE02E7"/>
    <w:rsid w:val="00BE1E40"/>
    <w:rsid w:val="00BE21F0"/>
    <w:rsid w:val="00BE2B44"/>
    <w:rsid w:val="00BE347C"/>
    <w:rsid w:val="00BE4468"/>
    <w:rsid w:val="00BE45B6"/>
    <w:rsid w:val="00BE5CF3"/>
    <w:rsid w:val="00BE634E"/>
    <w:rsid w:val="00BE63B5"/>
    <w:rsid w:val="00BE75A5"/>
    <w:rsid w:val="00BE7A57"/>
    <w:rsid w:val="00BF0077"/>
    <w:rsid w:val="00BF15F6"/>
    <w:rsid w:val="00BF16C3"/>
    <w:rsid w:val="00BF34DB"/>
    <w:rsid w:val="00BF4708"/>
    <w:rsid w:val="00BF48AC"/>
    <w:rsid w:val="00BF5345"/>
    <w:rsid w:val="00BF67F8"/>
    <w:rsid w:val="00BF7649"/>
    <w:rsid w:val="00BF7D1F"/>
    <w:rsid w:val="00C0024E"/>
    <w:rsid w:val="00C00782"/>
    <w:rsid w:val="00C00F17"/>
    <w:rsid w:val="00C032DB"/>
    <w:rsid w:val="00C03340"/>
    <w:rsid w:val="00C036AC"/>
    <w:rsid w:val="00C03EAF"/>
    <w:rsid w:val="00C03FDE"/>
    <w:rsid w:val="00C05373"/>
    <w:rsid w:val="00C064B2"/>
    <w:rsid w:val="00C06A42"/>
    <w:rsid w:val="00C073A6"/>
    <w:rsid w:val="00C074A8"/>
    <w:rsid w:val="00C1070A"/>
    <w:rsid w:val="00C11BE1"/>
    <w:rsid w:val="00C11CCE"/>
    <w:rsid w:val="00C12087"/>
    <w:rsid w:val="00C12122"/>
    <w:rsid w:val="00C132A6"/>
    <w:rsid w:val="00C13431"/>
    <w:rsid w:val="00C13C69"/>
    <w:rsid w:val="00C1493E"/>
    <w:rsid w:val="00C155F6"/>
    <w:rsid w:val="00C157ED"/>
    <w:rsid w:val="00C167F9"/>
    <w:rsid w:val="00C16EFA"/>
    <w:rsid w:val="00C17414"/>
    <w:rsid w:val="00C17493"/>
    <w:rsid w:val="00C17C79"/>
    <w:rsid w:val="00C20AFD"/>
    <w:rsid w:val="00C219A6"/>
    <w:rsid w:val="00C226A8"/>
    <w:rsid w:val="00C228E1"/>
    <w:rsid w:val="00C22922"/>
    <w:rsid w:val="00C22BDC"/>
    <w:rsid w:val="00C23084"/>
    <w:rsid w:val="00C2375D"/>
    <w:rsid w:val="00C23B1F"/>
    <w:rsid w:val="00C24843"/>
    <w:rsid w:val="00C261E6"/>
    <w:rsid w:val="00C27531"/>
    <w:rsid w:val="00C276CA"/>
    <w:rsid w:val="00C27907"/>
    <w:rsid w:val="00C309CB"/>
    <w:rsid w:val="00C314CF"/>
    <w:rsid w:val="00C326CB"/>
    <w:rsid w:val="00C3519A"/>
    <w:rsid w:val="00C3526E"/>
    <w:rsid w:val="00C360FD"/>
    <w:rsid w:val="00C369D7"/>
    <w:rsid w:val="00C3725F"/>
    <w:rsid w:val="00C37584"/>
    <w:rsid w:val="00C40BDA"/>
    <w:rsid w:val="00C40D11"/>
    <w:rsid w:val="00C41316"/>
    <w:rsid w:val="00C422C4"/>
    <w:rsid w:val="00C45EA3"/>
    <w:rsid w:val="00C462F9"/>
    <w:rsid w:val="00C466FF"/>
    <w:rsid w:val="00C46C58"/>
    <w:rsid w:val="00C479ED"/>
    <w:rsid w:val="00C51A59"/>
    <w:rsid w:val="00C52A65"/>
    <w:rsid w:val="00C52C40"/>
    <w:rsid w:val="00C53A2E"/>
    <w:rsid w:val="00C55C1F"/>
    <w:rsid w:val="00C5655D"/>
    <w:rsid w:val="00C56F9E"/>
    <w:rsid w:val="00C60806"/>
    <w:rsid w:val="00C62E7D"/>
    <w:rsid w:val="00C62FA8"/>
    <w:rsid w:val="00C64A11"/>
    <w:rsid w:val="00C64E96"/>
    <w:rsid w:val="00C65380"/>
    <w:rsid w:val="00C666F1"/>
    <w:rsid w:val="00C672BB"/>
    <w:rsid w:val="00C672FC"/>
    <w:rsid w:val="00C67C9E"/>
    <w:rsid w:val="00C70113"/>
    <w:rsid w:val="00C70193"/>
    <w:rsid w:val="00C715A3"/>
    <w:rsid w:val="00C71652"/>
    <w:rsid w:val="00C71AC5"/>
    <w:rsid w:val="00C725F8"/>
    <w:rsid w:val="00C7261C"/>
    <w:rsid w:val="00C72C2C"/>
    <w:rsid w:val="00C744D8"/>
    <w:rsid w:val="00C74932"/>
    <w:rsid w:val="00C749A6"/>
    <w:rsid w:val="00C74A57"/>
    <w:rsid w:val="00C7594D"/>
    <w:rsid w:val="00C773FC"/>
    <w:rsid w:val="00C81A89"/>
    <w:rsid w:val="00C850A5"/>
    <w:rsid w:val="00C861C8"/>
    <w:rsid w:val="00C87119"/>
    <w:rsid w:val="00C902A9"/>
    <w:rsid w:val="00C90918"/>
    <w:rsid w:val="00C914BE"/>
    <w:rsid w:val="00C937EA"/>
    <w:rsid w:val="00C9418A"/>
    <w:rsid w:val="00C95347"/>
    <w:rsid w:val="00C96035"/>
    <w:rsid w:val="00C97329"/>
    <w:rsid w:val="00C973A8"/>
    <w:rsid w:val="00C978D7"/>
    <w:rsid w:val="00CA09CC"/>
    <w:rsid w:val="00CA0A43"/>
    <w:rsid w:val="00CA0F4E"/>
    <w:rsid w:val="00CA24D0"/>
    <w:rsid w:val="00CA24E2"/>
    <w:rsid w:val="00CA256A"/>
    <w:rsid w:val="00CA2876"/>
    <w:rsid w:val="00CA3615"/>
    <w:rsid w:val="00CA4493"/>
    <w:rsid w:val="00CA4CB8"/>
    <w:rsid w:val="00CA4F14"/>
    <w:rsid w:val="00CA75E1"/>
    <w:rsid w:val="00CA7CE7"/>
    <w:rsid w:val="00CA7D98"/>
    <w:rsid w:val="00CA7E6A"/>
    <w:rsid w:val="00CB00FE"/>
    <w:rsid w:val="00CB0255"/>
    <w:rsid w:val="00CB4A79"/>
    <w:rsid w:val="00CB4B6C"/>
    <w:rsid w:val="00CB4D67"/>
    <w:rsid w:val="00CB5F85"/>
    <w:rsid w:val="00CB623D"/>
    <w:rsid w:val="00CB75A0"/>
    <w:rsid w:val="00CB7C73"/>
    <w:rsid w:val="00CC02F6"/>
    <w:rsid w:val="00CC070D"/>
    <w:rsid w:val="00CC108A"/>
    <w:rsid w:val="00CC1BFE"/>
    <w:rsid w:val="00CC2DFF"/>
    <w:rsid w:val="00CC51E2"/>
    <w:rsid w:val="00CC54AD"/>
    <w:rsid w:val="00CC56B0"/>
    <w:rsid w:val="00CC69DD"/>
    <w:rsid w:val="00CC6BFC"/>
    <w:rsid w:val="00CC6F71"/>
    <w:rsid w:val="00CC7638"/>
    <w:rsid w:val="00CC7715"/>
    <w:rsid w:val="00CD0491"/>
    <w:rsid w:val="00CD0FCE"/>
    <w:rsid w:val="00CD1126"/>
    <w:rsid w:val="00CD250C"/>
    <w:rsid w:val="00CD2ACD"/>
    <w:rsid w:val="00CD324C"/>
    <w:rsid w:val="00CD42BE"/>
    <w:rsid w:val="00CD58B2"/>
    <w:rsid w:val="00CD5D91"/>
    <w:rsid w:val="00CD72B7"/>
    <w:rsid w:val="00CE0399"/>
    <w:rsid w:val="00CE0FEB"/>
    <w:rsid w:val="00CE16DC"/>
    <w:rsid w:val="00CE1830"/>
    <w:rsid w:val="00CE1D55"/>
    <w:rsid w:val="00CE254F"/>
    <w:rsid w:val="00CE4B89"/>
    <w:rsid w:val="00CE52EB"/>
    <w:rsid w:val="00CE5BF6"/>
    <w:rsid w:val="00CE63C4"/>
    <w:rsid w:val="00CE67AA"/>
    <w:rsid w:val="00CE6EEF"/>
    <w:rsid w:val="00CE713E"/>
    <w:rsid w:val="00CE7467"/>
    <w:rsid w:val="00CF04D5"/>
    <w:rsid w:val="00CF30C4"/>
    <w:rsid w:val="00CF3F83"/>
    <w:rsid w:val="00CF51F4"/>
    <w:rsid w:val="00CF5DD3"/>
    <w:rsid w:val="00CF5F50"/>
    <w:rsid w:val="00CF7342"/>
    <w:rsid w:val="00D005E6"/>
    <w:rsid w:val="00D04752"/>
    <w:rsid w:val="00D04931"/>
    <w:rsid w:val="00D06177"/>
    <w:rsid w:val="00D062F7"/>
    <w:rsid w:val="00D06D38"/>
    <w:rsid w:val="00D07A5D"/>
    <w:rsid w:val="00D07AD7"/>
    <w:rsid w:val="00D10B11"/>
    <w:rsid w:val="00D10DBC"/>
    <w:rsid w:val="00D13691"/>
    <w:rsid w:val="00D1405E"/>
    <w:rsid w:val="00D14CD5"/>
    <w:rsid w:val="00D15162"/>
    <w:rsid w:val="00D1577B"/>
    <w:rsid w:val="00D16C74"/>
    <w:rsid w:val="00D16E9A"/>
    <w:rsid w:val="00D17C3A"/>
    <w:rsid w:val="00D20079"/>
    <w:rsid w:val="00D24836"/>
    <w:rsid w:val="00D26D02"/>
    <w:rsid w:val="00D27157"/>
    <w:rsid w:val="00D275BA"/>
    <w:rsid w:val="00D30CCB"/>
    <w:rsid w:val="00D327DD"/>
    <w:rsid w:val="00D32E60"/>
    <w:rsid w:val="00D3300E"/>
    <w:rsid w:val="00D33C52"/>
    <w:rsid w:val="00D33FDC"/>
    <w:rsid w:val="00D34183"/>
    <w:rsid w:val="00D3499B"/>
    <w:rsid w:val="00D350E9"/>
    <w:rsid w:val="00D35873"/>
    <w:rsid w:val="00D35C99"/>
    <w:rsid w:val="00D3616C"/>
    <w:rsid w:val="00D36947"/>
    <w:rsid w:val="00D4012E"/>
    <w:rsid w:val="00D415CA"/>
    <w:rsid w:val="00D42B1A"/>
    <w:rsid w:val="00D42C47"/>
    <w:rsid w:val="00D444FD"/>
    <w:rsid w:val="00D44754"/>
    <w:rsid w:val="00D45EC8"/>
    <w:rsid w:val="00D50081"/>
    <w:rsid w:val="00D50130"/>
    <w:rsid w:val="00D50436"/>
    <w:rsid w:val="00D51DC8"/>
    <w:rsid w:val="00D524F2"/>
    <w:rsid w:val="00D540C2"/>
    <w:rsid w:val="00D62EF4"/>
    <w:rsid w:val="00D639CE"/>
    <w:rsid w:val="00D640A0"/>
    <w:rsid w:val="00D64250"/>
    <w:rsid w:val="00D66A1F"/>
    <w:rsid w:val="00D67365"/>
    <w:rsid w:val="00D70DEF"/>
    <w:rsid w:val="00D70FA3"/>
    <w:rsid w:val="00D71920"/>
    <w:rsid w:val="00D7287D"/>
    <w:rsid w:val="00D73100"/>
    <w:rsid w:val="00D736FB"/>
    <w:rsid w:val="00D73F4B"/>
    <w:rsid w:val="00D74815"/>
    <w:rsid w:val="00D77215"/>
    <w:rsid w:val="00D772C0"/>
    <w:rsid w:val="00D77502"/>
    <w:rsid w:val="00D8040D"/>
    <w:rsid w:val="00D81112"/>
    <w:rsid w:val="00D814E1"/>
    <w:rsid w:val="00D82430"/>
    <w:rsid w:val="00D82D0F"/>
    <w:rsid w:val="00D83585"/>
    <w:rsid w:val="00D835BD"/>
    <w:rsid w:val="00D8503D"/>
    <w:rsid w:val="00D8527D"/>
    <w:rsid w:val="00D86EB2"/>
    <w:rsid w:val="00D87B9A"/>
    <w:rsid w:val="00D87EAE"/>
    <w:rsid w:val="00D90285"/>
    <w:rsid w:val="00D905F8"/>
    <w:rsid w:val="00D909AA"/>
    <w:rsid w:val="00D90E79"/>
    <w:rsid w:val="00D90F78"/>
    <w:rsid w:val="00D91546"/>
    <w:rsid w:val="00D922C4"/>
    <w:rsid w:val="00D93751"/>
    <w:rsid w:val="00D93BBE"/>
    <w:rsid w:val="00D95159"/>
    <w:rsid w:val="00DA01C1"/>
    <w:rsid w:val="00DA1103"/>
    <w:rsid w:val="00DA139C"/>
    <w:rsid w:val="00DA1DBA"/>
    <w:rsid w:val="00DA2845"/>
    <w:rsid w:val="00DA3097"/>
    <w:rsid w:val="00DA331A"/>
    <w:rsid w:val="00DA3F1C"/>
    <w:rsid w:val="00DA57FF"/>
    <w:rsid w:val="00DA6057"/>
    <w:rsid w:val="00DA6429"/>
    <w:rsid w:val="00DA70BD"/>
    <w:rsid w:val="00DB0E74"/>
    <w:rsid w:val="00DB2007"/>
    <w:rsid w:val="00DB20F4"/>
    <w:rsid w:val="00DB2B83"/>
    <w:rsid w:val="00DB4BAE"/>
    <w:rsid w:val="00DB50AB"/>
    <w:rsid w:val="00DB5288"/>
    <w:rsid w:val="00DB54DE"/>
    <w:rsid w:val="00DB5524"/>
    <w:rsid w:val="00DB5905"/>
    <w:rsid w:val="00DB5D7C"/>
    <w:rsid w:val="00DB5FE0"/>
    <w:rsid w:val="00DC083D"/>
    <w:rsid w:val="00DC0F48"/>
    <w:rsid w:val="00DC10B1"/>
    <w:rsid w:val="00DC130F"/>
    <w:rsid w:val="00DC201F"/>
    <w:rsid w:val="00DC2384"/>
    <w:rsid w:val="00DC241C"/>
    <w:rsid w:val="00DC24FA"/>
    <w:rsid w:val="00DC2C14"/>
    <w:rsid w:val="00DC3CB0"/>
    <w:rsid w:val="00DC48FB"/>
    <w:rsid w:val="00DC57D6"/>
    <w:rsid w:val="00DC646D"/>
    <w:rsid w:val="00DC6C20"/>
    <w:rsid w:val="00DC7B8E"/>
    <w:rsid w:val="00DD0E08"/>
    <w:rsid w:val="00DD118C"/>
    <w:rsid w:val="00DD1B22"/>
    <w:rsid w:val="00DD1FC1"/>
    <w:rsid w:val="00DD3540"/>
    <w:rsid w:val="00DD7000"/>
    <w:rsid w:val="00DE0E75"/>
    <w:rsid w:val="00DE1FFE"/>
    <w:rsid w:val="00DE2C92"/>
    <w:rsid w:val="00DE33A9"/>
    <w:rsid w:val="00DE5852"/>
    <w:rsid w:val="00DE7519"/>
    <w:rsid w:val="00DF1027"/>
    <w:rsid w:val="00DF11F0"/>
    <w:rsid w:val="00DF18F1"/>
    <w:rsid w:val="00DF2054"/>
    <w:rsid w:val="00DF2B90"/>
    <w:rsid w:val="00DF30A5"/>
    <w:rsid w:val="00DF3232"/>
    <w:rsid w:val="00DF5310"/>
    <w:rsid w:val="00DF544C"/>
    <w:rsid w:val="00DF5C64"/>
    <w:rsid w:val="00DF793E"/>
    <w:rsid w:val="00DF7A23"/>
    <w:rsid w:val="00E00462"/>
    <w:rsid w:val="00E00759"/>
    <w:rsid w:val="00E01415"/>
    <w:rsid w:val="00E0304F"/>
    <w:rsid w:val="00E0306E"/>
    <w:rsid w:val="00E030AF"/>
    <w:rsid w:val="00E03549"/>
    <w:rsid w:val="00E04053"/>
    <w:rsid w:val="00E046FB"/>
    <w:rsid w:val="00E04BB0"/>
    <w:rsid w:val="00E112C1"/>
    <w:rsid w:val="00E1166C"/>
    <w:rsid w:val="00E11958"/>
    <w:rsid w:val="00E11E64"/>
    <w:rsid w:val="00E14431"/>
    <w:rsid w:val="00E1469F"/>
    <w:rsid w:val="00E14985"/>
    <w:rsid w:val="00E14C42"/>
    <w:rsid w:val="00E155A2"/>
    <w:rsid w:val="00E17B10"/>
    <w:rsid w:val="00E200D2"/>
    <w:rsid w:val="00E204BE"/>
    <w:rsid w:val="00E22C73"/>
    <w:rsid w:val="00E24D3A"/>
    <w:rsid w:val="00E24E47"/>
    <w:rsid w:val="00E25AD2"/>
    <w:rsid w:val="00E263DC"/>
    <w:rsid w:val="00E267E0"/>
    <w:rsid w:val="00E27070"/>
    <w:rsid w:val="00E2794F"/>
    <w:rsid w:val="00E30349"/>
    <w:rsid w:val="00E3045B"/>
    <w:rsid w:val="00E3050A"/>
    <w:rsid w:val="00E31952"/>
    <w:rsid w:val="00E3272E"/>
    <w:rsid w:val="00E32F87"/>
    <w:rsid w:val="00E33BFD"/>
    <w:rsid w:val="00E33D54"/>
    <w:rsid w:val="00E33DEF"/>
    <w:rsid w:val="00E3467F"/>
    <w:rsid w:val="00E347DF"/>
    <w:rsid w:val="00E35556"/>
    <w:rsid w:val="00E35849"/>
    <w:rsid w:val="00E37D33"/>
    <w:rsid w:val="00E41004"/>
    <w:rsid w:val="00E417C4"/>
    <w:rsid w:val="00E41B23"/>
    <w:rsid w:val="00E428D0"/>
    <w:rsid w:val="00E42A13"/>
    <w:rsid w:val="00E42C82"/>
    <w:rsid w:val="00E42F34"/>
    <w:rsid w:val="00E43806"/>
    <w:rsid w:val="00E44319"/>
    <w:rsid w:val="00E4433E"/>
    <w:rsid w:val="00E44DA0"/>
    <w:rsid w:val="00E45462"/>
    <w:rsid w:val="00E455FF"/>
    <w:rsid w:val="00E45FC0"/>
    <w:rsid w:val="00E472EB"/>
    <w:rsid w:val="00E4747B"/>
    <w:rsid w:val="00E534BB"/>
    <w:rsid w:val="00E5483C"/>
    <w:rsid w:val="00E54F3F"/>
    <w:rsid w:val="00E5509F"/>
    <w:rsid w:val="00E55409"/>
    <w:rsid w:val="00E5546A"/>
    <w:rsid w:val="00E56319"/>
    <w:rsid w:val="00E57024"/>
    <w:rsid w:val="00E57CA2"/>
    <w:rsid w:val="00E60903"/>
    <w:rsid w:val="00E6161C"/>
    <w:rsid w:val="00E620CE"/>
    <w:rsid w:val="00E62233"/>
    <w:rsid w:val="00E624E8"/>
    <w:rsid w:val="00E62738"/>
    <w:rsid w:val="00E6283C"/>
    <w:rsid w:val="00E634C9"/>
    <w:rsid w:val="00E65535"/>
    <w:rsid w:val="00E6586E"/>
    <w:rsid w:val="00E669B0"/>
    <w:rsid w:val="00E66B0F"/>
    <w:rsid w:val="00E67CFC"/>
    <w:rsid w:val="00E705D0"/>
    <w:rsid w:val="00E7254C"/>
    <w:rsid w:val="00E73BFF"/>
    <w:rsid w:val="00E7409A"/>
    <w:rsid w:val="00E74E52"/>
    <w:rsid w:val="00E74F94"/>
    <w:rsid w:val="00E76659"/>
    <w:rsid w:val="00E7699A"/>
    <w:rsid w:val="00E77ABB"/>
    <w:rsid w:val="00E77AFA"/>
    <w:rsid w:val="00E82556"/>
    <w:rsid w:val="00E826BB"/>
    <w:rsid w:val="00E8288D"/>
    <w:rsid w:val="00E8336A"/>
    <w:rsid w:val="00E83410"/>
    <w:rsid w:val="00E835BA"/>
    <w:rsid w:val="00E84058"/>
    <w:rsid w:val="00E8445E"/>
    <w:rsid w:val="00E848E4"/>
    <w:rsid w:val="00E85926"/>
    <w:rsid w:val="00E91426"/>
    <w:rsid w:val="00E92931"/>
    <w:rsid w:val="00E92993"/>
    <w:rsid w:val="00E9355C"/>
    <w:rsid w:val="00E9378A"/>
    <w:rsid w:val="00E9386F"/>
    <w:rsid w:val="00E938C5"/>
    <w:rsid w:val="00E95648"/>
    <w:rsid w:val="00E95900"/>
    <w:rsid w:val="00EA0028"/>
    <w:rsid w:val="00EA0078"/>
    <w:rsid w:val="00EA20BA"/>
    <w:rsid w:val="00EA248E"/>
    <w:rsid w:val="00EA25BD"/>
    <w:rsid w:val="00EA3F20"/>
    <w:rsid w:val="00EA40B9"/>
    <w:rsid w:val="00EA6011"/>
    <w:rsid w:val="00EA67FF"/>
    <w:rsid w:val="00EA6BA5"/>
    <w:rsid w:val="00EA74D7"/>
    <w:rsid w:val="00EB1E53"/>
    <w:rsid w:val="00EB4098"/>
    <w:rsid w:val="00EB51B4"/>
    <w:rsid w:val="00EB54FD"/>
    <w:rsid w:val="00EB5890"/>
    <w:rsid w:val="00EB5A31"/>
    <w:rsid w:val="00EB74EC"/>
    <w:rsid w:val="00EB7685"/>
    <w:rsid w:val="00EB7CB9"/>
    <w:rsid w:val="00EC2343"/>
    <w:rsid w:val="00EC2D9E"/>
    <w:rsid w:val="00EC374C"/>
    <w:rsid w:val="00EC39C4"/>
    <w:rsid w:val="00EC46CC"/>
    <w:rsid w:val="00EC4B36"/>
    <w:rsid w:val="00EC4FDC"/>
    <w:rsid w:val="00EC5835"/>
    <w:rsid w:val="00EC5BCC"/>
    <w:rsid w:val="00EC6AD8"/>
    <w:rsid w:val="00EC6B28"/>
    <w:rsid w:val="00ED0221"/>
    <w:rsid w:val="00ED023E"/>
    <w:rsid w:val="00ED0C43"/>
    <w:rsid w:val="00ED15AF"/>
    <w:rsid w:val="00ED190C"/>
    <w:rsid w:val="00ED1C85"/>
    <w:rsid w:val="00ED1D69"/>
    <w:rsid w:val="00ED327A"/>
    <w:rsid w:val="00ED399F"/>
    <w:rsid w:val="00ED4686"/>
    <w:rsid w:val="00ED4C16"/>
    <w:rsid w:val="00ED5015"/>
    <w:rsid w:val="00ED5AE0"/>
    <w:rsid w:val="00ED5CD2"/>
    <w:rsid w:val="00ED6111"/>
    <w:rsid w:val="00ED7F5E"/>
    <w:rsid w:val="00EE0791"/>
    <w:rsid w:val="00EE088C"/>
    <w:rsid w:val="00EE2768"/>
    <w:rsid w:val="00EE312C"/>
    <w:rsid w:val="00EE3646"/>
    <w:rsid w:val="00EE3658"/>
    <w:rsid w:val="00EE5954"/>
    <w:rsid w:val="00EE5E94"/>
    <w:rsid w:val="00EE65E7"/>
    <w:rsid w:val="00EE7FF0"/>
    <w:rsid w:val="00EF0790"/>
    <w:rsid w:val="00EF07EB"/>
    <w:rsid w:val="00EF15A3"/>
    <w:rsid w:val="00EF1F31"/>
    <w:rsid w:val="00EF29E0"/>
    <w:rsid w:val="00EF309B"/>
    <w:rsid w:val="00EF41B1"/>
    <w:rsid w:val="00EF63D8"/>
    <w:rsid w:val="00EF6F4B"/>
    <w:rsid w:val="00EF72F9"/>
    <w:rsid w:val="00F01C1A"/>
    <w:rsid w:val="00F0212E"/>
    <w:rsid w:val="00F027EF"/>
    <w:rsid w:val="00F032CE"/>
    <w:rsid w:val="00F03AE5"/>
    <w:rsid w:val="00F04084"/>
    <w:rsid w:val="00F0426C"/>
    <w:rsid w:val="00F0541B"/>
    <w:rsid w:val="00F056E0"/>
    <w:rsid w:val="00F05F4F"/>
    <w:rsid w:val="00F06054"/>
    <w:rsid w:val="00F06632"/>
    <w:rsid w:val="00F07F93"/>
    <w:rsid w:val="00F10D75"/>
    <w:rsid w:val="00F11BC9"/>
    <w:rsid w:val="00F130D6"/>
    <w:rsid w:val="00F13AD0"/>
    <w:rsid w:val="00F13AEA"/>
    <w:rsid w:val="00F13B1D"/>
    <w:rsid w:val="00F13CB0"/>
    <w:rsid w:val="00F13D84"/>
    <w:rsid w:val="00F140FC"/>
    <w:rsid w:val="00F14136"/>
    <w:rsid w:val="00F14348"/>
    <w:rsid w:val="00F1527E"/>
    <w:rsid w:val="00F15FF0"/>
    <w:rsid w:val="00F175ED"/>
    <w:rsid w:val="00F20591"/>
    <w:rsid w:val="00F214E3"/>
    <w:rsid w:val="00F21D31"/>
    <w:rsid w:val="00F221A6"/>
    <w:rsid w:val="00F223A2"/>
    <w:rsid w:val="00F2413E"/>
    <w:rsid w:val="00F24CF4"/>
    <w:rsid w:val="00F24DE4"/>
    <w:rsid w:val="00F24EBB"/>
    <w:rsid w:val="00F260CE"/>
    <w:rsid w:val="00F26184"/>
    <w:rsid w:val="00F26970"/>
    <w:rsid w:val="00F2786D"/>
    <w:rsid w:val="00F27BF7"/>
    <w:rsid w:val="00F30429"/>
    <w:rsid w:val="00F363F0"/>
    <w:rsid w:val="00F370B4"/>
    <w:rsid w:val="00F373BF"/>
    <w:rsid w:val="00F404A5"/>
    <w:rsid w:val="00F40660"/>
    <w:rsid w:val="00F40A22"/>
    <w:rsid w:val="00F41D52"/>
    <w:rsid w:val="00F4247E"/>
    <w:rsid w:val="00F42541"/>
    <w:rsid w:val="00F42D56"/>
    <w:rsid w:val="00F43423"/>
    <w:rsid w:val="00F43A82"/>
    <w:rsid w:val="00F443EC"/>
    <w:rsid w:val="00F45676"/>
    <w:rsid w:val="00F45C71"/>
    <w:rsid w:val="00F46E40"/>
    <w:rsid w:val="00F47FB1"/>
    <w:rsid w:val="00F52390"/>
    <w:rsid w:val="00F52F4F"/>
    <w:rsid w:val="00F531A1"/>
    <w:rsid w:val="00F53439"/>
    <w:rsid w:val="00F53846"/>
    <w:rsid w:val="00F53FFD"/>
    <w:rsid w:val="00F5553F"/>
    <w:rsid w:val="00F564AC"/>
    <w:rsid w:val="00F579CB"/>
    <w:rsid w:val="00F57AC6"/>
    <w:rsid w:val="00F60D7A"/>
    <w:rsid w:val="00F610E6"/>
    <w:rsid w:val="00F6205A"/>
    <w:rsid w:val="00F62208"/>
    <w:rsid w:val="00F62C44"/>
    <w:rsid w:val="00F62DC3"/>
    <w:rsid w:val="00F632B6"/>
    <w:rsid w:val="00F635ED"/>
    <w:rsid w:val="00F637F4"/>
    <w:rsid w:val="00F638A9"/>
    <w:rsid w:val="00F6543A"/>
    <w:rsid w:val="00F6567B"/>
    <w:rsid w:val="00F657F6"/>
    <w:rsid w:val="00F67BD2"/>
    <w:rsid w:val="00F67E84"/>
    <w:rsid w:val="00F70F74"/>
    <w:rsid w:val="00F7101E"/>
    <w:rsid w:val="00F71357"/>
    <w:rsid w:val="00F72371"/>
    <w:rsid w:val="00F7282E"/>
    <w:rsid w:val="00F72C97"/>
    <w:rsid w:val="00F73849"/>
    <w:rsid w:val="00F739EA"/>
    <w:rsid w:val="00F74311"/>
    <w:rsid w:val="00F74C45"/>
    <w:rsid w:val="00F750E2"/>
    <w:rsid w:val="00F756F2"/>
    <w:rsid w:val="00F76125"/>
    <w:rsid w:val="00F77E65"/>
    <w:rsid w:val="00F80E78"/>
    <w:rsid w:val="00F8161F"/>
    <w:rsid w:val="00F81E31"/>
    <w:rsid w:val="00F830C6"/>
    <w:rsid w:val="00F84F55"/>
    <w:rsid w:val="00F869A2"/>
    <w:rsid w:val="00F874C5"/>
    <w:rsid w:val="00F87BB6"/>
    <w:rsid w:val="00F90613"/>
    <w:rsid w:val="00F9216F"/>
    <w:rsid w:val="00F92595"/>
    <w:rsid w:val="00F92831"/>
    <w:rsid w:val="00F92A42"/>
    <w:rsid w:val="00F946DC"/>
    <w:rsid w:val="00F959D9"/>
    <w:rsid w:val="00F9628E"/>
    <w:rsid w:val="00F96B90"/>
    <w:rsid w:val="00FA1907"/>
    <w:rsid w:val="00FA29D0"/>
    <w:rsid w:val="00FA2B42"/>
    <w:rsid w:val="00FA2D14"/>
    <w:rsid w:val="00FA2E30"/>
    <w:rsid w:val="00FA34E9"/>
    <w:rsid w:val="00FA4750"/>
    <w:rsid w:val="00FA4ECB"/>
    <w:rsid w:val="00FA6159"/>
    <w:rsid w:val="00FA67F3"/>
    <w:rsid w:val="00FA7177"/>
    <w:rsid w:val="00FB005A"/>
    <w:rsid w:val="00FB02BA"/>
    <w:rsid w:val="00FB10FA"/>
    <w:rsid w:val="00FB301B"/>
    <w:rsid w:val="00FB3AB9"/>
    <w:rsid w:val="00FB4D0F"/>
    <w:rsid w:val="00FB4D29"/>
    <w:rsid w:val="00FB5375"/>
    <w:rsid w:val="00FB5FE8"/>
    <w:rsid w:val="00FB60A4"/>
    <w:rsid w:val="00FB64E4"/>
    <w:rsid w:val="00FB6AB7"/>
    <w:rsid w:val="00FB7BE4"/>
    <w:rsid w:val="00FC037C"/>
    <w:rsid w:val="00FC10E0"/>
    <w:rsid w:val="00FC12AA"/>
    <w:rsid w:val="00FC2410"/>
    <w:rsid w:val="00FC28F3"/>
    <w:rsid w:val="00FC2C16"/>
    <w:rsid w:val="00FC2EB8"/>
    <w:rsid w:val="00FC45F6"/>
    <w:rsid w:val="00FC4858"/>
    <w:rsid w:val="00FC4AAE"/>
    <w:rsid w:val="00FC4E9C"/>
    <w:rsid w:val="00FC56AB"/>
    <w:rsid w:val="00FC62D7"/>
    <w:rsid w:val="00FC63BD"/>
    <w:rsid w:val="00FC7339"/>
    <w:rsid w:val="00FC7FC6"/>
    <w:rsid w:val="00FD014E"/>
    <w:rsid w:val="00FD0ABF"/>
    <w:rsid w:val="00FD1F1A"/>
    <w:rsid w:val="00FD21E1"/>
    <w:rsid w:val="00FD324F"/>
    <w:rsid w:val="00FD3698"/>
    <w:rsid w:val="00FD3872"/>
    <w:rsid w:val="00FD38E6"/>
    <w:rsid w:val="00FD42FF"/>
    <w:rsid w:val="00FD43DE"/>
    <w:rsid w:val="00FD4DCA"/>
    <w:rsid w:val="00FD60F4"/>
    <w:rsid w:val="00FD7836"/>
    <w:rsid w:val="00FD78F5"/>
    <w:rsid w:val="00FD7EFC"/>
    <w:rsid w:val="00FE107A"/>
    <w:rsid w:val="00FE1596"/>
    <w:rsid w:val="00FE1DFE"/>
    <w:rsid w:val="00FE2A6F"/>
    <w:rsid w:val="00FE357B"/>
    <w:rsid w:val="00FE5514"/>
    <w:rsid w:val="00FE6D0C"/>
    <w:rsid w:val="00FE7254"/>
    <w:rsid w:val="00FE7FC0"/>
    <w:rsid w:val="00FF0978"/>
    <w:rsid w:val="00FF0B35"/>
    <w:rsid w:val="00FF1562"/>
    <w:rsid w:val="00FF3A25"/>
    <w:rsid w:val="00FF3FB1"/>
    <w:rsid w:val="00FF4480"/>
    <w:rsid w:val="00FF5DE9"/>
    <w:rsid w:val="00FF63FE"/>
    <w:rsid w:val="00FF6E6E"/>
    <w:rsid w:val="00FF7199"/>
    <w:rsid w:val="00FF7605"/>
    <w:rsid w:val="00F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0879D4"/>
  <w15:chartTrackingRefBased/>
  <w15:docId w15:val="{691043AC-5E87-4496-87B3-41E3429A1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6538D"/>
    <w:pPr>
      <w:keepNext/>
      <w:keepLines/>
      <w:numPr>
        <w:numId w:val="31"/>
      </w:numPr>
      <w:spacing w:before="240" w:after="0"/>
      <w:ind w:left="0" w:firstLine="0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6538D"/>
    <w:pPr>
      <w:keepNext/>
      <w:keepLines/>
      <w:numPr>
        <w:ilvl w:val="1"/>
        <w:numId w:val="31"/>
      </w:numPr>
      <w:spacing w:before="40" w:after="0"/>
      <w:ind w:left="0" w:firstLine="0"/>
      <w:outlineLvl w:val="1"/>
    </w:pPr>
    <w:rPr>
      <w:rFonts w:ascii="Times New Roman" w:eastAsiaTheme="majorEastAsia" w:hAnsi="Times New Roman" w:cstheme="majorBidi"/>
      <w:b/>
      <w:sz w:val="30"/>
      <w:szCs w:val="26"/>
    </w:rPr>
  </w:style>
  <w:style w:type="paragraph" w:styleId="Nadpis3">
    <w:name w:val="heading 3"/>
    <w:basedOn w:val="Normln"/>
    <w:link w:val="Nadpis3Char"/>
    <w:autoRedefine/>
    <w:uiPriority w:val="9"/>
    <w:qFormat/>
    <w:rsid w:val="00A4008E"/>
    <w:pPr>
      <w:numPr>
        <w:ilvl w:val="2"/>
        <w:numId w:val="31"/>
      </w:numPr>
      <w:spacing w:after="0" w:line="360" w:lineRule="auto"/>
      <w:ind w:left="0" w:firstLine="0"/>
      <w:jc w:val="both"/>
      <w:outlineLvl w:val="2"/>
    </w:pPr>
    <w:rPr>
      <w:rFonts w:ascii="Times New Roman" w:eastAsia="Times New Roman" w:hAnsi="Times New Roman" w:cs="Times New Roman"/>
      <w:b/>
      <w:bCs/>
      <w:sz w:val="30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E1F80"/>
    <w:pPr>
      <w:keepNext/>
      <w:keepLines/>
      <w:numPr>
        <w:ilvl w:val="3"/>
        <w:numId w:val="3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E1F80"/>
    <w:pPr>
      <w:keepNext/>
      <w:keepLines/>
      <w:numPr>
        <w:ilvl w:val="4"/>
        <w:numId w:val="3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E1F80"/>
    <w:pPr>
      <w:keepNext/>
      <w:keepLines/>
      <w:numPr>
        <w:ilvl w:val="5"/>
        <w:numId w:val="3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E1F80"/>
    <w:pPr>
      <w:keepNext/>
      <w:keepLines/>
      <w:numPr>
        <w:ilvl w:val="6"/>
        <w:numId w:val="3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E1F80"/>
    <w:pPr>
      <w:keepNext/>
      <w:keepLines/>
      <w:numPr>
        <w:ilvl w:val="7"/>
        <w:numId w:val="3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E1F80"/>
    <w:pPr>
      <w:keepNext/>
      <w:keepLines/>
      <w:numPr>
        <w:ilvl w:val="8"/>
        <w:numId w:val="3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17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72CC"/>
  </w:style>
  <w:style w:type="paragraph" w:styleId="Zpat">
    <w:name w:val="footer"/>
    <w:basedOn w:val="Normln"/>
    <w:link w:val="ZpatChar"/>
    <w:uiPriority w:val="99"/>
    <w:unhideWhenUsed/>
    <w:rsid w:val="00917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72CC"/>
  </w:style>
  <w:style w:type="character" w:customStyle="1" w:styleId="Nadpis3Char">
    <w:name w:val="Nadpis 3 Char"/>
    <w:basedOn w:val="Standardnpsmoodstavce"/>
    <w:link w:val="Nadpis3"/>
    <w:uiPriority w:val="9"/>
    <w:rsid w:val="00A4008E"/>
    <w:rPr>
      <w:rFonts w:ascii="Times New Roman" w:eastAsia="Times New Roman" w:hAnsi="Times New Roman" w:cs="Times New Roman"/>
      <w:b/>
      <w:bCs/>
      <w:sz w:val="30"/>
      <w:szCs w:val="27"/>
      <w:lang w:eastAsia="cs-CZ"/>
    </w:rPr>
  </w:style>
  <w:style w:type="paragraph" w:styleId="Odstavecseseznamem">
    <w:name w:val="List Paragraph"/>
    <w:basedOn w:val="Normln"/>
    <w:uiPriority w:val="34"/>
    <w:qFormat/>
    <w:rsid w:val="00EF6F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43264"/>
    <w:rPr>
      <w:color w:val="0000FF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43264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86538D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dwdswb-verweis">
    <w:name w:val="dwdswb-verweis"/>
    <w:basedOn w:val="Standardnpsmoodstavce"/>
    <w:rsid w:val="00BE4468"/>
  </w:style>
  <w:style w:type="character" w:styleId="Nevyeenzmnka">
    <w:name w:val="Unresolved Mention"/>
    <w:basedOn w:val="Standardnpsmoodstavce"/>
    <w:uiPriority w:val="99"/>
    <w:semiHidden/>
    <w:unhideWhenUsed/>
    <w:rsid w:val="00C978D7"/>
    <w:rPr>
      <w:color w:val="605E5C"/>
      <w:shd w:val="clear" w:color="auto" w:fill="E1DFDD"/>
    </w:rPr>
  </w:style>
  <w:style w:type="paragraph" w:styleId="FormtovanvHTML">
    <w:name w:val="HTML Preformatted"/>
    <w:basedOn w:val="Normln"/>
    <w:link w:val="FormtovanvHTMLChar"/>
    <w:uiPriority w:val="99"/>
    <w:unhideWhenUsed/>
    <w:rsid w:val="00BE45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BE45B6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6538D"/>
    <w:rPr>
      <w:rFonts w:ascii="Times New Roman" w:eastAsiaTheme="majorEastAsia" w:hAnsi="Times New Roman" w:cstheme="majorBidi"/>
      <w:b/>
      <w:sz w:val="30"/>
      <w:szCs w:val="26"/>
    </w:rPr>
  </w:style>
  <w:style w:type="paragraph" w:styleId="Normlnweb">
    <w:name w:val="Normal (Web)"/>
    <w:basedOn w:val="Normln"/>
    <w:uiPriority w:val="99"/>
    <w:unhideWhenUsed/>
    <w:rsid w:val="00B72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C6F71"/>
    <w:rPr>
      <w:b/>
      <w:bCs/>
    </w:rPr>
  </w:style>
  <w:style w:type="character" w:styleId="Zdraznn">
    <w:name w:val="Emphasis"/>
    <w:basedOn w:val="Standardnpsmoodstavce"/>
    <w:uiPriority w:val="20"/>
    <w:qFormat/>
    <w:rsid w:val="00E8445E"/>
    <w:rPr>
      <w:i/>
      <w:i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C10E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C10E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C10E0"/>
    <w:rPr>
      <w:vertAlign w:val="superscript"/>
    </w:rPr>
  </w:style>
  <w:style w:type="character" w:customStyle="1" w:styleId="dwdswb-definition">
    <w:name w:val="dwdswb-definition"/>
    <w:basedOn w:val="Standardnpsmoodstavce"/>
    <w:rsid w:val="004932C2"/>
  </w:style>
  <w:style w:type="character" w:customStyle="1" w:styleId="label">
    <w:name w:val="label"/>
    <w:basedOn w:val="Standardnpsmoodstavce"/>
    <w:rsid w:val="006C7E55"/>
  </w:style>
  <w:style w:type="character" w:customStyle="1" w:styleId="hvr">
    <w:name w:val="hvr"/>
    <w:basedOn w:val="Standardnpsmoodstavce"/>
    <w:rsid w:val="007D4FA9"/>
  </w:style>
  <w:style w:type="character" w:customStyle="1" w:styleId="y2iqfc">
    <w:name w:val="y2iqfc"/>
    <w:basedOn w:val="Standardnpsmoodstavce"/>
    <w:rsid w:val="00A42E86"/>
  </w:style>
  <w:style w:type="paragraph" w:customStyle="1" w:styleId="block">
    <w:name w:val="block"/>
    <w:basedOn w:val="Normln"/>
    <w:rsid w:val="005C1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--l">
    <w:name w:val="--l"/>
    <w:basedOn w:val="Standardnpsmoodstavce"/>
    <w:rsid w:val="00035D56"/>
  </w:style>
  <w:style w:type="character" w:customStyle="1" w:styleId="glossaryterm">
    <w:name w:val="glossaryterm"/>
    <w:basedOn w:val="Standardnpsmoodstavce"/>
    <w:rsid w:val="00684060"/>
  </w:style>
  <w:style w:type="character" w:customStyle="1" w:styleId="Nadpis4Char">
    <w:name w:val="Nadpis 4 Char"/>
    <w:basedOn w:val="Standardnpsmoodstavce"/>
    <w:link w:val="Nadpis4"/>
    <w:uiPriority w:val="9"/>
    <w:semiHidden/>
    <w:rsid w:val="009E1F8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E1F8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E1F8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E1F80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E1F8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E1F8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39"/>
    <w:unhideWhenUsed/>
    <w:qFormat/>
    <w:rsid w:val="009E1F80"/>
    <w:pPr>
      <w:numPr>
        <w:numId w:val="0"/>
      </w:num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9E1F80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9E1F80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9E1F80"/>
    <w:pPr>
      <w:spacing w:after="100"/>
      <w:ind w:left="440"/>
    </w:pPr>
  </w:style>
  <w:style w:type="table" w:styleId="Mkatabulky">
    <w:name w:val="Table Grid"/>
    <w:basedOn w:val="Normlntabulka"/>
    <w:uiPriority w:val="39"/>
    <w:rsid w:val="00C360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1490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4491314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980240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802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2021">
          <w:marLeft w:val="0"/>
          <w:marRight w:val="0"/>
          <w:marTop w:val="0"/>
          <w:marBottom w:val="0"/>
          <w:divBdr>
            <w:top w:val="single" w:sz="2" w:space="0" w:color="DDDBD9"/>
            <w:left w:val="single" w:sz="2" w:space="0" w:color="DDDBD9"/>
            <w:bottom w:val="single" w:sz="2" w:space="0" w:color="DDDBD9"/>
            <w:right w:val="single" w:sz="2" w:space="0" w:color="DDDBD9"/>
          </w:divBdr>
        </w:div>
        <w:div w:id="491995395">
          <w:marLeft w:val="0"/>
          <w:marRight w:val="0"/>
          <w:marTop w:val="0"/>
          <w:marBottom w:val="0"/>
          <w:divBdr>
            <w:top w:val="single" w:sz="2" w:space="0" w:color="DDDBD9"/>
            <w:left w:val="single" w:sz="2" w:space="0" w:color="DDDBD9"/>
            <w:bottom w:val="single" w:sz="2" w:space="0" w:color="DDDBD9"/>
            <w:right w:val="single" w:sz="2" w:space="0" w:color="DDDBD9"/>
          </w:divBdr>
        </w:div>
      </w:divsChild>
    </w:div>
    <w:div w:id="6854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45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15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3227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658733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5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31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728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752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300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48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84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22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5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343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0023">
                                                          <w:marLeft w:val="0"/>
                                                          <w:marRight w:val="165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896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217433">
                                                                  <w:marLeft w:val="-165"/>
                                                                  <w:marRight w:val="-16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66725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24974">
                              <w:marLeft w:val="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6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84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33591">
              <w:marLeft w:val="0"/>
              <w:marRight w:val="0"/>
              <w:marTop w:val="0"/>
              <w:marBottom w:val="6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22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08726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14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420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3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9154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4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56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1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5627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62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735143">
              <w:marLeft w:val="0"/>
              <w:marRight w:val="0"/>
              <w:marTop w:val="288"/>
              <w:marBottom w:val="9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03576">
              <w:marLeft w:val="0"/>
              <w:marRight w:val="0"/>
              <w:marTop w:val="288"/>
              <w:marBottom w:val="9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6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32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5022">
                  <w:marLeft w:val="30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18285">
                      <w:marLeft w:val="4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70853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0422421">
          <w:marLeft w:val="0"/>
          <w:marRight w:val="0"/>
          <w:marTop w:val="300"/>
          <w:marBottom w:val="0"/>
          <w:divBdr>
            <w:top w:val="single" w:sz="12" w:space="15" w:color="E7E7E7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20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5880022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2373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406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915124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6775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authausen-memorial.org/en/History/The-Mauthausen-Concentration-Camp-19381945" TargetMode="External"/><Relationship Id="rId18" Type="http://schemas.openxmlformats.org/officeDocument/2006/relationships/hyperlink" Target="https://www.bbc.com/news/world-11108059" TargetMode="External"/><Relationship Id="rId26" Type="http://schemas.openxmlformats.org/officeDocument/2006/relationships/hyperlink" Target="https://encyclopedia.ushmm.org/content/en/article/wannsee-conference-and-the-final-solution" TargetMode="External"/><Relationship Id="rId39" Type="http://schemas.openxmlformats.org/officeDocument/2006/relationships/hyperlink" Target="https://www.spiegel.de/geschichte/kz-mauthausen-ss-und-zivilisten-ermordeten-geflohene-kz-haeftlinge-a-1015250.html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jewishvirtuallibrary.org/adolf-hitler" TargetMode="External"/><Relationship Id="rId34" Type="http://schemas.openxmlformats.org/officeDocument/2006/relationships/hyperlink" Target="https://encyclopedia.ushmm.org/content/en/article/oskar-schindler" TargetMode="External"/><Relationship Id="rId42" Type="http://schemas.openxmlformats.org/officeDocument/2006/relationships/hyperlink" Target="https://www.istockphoto.com" TargetMode="External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s://encyclopedia.ushmm.org/content/en/article/final-solution-overview" TargetMode="External"/><Relationship Id="rId33" Type="http://schemas.openxmlformats.org/officeDocument/2006/relationships/hyperlink" Target="https://www.hmd.org.uk/resource/sir-nicholas-winton/" TargetMode="External"/><Relationship Id="rId38" Type="http://schemas.openxmlformats.org/officeDocument/2006/relationships/hyperlink" Target="https://www.mauthausen-memorial.org/en/History/The-Mauthausen-Concentration-Camp-19381945" TargetMode="External"/><Relationship Id="rId46" Type="http://schemas.openxmlformats.org/officeDocument/2006/relationships/hyperlink" Target="https://www.forbes.com/sites/nataliewexler/2021/07/05/why-we-need-to-start-teaching-history-in-kindergarten/?sh=d18b0191e8f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6_nFuJAF5F0" TargetMode="External"/><Relationship Id="rId20" Type="http://schemas.openxmlformats.org/officeDocument/2006/relationships/hyperlink" Target="https://www.history.com/topics/world-war-ii/adolf-hitler-1" TargetMode="External"/><Relationship Id="rId29" Type="http://schemas.openxmlformats.org/officeDocument/2006/relationships/hyperlink" Target="https://www.holocaust.cz/en/history/concentration-camps-and-ghettos/mauthausen/" TargetMode="External"/><Relationship Id="rId41" Type="http://schemas.openxmlformats.org/officeDocument/2006/relationships/hyperlink" Target="https://www.youtube.com/watch?v=6_nFuJAF5F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encyclopedia.ushmm.org/content/en/article/eugenics" TargetMode="External"/><Relationship Id="rId32" Type="http://schemas.openxmlformats.org/officeDocument/2006/relationships/hyperlink" Target="https://www.jewishvirtuallibrary.org/non-jewish-victims-of-the-holocaust" TargetMode="External"/><Relationship Id="rId37" Type="http://schemas.openxmlformats.org/officeDocument/2006/relationships/hyperlink" Target="https://www.nationalww2museum.org/war/articles/holocaust" TargetMode="External"/><Relationship Id="rId40" Type="http://schemas.openxmlformats.org/officeDocument/2006/relationships/hyperlink" Target="https://www.youtube.com/watch?v=MrsnrWapBHI" TargetMode="External"/><Relationship Id="rId45" Type="http://schemas.openxmlformats.org/officeDocument/2006/relationships/hyperlink" Target="http://ideku.net/resources/PPTENG166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MrsnrWapBHI" TargetMode="External"/><Relationship Id="rId23" Type="http://schemas.openxmlformats.org/officeDocument/2006/relationships/hyperlink" Target="https://encyclopedia.ushmm.org/content/en/article/protocols-of-the-elders-of-zion" TargetMode="External"/><Relationship Id="rId28" Type="http://schemas.openxmlformats.org/officeDocument/2006/relationships/hyperlink" Target="https://encyclopedia.ushmm.org/content/en/article/dachau" TargetMode="External"/><Relationship Id="rId36" Type="http://schemas.openxmlformats.org/officeDocument/2006/relationships/hyperlink" Target="https://www.nytimes.com/2020/04/28/magazine/for-some-holocaust-survivors-even-liberation-was-dehumanizing.html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s://www.history.com/topics/world-war-ii/the-holocaust" TargetMode="External"/><Relationship Id="rId31" Type="http://schemas.openxmlformats.org/officeDocument/2006/relationships/hyperlink" Target="https://www.holocaust.cz/en/history/concentration-camps-and-ghettos/auschwitz/" TargetMode="External"/><Relationship Id="rId44" Type="http://schemas.openxmlformats.org/officeDocument/2006/relationships/hyperlink" Target="https://www.irozhlas.cz/zpravy-domov/jak-se-zak-dozvi-o-holocaustu-nezalezi-na-ucebnici-ale-na-uciteli_201201270504_mdvorakova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hyperlink" Target="https://encyclopedia.ushmm.org/content/en/article/antisemitism" TargetMode="External"/><Relationship Id="rId27" Type="http://schemas.openxmlformats.org/officeDocument/2006/relationships/hyperlink" Target="https://encyclopedia.ushmm.org/content/en/article/einsatzgruppen" TargetMode="External"/><Relationship Id="rId30" Type="http://schemas.openxmlformats.org/officeDocument/2006/relationships/hyperlink" Target="https://encyclopedia.ushmm.org/content/en/article/nazi-camps" TargetMode="External"/><Relationship Id="rId35" Type="http://schemas.openxmlformats.org/officeDocument/2006/relationships/hyperlink" Target="https://www.smithsonianmag.com/history/five-rescuers-of-those-threatened-by-the-holocaust-55112043/" TargetMode="External"/><Relationship Id="rId43" Type="http://schemas.openxmlformats.org/officeDocument/2006/relationships/hyperlink" Target="https://www.holocaustremembrance.com/cs/resources/educational-materials/jak-ucit-o-holokaustu" TargetMode="External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ce\Desktop\BachelorarbeitCITACE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97EBA-E538-43FC-B2A7-5F2D4D8FF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BachelorarbeitCITACE</Template>
  <TotalTime>9554</TotalTime>
  <Pages>76</Pages>
  <Words>21510</Words>
  <Characters>126909</Characters>
  <Application>Microsoft Office Word</Application>
  <DocSecurity>0</DocSecurity>
  <Lines>1057</Lines>
  <Paragraphs>296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anice</dc:creator>
  <cp:keywords/>
  <dc:description/>
  <cp:lastModifiedBy>Tomáš Bartošík</cp:lastModifiedBy>
  <cp:revision>708</cp:revision>
  <cp:lastPrinted>2023-10-16T16:25:00Z</cp:lastPrinted>
  <dcterms:created xsi:type="dcterms:W3CDTF">2022-09-14T13:08:00Z</dcterms:created>
  <dcterms:modified xsi:type="dcterms:W3CDTF">2023-12-01T08:26:00Z</dcterms:modified>
</cp:coreProperties>
</file>